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30.xml" ContentType="application/vnd.openxmlformats-officedocument.drawingml.chart+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CAAFB" w14:textId="77777777" w:rsidR="00507036" w:rsidRDefault="00CB02DB" w:rsidP="002A58C0">
      <w:pPr>
        <w:pStyle w:val="Els-Title"/>
        <w:tabs>
          <w:tab w:val="left" w:pos="1695"/>
          <w:tab w:val="center" w:pos="4043"/>
        </w:tabs>
        <w:jc w:val="left"/>
      </w:pPr>
      <w:r w:rsidRPr="0055746D">
        <w:rPr>
          <w:noProof/>
          <w:sz w:val="24"/>
          <w:szCs w:val="24"/>
          <w:lang w:eastAsia="en-US"/>
        </w:rPr>
        <mc:AlternateContent>
          <mc:Choice Requires="wps">
            <w:drawing>
              <wp:anchor distT="0" distB="0" distL="114300" distR="114300" simplePos="0" relativeHeight="251669504" behindDoc="0" locked="0" layoutInCell="1" allowOverlap="1" wp14:anchorId="68457E8F" wp14:editId="4D1534E6">
                <wp:simplePos x="0" y="0"/>
                <wp:positionH relativeFrom="column">
                  <wp:posOffset>4933950</wp:posOffset>
                </wp:positionH>
                <wp:positionV relativeFrom="paragraph">
                  <wp:posOffset>1119505</wp:posOffset>
                </wp:positionV>
                <wp:extent cx="835660" cy="695960"/>
                <wp:effectExtent l="0" t="0" r="0" b="8890"/>
                <wp:wrapSquare wrapText="bothSides"/>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695960"/>
                        </a:xfrm>
                        <a:prstGeom prst="rect">
                          <a:avLst/>
                        </a:prstGeom>
                        <a:solidFill>
                          <a:srgbClr val="FFFFFF"/>
                        </a:solidFill>
                        <a:ln w="9525">
                          <a:noFill/>
                          <a:miter lim="800000"/>
                          <a:headEnd/>
                          <a:tailEnd/>
                        </a:ln>
                      </wps:spPr>
                      <wps:txbx>
                        <w:txbxContent>
                          <w:p w14:paraId="2655264A" w14:textId="77777777" w:rsidR="001C02CA" w:rsidRDefault="00257DA3">
                            <w:r w:rsidRPr="001C02CA">
                              <w:rPr>
                                <w:noProof/>
                                <w:lang w:val="en-US" w:eastAsia="en-US"/>
                              </w:rPr>
                              <w:drawing>
                                <wp:inline distT="0" distB="0" distL="0" distR="0" wp14:anchorId="15472918" wp14:editId="660035FD">
                                  <wp:extent cx="638175" cy="595630"/>
                                  <wp:effectExtent l="0" t="0" r="9525" b="0"/>
                                  <wp:docPr id="134" name="Picture 134" descr="D:\1 my Work\#E JC\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1 my Work\#E JC\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5956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D1CE6C" id="_x0000_t202" coordsize="21600,21600" o:spt="202" path="m,l,21600r21600,l21600,xe">
                <v:stroke joinstyle="miter"/>
                <v:path gradientshapeok="t" o:connecttype="rect"/>
              </v:shapetype>
              <v:shape id="Text Box 29" o:spid="_x0000_s1026" type="#_x0000_t202" style="position:absolute;margin-left:388.5pt;margin-top:88.15pt;width:65.8pt;height:54.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" stroked="f">
                <v:textbox style="mso-fit-shape-to-text:t">
                  <w:txbxContent>
                    <w:p w:rsidR="001C02CA" w:rsidRDefault="00257DA3">
                      <w:r w:rsidRPr="001C02CA">
                        <w:rPr>
                          <w:noProof/>
                          <w:lang w:val="en-US" w:eastAsia="en-US"/>
                        </w:rPr>
                        <w:drawing>
                          <wp:inline distT="0" distB="0" distL="0" distR="0" wp14:anchorId="5691EF88" wp14:editId="379F1B35">
                            <wp:extent cx="638175" cy="595630"/>
                            <wp:effectExtent l="0" t="0" r="9525" b="0"/>
                            <wp:docPr id="134" name="Picture 134" descr="D:\1 my Work\#E JC\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1 my Work\#E JC\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595630"/>
                                    </a:xfrm>
                                    <a:prstGeom prst="rect">
                                      <a:avLst/>
                                    </a:prstGeom>
                                    <a:noFill/>
                                    <a:ln>
                                      <a:noFill/>
                                    </a:ln>
                                  </pic:spPr>
                                </pic:pic>
                              </a:graphicData>
                            </a:graphic>
                          </wp:inline>
                        </w:drawing>
                      </w:r>
                    </w:p>
                  </w:txbxContent>
                </v:textbox>
                <w10:wrap type="square"/>
              </v:shape>
            </w:pict>
          </mc:Fallback>
        </mc:AlternateContent>
      </w:r>
      <w:r w:rsidR="00322ADA">
        <w:rPr>
          <w:noProof/>
          <w:lang w:eastAsia="en-US"/>
        </w:rPr>
        <mc:AlternateContent>
          <mc:Choice Requires="wps">
            <w:drawing>
              <wp:anchor distT="0" distB="0" distL="114300" distR="114300" simplePos="0" relativeHeight="251668480" behindDoc="0" locked="0" layoutInCell="1" allowOverlap="1" wp14:anchorId="419B4C8C" wp14:editId="7DD46D66">
                <wp:simplePos x="0" y="0"/>
                <wp:positionH relativeFrom="margin">
                  <wp:posOffset>-1418</wp:posOffset>
                </wp:positionH>
                <wp:positionV relativeFrom="paragraph">
                  <wp:posOffset>1003211</wp:posOffset>
                </wp:positionV>
                <wp:extent cx="5741582" cy="55718"/>
                <wp:effectExtent l="0" t="19050" r="50165" b="40005"/>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1582" cy="55718"/>
                        </a:xfrm>
                        <a:prstGeom prst="straightConnector1">
                          <a:avLst/>
                        </a:prstGeom>
                        <a:noFill/>
                        <a:ln w="571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DA137C" id="_x0000_t32" coordsize="21600,21600" o:spt="32" o:oned="t" path="m,l21600,21600e" filled="f">
                <v:path arrowok="t" fillok="f" o:connecttype="none"/>
                <o:lock v:ext="edit" shapetype="t"/>
              </v:shapetype>
              <v:shape id="AutoShape 28" o:spid="_x0000_s1026" type="#_x0000_t32" style="position:absolute;margin-left:-.1pt;margin-top:79pt;width:452.1pt;height:4.4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" strokeweight="4.5pt">
                <w10:wrap anchorx="margin"/>
              </v:shape>
            </w:pict>
          </mc:Fallback>
        </mc:AlternateContent>
      </w:r>
      <w:r w:rsidR="00322ADA">
        <w:rPr>
          <w:noProof/>
          <w:lang w:eastAsia="en-US"/>
        </w:rPr>
        <mc:AlternateContent>
          <mc:Choice Requires="wps">
            <w:drawing>
              <wp:anchor distT="0" distB="0" distL="114300" distR="114300" simplePos="0" relativeHeight="251663360" behindDoc="0" locked="0" layoutInCell="1" allowOverlap="1" wp14:anchorId="5975DA63" wp14:editId="1947FD61">
                <wp:simplePos x="0" y="0"/>
                <wp:positionH relativeFrom="margin">
                  <wp:posOffset>-1419</wp:posOffset>
                </wp:positionH>
                <wp:positionV relativeFrom="paragraph">
                  <wp:posOffset>-84498</wp:posOffset>
                </wp:positionV>
                <wp:extent cx="5762847" cy="45719"/>
                <wp:effectExtent l="0" t="0" r="28575" b="3111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2847" cy="4571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7EBD8" id="AutoShape 24" o:spid="_x0000_s1026" type="#_x0000_t32" style="position:absolute;margin-left:-.1pt;margin-top:-6.65pt;width:453.75pt;height:3.6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">
                <w10:wrap anchorx="margin"/>
              </v:shape>
            </w:pict>
          </mc:Fallback>
        </mc:AlternateContent>
      </w:r>
      <w:r w:rsidR="00257DA3">
        <w:rPr>
          <w:noProof/>
          <w:lang w:eastAsia="en-US"/>
        </w:rPr>
        <mc:AlternateContent>
          <mc:Choice Requires="wps">
            <w:drawing>
              <wp:anchor distT="0" distB="0" distL="114300" distR="114300" simplePos="0" relativeHeight="251667456" behindDoc="0" locked="0" layoutInCell="1" allowOverlap="1" wp14:anchorId="79D03DEA" wp14:editId="44E42561">
                <wp:simplePos x="0" y="0"/>
                <wp:positionH relativeFrom="column">
                  <wp:posOffset>168275</wp:posOffset>
                </wp:positionH>
                <wp:positionV relativeFrom="paragraph">
                  <wp:posOffset>-345440</wp:posOffset>
                </wp:positionV>
                <wp:extent cx="558165" cy="262255"/>
                <wp:effectExtent l="0" t="0" r="0" b="444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1296F" w14:textId="0BECEA41" w:rsidR="009F6912" w:rsidRPr="004636A0" w:rsidRDefault="00B603BB" w:rsidP="009F6912">
                            <w:pPr>
                              <w:pStyle w:val="BasicParagraph"/>
                              <w:rPr>
                                <w:b/>
                                <w:bCs/>
                                <w:sz w:val="28"/>
                                <w:szCs w:val="28"/>
                              </w:rPr>
                            </w:pPr>
                            <w:r>
                              <w:rPr>
                                <w:b/>
                                <w:bCs/>
                                <w:sz w:val="28"/>
                                <w:szCs w:val="28"/>
                              </w:rPr>
                              <w:t>420</w:t>
                            </w:r>
                          </w:p>
                          <w:p w14:paraId="6EDF62BC" w14:textId="77777777" w:rsidR="009F6912" w:rsidRPr="004636A0" w:rsidRDefault="009F6912" w:rsidP="009F691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03DEA" id="_x0000_t202" coordsize="21600,21600" o:spt="202" path="m,l,21600r21600,l21600,xe">
                <v:stroke joinstyle="miter"/>
                <v:path gradientshapeok="t" o:connecttype="rect"/>
              </v:shapetype>
              <v:shape id="Text Box 27" o:spid="_x0000_s1027" type="#_x0000_t202" style="position:absolute;margin-left:13.25pt;margin-top:-27.2pt;width:43.9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8ZhAIAABc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" stroked="f">
                <v:textbox>
                  <w:txbxContent>
                    <w:p w14:paraId="5041296F" w14:textId="0BECEA41" w:rsidR="009F6912" w:rsidRPr="004636A0" w:rsidRDefault="00B603BB" w:rsidP="009F6912">
                      <w:pPr>
                        <w:pStyle w:val="BasicParagraph"/>
                        <w:rPr>
                          <w:b/>
                          <w:bCs/>
                          <w:sz w:val="28"/>
                          <w:szCs w:val="28"/>
                        </w:rPr>
                      </w:pPr>
                      <w:r>
                        <w:rPr>
                          <w:b/>
                          <w:bCs/>
                          <w:sz w:val="28"/>
                          <w:szCs w:val="28"/>
                        </w:rPr>
                        <w:t>420</w:t>
                      </w:r>
                    </w:p>
                    <w:p w14:paraId="6EDF62BC" w14:textId="77777777" w:rsidR="009F6912" w:rsidRPr="004636A0" w:rsidRDefault="009F6912" w:rsidP="009F6912">
                      <w:pPr>
                        <w:rPr>
                          <w:b/>
                          <w:bCs/>
                        </w:rPr>
                      </w:pPr>
                    </w:p>
                  </w:txbxContent>
                </v:textbox>
              </v:shape>
            </w:pict>
          </mc:Fallback>
        </mc:AlternateContent>
      </w:r>
      <w:r w:rsidR="00257DA3">
        <w:rPr>
          <w:noProof/>
          <w:lang w:eastAsia="en-US"/>
        </w:rPr>
        <mc:AlternateContent>
          <mc:Choice Requires="wps">
            <w:drawing>
              <wp:anchor distT="0" distB="0" distL="114300" distR="114300" simplePos="0" relativeHeight="251665408" behindDoc="0" locked="0" layoutInCell="1" allowOverlap="1" wp14:anchorId="7F7ADF50" wp14:editId="27D6018A">
                <wp:simplePos x="0" y="0"/>
                <wp:positionH relativeFrom="column">
                  <wp:posOffset>895350</wp:posOffset>
                </wp:positionH>
                <wp:positionV relativeFrom="paragraph">
                  <wp:posOffset>280670</wp:posOffset>
                </wp:positionV>
                <wp:extent cx="3395345" cy="542925"/>
                <wp:effectExtent l="0" t="0" r="0" b="952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088A2" w14:textId="77777777" w:rsidR="009F6912" w:rsidRDefault="009F6912" w:rsidP="009F6912">
                            <w:pPr>
                              <w:pStyle w:val="BasicParagraph"/>
                              <w:jc w:val="center"/>
                              <w:rPr>
                                <w:b/>
                                <w:bCs/>
                                <w:sz w:val="36"/>
                                <w:szCs w:val="36"/>
                              </w:rPr>
                            </w:pPr>
                            <w:r>
                              <w:rPr>
                                <w:b/>
                                <w:bCs/>
                                <w:sz w:val="36"/>
                                <w:szCs w:val="36"/>
                              </w:rPr>
                              <w:t>Egyptian Journal of Chemistry</w:t>
                            </w:r>
                          </w:p>
                          <w:p w14:paraId="5756658C" w14:textId="77777777" w:rsidR="009F6912" w:rsidRDefault="009F6912" w:rsidP="009F6912">
                            <w:pPr>
                              <w:pStyle w:val="NoParagraphStyle"/>
                              <w:jc w:val="center"/>
                              <w:rPr>
                                <w:b/>
                                <w:bCs/>
                                <w:sz w:val="20"/>
                                <w:szCs w:val="20"/>
                              </w:rPr>
                            </w:pPr>
                            <w:r>
                              <w:rPr>
                                <w:b/>
                                <w:bCs/>
                                <w:sz w:val="20"/>
                                <w:szCs w:val="20"/>
                              </w:rPr>
                              <w:t>http://ejchem.journals.ekb.eg/</w:t>
                            </w:r>
                          </w:p>
                          <w:p w14:paraId="28829CA1" w14:textId="77777777" w:rsidR="009F6912" w:rsidRDefault="009F6912" w:rsidP="009F691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6F418" id="Text Box 13" o:spid="_x0000_s1028" type="#_x0000_t202" style="position:absolute;margin-left:70.5pt;margin-top:22.1pt;width:267.3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XR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" filled="f" stroked="f">
                <v:textbox>
                  <w:txbxContent>
                    <w:p w:rsidR="009F6912" w:rsidRDefault="009F6912" w:rsidP="009F6912">
                      <w:pPr>
                        <w:pStyle w:val="BasicParagraph"/>
                        <w:jc w:val="center"/>
                        <w:rPr>
                          <w:b/>
                          <w:bCs/>
                          <w:sz w:val="36"/>
                          <w:szCs w:val="36"/>
                        </w:rPr>
                      </w:pPr>
                      <w:r>
                        <w:rPr>
                          <w:b/>
                          <w:bCs/>
                          <w:sz w:val="36"/>
                          <w:szCs w:val="36"/>
                        </w:rPr>
                        <w:t>Egyptian Journal of Chemistry</w:t>
                      </w:r>
                    </w:p>
                    <w:p w:rsidR="009F6912" w:rsidRDefault="009F6912" w:rsidP="009F6912">
                      <w:pPr>
                        <w:pStyle w:val="NoParagraphStyle"/>
                        <w:jc w:val="center"/>
                        <w:rPr>
                          <w:b/>
                          <w:bCs/>
                          <w:sz w:val="20"/>
                          <w:szCs w:val="20"/>
                        </w:rPr>
                      </w:pPr>
                      <w:r>
                        <w:rPr>
                          <w:b/>
                          <w:bCs/>
                          <w:sz w:val="20"/>
                          <w:szCs w:val="20"/>
                        </w:rPr>
                        <w:t>http://ejchem.journals.ekb.eg/</w:t>
                      </w:r>
                    </w:p>
                    <w:p w:rsidR="009F6912" w:rsidRDefault="009F6912" w:rsidP="009F6912">
                      <w:pPr>
                        <w:jc w:val="center"/>
                      </w:pPr>
                    </w:p>
                  </w:txbxContent>
                </v:textbox>
              </v:shape>
            </w:pict>
          </mc:Fallback>
        </mc:AlternateContent>
      </w:r>
      <w:r w:rsidR="00257DA3" w:rsidRPr="002A58C0">
        <w:rPr>
          <w:noProof/>
          <w:lang w:eastAsia="en-US"/>
        </w:rPr>
        <w:drawing>
          <wp:inline distT="0" distB="0" distL="0" distR="0" wp14:anchorId="5805E02D" wp14:editId="7475FE67">
            <wp:extent cx="882650" cy="1042035"/>
            <wp:effectExtent l="0" t="0" r="0" b="5715"/>
            <wp:docPr id="102" name="Picture 10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650" cy="1042035"/>
                    </a:xfrm>
                    <a:prstGeom prst="rect">
                      <a:avLst/>
                    </a:prstGeom>
                    <a:noFill/>
                    <a:ln>
                      <a:noFill/>
                    </a:ln>
                  </pic:spPr>
                </pic:pic>
              </a:graphicData>
            </a:graphic>
          </wp:inline>
        </w:drawing>
      </w:r>
      <w:r w:rsidR="002A58C0">
        <w:rPr>
          <w:rFonts w:hint="cs"/>
          <w:rtl/>
        </w:rPr>
        <w:t xml:space="preserve">    </w:t>
      </w:r>
      <w:r w:rsidR="00322ADA">
        <w:t xml:space="preserve">       </w:t>
      </w:r>
      <w:r w:rsidR="002A58C0">
        <w:rPr>
          <w:rFonts w:hint="cs"/>
          <w:rtl/>
        </w:rPr>
        <w:t xml:space="preserve">    </w:t>
      </w:r>
      <w:r w:rsidR="009F6912">
        <w:rPr>
          <w:rFonts w:hint="cs"/>
          <w:rtl/>
        </w:rPr>
        <w:t xml:space="preserve">        </w:t>
      </w:r>
      <w:r w:rsidR="002A58C0">
        <w:rPr>
          <w:rFonts w:hint="cs"/>
          <w:rtl/>
        </w:rPr>
        <w:t xml:space="preserve">                                                                                              </w:t>
      </w:r>
      <w:r w:rsidR="00257DA3" w:rsidRPr="002A58C0">
        <w:rPr>
          <w:noProof/>
          <w:lang w:eastAsia="en-US"/>
        </w:rPr>
        <w:drawing>
          <wp:inline distT="0" distB="0" distL="0" distR="0" wp14:anchorId="6DADB05F" wp14:editId="3B542F90">
            <wp:extent cx="999490" cy="850900"/>
            <wp:effectExtent l="0" t="0" r="0" b="6350"/>
            <wp:docPr id="101" name="Picture 10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nam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9490" cy="850900"/>
                    </a:xfrm>
                    <a:prstGeom prst="rect">
                      <a:avLst/>
                    </a:prstGeom>
                    <a:noFill/>
                    <a:ln>
                      <a:noFill/>
                    </a:ln>
                  </pic:spPr>
                </pic:pic>
              </a:graphicData>
            </a:graphic>
          </wp:inline>
        </w:drawing>
      </w:r>
    </w:p>
    <w:p w14:paraId="3D381A74" w14:textId="77777777" w:rsidR="00CB02DB" w:rsidRPr="00CB02DB" w:rsidRDefault="00CB02DB" w:rsidP="00CB02DB">
      <w:pPr>
        <w:spacing w:line="360" w:lineRule="auto"/>
        <w:jc w:val="center"/>
        <w:rPr>
          <w:rFonts w:asciiTheme="majorBidi" w:hAnsiTheme="majorBidi" w:cstheme="majorBidi"/>
          <w:b/>
          <w:bCs/>
          <w:sz w:val="24"/>
          <w:szCs w:val="24"/>
        </w:rPr>
      </w:pPr>
      <w:r w:rsidRPr="00CB02DB">
        <w:rPr>
          <w:rFonts w:asciiTheme="majorBidi" w:hAnsiTheme="majorBidi" w:cstheme="majorBidi"/>
          <w:b/>
          <w:bCs/>
          <w:sz w:val="24"/>
          <w:szCs w:val="24"/>
        </w:rPr>
        <w:t>Multi-walled Carbon Nanotubes Synthesis from Ethanol and 2-Propanol by Chemical Vapor Deposition</w:t>
      </w:r>
    </w:p>
    <w:p w14:paraId="2C5BA19E" w14:textId="694F5E1E" w:rsidR="00CB02DB" w:rsidRPr="00B603BB" w:rsidRDefault="00CB02DB" w:rsidP="00B04486">
      <w:pPr>
        <w:jc w:val="center"/>
        <w:rPr>
          <w:b/>
          <w:bCs/>
        </w:rPr>
      </w:pPr>
      <w:proofErr w:type="spellStart"/>
      <w:r w:rsidRPr="00B603BB">
        <w:rPr>
          <w:b/>
          <w:bCs/>
        </w:rPr>
        <w:t>Bashaer</w:t>
      </w:r>
      <w:proofErr w:type="spellEnd"/>
      <w:r w:rsidRPr="00B603BB">
        <w:rPr>
          <w:b/>
          <w:bCs/>
        </w:rPr>
        <w:t xml:space="preserve"> J </w:t>
      </w:r>
      <w:proofErr w:type="spellStart"/>
      <w:r w:rsidRPr="00B603BB">
        <w:rPr>
          <w:b/>
          <w:bCs/>
        </w:rPr>
        <w:t>Kahdum</w:t>
      </w:r>
      <w:proofErr w:type="spellEnd"/>
      <w:r w:rsidR="00B04486" w:rsidRPr="00B603BB">
        <w:rPr>
          <w:b/>
          <w:bCs/>
        </w:rPr>
        <w:t xml:space="preserve"> </w:t>
      </w:r>
      <w:proofErr w:type="spellStart"/>
      <w:r w:rsidR="00B04486" w:rsidRPr="00B603BB">
        <w:rPr>
          <w:b/>
          <w:bCs/>
        </w:rPr>
        <w:t>Emad</w:t>
      </w:r>
      <w:proofErr w:type="spellEnd"/>
      <w:r w:rsidR="00B04486" w:rsidRPr="00B603BB">
        <w:rPr>
          <w:b/>
          <w:bCs/>
        </w:rPr>
        <w:t xml:space="preserve"> Salaam Abood</w:t>
      </w:r>
      <w:r w:rsidR="00B04486" w:rsidRPr="00B603BB">
        <w:rPr>
          <w:b/>
          <w:bCs/>
          <w:vertAlign w:val="superscript"/>
        </w:rPr>
        <w:t>2</w:t>
      </w:r>
      <w:r w:rsidR="00B04486" w:rsidRPr="00B603BB">
        <w:rPr>
          <w:b/>
          <w:bCs/>
        </w:rPr>
        <w:t>, Ahmed Salim Abed</w:t>
      </w:r>
      <w:r w:rsidR="00B04486" w:rsidRPr="00B603BB">
        <w:rPr>
          <w:b/>
          <w:bCs/>
          <w:vertAlign w:val="superscript"/>
        </w:rPr>
        <w:t>2</w:t>
      </w:r>
    </w:p>
    <w:p w14:paraId="5253FD32" w14:textId="1867C5FB" w:rsidR="00CB02DB" w:rsidRDefault="00B04486" w:rsidP="00CB02DB">
      <w:pPr>
        <w:jc w:val="center"/>
        <w:rPr>
          <w:i/>
          <w:iCs/>
          <w:rtl/>
        </w:rPr>
      </w:pPr>
      <w:r w:rsidRPr="00B04486">
        <w:rPr>
          <w:i/>
          <w:iCs/>
          <w:vertAlign w:val="superscript"/>
          <w:lang w:val="en-US"/>
        </w:rPr>
        <w:t>1</w:t>
      </w:r>
      <w:r w:rsidR="00CB02DB" w:rsidRPr="00CB02DB">
        <w:rPr>
          <w:i/>
          <w:iCs/>
        </w:rPr>
        <w:t xml:space="preserve">Department of Food Sciences, Faculty of Agriculture, University of </w:t>
      </w:r>
      <w:proofErr w:type="spellStart"/>
      <w:r w:rsidR="00CB02DB" w:rsidRPr="00CB02DB">
        <w:rPr>
          <w:i/>
          <w:iCs/>
        </w:rPr>
        <w:t>Kufa</w:t>
      </w:r>
      <w:proofErr w:type="spellEnd"/>
      <w:r w:rsidR="00CB02DB" w:rsidRPr="00CB02DB">
        <w:rPr>
          <w:i/>
          <w:iCs/>
        </w:rPr>
        <w:t>, Iraq</w:t>
      </w:r>
    </w:p>
    <w:p w14:paraId="09CC6C02" w14:textId="77777777" w:rsidR="00B04486" w:rsidRPr="00B603BB" w:rsidRDefault="00B04486" w:rsidP="00B04486">
      <w:pPr>
        <w:jc w:val="center"/>
        <w:rPr>
          <w:i/>
          <w:iCs/>
        </w:rPr>
      </w:pPr>
      <w:r w:rsidRPr="00B603BB">
        <w:rPr>
          <w:i/>
          <w:iCs/>
          <w:vertAlign w:val="superscript"/>
        </w:rPr>
        <w:t>2</w:t>
      </w:r>
      <w:r w:rsidRPr="00B603BB">
        <w:rPr>
          <w:i/>
          <w:iCs/>
        </w:rPr>
        <w:t xml:space="preserve">Medical Physics Department, </w:t>
      </w:r>
      <w:proofErr w:type="spellStart"/>
      <w:r w:rsidRPr="00B603BB">
        <w:rPr>
          <w:i/>
          <w:iCs/>
        </w:rPr>
        <w:t>Hilla</w:t>
      </w:r>
      <w:proofErr w:type="spellEnd"/>
      <w:r w:rsidRPr="00B603BB">
        <w:rPr>
          <w:i/>
          <w:iCs/>
        </w:rPr>
        <w:t xml:space="preserve"> University College, Babylon, Iraq</w:t>
      </w:r>
    </w:p>
    <w:p w14:paraId="7B2535FC" w14:textId="77777777" w:rsidR="008A1134" w:rsidRDefault="008A1134" w:rsidP="00CB02DB">
      <w:pPr>
        <w:pStyle w:val="Els-Abstract-head"/>
        <w:spacing w:after="0"/>
      </w:pPr>
      <w:r>
        <w:t>Abstract</w:t>
      </w:r>
    </w:p>
    <w:p w14:paraId="396285CF" w14:textId="63074788" w:rsidR="00CB02DB" w:rsidRDefault="00A6416F" w:rsidP="00A6416F">
      <w:pPr>
        <w:tabs>
          <w:tab w:val="left" w:pos="6416"/>
        </w:tabs>
        <w:jc w:val="both"/>
        <w:rPr>
          <w:sz w:val="18"/>
          <w:szCs w:val="18"/>
          <w:rtl/>
        </w:rPr>
      </w:pPr>
      <w:r w:rsidRPr="00A6416F">
        <w:rPr>
          <w:sz w:val="18"/>
          <w:szCs w:val="18"/>
        </w:rPr>
        <w:t>Carbon nanotubes (CNT) have received great consideration owing to their vital features sizes and prospective uses, despite their restricted obtainability cause their big manufacture budget. In the present research, the substitute method may cause dropping the industrial fees of CNTs by means of the use of the chemical vapor deposition technique. For this aim aliphatic-Alcohol's mixture</w:t>
      </w:r>
      <w:r w:rsidRPr="00A6416F">
        <w:rPr>
          <w:rFonts w:hint="cs"/>
          <w:sz w:val="18"/>
          <w:szCs w:val="18"/>
          <w:rtl/>
        </w:rPr>
        <w:t xml:space="preserve"> </w:t>
      </w:r>
      <w:r w:rsidRPr="00A6416F">
        <w:rPr>
          <w:sz w:val="18"/>
          <w:szCs w:val="18"/>
        </w:rPr>
        <w:t>(ethanol, 2-propanol) is utilized as the carbon source. Crystallographic and morphological of</w:t>
      </w:r>
      <w:r w:rsidRPr="00A6416F">
        <w:rPr>
          <w:rFonts w:hint="cs"/>
          <w:sz w:val="18"/>
          <w:szCs w:val="18"/>
          <w:rtl/>
        </w:rPr>
        <w:t xml:space="preserve"> </w:t>
      </w:r>
      <w:r w:rsidRPr="00A6416F">
        <w:rPr>
          <w:sz w:val="18"/>
          <w:szCs w:val="18"/>
        </w:rPr>
        <w:t xml:space="preserve">multi-walled carbon nanotubes have been categorized exhausting powder X-ray deflection, thermal gravimetric examination, scanning electron microscopy and Raman spectroscopy. The outcomes indicate that produced MWNTs have a pureness of 57.80%, an exterior diameter of 6.6-17.9 nm, an interior diameter of 3.2-6.3 nm, where is equivalent to 3-9 graphene covers, and a tube size of 0.8 to 2 </w:t>
      </w:r>
      <w:proofErr w:type="spellStart"/>
      <w:r w:rsidRPr="00A6416F">
        <w:rPr>
          <w:sz w:val="18"/>
          <w:szCs w:val="18"/>
        </w:rPr>
        <w:t>μm</w:t>
      </w:r>
      <w:proofErr w:type="spellEnd"/>
      <w:r w:rsidRPr="00A6416F">
        <w:rPr>
          <w:sz w:val="18"/>
          <w:szCs w:val="18"/>
        </w:rPr>
        <w:t xml:space="preserve">.                                                                                                                            </w:t>
      </w:r>
    </w:p>
    <w:p w14:paraId="13B41AB0" w14:textId="18804789" w:rsidR="008A1134" w:rsidRDefault="00CB02DB" w:rsidP="00CB02DB">
      <w:pPr>
        <w:jc w:val="both"/>
      </w:pPr>
      <w:r w:rsidRPr="00CB02DB">
        <w:rPr>
          <w:b/>
          <w:bCs/>
        </w:rPr>
        <w:t>Keywords</w:t>
      </w:r>
      <w:r w:rsidRPr="00124F5A">
        <w:t xml:space="preserve">: </w:t>
      </w:r>
      <w:r w:rsidR="00A6416F" w:rsidRPr="00A6416F">
        <w:rPr>
          <w:sz w:val="18"/>
          <w:szCs w:val="18"/>
        </w:rPr>
        <w:t>Nanotechnology, Aliphatic alcohols, CVDs, Carbon Nanotubes tubes</w:t>
      </w:r>
    </w:p>
    <w:p w14:paraId="7F708629" w14:textId="77777777" w:rsidR="008A1134" w:rsidRDefault="008A1134" w:rsidP="00CB02DB">
      <w:pPr>
        <w:pStyle w:val="Els-keywords"/>
        <w:pBdr>
          <w:bottom w:val="single" w:sz="4" w:space="0" w:color="auto"/>
        </w:pBdr>
      </w:pPr>
    </w:p>
    <w:p w14:paraId="1AD7C3E4" w14:textId="77777777" w:rsidR="008A1134" w:rsidRDefault="008A1134">
      <w:pPr>
        <w:pStyle w:val="Els-1storder-head"/>
        <w:sectPr w:rsidR="008A1134" w:rsidSect="00B603BB">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702" w:right="1392" w:bottom="2652" w:left="1392" w:header="1134" w:footer="1134" w:gutter="0"/>
          <w:pgNumType w:start="823"/>
          <w:cols w:space="720" w:equalWidth="0">
            <w:col w:w="9122"/>
          </w:cols>
          <w:titlePg/>
          <w:docGrid w:linePitch="272"/>
        </w:sectPr>
      </w:pPr>
    </w:p>
    <w:p w14:paraId="6282B201" w14:textId="77777777" w:rsidR="00CB02DB" w:rsidRPr="00124F5A" w:rsidRDefault="00CB02DB" w:rsidP="00CB02DB">
      <w:pPr>
        <w:jc w:val="both"/>
        <w:rPr>
          <w:b/>
          <w:bCs/>
        </w:rPr>
      </w:pPr>
      <w:r w:rsidRPr="00124F5A">
        <w:rPr>
          <w:b/>
          <w:bCs/>
        </w:rPr>
        <w:lastRenderedPageBreak/>
        <w:t xml:space="preserve">Introduction </w:t>
      </w:r>
    </w:p>
    <w:p w14:paraId="4AF3C8B3" w14:textId="77777777" w:rsidR="00CB02DB" w:rsidRPr="00124F5A" w:rsidRDefault="00CB02DB" w:rsidP="00CB02DB">
      <w:pPr>
        <w:jc w:val="both"/>
      </w:pPr>
      <w:r w:rsidRPr="00124F5A">
        <w:t>Nanotechnology is the manipulation, by unique physical or chemical processes, of materials having a nano-scale of 1-100 nm and used in specific applications to shape materials with specific properties.</w:t>
      </w:r>
      <w:r w:rsidRPr="00124F5A">
        <w:fldChar w:fldCharType="begin"/>
      </w:r>
      <w:r w:rsidRPr="00124F5A">
        <w:instrText xml:space="preserve"> ADDIN EN.CITE &lt;EndNote&gt;&lt;Cite&gt;&lt;Author&gt;Dick&lt;/Author&gt;&lt;Year&gt;2004&lt;/Year&gt;&lt;RecNum&gt;874&lt;/RecNum&gt;&lt;DisplayText&gt;[1]&lt;/DisplayText&gt;&lt;record&gt;&lt;rec-number&gt;874&lt;/rec-number&gt;&lt;foreign-keys&gt;&lt;key app="EN" db-id="xfde90savretdlef9xl5ffx5p5wexa50v5v9" timestamp="1641903528"&gt;874&lt;/key&gt;&lt;/foreign-keys&gt;&lt;ref-type name="Journal Article"&gt;17&lt;/ref-type&gt;&lt;contributors&gt;&lt;authors&gt;&lt;author&gt;Dick, Kimberly A&lt;/author&gt;&lt;author&gt;Deppert, Knut&lt;/author&gt;&lt;author&gt;Larsson, Magnus W&lt;/author&gt;&lt;author&gt;Mårtensson, Thomas&lt;/author&gt;&lt;author&gt;Seifert, Werner&lt;/author&gt;&lt;author&gt;Wallenberg, L Reine&lt;/author&gt;&lt;author&gt;Samuelson, Lars&lt;/author&gt;&lt;/authors&gt;&lt;/contributors&gt;&lt;titles&gt;&lt;title&gt;Synthesis of branched&amp;apos;nanotrees&amp;apos; by controlled seeding of multiple branching events&lt;/title&gt;&lt;secondary-title&gt;Nature materials&lt;/secondary-title&gt;&lt;/titles&gt;&lt;periodical&gt;&lt;full-title&gt;Nature materials&lt;/full-title&gt;&lt;/periodical&gt;&lt;pages&gt;380-384&lt;/pages&gt;&lt;volume&gt;3&lt;/volume&gt;&lt;number&gt;6&lt;/number&gt;&lt;dates&gt;&lt;year&gt;2004&lt;/year&gt;&lt;/dates&gt;&lt;isbn&gt;1476-4660&lt;/isbn&gt;&lt;urls&gt;&lt;/urls&gt;&lt;/record&gt;&lt;/Cite&gt;&lt;/EndNote&gt;</w:instrText>
      </w:r>
      <w:r w:rsidRPr="00124F5A">
        <w:fldChar w:fldCharType="separate"/>
      </w:r>
      <w:r w:rsidRPr="00124F5A">
        <w:rPr>
          <w:noProof/>
        </w:rPr>
        <w:t>[</w:t>
      </w:r>
      <w:hyperlink w:anchor="_ENREF_1" w:tooltip="Dick, 2004 #874" w:history="1">
        <w:r w:rsidRPr="00124F5A">
          <w:rPr>
            <w:noProof/>
          </w:rPr>
          <w:t>1</w:t>
        </w:r>
      </w:hyperlink>
      <w:r w:rsidRPr="00124F5A">
        <w:rPr>
          <w:noProof/>
        </w:rPr>
        <w:t>]</w:t>
      </w:r>
      <w:r w:rsidRPr="00124F5A">
        <w:fldChar w:fldCharType="end"/>
      </w:r>
      <w:r w:rsidRPr="00124F5A">
        <w:t xml:space="preserve"> Carbon Nanotubes (CNTs) are tubes that made of carbon in diameter of </w:t>
      </w:r>
      <w:proofErr w:type="spellStart"/>
      <w:r w:rsidRPr="00124F5A">
        <w:t>nanometer</w:t>
      </w:r>
      <w:proofErr w:type="spellEnd"/>
      <w:r w:rsidRPr="00124F5A">
        <w:t xml:space="preserve">, they </w:t>
      </w:r>
      <w:r w:rsidRPr="00124F5A">
        <w:lastRenderedPageBreak/>
        <w:t>refer to single-walled CNTs (SWCNTs) or multi-walled nanotubes (MWCNTs). SWCNTs are between fullerene cage and flat grapheme and they are a type of allotropes of carbon, while MWCNTs are nested SWCNTs bonded together with van der Waals interactions like tree structure (Figure 1).</w:t>
      </w:r>
      <w:r w:rsidRPr="00124F5A">
        <w:fldChar w:fldCharType="begin">
          <w:fldData xml:space="preserve">PEVuZE5vdGU+PENpdGU+PEF1dGhvcj5JaWppbWE8L0F1dGhvcj48WWVhcj4xOTkxPC9ZZWFyPjxS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</w:fldData>
        </w:fldChar>
      </w:r>
      <w:r w:rsidRPr="00124F5A">
        <w:instrText xml:space="preserve"> ADDIN EN.CITE </w:instrText>
      </w:r>
      <w:r w:rsidRPr="00124F5A">
        <w:fldChar w:fldCharType="begin">
          <w:fldData xml:space="preserve">PEVuZE5vdGU+PENpdGU+PEF1dGhvcj5JaWppbWE8L0F1dGhvcj48WWVhcj4xOTkxPC9ZZWFyPjxS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</w:fldData>
        </w:fldChar>
      </w:r>
      <w:r w:rsidRPr="00124F5A">
        <w:instrText xml:space="preserve"> ADDIN EN.CITE.DATA </w:instrText>
      </w:r>
      <w:r w:rsidRPr="00124F5A">
        <w:fldChar w:fldCharType="end"/>
      </w:r>
      <w:r w:rsidRPr="00124F5A">
        <w:fldChar w:fldCharType="separate"/>
      </w:r>
      <w:r w:rsidRPr="00124F5A">
        <w:rPr>
          <w:noProof/>
        </w:rPr>
        <w:t>[</w:t>
      </w:r>
      <w:hyperlink w:anchor="_ENREF_2" w:tooltip="Iijima, 1991 #871" w:history="1">
        <w:r w:rsidRPr="00124F5A">
          <w:rPr>
            <w:noProof/>
          </w:rPr>
          <w:t>2-4</w:t>
        </w:r>
      </w:hyperlink>
      <w:r w:rsidRPr="00124F5A">
        <w:rPr>
          <w:noProof/>
        </w:rPr>
        <w:t>]</w:t>
      </w:r>
      <w:r w:rsidRPr="00124F5A">
        <w:fldChar w:fldCharType="end"/>
      </w:r>
      <w:r w:rsidRPr="00124F5A">
        <w:t xml:space="preserve"> </w:t>
      </w:r>
    </w:p>
    <w:p w14:paraId="056749EE" w14:textId="77777777" w:rsidR="00CB02DB" w:rsidRDefault="00CB02DB" w:rsidP="005F60CC">
      <w:pPr>
        <w:pStyle w:val="Els-body-text"/>
        <w:spacing w:line="276" w:lineRule="auto"/>
        <w:rPr>
          <w:b/>
          <w:bCs/>
        </w:rPr>
        <w:sectPr w:rsidR="00CB02DB" w:rsidSect="00CB02DB">
          <w:headerReference w:type="even" r:id="rId18"/>
          <w:headerReference w:type="default" r:id="rId19"/>
          <w:footerReference w:type="first" r:id="rId20"/>
          <w:type w:val="continuous"/>
          <w:pgSz w:w="11906" w:h="16838" w:code="9"/>
          <w:pgMar w:top="1701" w:right="1389" w:bottom="851" w:left="1389" w:header="1134" w:footer="1134" w:gutter="0"/>
          <w:cols w:num="2" w:space="480"/>
          <w:docGrid w:linePitch="272"/>
        </w:sectPr>
      </w:pPr>
    </w:p>
    <w:tbl>
      <w:tblPr>
        <w:tblW w:w="0" w:type="auto"/>
        <w:jc w:val="center"/>
        <w:tblLook w:val="04A0" w:firstRow="1" w:lastRow="0" w:firstColumn="1" w:lastColumn="0" w:noHBand="0" w:noVBand="1"/>
      </w:tblPr>
      <w:tblGrid>
        <w:gridCol w:w="2437"/>
        <w:gridCol w:w="2220"/>
      </w:tblGrid>
      <w:tr w:rsidR="00CB02DB" w:rsidRPr="00124F5A" w14:paraId="02EA6631" w14:textId="77777777" w:rsidTr="00B603BB">
        <w:trPr>
          <w:trHeight w:val="885"/>
          <w:jc w:val="center"/>
        </w:trPr>
        <w:tc>
          <w:tcPr>
            <w:tcW w:w="2437" w:type="dxa"/>
            <w:shd w:val="clear" w:color="auto" w:fill="auto"/>
          </w:tcPr>
          <w:p w14:paraId="668BED33" w14:textId="77777777" w:rsidR="00CB02DB" w:rsidRDefault="00CB02DB" w:rsidP="00CB02DB">
            <w:pPr>
              <w:pStyle w:val="Els-body-text"/>
              <w:spacing w:line="240" w:lineRule="auto"/>
              <w:jc w:val="center"/>
              <w:rPr>
                <w:b/>
                <w:bCs/>
              </w:rPr>
            </w:pPr>
            <w:r w:rsidRPr="00124F5A">
              <w:rPr>
                <w:b/>
                <w:bCs/>
                <w:noProof/>
                <w:lang w:eastAsia="en-US"/>
              </w:rPr>
              <w:lastRenderedPageBreak/>
              <w:drawing>
                <wp:inline distT="0" distB="0" distL="0" distR="0" wp14:anchorId="27B17551" wp14:editId="5AF6AFB1">
                  <wp:extent cx="1105293" cy="771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6706" cy="793452"/>
                          </a:xfrm>
                          <a:prstGeom prst="rect">
                            <a:avLst/>
                          </a:prstGeom>
                          <a:noFill/>
                          <a:ln>
                            <a:noFill/>
                          </a:ln>
                        </pic:spPr>
                      </pic:pic>
                    </a:graphicData>
                  </a:graphic>
                </wp:inline>
              </w:drawing>
            </w:r>
          </w:p>
          <w:p w14:paraId="2117B125" w14:textId="77777777" w:rsidR="00CB02DB" w:rsidRPr="00124F5A" w:rsidRDefault="00CB02DB" w:rsidP="00CB02DB">
            <w:pPr>
              <w:pStyle w:val="Els-body-text"/>
              <w:spacing w:line="240" w:lineRule="auto"/>
              <w:jc w:val="center"/>
              <w:rPr>
                <w:b/>
                <w:bCs/>
              </w:rPr>
            </w:pPr>
            <w:r w:rsidRPr="00124F5A">
              <w:rPr>
                <w:b/>
                <w:bCs/>
              </w:rPr>
              <w:t>a</w:t>
            </w:r>
          </w:p>
        </w:tc>
        <w:tc>
          <w:tcPr>
            <w:tcW w:w="2220" w:type="dxa"/>
            <w:shd w:val="clear" w:color="auto" w:fill="auto"/>
          </w:tcPr>
          <w:p w14:paraId="24F39656" w14:textId="77777777" w:rsidR="00CB02DB" w:rsidRDefault="00CB02DB" w:rsidP="00CB02DB">
            <w:pPr>
              <w:pStyle w:val="Els-body-text"/>
              <w:spacing w:line="240" w:lineRule="auto"/>
              <w:jc w:val="center"/>
              <w:rPr>
                <w:b/>
                <w:bCs/>
              </w:rPr>
            </w:pPr>
            <w:r w:rsidRPr="00124F5A">
              <w:rPr>
                <w:b/>
                <w:bCs/>
                <w:noProof/>
                <w:lang w:eastAsia="en-US"/>
              </w:rPr>
              <w:drawing>
                <wp:inline distT="0" distB="0" distL="0" distR="0" wp14:anchorId="1C3064C6" wp14:editId="64E45691">
                  <wp:extent cx="1056640" cy="73117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628" cy="747777"/>
                          </a:xfrm>
                          <a:prstGeom prst="rect">
                            <a:avLst/>
                          </a:prstGeom>
                          <a:noFill/>
                          <a:ln>
                            <a:noFill/>
                          </a:ln>
                        </pic:spPr>
                      </pic:pic>
                    </a:graphicData>
                  </a:graphic>
                </wp:inline>
              </w:drawing>
            </w:r>
          </w:p>
          <w:p w14:paraId="2FDB1611" w14:textId="77777777" w:rsidR="00CB02DB" w:rsidRPr="00124F5A" w:rsidRDefault="00CB02DB" w:rsidP="00CB02DB">
            <w:pPr>
              <w:pStyle w:val="Els-body-text"/>
              <w:spacing w:line="240" w:lineRule="auto"/>
              <w:jc w:val="center"/>
              <w:rPr>
                <w:b/>
                <w:bCs/>
              </w:rPr>
            </w:pPr>
            <w:r w:rsidRPr="00124F5A">
              <w:rPr>
                <w:b/>
                <w:bCs/>
              </w:rPr>
              <w:t>b</w:t>
            </w:r>
          </w:p>
        </w:tc>
      </w:tr>
      <w:tr w:rsidR="00CB02DB" w:rsidRPr="00124F5A" w14:paraId="10D27753" w14:textId="77777777" w:rsidTr="008A5E21">
        <w:trPr>
          <w:trHeight w:val="459"/>
          <w:jc w:val="center"/>
        </w:trPr>
        <w:tc>
          <w:tcPr>
            <w:tcW w:w="2437" w:type="dxa"/>
            <w:shd w:val="clear" w:color="auto" w:fill="auto"/>
          </w:tcPr>
          <w:p w14:paraId="755F1B5F" w14:textId="1039A36D" w:rsidR="00CB02DB" w:rsidRDefault="00B603BB" w:rsidP="00CB02DB">
            <w:pPr>
              <w:pStyle w:val="Els-body-text"/>
              <w:spacing w:line="240" w:lineRule="auto"/>
              <w:jc w:val="center"/>
              <w:rPr>
                <w:b/>
                <w:bCs/>
              </w:rPr>
            </w:pPr>
            <w:r w:rsidRPr="00124F5A">
              <w:rPr>
                <w:b/>
                <w:bCs/>
                <w:noProof/>
              </w:rPr>
              <w:object w:dxaOrig="5985" w:dyaOrig="4845" w14:anchorId="3C508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6.65pt;height:57.9pt;mso-width-percent:0;mso-height-percent:0;mso-width-percent:0;mso-height-percent:0" o:ole="">
                  <v:imagedata r:id="rId23" o:title=""/>
                </v:shape>
                <o:OLEObject Type="Embed" ProgID="PBrush" ShapeID="_x0000_i1025" DrawAspect="Content" ObjectID="_1711694650" r:id="rId24"/>
              </w:object>
            </w:r>
          </w:p>
          <w:p w14:paraId="5CAA06D8" w14:textId="77777777" w:rsidR="00CB02DB" w:rsidRPr="00124F5A" w:rsidRDefault="00CB02DB" w:rsidP="00CB02DB">
            <w:pPr>
              <w:pStyle w:val="Els-body-text"/>
              <w:spacing w:line="240" w:lineRule="auto"/>
              <w:jc w:val="center"/>
              <w:rPr>
                <w:b/>
                <w:bCs/>
              </w:rPr>
            </w:pPr>
            <w:r w:rsidRPr="00124F5A">
              <w:rPr>
                <w:b/>
                <w:bCs/>
              </w:rPr>
              <w:t>c</w:t>
            </w:r>
          </w:p>
        </w:tc>
        <w:tc>
          <w:tcPr>
            <w:tcW w:w="2220" w:type="dxa"/>
            <w:shd w:val="clear" w:color="auto" w:fill="auto"/>
          </w:tcPr>
          <w:p w14:paraId="01D57CA4" w14:textId="6899A310" w:rsidR="00CB02DB" w:rsidRDefault="008A5E21" w:rsidP="00CB02DB">
            <w:pPr>
              <w:pStyle w:val="Els-body-text"/>
              <w:spacing w:line="240" w:lineRule="auto"/>
              <w:jc w:val="center"/>
              <w:rPr>
                <w:b/>
                <w:bCs/>
              </w:rPr>
            </w:pPr>
            <w:r w:rsidRPr="00124F5A">
              <w:rPr>
                <w:b/>
                <w:bCs/>
                <w:noProof/>
              </w:rPr>
              <w:object w:dxaOrig="5070" w:dyaOrig="4605" w14:anchorId="7B8CBCA6">
                <v:shape id="_x0000_i1026" type="#_x0000_t75" alt="" style="width:71.25pt;height:58.7pt;mso-width-percent:0;mso-height-percent:0;mso-width-percent:0;mso-height-percent:0" o:ole="">
                  <v:imagedata r:id="rId25" o:title=""/>
                </v:shape>
                <o:OLEObject Type="Embed" ProgID="PBrush" ShapeID="_x0000_i1026" DrawAspect="Content" ObjectID="_1711694651" r:id="rId26"/>
              </w:object>
            </w:r>
          </w:p>
          <w:p w14:paraId="761B4FD4" w14:textId="77777777" w:rsidR="00CB02DB" w:rsidRPr="00124F5A" w:rsidRDefault="00CB02DB" w:rsidP="00CB02DB">
            <w:pPr>
              <w:pStyle w:val="Els-body-text"/>
              <w:spacing w:line="240" w:lineRule="auto"/>
              <w:jc w:val="center"/>
              <w:rPr>
                <w:b/>
                <w:bCs/>
              </w:rPr>
            </w:pPr>
            <w:r w:rsidRPr="00124F5A">
              <w:rPr>
                <w:b/>
                <w:bCs/>
              </w:rPr>
              <w:t>d</w:t>
            </w:r>
          </w:p>
        </w:tc>
      </w:tr>
      <w:tr w:rsidR="00CB02DB" w:rsidRPr="00124F5A" w14:paraId="1281123E" w14:textId="77777777" w:rsidTr="008A5E21">
        <w:trPr>
          <w:trHeight w:val="486"/>
          <w:jc w:val="center"/>
        </w:trPr>
        <w:tc>
          <w:tcPr>
            <w:tcW w:w="2437" w:type="dxa"/>
            <w:shd w:val="clear" w:color="auto" w:fill="auto"/>
          </w:tcPr>
          <w:p w14:paraId="75386691" w14:textId="29341C59" w:rsidR="00CB02DB" w:rsidRDefault="00B603BB" w:rsidP="00CB02DB">
            <w:pPr>
              <w:pStyle w:val="Els-body-text"/>
              <w:spacing w:line="240" w:lineRule="auto"/>
              <w:jc w:val="center"/>
              <w:rPr>
                <w:b/>
                <w:bCs/>
                <w:noProof/>
                <w:lang w:eastAsia="en-US"/>
              </w:rPr>
            </w:pPr>
            <w:r w:rsidRPr="00124F5A">
              <w:rPr>
                <w:b/>
                <w:bCs/>
                <w:noProof/>
                <w:lang w:eastAsia="en-US"/>
              </w:rPr>
              <w:drawing>
                <wp:anchor distT="0" distB="0" distL="114300" distR="114300" simplePos="0" relativeHeight="251672576" behindDoc="0" locked="0" layoutInCell="1" allowOverlap="1" wp14:anchorId="3FE1F1D7" wp14:editId="6A5E5488">
                  <wp:simplePos x="0" y="0"/>
                  <wp:positionH relativeFrom="column">
                    <wp:posOffset>301625</wp:posOffset>
                  </wp:positionH>
                  <wp:positionV relativeFrom="paragraph">
                    <wp:posOffset>146685</wp:posOffset>
                  </wp:positionV>
                  <wp:extent cx="1170940" cy="701040"/>
                  <wp:effectExtent l="0" t="0" r="0" b="381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09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3CA74" w14:textId="101FA61B" w:rsidR="00CB02DB" w:rsidRPr="00124F5A" w:rsidRDefault="00CB02DB" w:rsidP="00CB02DB">
            <w:pPr>
              <w:pStyle w:val="Els-body-text"/>
              <w:spacing w:line="240" w:lineRule="auto"/>
              <w:jc w:val="center"/>
              <w:rPr>
                <w:b/>
                <w:bCs/>
                <w:noProof/>
                <w:lang w:eastAsia="en-US"/>
              </w:rPr>
            </w:pPr>
            <w:r w:rsidRPr="00124F5A">
              <w:rPr>
                <w:b/>
                <w:bCs/>
              </w:rPr>
              <w:t>e</w:t>
            </w:r>
            <w:r w:rsidRPr="00124F5A">
              <w:rPr>
                <w:b/>
                <w:bCs/>
                <w:noProof/>
                <w:lang w:eastAsia="en-US"/>
              </w:rPr>
              <w:t xml:space="preserve"> </w:t>
            </w:r>
          </w:p>
        </w:tc>
        <w:tc>
          <w:tcPr>
            <w:tcW w:w="2220" w:type="dxa"/>
            <w:shd w:val="clear" w:color="auto" w:fill="auto"/>
          </w:tcPr>
          <w:p w14:paraId="653A8EB1" w14:textId="77777777" w:rsidR="00CB02DB" w:rsidRPr="00124F5A" w:rsidRDefault="00CB02DB" w:rsidP="00CB02DB">
            <w:pPr>
              <w:pStyle w:val="Els-body-text"/>
              <w:spacing w:line="240" w:lineRule="auto"/>
              <w:jc w:val="center"/>
              <w:rPr>
                <w:b/>
                <w:bCs/>
              </w:rPr>
            </w:pPr>
            <w:r w:rsidRPr="00124F5A">
              <w:rPr>
                <w:b/>
                <w:bCs/>
                <w:noProof/>
                <w:lang w:eastAsia="en-US"/>
              </w:rPr>
              <w:drawing>
                <wp:anchor distT="0" distB="0" distL="114300" distR="114300" simplePos="0" relativeHeight="251673600" behindDoc="0" locked="0" layoutInCell="1" allowOverlap="1" wp14:anchorId="721313F4" wp14:editId="7788972B">
                  <wp:simplePos x="0" y="0"/>
                  <wp:positionH relativeFrom="column">
                    <wp:posOffset>264160</wp:posOffset>
                  </wp:positionH>
                  <wp:positionV relativeFrom="paragraph">
                    <wp:posOffset>80010</wp:posOffset>
                  </wp:positionV>
                  <wp:extent cx="1075690" cy="68834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5690" cy="68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F5A">
              <w:rPr>
                <w:b/>
                <w:bCs/>
              </w:rPr>
              <w:t>f</w:t>
            </w:r>
          </w:p>
        </w:tc>
      </w:tr>
    </w:tbl>
    <w:p w14:paraId="7CA58440" w14:textId="77777777" w:rsidR="00CB02DB" w:rsidRPr="00124F5A" w:rsidRDefault="00CB02DB" w:rsidP="00CB02DB">
      <w:pPr>
        <w:pStyle w:val="Els-body-text"/>
        <w:spacing w:line="276" w:lineRule="auto"/>
        <w:ind w:firstLine="0"/>
        <w:jc w:val="center"/>
        <w:rPr>
          <w:b/>
          <w:bCs/>
        </w:rPr>
      </w:pPr>
      <w:r w:rsidRPr="00124F5A">
        <w:rPr>
          <w:b/>
          <w:bCs/>
        </w:rPr>
        <w:t>Fig. 1. Carbon based materials a- graphite, b-fullerene, c- Single walled carbon nanotubes, d- Multiwalled carbon nanotubes, e graphene and f- Diamond.</w:t>
      </w:r>
    </w:p>
    <w:p w14:paraId="74CF8023" w14:textId="77777777" w:rsidR="00CB02DB" w:rsidRDefault="00CB02DB" w:rsidP="00CB02DB">
      <w:pPr>
        <w:jc w:val="center"/>
        <w:sectPr w:rsidR="00CB02DB" w:rsidSect="00CB02DB">
          <w:type w:val="continuous"/>
          <w:pgSz w:w="11906" w:h="16838" w:code="9"/>
          <w:pgMar w:top="1701" w:right="1389" w:bottom="851" w:left="1389" w:header="1134" w:footer="1134" w:gutter="0"/>
          <w:cols w:space="480"/>
          <w:docGrid w:linePitch="272"/>
        </w:sectPr>
      </w:pPr>
    </w:p>
    <w:p w14:paraId="0AC1398A" w14:textId="77777777" w:rsidR="00CB02DB" w:rsidRPr="00124F5A" w:rsidRDefault="00CB02DB" w:rsidP="00CB02DB">
      <w:pPr>
        <w:jc w:val="both"/>
      </w:pPr>
      <w:r w:rsidRPr="00124F5A">
        <w:lastRenderedPageBreak/>
        <w:t>CNTs are made using a variety of methods, including laser ablation, arc discharge, and deposition of chemical vapor. CVD is the best method among several methods for synthesis of CNTs because it produces large yields of high purity CNTs. The types of catalysts, precipitation temperatures, and synthesis methods were all employed to border different forms of CNTs (Figure 2).</w:t>
      </w:r>
      <w:r w:rsidRPr="00124F5A">
        <w:fldChar w:fldCharType="begin"/>
      </w:r>
      <w:r w:rsidRPr="00124F5A">
        <w:instrText xml:space="preserve"> ADDIN EN.CITE &lt;EndNote&gt;&lt;Cite&gt;&lt;Author&gt;Prasek&lt;/Author&gt;&lt;Year&gt;2011&lt;/Year&gt;&lt;RecNum&gt;875&lt;/RecNum&gt;&lt;DisplayText&gt;[5]&lt;/DisplayText&gt;&lt;record&gt;&lt;rec-number&gt;875&lt;/rec-number&gt;&lt;foreign-keys&gt;&lt;key app="EN" db-id="xfde90savretdlef9xl5ffx5p5wexa50v5v9" timestamp="1641903736"&gt;875&lt;/key&gt;&lt;/foreign-keys&gt;&lt;ref-type name="Journal Article"&gt;17&lt;/ref-type&gt;&lt;contributors&gt;&lt;authors&gt;&lt;author&gt;Prasek, Jan&lt;/author&gt;&lt;author&gt;Drbohlavova, Jana&lt;/author&gt;&lt;author&gt;Chomoucka, Jana&lt;/author&gt;&lt;author&gt;Hubalek, Jaromir&lt;/author&gt;&lt;author&gt;Jasek, Ondrej&lt;/author&gt;&lt;author&gt;Adam, Vojtech&lt;/author&gt;&lt;author&gt;Kizek, Rene&lt;/author&gt;&lt;/authors&gt;&lt;/contributors&gt;&lt;titles&gt;&lt;title&gt;Methods for carbon nanotubes synthesis&lt;/title&gt;&lt;secondary-title&gt;Journal of Materials Chemistry&lt;/secondary-title&gt;&lt;/titles&gt;&lt;periodical&gt;&lt;full-title&gt;Journal of Materials Chemistry&lt;/full-title&gt;&lt;/periodical&gt;&lt;pages&gt;15872-15884&lt;/pages&gt;&lt;volume&gt;21&lt;/volume&gt;&lt;number&gt;40&lt;/number&gt;&lt;dates&gt;&lt;year&gt;2011&lt;/year&gt;&lt;/dates&gt;&lt;urls&gt;&lt;/urls&gt;&lt;/record&gt;&lt;/Cite&gt;&lt;/EndNote&gt;</w:instrText>
      </w:r>
      <w:r w:rsidRPr="00124F5A">
        <w:fldChar w:fldCharType="separate"/>
      </w:r>
      <w:r w:rsidRPr="00124F5A">
        <w:rPr>
          <w:noProof/>
        </w:rPr>
        <w:t>[</w:t>
      </w:r>
      <w:hyperlink w:anchor="_ENREF_5" w:tooltip="Prasek, 2011 #875" w:history="1">
        <w:r w:rsidRPr="00124F5A">
          <w:rPr>
            <w:noProof/>
          </w:rPr>
          <w:t>5</w:t>
        </w:r>
      </w:hyperlink>
      <w:r w:rsidRPr="00124F5A">
        <w:rPr>
          <w:noProof/>
        </w:rPr>
        <w:t>]</w:t>
      </w:r>
      <w:r w:rsidRPr="00124F5A">
        <w:fldChar w:fldCharType="end"/>
      </w:r>
    </w:p>
    <w:p w14:paraId="31C9261F" w14:textId="77777777" w:rsidR="00CB02DB" w:rsidRPr="00124F5A" w:rsidRDefault="00CB02DB" w:rsidP="00CB02DB">
      <w:pPr>
        <w:jc w:val="center"/>
      </w:pPr>
      <w:r w:rsidRPr="00124F5A">
        <w:rPr>
          <w:noProof/>
          <w:lang w:val="en-US" w:eastAsia="en-US"/>
        </w:rPr>
        <w:drawing>
          <wp:inline distT="0" distB="0" distL="0" distR="0" wp14:anchorId="288CE24B" wp14:editId="3FD2130A">
            <wp:extent cx="2714625" cy="2193917"/>
            <wp:effectExtent l="0" t="0" r="0" b="0"/>
            <wp:docPr id="4" name="Picture 4" descr="Currently used methods for CNTs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ly used methods for CNTs synthes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8984" cy="2197440"/>
                    </a:xfrm>
                    <a:prstGeom prst="rect">
                      <a:avLst/>
                    </a:prstGeom>
                    <a:noFill/>
                    <a:ln>
                      <a:noFill/>
                    </a:ln>
                  </pic:spPr>
                </pic:pic>
              </a:graphicData>
            </a:graphic>
          </wp:inline>
        </w:drawing>
      </w:r>
    </w:p>
    <w:p w14:paraId="0CC83594" w14:textId="77777777" w:rsidR="00CB02DB" w:rsidRPr="00124F5A" w:rsidRDefault="00CB02DB" w:rsidP="00CB02DB">
      <w:pPr>
        <w:jc w:val="center"/>
        <w:rPr>
          <w:b/>
          <w:bCs/>
        </w:rPr>
      </w:pPr>
      <w:r w:rsidRPr="00124F5A">
        <w:rPr>
          <w:b/>
          <w:bCs/>
        </w:rPr>
        <w:t>Figure 2: Methods for CNTs synthesis.</w:t>
      </w:r>
      <w:r w:rsidRPr="00124F5A">
        <w:rPr>
          <w:b/>
          <w:bCs/>
        </w:rPr>
        <w:fldChar w:fldCharType="begin"/>
      </w:r>
      <w:r w:rsidRPr="00124F5A">
        <w:rPr>
          <w:b/>
          <w:bCs/>
        </w:rPr>
        <w:instrText xml:space="preserve"> ADDIN EN.CITE &lt;EndNote&gt;&lt;Cite&gt;&lt;Author&gt;Prasek&lt;/Author&gt;&lt;Year&gt;2011&lt;/Year&gt;&lt;RecNum&gt;875&lt;/RecNum&gt;&lt;DisplayText&gt;[5]&lt;/DisplayText&gt;&lt;record&gt;&lt;rec-number&gt;875&lt;/rec-number&gt;&lt;foreign-keys&gt;&lt;key app="EN" db-id="xfde90savretdlef9xl5ffx5p5wexa50v5v9" timestamp="1641903736"&gt;875&lt;/key&gt;&lt;/foreign-keys&gt;&lt;ref-type name="Journal Article"&gt;17&lt;/ref-type&gt;&lt;contributors&gt;&lt;authors&gt;&lt;author&gt;Prasek, Jan&lt;/author&gt;&lt;author&gt;Drbohlavova, Jana&lt;/author&gt;&lt;author&gt;Chomoucka, Jana&lt;/author&gt;&lt;author&gt;Hubalek, Jaromir&lt;/author&gt;&lt;author&gt;Jasek, Ondrej&lt;/author&gt;&lt;author&gt;Adam, Vojtech&lt;/author&gt;&lt;author&gt;Kizek, Rene&lt;/author&gt;&lt;/authors&gt;&lt;/contributors&gt;&lt;titles&gt;&lt;title&gt;Methods for carbon nanotubes synthesis&lt;/title&gt;&lt;secondary-title&gt;Journal of Materials Chemistry&lt;/secondary-title&gt;&lt;/titles&gt;&lt;periodical&gt;&lt;full-title&gt;Journal of Materials Chemistry&lt;/full-title&gt;&lt;/periodical&gt;&lt;pages&gt;15872-15884&lt;/pages&gt;&lt;volume&gt;21&lt;/volume&gt;&lt;number&gt;40&lt;/number&gt;&lt;dates&gt;&lt;year&gt;2011&lt;/year&gt;&lt;/dates&gt;&lt;urls&gt;&lt;/urls&gt;&lt;/record&gt;&lt;/Cite&gt;&lt;/EndNote&gt;</w:instrText>
      </w:r>
      <w:r w:rsidRPr="00124F5A">
        <w:rPr>
          <w:b/>
          <w:bCs/>
        </w:rPr>
        <w:fldChar w:fldCharType="separate"/>
      </w:r>
      <w:r w:rsidRPr="00124F5A">
        <w:rPr>
          <w:b/>
          <w:bCs/>
          <w:noProof/>
        </w:rPr>
        <w:t>[</w:t>
      </w:r>
      <w:hyperlink w:anchor="_ENREF_5" w:tooltip="Prasek, 2011 #875" w:history="1">
        <w:r w:rsidRPr="00124F5A">
          <w:rPr>
            <w:b/>
            <w:bCs/>
            <w:noProof/>
          </w:rPr>
          <w:t>5</w:t>
        </w:r>
      </w:hyperlink>
      <w:r w:rsidRPr="00124F5A">
        <w:rPr>
          <w:b/>
          <w:bCs/>
          <w:noProof/>
        </w:rPr>
        <w:t>]</w:t>
      </w:r>
      <w:r w:rsidRPr="00124F5A">
        <w:rPr>
          <w:b/>
          <w:bCs/>
        </w:rPr>
        <w:fldChar w:fldCharType="end"/>
      </w:r>
    </w:p>
    <w:p w14:paraId="77BC18B9" w14:textId="77777777" w:rsidR="00CB02DB" w:rsidRPr="00124F5A" w:rsidRDefault="00CB02DB" w:rsidP="00CB02DB">
      <w:pPr>
        <w:jc w:val="both"/>
      </w:pPr>
      <w:r w:rsidRPr="00124F5A">
        <w:t>Carbon Nanotubes have many applications such as composite materials, applications in many science branches such as nano-medicine, biosensors or polymer</w:t>
      </w:r>
      <w:r w:rsidRPr="00124F5A">
        <w:fldChar w:fldCharType="begin"/>
      </w:r>
      <w:r w:rsidRPr="00124F5A">
        <w:instrText xml:space="preserve"> ADDIN EN.CITE &lt;EndNote&gt;&lt;Cite&gt;&lt;Author&gt;Scheibe&lt;/Author&gt;&lt;Year&gt;2010&lt;/Year&gt;&lt;RecNum&gt;876&lt;/RecNum&gt;&lt;DisplayText&gt;[6]&lt;/DisplayText&gt;&lt;record&gt;&lt;rec-number&gt;876&lt;/rec-number&gt;&lt;foreign-keys&gt;&lt;key app="EN" db-id="xfde90savretdlef9xl5ffx5p5wexa50v5v9" timestamp="1641904132"&gt;876&lt;/key&gt;&lt;/foreign-keys&gt;&lt;ref-type name="Journal Article"&gt;17&lt;/ref-type&gt;&lt;contributors&gt;&lt;authors&gt;&lt;author&gt;Scheibe, Blazej&lt;/author&gt;&lt;author&gt;Borowiak-Palen, Ewa&lt;/author&gt;&lt;author&gt;Kalenczuk, Ryszard J&lt;/author&gt;&lt;/authors&gt;&lt;/contributors&gt;&lt;titles&gt;&lt;title&gt;Oxidation and reduction of multiwalled carbon nanotubes—preparation and characterization&lt;/title&gt;&lt;secondary-title&gt;Materials Characterization&lt;/secondary-title&gt;&lt;/titles&gt;&lt;periodical&gt;&lt;full-title&gt;Materials Characterization&lt;/full-title&gt;&lt;/periodical&gt;&lt;pages&gt;185-191&lt;/pages&gt;&lt;volume&gt;61&lt;/volume&gt;&lt;number&gt;2&lt;/number&gt;&lt;dates&gt;&lt;year&gt;2010&lt;/year&gt;&lt;/dates&gt;&lt;isbn&gt;1044-5803&lt;/isbn&gt;&lt;urls&gt;&lt;/urls&gt;&lt;/record&gt;&lt;/Cite&gt;&lt;/EndNote&gt;</w:instrText>
      </w:r>
      <w:r w:rsidRPr="00124F5A">
        <w:fldChar w:fldCharType="separate"/>
      </w:r>
      <w:r w:rsidRPr="00124F5A">
        <w:rPr>
          <w:noProof/>
        </w:rPr>
        <w:t>[</w:t>
      </w:r>
      <w:hyperlink w:anchor="_ENREF_6" w:tooltip="Scheibe, 2010 #876" w:history="1">
        <w:r w:rsidRPr="00124F5A">
          <w:rPr>
            <w:noProof/>
          </w:rPr>
          <w:t>6</w:t>
        </w:r>
      </w:hyperlink>
      <w:r w:rsidRPr="00124F5A">
        <w:rPr>
          <w:noProof/>
        </w:rPr>
        <w:t>]</w:t>
      </w:r>
      <w:r w:rsidRPr="00124F5A">
        <w:fldChar w:fldCharType="end"/>
      </w:r>
      <w:r w:rsidRPr="00124F5A">
        <w:t>, Electrochemical system (Li battery, Additives to electrodes of lead-acid batteries, and Electric double-layer capacitor)</w:t>
      </w:r>
      <w:r w:rsidRPr="00124F5A">
        <w:fldChar w:fldCharType="begin"/>
      </w:r>
      <w:r w:rsidRPr="00124F5A">
        <w:instrText xml:space="preserve"> ADDIN EN.CITE &lt;EndNote&gt;&lt;Cite&gt;&lt;Author&gt;Endo&lt;/Author&gt;&lt;Year&gt;2006&lt;/Year&gt;&lt;RecNum&gt;877&lt;/RecNum&gt;&lt;DisplayText&gt;[7, 8]&lt;/DisplayText&gt;&lt;record&gt;&lt;rec-number&gt;877&lt;/rec-number&gt;&lt;foreign-keys&gt;&lt;key app="EN" db-id="xfde90savretdlef9xl5ffx5p5wexa50v5v9" timestamp="1641904314"&gt;877&lt;/key&gt;&lt;/foreign-keys&gt;&lt;ref-type name="Journal Article"&gt;17&lt;/ref-type&gt;&lt;contributors&gt;&lt;authors&gt;&lt;author&gt;Endo, Morinobu&lt;/author&gt;&lt;author&gt;Hayashi, Takuya&lt;/author&gt;&lt;author&gt;Kim, Yoong Ahm&lt;/author&gt;&lt;author&gt;Muramatsu, Hiroyuki&lt;/author&gt;&lt;/authors&gt;&lt;/contributors&gt;&lt;titles&gt;&lt;title&gt;Development and application of carbon nanotubes&lt;/title&gt;&lt;secondary-title&gt;Japanese Journal of Applied Physics&lt;/secondary-title&gt;&lt;/titles&gt;&lt;periodical&gt;&lt;full-title&gt;Japanese Journal of Applied Physics&lt;/full-title&gt;&lt;/periodical&gt;&lt;pages&gt;4883&lt;/pages&gt;&lt;volume&gt;45&lt;/volume&gt;&lt;number&gt;6R&lt;/number&gt;&lt;dates&gt;&lt;year&gt;2006&lt;/year&gt;&lt;/dates&gt;&lt;isbn&gt;1347-4065&lt;/isbn&gt;&lt;urls&gt;&lt;/urls&gt;&lt;/record&gt;&lt;/Cite&gt;&lt;Cite&gt;&lt;Author&gt;Shoukat&lt;/Author&gt;&lt;Year&gt;2021&lt;/Year&gt;&lt;RecNum&gt;878&lt;/RecNum&gt;&lt;record&gt;&lt;rec-number&gt;878&lt;/rec-number&gt;&lt;foreign-keys&gt;&lt;key app="EN" db-id="xfde90savretdlef9xl5ffx5p5wexa50v5v9" timestamp="1641904347"&gt;878&lt;/key&gt;&lt;/foreign-keys&gt;&lt;ref-type name="Journal Article"&gt;17&lt;/ref-type&gt;&lt;contributors&gt;&lt;authors&gt;&lt;author&gt;Shoukat, Rizwan&lt;/author&gt;&lt;author&gt;Khan, Muhammad Imran&lt;/author&gt;&lt;/authors&gt;&lt;/contributors&gt;&lt;titles&gt;&lt;title&gt;Carbon nanotubes: A review on properties, synthesis methods and applications in micro and nanotechnology&lt;/title&gt;&lt;secondary-title&gt;Microsystem Technologies&lt;/secondary-title&gt;&lt;/titles&gt;&lt;periodical&gt;&lt;full-title&gt;Microsystem Technologies&lt;/full-title&gt;&lt;/periodical&gt;&lt;pages&gt;1-10&lt;/pages&gt;&lt;dates&gt;&lt;year&gt;2021&lt;/year&gt;&lt;/dates&gt;&lt;isbn&gt;1432-1858&lt;/isbn&gt;&lt;urls&gt;&lt;/urls&gt;&lt;/record&gt;&lt;/Cite&gt;&lt;/EndNote&gt;</w:instrText>
      </w:r>
      <w:r w:rsidRPr="00124F5A">
        <w:fldChar w:fldCharType="separate"/>
      </w:r>
      <w:r w:rsidRPr="00124F5A">
        <w:rPr>
          <w:noProof/>
        </w:rPr>
        <w:t>[</w:t>
      </w:r>
      <w:hyperlink w:anchor="_ENREF_7" w:tooltip="Endo, 2006 #877" w:history="1">
        <w:r w:rsidRPr="00124F5A">
          <w:rPr>
            <w:noProof/>
          </w:rPr>
          <w:t>7</w:t>
        </w:r>
      </w:hyperlink>
      <w:r w:rsidRPr="00124F5A">
        <w:rPr>
          <w:noProof/>
        </w:rPr>
        <w:t xml:space="preserve">, </w:t>
      </w:r>
      <w:hyperlink w:anchor="_ENREF_8" w:tooltip="Shoukat, 2021 #878" w:history="1">
        <w:r w:rsidRPr="00124F5A">
          <w:rPr>
            <w:noProof/>
          </w:rPr>
          <w:t>8</w:t>
        </w:r>
      </w:hyperlink>
      <w:r w:rsidRPr="00124F5A">
        <w:rPr>
          <w:noProof/>
        </w:rPr>
        <w:t>]</w:t>
      </w:r>
      <w:r w:rsidRPr="00124F5A">
        <w:fldChar w:fldCharType="end"/>
      </w:r>
      <w:r w:rsidRPr="00124F5A">
        <w:t>, Multifunctional fillers in polymer composite</w:t>
      </w:r>
      <w:r w:rsidRPr="00124F5A">
        <w:fldChar w:fldCharType="begin"/>
      </w:r>
      <w:r w:rsidRPr="00124F5A">
        <w:instrText xml:space="preserve"> ADDIN EN.CITE &lt;EndNote&gt;&lt;Cite&gt;&lt;Author&gt;Scheibe&lt;/Author&gt;&lt;Year&gt;2010&lt;/Year&gt;&lt;RecNum&gt;876&lt;/RecNum&gt;&lt;DisplayText&gt;[6]&lt;/DisplayText&gt;&lt;record&gt;&lt;rec-number&gt;876&lt;/rec-number&gt;&lt;foreign-keys&gt;&lt;key app="EN" db-id="xfde90savretdlef9xl5ffx5p5wexa50v5v9" timestamp="1641904132"&gt;876&lt;/key&gt;&lt;/foreign-keys&gt;&lt;ref-type name="Journal Article"&gt;17&lt;/ref-type&gt;&lt;contributors&gt;&lt;authors&gt;&lt;author&gt;Scheibe, Blazej&lt;/author&gt;&lt;author&gt;Borowiak-Palen, Ewa&lt;/author&gt;&lt;author&gt;Kalenczuk, Ryszard J&lt;/author&gt;&lt;/authors&gt;&lt;/contributors&gt;&lt;titles&gt;&lt;title&gt;Oxidation and reduction of multiwalled carbon nanotubes—preparation and characterization&lt;/title&gt;&lt;secondary-title&gt;Materials Characterization&lt;/secondary-title&gt;&lt;/titles&gt;&lt;periodical&gt;&lt;full-title&gt;Materials Characterization&lt;/full-title&gt;&lt;/periodical&gt;&lt;pages&gt;185-191&lt;/pages&gt;&lt;volume&gt;61&lt;/volume&gt;&lt;number&gt;2&lt;/number&gt;&lt;dates&gt;&lt;year&gt;2010&lt;/year&gt;&lt;/dates&gt;&lt;isbn&gt;1044-5803&lt;/isbn&gt;&lt;urls&gt;&lt;/urls&gt;&lt;/record&gt;&lt;/Cite&gt;&lt;/EndNote&gt;</w:instrText>
      </w:r>
      <w:r w:rsidRPr="00124F5A">
        <w:fldChar w:fldCharType="separate"/>
      </w:r>
      <w:r w:rsidRPr="00124F5A">
        <w:rPr>
          <w:noProof/>
        </w:rPr>
        <w:t>[</w:t>
      </w:r>
      <w:hyperlink w:anchor="_ENREF_6" w:tooltip="Scheibe, 2010 #876" w:history="1">
        <w:r w:rsidRPr="00124F5A">
          <w:rPr>
            <w:noProof/>
          </w:rPr>
          <w:t>6</w:t>
        </w:r>
      </w:hyperlink>
      <w:r w:rsidRPr="00124F5A">
        <w:rPr>
          <w:noProof/>
        </w:rPr>
        <w:t>]</w:t>
      </w:r>
      <w:r w:rsidRPr="00124F5A">
        <w:fldChar w:fldCharType="end"/>
      </w:r>
      <w:r w:rsidRPr="00124F5A">
        <w:t xml:space="preserve">, and medical applications. </w:t>
      </w:r>
      <w:r w:rsidRPr="00124F5A">
        <w:fldChar w:fldCharType="begin"/>
      </w:r>
      <w:r w:rsidRPr="00124F5A">
        <w:instrText xml:space="preserve"> ADDIN EN.CITE &lt;EndNote&gt;&lt;Cite&gt;&lt;Author&gt;Scheibe&lt;/Author&gt;&lt;Year&gt;2010&lt;/Year&gt;&lt;RecNum&gt;876&lt;/RecNum&gt;&lt;DisplayText&gt;[6]&lt;/DisplayText&gt;&lt;record&gt;&lt;rec-number&gt;876&lt;/rec-number&gt;&lt;foreign-keys&gt;&lt;key app="EN" db-id="xfde90savretdlef9xl5ffx5p5wexa50v5v9" timestamp="1641904132"&gt;876&lt;/key&gt;&lt;/foreign-keys&gt;&lt;ref-type name="Journal Article"&gt;17&lt;/ref-type&gt;&lt;contributors&gt;&lt;authors&gt;&lt;author&gt;Scheibe, Blazej&lt;/author&gt;&lt;author&gt;Borowiak-Palen, Ewa&lt;/author&gt;&lt;author&gt;Kalenczuk, Ryszard J&lt;/author&gt;&lt;/authors&gt;&lt;/contributors&gt;&lt;titles&gt;&lt;title&gt;Oxidation and reduction of multiwalled carbon nanotubes—preparation and characterization&lt;/title&gt;&lt;secondary-title&gt;Materials Characterization&lt;/secondary-title&gt;&lt;/titles&gt;&lt;periodical&gt;&lt;full-title&gt;Materials Characterization&lt;/full-title&gt;&lt;/periodical&gt;&lt;pages&gt;185-191&lt;/pages&gt;&lt;volume&gt;61&lt;/volume&gt;&lt;number&gt;2&lt;/number&gt;&lt;dates&gt;&lt;year&gt;2010&lt;/year&gt;&lt;/dates&gt;&lt;isbn&gt;1044-5803&lt;/isbn&gt;&lt;urls&gt;&lt;/urls&gt;&lt;/record&gt;&lt;/Cite&gt;&lt;/EndNote&gt;</w:instrText>
      </w:r>
      <w:r w:rsidRPr="00124F5A">
        <w:fldChar w:fldCharType="separate"/>
      </w:r>
      <w:r w:rsidRPr="00124F5A">
        <w:rPr>
          <w:noProof/>
        </w:rPr>
        <w:t>[</w:t>
      </w:r>
      <w:hyperlink w:anchor="_ENREF_6" w:tooltip="Scheibe, 2010 #876" w:history="1">
        <w:r w:rsidRPr="00124F5A">
          <w:rPr>
            <w:noProof/>
          </w:rPr>
          <w:t>6</w:t>
        </w:r>
      </w:hyperlink>
      <w:r w:rsidRPr="00124F5A">
        <w:rPr>
          <w:noProof/>
        </w:rPr>
        <w:t>]</w:t>
      </w:r>
      <w:r w:rsidRPr="00124F5A">
        <w:fldChar w:fldCharType="end"/>
      </w:r>
      <w:r w:rsidRPr="00124F5A">
        <w:t>.</w:t>
      </w:r>
    </w:p>
    <w:p w14:paraId="060D66A0" w14:textId="77777777" w:rsidR="00CB02DB" w:rsidRPr="00124F5A" w:rsidRDefault="00CB02DB" w:rsidP="00CB02DB">
      <w:pPr>
        <w:jc w:val="both"/>
      </w:pPr>
      <w:r w:rsidRPr="00124F5A">
        <w:t>So, our article aims to synthesize MWCNTs via carbon source from ethanol and 2-propanol mixture by Chemical Vapor Deposition (CVDs) with a homogeneous length and diameter from 50/50 without support cover, C2/C3 for the growing. The Production depends on the molecular interaction of alcohol in C2 and C3 for homogenous evaporation.</w:t>
      </w:r>
    </w:p>
    <w:p w14:paraId="4B26AD84" w14:textId="77777777" w:rsidR="00CB02DB" w:rsidRPr="00124F5A" w:rsidRDefault="00CB02DB" w:rsidP="00CB02DB">
      <w:pPr>
        <w:rPr>
          <w:b/>
          <w:bCs/>
        </w:rPr>
      </w:pPr>
      <w:r w:rsidRPr="00124F5A">
        <w:rPr>
          <w:b/>
          <w:bCs/>
        </w:rPr>
        <w:t xml:space="preserve">2. Experimental </w:t>
      </w:r>
    </w:p>
    <w:p w14:paraId="25DB6CEF" w14:textId="77777777" w:rsidR="00CB02DB" w:rsidRPr="00124F5A" w:rsidRDefault="00CB02DB" w:rsidP="00CB02DB">
      <w:pPr>
        <w:jc w:val="both"/>
      </w:pPr>
      <w:r w:rsidRPr="00124F5A">
        <w:t>2.1. Methodology</w:t>
      </w:r>
    </w:p>
    <w:p w14:paraId="6DEEC757" w14:textId="34084718" w:rsidR="00CB02DB" w:rsidRPr="00124F5A" w:rsidRDefault="00CB02DB" w:rsidP="00CB02DB">
      <w:pPr>
        <w:jc w:val="both"/>
        <w:rPr>
          <w:b/>
          <w:bCs/>
        </w:rPr>
      </w:pPr>
    </w:p>
    <w:p w14:paraId="2E7F2839" w14:textId="77777777" w:rsidR="00A6416F" w:rsidRPr="00A6416F" w:rsidRDefault="00A6416F" w:rsidP="00A6416F">
      <w:pPr>
        <w:tabs>
          <w:tab w:val="left" w:pos="7436"/>
        </w:tabs>
        <w:jc w:val="both"/>
      </w:pPr>
      <w:r w:rsidRPr="00A6416F">
        <w:t xml:space="preserve">Alfa Assar provided Ethanol C2H5OH and 2- Propanol, C3H8O with purity levels of 99 % and 99.93 %, respectively. H2O2 peroxide hydrogen for the purification process, 30% weight was purchased from Spain.  N2 gas, which was utilized as a transporter gas, was imported from the UAE with a purity of 99.99 %. </w:t>
      </w:r>
    </w:p>
    <w:p w14:paraId="6290440D" w14:textId="77777777" w:rsidR="00CB02DB" w:rsidRPr="00124F5A" w:rsidRDefault="00CB02DB" w:rsidP="00CB02DB">
      <w:pPr>
        <w:jc w:val="both"/>
      </w:pPr>
    </w:p>
    <w:p w14:paraId="538F983D" w14:textId="77777777" w:rsidR="00CB02DB" w:rsidRPr="00124F5A" w:rsidRDefault="00CB02DB" w:rsidP="00CB02DB">
      <w:pPr>
        <w:jc w:val="both"/>
        <w:rPr>
          <w:b/>
          <w:bCs/>
        </w:rPr>
      </w:pPr>
      <w:r w:rsidRPr="00124F5A">
        <w:rPr>
          <w:b/>
          <w:bCs/>
        </w:rPr>
        <w:t>Production of MWCNTs</w:t>
      </w:r>
    </w:p>
    <w:p w14:paraId="46D03D1E" w14:textId="77777777" w:rsidR="00CB02DB" w:rsidRPr="00124F5A" w:rsidRDefault="00CB02DB" w:rsidP="00CB02DB">
      <w:pPr>
        <w:jc w:val="both"/>
      </w:pPr>
      <w:r w:rsidRPr="00124F5A">
        <w:t>Using three-stage tube furnace (</w:t>
      </w:r>
      <w:proofErr w:type="spellStart"/>
      <w:r w:rsidRPr="00124F5A">
        <w:t>Nabertherm</w:t>
      </w:r>
      <w:proofErr w:type="spellEnd"/>
      <w:r w:rsidRPr="00124F5A">
        <w:t xml:space="preserve"> in the United States) to prepare MWCNTs via CVDs (Chemical Vapor Deposition). </w:t>
      </w:r>
    </w:p>
    <w:p w14:paraId="3DC58363" w14:textId="77777777" w:rsidR="00CB02DB" w:rsidRPr="00124F5A" w:rsidRDefault="00CB02DB" w:rsidP="00CB02DB">
      <w:pPr>
        <w:jc w:val="both"/>
      </w:pPr>
      <w:r w:rsidRPr="00124F5A">
        <w:t xml:space="preserve">Tube furnace is a quartz tube with length 120 cm and diameter 5 cm. A ceramic boat was utilized to keep the precipitation catalyst alive. To remove air from all </w:t>
      </w:r>
      <w:r w:rsidRPr="00124F5A">
        <w:lastRenderedPageBreak/>
        <w:t>tube reactions, nitrogen gas was purged with a flow rate 125 cm</w:t>
      </w:r>
      <w:r w:rsidRPr="00124F5A">
        <w:rPr>
          <w:vertAlign w:val="superscript"/>
        </w:rPr>
        <w:t>3</w:t>
      </w:r>
      <w:r w:rsidRPr="00124F5A">
        <w:t>/min prior to turning on the tube furnace. The furnace was turned on a 750</w:t>
      </w:r>
      <w:r w:rsidRPr="00124F5A">
        <w:rPr>
          <w:vertAlign w:val="superscript"/>
        </w:rPr>
        <w:t>o</w:t>
      </w:r>
      <w:r w:rsidRPr="00124F5A">
        <w:t>C with flow rate 3.4</w:t>
      </w:r>
      <w:r w:rsidRPr="00124F5A">
        <w:rPr>
          <w:vertAlign w:val="superscript"/>
        </w:rPr>
        <w:t>o</w:t>
      </w:r>
      <w:r w:rsidRPr="00124F5A">
        <w:t>C/min of an ambient heating pressure, at atmosphere pressure and 30 min response time with flow of inert nitrogen gas to achieve the desired temperature. The flow of gas has been steadily reduced to an average level 80 cm</w:t>
      </w:r>
      <w:r w:rsidRPr="00124F5A">
        <w:rPr>
          <w:vertAlign w:val="superscript"/>
        </w:rPr>
        <w:t>3</w:t>
      </w:r>
      <w:r w:rsidRPr="00124F5A">
        <w:t>/min. At 70°C., the transfer of N</w:t>
      </w:r>
      <w:r w:rsidRPr="00124F5A">
        <w:rPr>
          <w:vertAlign w:val="superscript"/>
        </w:rPr>
        <w:t>2</w:t>
      </w:r>
      <w:r w:rsidRPr="00124F5A">
        <w:t xml:space="preserve"> gas (1:1) C2/C3 evaporates. After being deposed, while carbon sources were distributed </w:t>
      </w:r>
      <w:proofErr w:type="gramStart"/>
      <w:r w:rsidRPr="00124F5A">
        <w:t>during  a</w:t>
      </w:r>
      <w:proofErr w:type="gramEnd"/>
      <w:r w:rsidRPr="00124F5A">
        <w:t xml:space="preserve"> vaporizer, the oven was switched off and the space was permitted to cool in a steady temperature of N</w:t>
      </w:r>
      <w:r w:rsidRPr="00124F5A">
        <w:rPr>
          <w:vertAlign w:val="subscript"/>
        </w:rPr>
        <w:t>2</w:t>
      </w:r>
      <w:r w:rsidRPr="00124F5A">
        <w:t xml:space="preserve">. </w:t>
      </w:r>
    </w:p>
    <w:p w14:paraId="5D4E3E7C" w14:textId="77777777" w:rsidR="00CB02DB" w:rsidRPr="00124F5A" w:rsidRDefault="00CB02DB" w:rsidP="00CB02DB">
      <w:pPr>
        <w:jc w:val="both"/>
      </w:pPr>
      <w:r w:rsidRPr="00124F5A">
        <w:t xml:space="preserve">Phillips PW 1800 was utilized for X-ray diffraction (XRD), </w:t>
      </w:r>
      <w:proofErr w:type="spellStart"/>
      <w:r w:rsidRPr="00124F5A">
        <w:t>Senterra</w:t>
      </w:r>
      <w:proofErr w:type="spellEnd"/>
      <w:r w:rsidRPr="00124F5A">
        <w:t xml:space="preserve"> Infinity Broker 1 was used for identified Raman Spectroscopic. Pure CNTs were characterized using SEM analysis and EDX tools (a JEOL JSM-6700F). Thermo-gravimetric analysis is applied via using (Jupiter, STA 449C </w:t>
      </w:r>
      <w:proofErr w:type="spellStart"/>
      <w:r w:rsidRPr="00124F5A">
        <w:t>Netzsch</w:t>
      </w:r>
      <w:proofErr w:type="spellEnd"/>
      <w:r w:rsidRPr="00124F5A">
        <w:t>).</w:t>
      </w:r>
    </w:p>
    <w:p w14:paraId="1DC00CDE" w14:textId="77777777" w:rsidR="00CB02DB" w:rsidRPr="00124F5A" w:rsidRDefault="00CB02DB" w:rsidP="00CB02DB">
      <w:pPr>
        <w:jc w:val="both"/>
      </w:pPr>
    </w:p>
    <w:p w14:paraId="6BBA50C0" w14:textId="77777777" w:rsidR="00CB02DB" w:rsidRPr="00124F5A" w:rsidRDefault="00CB02DB" w:rsidP="00CB02DB">
      <w:pPr>
        <w:jc w:val="both"/>
      </w:pPr>
      <w:r w:rsidRPr="00124F5A">
        <w:rPr>
          <w:rFonts w:asciiTheme="majorBidi" w:hAnsiTheme="majorBidi" w:cstheme="majorBidi"/>
          <w:b/>
          <w:bCs/>
          <w:lang w:bidi="ar-IQ"/>
        </w:rPr>
        <w:t>Results and discussion</w:t>
      </w:r>
    </w:p>
    <w:p w14:paraId="65B8C71D" w14:textId="77777777" w:rsidR="00CB02DB" w:rsidRPr="00124F5A" w:rsidRDefault="00CB02DB" w:rsidP="00CB02DB">
      <w:pPr>
        <w:jc w:val="both"/>
      </w:pPr>
    </w:p>
    <w:p w14:paraId="7CBB9CFE" w14:textId="77777777" w:rsidR="00CB02DB" w:rsidRPr="00124F5A" w:rsidRDefault="00CB02DB" w:rsidP="00CB02DB">
      <w:pPr>
        <w:pStyle w:val="ListParagraph"/>
        <w:numPr>
          <w:ilvl w:val="0"/>
          <w:numId w:val="27"/>
        </w:numPr>
        <w:spacing w:after="0"/>
        <w:jc w:val="both"/>
        <w:rPr>
          <w:rFonts w:ascii="Times New Roman" w:hAnsi="Times New Roman" w:cs="Times New Roman"/>
          <w:b/>
          <w:bCs/>
          <w:sz w:val="20"/>
          <w:szCs w:val="20"/>
        </w:rPr>
      </w:pPr>
      <w:r w:rsidRPr="00124F5A">
        <w:rPr>
          <w:rFonts w:ascii="Times New Roman" w:hAnsi="Times New Roman" w:cs="Times New Roman"/>
          <w:b/>
          <w:bCs/>
          <w:sz w:val="20"/>
          <w:szCs w:val="20"/>
        </w:rPr>
        <w:t>XRD analysis</w:t>
      </w:r>
    </w:p>
    <w:p w14:paraId="4482A6F9" w14:textId="77777777" w:rsidR="00CB02DB" w:rsidRPr="00124F5A" w:rsidRDefault="00CB02DB" w:rsidP="00CB02DB">
      <w:pPr>
        <w:jc w:val="both"/>
      </w:pPr>
      <w:r w:rsidRPr="00124F5A">
        <w:t xml:space="preserve">Figure 3 displays MWCNTs XRD data, which demonstrates sharp and intense diffraction around 2 = 26.8, which might be due to graphite's C (001) reflection. The (101) and (004) planes of the nanotubes construction are responsible for the maxima around 42.3° and 54.640°, correspondingly </w:t>
      </w:r>
      <w:r w:rsidRPr="00124F5A">
        <w:fldChar w:fldCharType="begin">
          <w:fldData xml:space="preserve">PEVuZE5vdGU+PENpdGU+PEF1dGhvcj5OaXNoaW11cmE8L0F1dGhvcj48WWVhcj4yMDA0PC9ZZWFy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==
</w:fldData>
        </w:fldChar>
      </w:r>
      <w:r w:rsidRPr="00124F5A">
        <w:instrText xml:space="preserve"> ADDIN EN.CITE </w:instrText>
      </w:r>
      <w:r w:rsidRPr="00124F5A">
        <w:fldChar w:fldCharType="begin">
          <w:fldData xml:space="preserve">PEVuZE5vdGU+PENpdGU+PEF1dGhvcj5OaXNoaW11cmE8L0F1dGhvcj48WWVhcj4yMDA0PC9ZZWFy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==
</w:fldData>
        </w:fldChar>
      </w:r>
      <w:r w:rsidRPr="00124F5A">
        <w:instrText xml:space="preserve"> ADDIN EN.CITE.DATA </w:instrText>
      </w:r>
      <w:r w:rsidRPr="00124F5A">
        <w:fldChar w:fldCharType="end"/>
      </w:r>
      <w:r w:rsidRPr="00124F5A">
        <w:fldChar w:fldCharType="separate"/>
      </w:r>
      <w:r w:rsidRPr="00124F5A">
        <w:rPr>
          <w:noProof/>
        </w:rPr>
        <w:t>[</w:t>
      </w:r>
      <w:hyperlink w:anchor="_ENREF_9" w:tooltip="Nishimura, 2004 #879" w:history="1">
        <w:r w:rsidRPr="00124F5A">
          <w:rPr>
            <w:noProof/>
          </w:rPr>
          <w:t>9-12</w:t>
        </w:r>
      </w:hyperlink>
      <w:r w:rsidRPr="00124F5A">
        <w:rPr>
          <w:noProof/>
        </w:rPr>
        <w:t>]</w:t>
      </w:r>
      <w:r w:rsidRPr="00124F5A">
        <w:fldChar w:fldCharType="end"/>
      </w:r>
      <w:r w:rsidRPr="00124F5A">
        <w:t xml:space="preserve">. </w:t>
      </w:r>
    </w:p>
    <w:p w14:paraId="634C6B1B" w14:textId="77777777" w:rsidR="00CB02DB" w:rsidRPr="00124F5A" w:rsidRDefault="00CB02DB" w:rsidP="00CB02DB">
      <w:pPr>
        <w:jc w:val="both"/>
      </w:pPr>
      <w:r w:rsidRPr="00124F5A">
        <w:rPr>
          <w:noProof/>
          <w:lang w:val="en-US" w:eastAsia="en-US"/>
        </w:rPr>
        <w:drawing>
          <wp:inline distT="0" distB="0" distL="0" distR="0" wp14:anchorId="79313E85" wp14:editId="713876FD">
            <wp:extent cx="2705100" cy="1790700"/>
            <wp:effectExtent l="114300" t="133350" r="133350" b="114300"/>
            <wp:docPr id="26"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B5E40C" w14:textId="77777777" w:rsidR="00CB02DB" w:rsidRPr="00124F5A" w:rsidRDefault="00CB02DB" w:rsidP="00CB02DB">
      <w:pPr>
        <w:jc w:val="center"/>
        <w:rPr>
          <w:b/>
          <w:bCs/>
        </w:rPr>
      </w:pPr>
      <w:r w:rsidRPr="00124F5A">
        <w:rPr>
          <w:b/>
          <w:bCs/>
        </w:rPr>
        <w:t>Figure 3: XRD patterns of the MWCNTs obtained at 750ºC from 50/50 (v/v) C2:C3in N2 atmosphere</w:t>
      </w:r>
    </w:p>
    <w:p w14:paraId="2DFA4FCA" w14:textId="77777777" w:rsidR="00CB02DB" w:rsidRPr="00124F5A" w:rsidRDefault="00CB02DB" w:rsidP="00CB02DB">
      <w:pPr>
        <w:pStyle w:val="ListParagraph"/>
        <w:numPr>
          <w:ilvl w:val="0"/>
          <w:numId w:val="27"/>
        </w:numPr>
        <w:spacing w:after="0"/>
        <w:jc w:val="both"/>
        <w:rPr>
          <w:rFonts w:ascii="Times New Roman" w:hAnsi="Times New Roman" w:cs="Times New Roman"/>
          <w:b/>
          <w:bCs/>
          <w:sz w:val="20"/>
          <w:szCs w:val="20"/>
        </w:rPr>
      </w:pPr>
      <w:r w:rsidRPr="00124F5A">
        <w:rPr>
          <w:rFonts w:ascii="Times New Roman" w:hAnsi="Times New Roman" w:cs="Times New Roman"/>
          <w:b/>
          <w:bCs/>
          <w:sz w:val="20"/>
          <w:szCs w:val="20"/>
        </w:rPr>
        <w:t>Raman Spectra</w:t>
      </w:r>
    </w:p>
    <w:p w14:paraId="76D3D165" w14:textId="77777777" w:rsidR="00CB02DB" w:rsidRPr="00124F5A" w:rsidRDefault="00CB02DB" w:rsidP="00CB02DB">
      <w:pPr>
        <w:jc w:val="both"/>
      </w:pPr>
      <w:r w:rsidRPr="00124F5A">
        <w:t>Figure 4 depicts Raman spectroscopy. It has two significant peaks: D band at 1298.71 cm</w:t>
      </w:r>
      <w:r w:rsidRPr="00124F5A">
        <w:rPr>
          <w:vertAlign w:val="superscript"/>
        </w:rPr>
        <w:t>-1</w:t>
      </w:r>
      <w:r w:rsidRPr="00124F5A">
        <w:t>, which is connected to sp</w:t>
      </w:r>
      <w:r w:rsidRPr="00124F5A">
        <w:rPr>
          <w:vertAlign w:val="superscript"/>
        </w:rPr>
        <w:t>3</w:t>
      </w:r>
      <w:r w:rsidRPr="00124F5A">
        <w:t xml:space="preserve"> and is caused by the presence of amorphous carbon contaminants and imperfections in the CNTs material. The next G band peak was displaced at 1559.56 cm</w:t>
      </w:r>
      <w:r w:rsidRPr="00124F5A">
        <w:rPr>
          <w:vertAlign w:val="superscript"/>
        </w:rPr>
        <w:t>-1</w:t>
      </w:r>
      <w:r w:rsidRPr="00124F5A">
        <w:t>, according to sp</w:t>
      </w:r>
      <w:r w:rsidRPr="00124F5A">
        <w:rPr>
          <w:vertAlign w:val="superscript"/>
        </w:rPr>
        <w:t>2</w:t>
      </w:r>
      <w:r w:rsidRPr="00124F5A">
        <w:t xml:space="preserve"> hybridized carbon atoms, while the last faint peak occurred at 2907.9 cm</w:t>
      </w:r>
      <w:r w:rsidRPr="00124F5A">
        <w:rPr>
          <w:vertAlign w:val="superscript"/>
        </w:rPr>
        <w:t>-1</w:t>
      </w:r>
      <w:r w:rsidRPr="00124F5A">
        <w:t xml:space="preserve">, according to the G+D. The peaks belong to MWCNTs with superior crystalline quality and reduced deformation since the ID/IG relation was </w:t>
      </w:r>
      <w:r w:rsidRPr="00124F5A">
        <w:lastRenderedPageBreak/>
        <w:t>equal to 1.89, which might be related to usual distribution temperature</w:t>
      </w:r>
      <w:r w:rsidRPr="00124F5A">
        <w:fldChar w:fldCharType="begin">
          <w:fldData xml:space="preserve">PEVuZE5vdGU+PENpdGU+PEF1dGhvcj5EZWxoYWVzPC9BdXRob3I+PFllYXI+MjAwNjwvWWVhcj48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</w:fldData>
        </w:fldChar>
      </w:r>
      <w:r w:rsidRPr="00124F5A">
        <w:instrText xml:space="preserve"> ADDIN EN.CITE </w:instrText>
      </w:r>
      <w:r w:rsidRPr="00124F5A">
        <w:fldChar w:fldCharType="begin">
          <w:fldData xml:space="preserve">PEVuZE5vdGU+PENpdGU+PEF1dGhvcj5EZWxoYWVzPC9BdXRob3I+PFllYXI+MjAwNjwvWWVhcj48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</w:fldData>
        </w:fldChar>
      </w:r>
      <w:r w:rsidRPr="00124F5A">
        <w:instrText xml:space="preserve"> ADDIN EN.CITE.DATA </w:instrText>
      </w:r>
      <w:r w:rsidRPr="00124F5A">
        <w:fldChar w:fldCharType="end"/>
      </w:r>
      <w:r w:rsidRPr="00124F5A">
        <w:fldChar w:fldCharType="separate"/>
      </w:r>
      <w:r w:rsidRPr="00124F5A">
        <w:rPr>
          <w:noProof/>
        </w:rPr>
        <w:t>[</w:t>
      </w:r>
      <w:hyperlink w:anchor="_ENREF_13" w:tooltip="Delhaes, 2006 #883" w:history="1">
        <w:r w:rsidRPr="00124F5A">
          <w:rPr>
            <w:noProof/>
          </w:rPr>
          <w:t>13-16</w:t>
        </w:r>
      </w:hyperlink>
      <w:r w:rsidRPr="00124F5A">
        <w:rPr>
          <w:noProof/>
        </w:rPr>
        <w:t>]</w:t>
      </w:r>
      <w:r w:rsidRPr="00124F5A">
        <w:fldChar w:fldCharType="end"/>
      </w:r>
      <w:r w:rsidRPr="00124F5A">
        <w:t>.</w:t>
      </w:r>
    </w:p>
    <w:p w14:paraId="371507CD" w14:textId="77777777" w:rsidR="00CB02DB" w:rsidRPr="00124F5A" w:rsidRDefault="00CB02DB" w:rsidP="00CB02DB">
      <w:pPr>
        <w:jc w:val="both"/>
      </w:pPr>
      <w:r w:rsidRPr="00124F5A">
        <w:rPr>
          <w:noProof/>
          <w:lang w:val="en-US" w:eastAsia="en-US"/>
        </w:rPr>
        <w:drawing>
          <wp:inline distT="0" distB="0" distL="0" distR="0" wp14:anchorId="1E39BFB9" wp14:editId="287CE0C5">
            <wp:extent cx="2724150" cy="1295400"/>
            <wp:effectExtent l="152400" t="152400" r="152400" b="152400"/>
            <wp:docPr id="6"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D923E8" w14:textId="77777777" w:rsidR="00CB02DB" w:rsidRPr="00124F5A" w:rsidRDefault="00CB02DB" w:rsidP="00CB02DB">
      <w:pPr>
        <w:jc w:val="center"/>
        <w:rPr>
          <w:rFonts w:asciiTheme="majorBidi" w:hAnsiTheme="majorBidi" w:cstheme="majorBidi"/>
          <w:b/>
          <w:bCs/>
        </w:rPr>
      </w:pPr>
      <w:r w:rsidRPr="00124F5A">
        <w:rPr>
          <w:rFonts w:asciiTheme="majorBidi" w:hAnsiTheme="majorBidi" w:cstheme="majorBidi"/>
          <w:b/>
          <w:bCs/>
        </w:rPr>
        <w:t>Figure 4. Raman spectra of MWCNTs obtained at 750ºC from 50/50 (v/v) C2:C3in N2 atmosphere</w:t>
      </w:r>
    </w:p>
    <w:p w14:paraId="71434C5A" w14:textId="77777777" w:rsidR="00CB02DB" w:rsidRPr="00124F5A" w:rsidRDefault="00CB02DB" w:rsidP="00CB02DB">
      <w:pPr>
        <w:pStyle w:val="ListParagraph"/>
        <w:numPr>
          <w:ilvl w:val="0"/>
          <w:numId w:val="27"/>
        </w:numPr>
        <w:spacing w:after="0"/>
        <w:jc w:val="both"/>
        <w:rPr>
          <w:rFonts w:ascii="Times New Roman" w:hAnsi="Times New Roman" w:cs="Times New Roman"/>
          <w:b/>
          <w:bCs/>
          <w:sz w:val="20"/>
          <w:szCs w:val="20"/>
        </w:rPr>
      </w:pPr>
      <w:r w:rsidRPr="00124F5A">
        <w:rPr>
          <w:rFonts w:ascii="Times New Roman" w:hAnsi="Times New Roman" w:cs="Times New Roman"/>
          <w:b/>
          <w:bCs/>
          <w:sz w:val="20"/>
          <w:szCs w:val="20"/>
        </w:rPr>
        <w:t xml:space="preserve">SEM image </w:t>
      </w:r>
    </w:p>
    <w:p w14:paraId="3DD50711" w14:textId="6DA75589" w:rsidR="00CB02DB" w:rsidRPr="00124F5A" w:rsidRDefault="00F636E4" w:rsidP="00CB02DB">
      <w:pPr>
        <w:jc w:val="both"/>
        <w:rPr>
          <w:rFonts w:asciiTheme="majorBidi" w:hAnsiTheme="majorBidi" w:cstheme="majorBidi"/>
          <w:lang w:bidi="ar-IQ"/>
        </w:rPr>
      </w:pPr>
      <w:r w:rsidRPr="00F636E4">
        <w:lastRenderedPageBreak/>
        <w:t xml:space="preserve">Figure 4 displays SEM pictures of MWCNTs produced by CVD for 1:1 C2:C3 alcohol at 750 </w:t>
      </w:r>
      <w:proofErr w:type="spellStart"/>
      <w:r w:rsidRPr="00F636E4">
        <w:t>oC</w:t>
      </w:r>
      <w:proofErr w:type="spellEnd"/>
      <w:r w:rsidRPr="00F636E4">
        <w:t xml:space="preserve"> in a N2 environment. MWCNTs having a size of much more than 5.5 m and an average size of 35-45 nm, with a scope of 100 nm. The SEM pictures show reveal the tubes possess a bamboo-like structure with various numbers of carbon layers that the Multi-carbon nanotubes are attached to the interfaces of certain unsaved carbon, which generally refers to amorphous carbon in several places. When Ethanol alcohol with a close boiling C2 and denatured alcohol with a high boiling point C3 are mixed in equal ratios, the boiling point for the mixture with different orientation for the molecules is usually reduced</w:t>
      </w:r>
      <w:r w:rsidR="00CB02DB" w:rsidRPr="00124F5A">
        <w:rPr>
          <w:rFonts w:asciiTheme="majorBidi" w:hAnsiTheme="majorBidi" w:cstheme="majorBidi"/>
          <w:lang w:bidi="ar-IQ"/>
        </w:rPr>
        <w:t>.</w:t>
      </w:r>
      <w:r w:rsidR="00CB02DB" w:rsidRPr="00124F5A">
        <w:rPr>
          <w:rFonts w:asciiTheme="majorBidi" w:hAnsiTheme="majorBidi" w:cstheme="majorBidi"/>
          <w:lang w:bidi="ar-IQ"/>
        </w:rPr>
        <w:fldChar w:fldCharType="begin">
          <w:fldData xml:space="preserve">PEVuZE5vdGU+PENpdGU+PEF1dGhvcj5MaTwvQXV0aG9yPjxZZWFyPjIwMDU8L1llYXI+PFJlY051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</w:fldData>
        </w:fldChar>
      </w:r>
      <w:r w:rsidR="00CB02DB" w:rsidRPr="00124F5A">
        <w:rPr>
          <w:rFonts w:asciiTheme="majorBidi" w:hAnsiTheme="majorBidi" w:cstheme="majorBidi"/>
          <w:lang w:bidi="ar-IQ"/>
        </w:rPr>
        <w:instrText xml:space="preserve"> ADDIN EN.CITE </w:instrText>
      </w:r>
      <w:r w:rsidR="00CB02DB" w:rsidRPr="00124F5A">
        <w:rPr>
          <w:rFonts w:asciiTheme="majorBidi" w:hAnsiTheme="majorBidi" w:cstheme="majorBidi"/>
          <w:lang w:bidi="ar-IQ"/>
        </w:rPr>
        <w:fldChar w:fldCharType="begin">
          <w:fldData xml:space="preserve">PEVuZE5vdGU+PENpdGU+PEF1dGhvcj5MaTwvQXV0aG9yPjxZZWFyPjIwMDU8L1llYXI+PFJlY051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</w:fldData>
        </w:fldChar>
      </w:r>
      <w:r w:rsidR="00CB02DB" w:rsidRPr="00124F5A">
        <w:rPr>
          <w:rFonts w:asciiTheme="majorBidi" w:hAnsiTheme="majorBidi" w:cstheme="majorBidi"/>
          <w:lang w:bidi="ar-IQ"/>
        </w:rPr>
        <w:instrText xml:space="preserve"> ADDIN EN.CITE.DATA </w:instrText>
      </w:r>
      <w:r w:rsidR="00CB02DB" w:rsidRPr="00124F5A">
        <w:rPr>
          <w:rFonts w:asciiTheme="majorBidi" w:hAnsiTheme="majorBidi" w:cstheme="majorBidi"/>
          <w:lang w:bidi="ar-IQ"/>
        </w:rPr>
      </w:r>
      <w:r w:rsidR="00CB02DB" w:rsidRPr="00124F5A">
        <w:rPr>
          <w:rFonts w:asciiTheme="majorBidi" w:hAnsiTheme="majorBidi" w:cstheme="majorBidi"/>
          <w:lang w:bidi="ar-IQ"/>
        </w:rPr>
        <w:fldChar w:fldCharType="end"/>
      </w:r>
      <w:r w:rsidR="00CB02DB" w:rsidRPr="00124F5A">
        <w:rPr>
          <w:rFonts w:asciiTheme="majorBidi" w:hAnsiTheme="majorBidi" w:cstheme="majorBidi"/>
          <w:lang w:bidi="ar-IQ"/>
        </w:rPr>
      </w:r>
      <w:r w:rsidR="00CB02DB" w:rsidRPr="00124F5A">
        <w:rPr>
          <w:rFonts w:asciiTheme="majorBidi" w:hAnsiTheme="majorBidi" w:cstheme="majorBidi"/>
          <w:lang w:bidi="ar-IQ"/>
        </w:rPr>
        <w:fldChar w:fldCharType="separate"/>
      </w:r>
      <w:r w:rsidR="00CB02DB" w:rsidRPr="00124F5A">
        <w:rPr>
          <w:rFonts w:asciiTheme="majorBidi" w:hAnsiTheme="majorBidi" w:cstheme="majorBidi"/>
          <w:noProof/>
          <w:lang w:bidi="ar-IQ"/>
        </w:rPr>
        <w:t>[</w:t>
      </w:r>
      <w:hyperlink w:anchor="_ENREF_17" w:tooltip="Li, 2005 #887" w:history="1">
        <w:r w:rsidR="00CB02DB" w:rsidRPr="00124F5A">
          <w:rPr>
            <w:rFonts w:asciiTheme="majorBidi" w:hAnsiTheme="majorBidi" w:cstheme="majorBidi"/>
            <w:noProof/>
            <w:lang w:bidi="ar-IQ"/>
          </w:rPr>
          <w:t>17-19</w:t>
        </w:r>
      </w:hyperlink>
      <w:r w:rsidR="00CB02DB" w:rsidRPr="00124F5A">
        <w:rPr>
          <w:rFonts w:asciiTheme="majorBidi" w:hAnsiTheme="majorBidi" w:cstheme="majorBidi"/>
          <w:noProof/>
          <w:lang w:bidi="ar-IQ"/>
        </w:rPr>
        <w:t>]</w:t>
      </w:r>
      <w:r w:rsidR="00CB02DB" w:rsidRPr="00124F5A">
        <w:rPr>
          <w:rFonts w:asciiTheme="majorBidi" w:hAnsiTheme="majorBidi" w:cstheme="majorBidi"/>
          <w:lang w:bidi="ar-IQ"/>
        </w:rPr>
        <w:fldChar w:fldCharType="end"/>
      </w:r>
    </w:p>
    <w:p w14:paraId="307CE015" w14:textId="77777777" w:rsidR="00CB02DB" w:rsidRPr="00124F5A" w:rsidRDefault="00CB02DB" w:rsidP="00CB02DB">
      <w:pPr>
        <w:jc w:val="both"/>
        <w:rPr>
          <w:rFonts w:asciiTheme="majorBidi" w:hAnsiTheme="majorBidi" w:cstheme="majorBidi"/>
          <w:lang w:bidi="ar-IQ"/>
        </w:rPr>
      </w:pPr>
    </w:p>
    <w:p w14:paraId="41AD555A" w14:textId="77777777" w:rsidR="00CB02DB" w:rsidRPr="00124F5A" w:rsidRDefault="00CB02DB" w:rsidP="00CB02DB">
      <w:pPr>
        <w:jc w:val="both"/>
      </w:pPr>
    </w:p>
    <w:p w14:paraId="31B041BA" w14:textId="77777777" w:rsidR="00CB02DB" w:rsidRDefault="00CB02DB" w:rsidP="00CB02DB">
      <w:pPr>
        <w:jc w:val="both"/>
        <w:sectPr w:rsidR="00CB02DB" w:rsidSect="00CB02DB">
          <w:type w:val="continuous"/>
          <w:pgSz w:w="11906" w:h="16838" w:code="9"/>
          <w:pgMar w:top="1701" w:right="1389" w:bottom="851" w:left="1389" w:header="1134" w:footer="1134" w:gutter="0"/>
          <w:cols w:num="2" w:space="480"/>
          <w:docGrid w:linePitch="272"/>
        </w:sectPr>
      </w:pPr>
    </w:p>
    <w:p w14:paraId="51D642DA" w14:textId="77777777" w:rsidR="00CB02DB" w:rsidRPr="00124F5A" w:rsidRDefault="00CB02DB" w:rsidP="00CB02DB">
      <w:pPr>
        <w:jc w:val="both"/>
      </w:pPr>
      <w:r w:rsidRPr="00124F5A">
        <w:rPr>
          <w:rFonts w:cs="Arial"/>
          <w:noProof/>
          <w:rtl/>
          <w:lang w:val="en-US" w:eastAsia="en-US"/>
        </w:rPr>
        <w:lastRenderedPageBreak/>
        <w:drawing>
          <wp:inline distT="0" distB="0" distL="0" distR="0" wp14:anchorId="59C7A0C2" wp14:editId="006A9E16">
            <wp:extent cx="2721803" cy="1866900"/>
            <wp:effectExtent l="0" t="0" r="2540" b="0"/>
            <wp:docPr id="9" name="صورة 1" descr="C:\Users\Orbit\Desktop\مهم جميع\فولدرات سطح المكتب\ملف خاص بابحاثي\sem\Zaher 2\Folder 1\4BB\DP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bit\Desktop\مهم جميع\فولدرات سطح المكتب\ملف خاص بابحاثي\sem\Zaher 2\Folder 1\4BB\DP (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6736" cy="1890861"/>
                    </a:xfrm>
                    <a:prstGeom prst="rect">
                      <a:avLst/>
                    </a:prstGeom>
                    <a:noFill/>
                    <a:ln>
                      <a:noFill/>
                    </a:ln>
                  </pic:spPr>
                </pic:pic>
              </a:graphicData>
            </a:graphic>
          </wp:inline>
        </w:drawing>
      </w:r>
      <w:r w:rsidRPr="00124F5A">
        <w:rPr>
          <w:rFonts w:cs="Arial"/>
          <w:noProof/>
          <w:rtl/>
          <w:lang w:val="en-US" w:eastAsia="en-US"/>
        </w:rPr>
        <w:drawing>
          <wp:inline distT="0" distB="0" distL="0" distR="0" wp14:anchorId="7412703F" wp14:editId="764C48AB">
            <wp:extent cx="2819400" cy="1857375"/>
            <wp:effectExtent l="0" t="0" r="0" b="9525"/>
            <wp:docPr id="10" name="صورة 3" descr="C:\Users\Orbit\Desktop\مهم جميع\فولدرات سطح المكتب\ملف خاص بابحاثي\sem\Zaher 2\Folder 1\4BB\DP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bit\Desktop\مهم جميع\فولدرات سطح المكتب\ملف خاص بابحاثي\sem\Zaher 2\Folder 1\4BB\DP (2).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8349" cy="1869858"/>
                    </a:xfrm>
                    <a:prstGeom prst="rect">
                      <a:avLst/>
                    </a:prstGeom>
                    <a:noFill/>
                    <a:ln>
                      <a:noFill/>
                    </a:ln>
                  </pic:spPr>
                </pic:pic>
              </a:graphicData>
            </a:graphic>
          </wp:inline>
        </w:drawing>
      </w:r>
    </w:p>
    <w:p w14:paraId="23CF8D93" w14:textId="77777777" w:rsidR="00CB02DB" w:rsidRPr="00124F5A" w:rsidRDefault="00CB02DB" w:rsidP="00CB02DB">
      <w:pPr>
        <w:jc w:val="both"/>
      </w:pPr>
      <w:r w:rsidRPr="00124F5A">
        <w:rPr>
          <w:rFonts w:cs="Arial"/>
          <w:noProof/>
          <w:lang w:val="en-US" w:eastAsia="en-US"/>
        </w:rPr>
        <w:drawing>
          <wp:inline distT="0" distB="0" distL="0" distR="0" wp14:anchorId="147254C3" wp14:editId="1BBABB8F">
            <wp:extent cx="2819400" cy="2074836"/>
            <wp:effectExtent l="0" t="0" r="0" b="1905"/>
            <wp:docPr id="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8128" cy="2081259"/>
                    </a:xfrm>
                    <a:prstGeom prst="rect">
                      <a:avLst/>
                    </a:prstGeom>
                    <a:noFill/>
                  </pic:spPr>
                </pic:pic>
              </a:graphicData>
            </a:graphic>
          </wp:inline>
        </w:drawing>
      </w:r>
      <w:r w:rsidRPr="00124F5A">
        <w:rPr>
          <w:rFonts w:cs="Arial"/>
          <w:noProof/>
          <w:rtl/>
          <w:lang w:val="en-US" w:eastAsia="en-US"/>
        </w:rPr>
        <w:drawing>
          <wp:inline distT="0" distB="0" distL="0" distR="0" wp14:anchorId="5700BB1F" wp14:editId="164C7040">
            <wp:extent cx="2685415" cy="2082406"/>
            <wp:effectExtent l="0" t="0" r="635" b="0"/>
            <wp:docPr id="15" name="صورة 6" descr="C:\Users\Orbit\Desktop\مهم جميع\فولدرات سطح المكتب\ملف خاص بابحاثي\sem\Zaher 2\Folder 1\4BB\DP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bit\Desktop\مهم جميع\فولدرات سطح المكتب\ملف خاص بابحاثي\sem\Zaher 2\Folder 1\4BB\DP (4).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2293" cy="2103248"/>
                    </a:xfrm>
                    <a:prstGeom prst="rect">
                      <a:avLst/>
                    </a:prstGeom>
                    <a:noFill/>
                    <a:ln>
                      <a:noFill/>
                    </a:ln>
                  </pic:spPr>
                </pic:pic>
              </a:graphicData>
            </a:graphic>
          </wp:inline>
        </w:drawing>
      </w:r>
    </w:p>
    <w:p w14:paraId="6C76F4DA" w14:textId="77777777" w:rsidR="00CB02DB" w:rsidRPr="00124F5A" w:rsidRDefault="00CB02DB" w:rsidP="00CB02DB">
      <w:pPr>
        <w:jc w:val="center"/>
      </w:pPr>
      <w:r w:rsidRPr="00124F5A">
        <w:rPr>
          <w:rFonts w:cs="Arial"/>
          <w:noProof/>
          <w:rtl/>
          <w:lang w:val="en-US" w:eastAsia="en-US"/>
        </w:rPr>
        <w:drawing>
          <wp:inline distT="0" distB="0" distL="0" distR="0" wp14:anchorId="69F8A0C8" wp14:editId="023D1963">
            <wp:extent cx="3815080" cy="1885950"/>
            <wp:effectExtent l="0" t="0" r="0" b="0"/>
            <wp:docPr id="16" name="صورة 7" descr="C:\Users\Orbit\Desktop\مهم جميع\فولدرات سطح المكتب\ملف خاص بابحاثي\sem\Zaher 2\Folder 1\4BB\Siz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bit\Desktop\مهم جميع\فولدرات سطح المكتب\ملف خاص بابحاثي\sem\Zaher 2\Folder 1\4BB\Size-1.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25850" cy="1891274"/>
                    </a:xfrm>
                    <a:prstGeom prst="rect">
                      <a:avLst/>
                    </a:prstGeom>
                    <a:noFill/>
                    <a:ln>
                      <a:noFill/>
                    </a:ln>
                  </pic:spPr>
                </pic:pic>
              </a:graphicData>
            </a:graphic>
          </wp:inline>
        </w:drawing>
      </w:r>
    </w:p>
    <w:p w14:paraId="2A9C2EBB" w14:textId="77777777" w:rsidR="00CB02DB" w:rsidRPr="00124F5A" w:rsidRDefault="00CB02DB" w:rsidP="00CB02DB">
      <w:pPr>
        <w:jc w:val="center"/>
        <w:rPr>
          <w:b/>
          <w:bCs/>
          <w:rtl/>
          <w:lang w:bidi="ar-IQ"/>
        </w:rPr>
      </w:pPr>
      <w:r w:rsidRPr="00124F5A">
        <w:rPr>
          <w:b/>
          <w:bCs/>
          <w:lang w:bidi="ar-IQ"/>
        </w:rPr>
        <w:t>Figure 5. SEM image at size 100 nm for created MWCNTs dumped from C2:C3 at 750 ºC</w:t>
      </w:r>
    </w:p>
    <w:p w14:paraId="44B98630" w14:textId="77777777" w:rsidR="00CB02DB" w:rsidRDefault="00CB02DB" w:rsidP="00CB02DB">
      <w:pPr>
        <w:pStyle w:val="ListParagraph"/>
        <w:numPr>
          <w:ilvl w:val="0"/>
          <w:numId w:val="27"/>
        </w:numPr>
        <w:spacing w:after="0"/>
        <w:jc w:val="both"/>
        <w:rPr>
          <w:rFonts w:ascii="Times New Roman" w:hAnsi="Times New Roman" w:cs="Times New Roman"/>
          <w:b/>
          <w:bCs/>
          <w:sz w:val="20"/>
          <w:szCs w:val="20"/>
        </w:rPr>
        <w:sectPr w:rsidR="00CB02DB" w:rsidSect="00CB02DB">
          <w:type w:val="continuous"/>
          <w:pgSz w:w="11906" w:h="16838" w:code="9"/>
          <w:pgMar w:top="1701" w:right="1389" w:bottom="851" w:left="1389" w:header="1134" w:footer="1134" w:gutter="0"/>
          <w:cols w:space="480"/>
          <w:docGrid w:linePitch="272"/>
        </w:sectPr>
      </w:pPr>
    </w:p>
    <w:p w14:paraId="1C5DB981" w14:textId="77777777" w:rsidR="00CB02DB" w:rsidRPr="00124F5A" w:rsidRDefault="00CB02DB" w:rsidP="00CB02DB">
      <w:pPr>
        <w:pStyle w:val="ListParagraph"/>
        <w:numPr>
          <w:ilvl w:val="0"/>
          <w:numId w:val="27"/>
        </w:numPr>
        <w:spacing w:after="0"/>
        <w:jc w:val="both"/>
        <w:rPr>
          <w:rFonts w:ascii="Times New Roman" w:hAnsi="Times New Roman" w:cs="Times New Roman"/>
          <w:b/>
          <w:bCs/>
          <w:sz w:val="20"/>
          <w:szCs w:val="20"/>
        </w:rPr>
      </w:pPr>
      <w:r w:rsidRPr="00124F5A">
        <w:rPr>
          <w:rFonts w:ascii="Times New Roman" w:hAnsi="Times New Roman" w:cs="Times New Roman"/>
          <w:b/>
          <w:bCs/>
          <w:sz w:val="20"/>
          <w:szCs w:val="20"/>
        </w:rPr>
        <w:lastRenderedPageBreak/>
        <w:t>EDX analysis</w:t>
      </w:r>
    </w:p>
    <w:p w14:paraId="52A24A13" w14:textId="77777777" w:rsidR="00CB02DB" w:rsidRPr="00124F5A" w:rsidRDefault="00CB02DB" w:rsidP="00CB02DB">
      <w:pPr>
        <w:jc w:val="both"/>
        <w:rPr>
          <w:lang w:bidi="ar-IQ"/>
        </w:rPr>
      </w:pPr>
      <w:r w:rsidRPr="00124F5A">
        <w:rPr>
          <w:lang w:bidi="ar-IQ"/>
        </w:rPr>
        <w:t>EDX analysis was used to examine the composition of the synthesized CNTs and directly influencing, as shown in Figure 6, which revealed C, O, Na, and Si. Carbon, oxygen, and sodium generated during the refining process by hydrogen peroxide, as well as other components from the equipment, created a peak.</w:t>
      </w:r>
      <w:r w:rsidRPr="00124F5A">
        <w:rPr>
          <w:lang w:bidi="ar-IQ"/>
        </w:rPr>
        <w:fldChar w:fldCharType="begin"/>
      </w:r>
      <w:r w:rsidRPr="00124F5A">
        <w:rPr>
          <w:lang w:bidi="ar-IQ"/>
        </w:rPr>
        <w:instrText xml:space="preserve"> ADDIN EN.CITE &lt;EndNote&gt;&lt;Cite&gt;&lt;Author&gt;Fathy&lt;/Author&gt;&lt;Year&gt;2019&lt;/Year&gt;&lt;RecNum&gt;890&lt;/RecNum&gt;&lt;DisplayText&gt;[20]&lt;/DisplayText&gt;&lt;record&gt;&lt;rec-number&gt;890&lt;/rec-number&gt;&lt;foreign-keys&gt;&lt;key app="EN" db-id="xfde90savretdlef9xl5ffx5p5wexa50v5v9" timestamp="1641968864"&gt;890&lt;/key&gt;&lt;/foreign-keys&gt;&lt;ref-type name="Journal Article"&gt;17&lt;/ref-type&gt;&lt;contributors&gt;&lt;authors&gt;&lt;author&gt;Fathy, Nady A&lt;/author&gt;&lt;author&gt;Elkhouly, Sahar Mohamed&lt;/author&gt;&lt;author&gt;Aboelenin, Reham&lt;/author&gt;&lt;/authors&gt;&lt;/contributors&gt;&lt;titles&gt;&lt;title&gt;Carbon xerogel/Carbon Nanotubes Nanohybrid Doped with Ti for Removal of Methylene Blue Dye&lt;/title&gt;&lt;secondary-title&gt;Egyptian Journal of Chemistry&lt;/secondary-title&gt;&lt;/titles&gt;&lt;periodical&gt;&lt;full-title&gt;Egyptian Journal of Chemistry&lt;/full-title&gt;&lt;/periodical&gt;&lt;pages&gt;2277-2288&lt;/pages&gt;&lt;volume&gt;62&lt;/volume&gt;&lt;number&gt;12&lt;/number&gt;&lt;dates&gt;&lt;year&gt;2019&lt;/year&gt;&lt;/dates&gt;&lt;isbn&gt;0449-2285&lt;/isbn&gt;&lt;urls&gt;&lt;/urls&gt;&lt;/record&gt;&lt;/Cite&gt;&lt;/EndNote&gt;</w:instrText>
      </w:r>
      <w:r w:rsidRPr="00124F5A">
        <w:rPr>
          <w:lang w:bidi="ar-IQ"/>
        </w:rPr>
        <w:fldChar w:fldCharType="separate"/>
      </w:r>
      <w:r w:rsidRPr="00124F5A">
        <w:rPr>
          <w:noProof/>
          <w:lang w:bidi="ar-IQ"/>
        </w:rPr>
        <w:t>[</w:t>
      </w:r>
      <w:hyperlink w:anchor="_ENREF_20" w:tooltip="Fathy, 2019 #890" w:history="1">
        <w:r w:rsidRPr="00124F5A">
          <w:rPr>
            <w:noProof/>
            <w:lang w:bidi="ar-IQ"/>
          </w:rPr>
          <w:t>20</w:t>
        </w:r>
      </w:hyperlink>
      <w:r w:rsidRPr="00124F5A">
        <w:rPr>
          <w:noProof/>
          <w:lang w:bidi="ar-IQ"/>
        </w:rPr>
        <w:t>]</w:t>
      </w:r>
      <w:r w:rsidRPr="00124F5A">
        <w:rPr>
          <w:lang w:bidi="ar-IQ"/>
        </w:rPr>
        <w:fldChar w:fldCharType="end"/>
      </w:r>
    </w:p>
    <w:p w14:paraId="3700AE4B" w14:textId="77777777" w:rsidR="00CB02DB" w:rsidRPr="00124F5A" w:rsidRDefault="00CB02DB" w:rsidP="00CB02DB">
      <w:pPr>
        <w:jc w:val="center"/>
        <w:rPr>
          <w:lang w:bidi="ar-IQ"/>
        </w:rPr>
      </w:pPr>
      <w:r w:rsidRPr="00124F5A">
        <w:rPr>
          <w:rFonts w:ascii="Calibri" w:hAnsi="Calibri" w:cs="Arial"/>
          <w:noProof/>
          <w:lang w:val="en-US" w:eastAsia="en-US"/>
        </w:rPr>
        <w:drawing>
          <wp:inline distT="0" distB="0" distL="0" distR="0" wp14:anchorId="7D03A0AF" wp14:editId="0F3862D9">
            <wp:extent cx="2796241" cy="1876425"/>
            <wp:effectExtent l="0" t="0" r="444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802225" cy="1880440"/>
                    </a:xfrm>
                    <a:prstGeom prst="rect">
                      <a:avLst/>
                    </a:prstGeom>
                    <a:noFill/>
                    <a:ln w="9525">
                      <a:noFill/>
                      <a:miter lim="800000"/>
                      <a:headEnd/>
                      <a:tailEnd/>
                    </a:ln>
                  </pic:spPr>
                </pic:pic>
              </a:graphicData>
            </a:graphic>
          </wp:inline>
        </w:drawing>
      </w:r>
    </w:p>
    <w:p w14:paraId="302B4299" w14:textId="77777777" w:rsidR="00CB02DB" w:rsidRPr="00124F5A" w:rsidRDefault="00CB02DB" w:rsidP="00CB02DB">
      <w:pPr>
        <w:jc w:val="center"/>
        <w:rPr>
          <w:rFonts w:asciiTheme="majorBidi" w:hAnsiTheme="majorBidi" w:cstheme="majorBidi"/>
          <w:b/>
          <w:bCs/>
          <w:rtl/>
          <w:lang w:bidi="ar-IQ"/>
        </w:rPr>
      </w:pPr>
      <w:r w:rsidRPr="00124F5A">
        <w:rPr>
          <w:rFonts w:asciiTheme="majorBidi" w:hAnsiTheme="majorBidi" w:cstheme="majorBidi"/>
          <w:b/>
          <w:bCs/>
        </w:rPr>
        <w:t xml:space="preserve">Figure 6 .EDX analysis represents the dispersion of O, Na, Si </w:t>
      </w:r>
      <w:proofErr w:type="gramStart"/>
      <w:r w:rsidRPr="00124F5A">
        <w:rPr>
          <w:rFonts w:asciiTheme="majorBidi" w:hAnsiTheme="majorBidi" w:cstheme="majorBidi"/>
          <w:b/>
          <w:bCs/>
        </w:rPr>
        <w:t>and  C</w:t>
      </w:r>
      <w:proofErr w:type="gramEnd"/>
      <w:r w:rsidRPr="00124F5A">
        <w:rPr>
          <w:rFonts w:asciiTheme="majorBidi" w:hAnsiTheme="majorBidi" w:cstheme="majorBidi"/>
          <w:b/>
          <w:bCs/>
        </w:rPr>
        <w:t xml:space="preserve"> in created MWCNTs popular N2 atmosphere.</w:t>
      </w:r>
    </w:p>
    <w:p w14:paraId="06A6A8C6" w14:textId="77777777" w:rsidR="00CB02DB" w:rsidRPr="00124F5A" w:rsidRDefault="00CB02DB" w:rsidP="00CB02DB">
      <w:pPr>
        <w:pStyle w:val="ListParagraph"/>
        <w:numPr>
          <w:ilvl w:val="0"/>
          <w:numId w:val="27"/>
        </w:numPr>
        <w:spacing w:after="0"/>
        <w:jc w:val="both"/>
        <w:rPr>
          <w:rFonts w:ascii="Times New Roman" w:hAnsi="Times New Roman" w:cs="Times New Roman"/>
          <w:b/>
          <w:bCs/>
          <w:sz w:val="20"/>
          <w:szCs w:val="20"/>
        </w:rPr>
      </w:pPr>
      <w:r w:rsidRPr="00124F5A">
        <w:rPr>
          <w:rFonts w:ascii="Times New Roman" w:hAnsi="Times New Roman" w:cs="Times New Roman"/>
          <w:b/>
          <w:bCs/>
          <w:sz w:val="20"/>
          <w:szCs w:val="20"/>
        </w:rPr>
        <w:t>Thermal gravimetric analysis (TGA)</w:t>
      </w:r>
    </w:p>
    <w:p w14:paraId="426A59D7" w14:textId="32A2BCC0" w:rsidR="00F636E4" w:rsidRPr="00F636E4" w:rsidRDefault="00CB02DB" w:rsidP="00F636E4">
      <w:pPr>
        <w:jc w:val="both"/>
        <w:rPr>
          <w:rFonts w:asciiTheme="majorBidi" w:hAnsiTheme="majorBidi" w:cstheme="majorBidi"/>
          <w:lang w:bidi="ar-IQ"/>
        </w:rPr>
      </w:pPr>
      <w:r w:rsidRPr="00124F5A">
        <w:rPr>
          <w:rFonts w:asciiTheme="majorBidi" w:hAnsiTheme="majorBidi" w:cstheme="majorBidi"/>
          <w:lang w:bidi="ar-IQ"/>
        </w:rPr>
        <w:t>A thermal gravimetric analysis (TGA), as illustrated in Figure 7, was used to determine the tubular structure ratios in the synthesized sample. The result was a modest weight loss between 150 and 200 degrees Celsius, which was attributable to the evaporating of the adsorbed water.</w:t>
      </w:r>
      <w:r w:rsidRPr="00124F5A">
        <w:rPr>
          <w:rFonts w:asciiTheme="majorBidi" w:hAnsiTheme="majorBidi" w:cstheme="majorBidi"/>
          <w:lang w:bidi="ar-IQ"/>
        </w:rPr>
        <w:fldChar w:fldCharType="begin"/>
      </w:r>
      <w:r w:rsidRPr="00124F5A">
        <w:rPr>
          <w:rFonts w:asciiTheme="majorBidi" w:hAnsiTheme="majorBidi" w:cstheme="majorBidi"/>
          <w:lang w:bidi="ar-IQ"/>
        </w:rPr>
        <w:instrText xml:space="preserve"> ADDIN EN.CITE &lt;EndNote&gt;&lt;Cite&gt;&lt;Author&gt;Datsyuk&lt;/Author&gt;&lt;Year&gt;2008&lt;/Year&gt;&lt;RecNum&gt;891&lt;/RecNum&gt;&lt;DisplayText&gt;[21, 22]&lt;/DisplayText&gt;&lt;record&gt;&lt;rec-number&gt;891&lt;/rec-number&gt;&lt;foreign-keys&gt;&lt;key app="EN" db-id="xfde90savretdlef9xl5ffx5p5wexa50v5v9" timestamp="1641969033"&gt;891&lt;/key&gt;&lt;/foreign-keys&gt;&lt;ref-type name="Journal Article"&gt;17&lt;/ref-type&gt;&lt;contributors&gt;&lt;authors&gt;&lt;author&gt;Datsyuk, Vitaliy&lt;/author&gt;&lt;author&gt;Kalyva, M&lt;/author&gt;&lt;author&gt;Papagelis, Konstantinos&lt;/author&gt;&lt;author&gt;Parthenios, John&lt;/author&gt;&lt;author&gt;Tasis, D&lt;/author&gt;&lt;author&gt;Siokou, A&lt;/author&gt;&lt;author&gt;Kallitsis, I&lt;/author&gt;&lt;author&gt;Galiotis, Costas&lt;/author&gt;&lt;/authors&gt;&lt;/contributors&gt;&lt;titles&gt;&lt;title&gt;Chemical oxidation of multiwalled carbon nanotubes&lt;/title&gt;&lt;secondary-title&gt;carbon&lt;/secondary-title&gt;&lt;/titles&gt;&lt;periodical&gt;&lt;full-title&gt;Carbon&lt;/full-title&gt;&lt;/periodical&gt;&lt;pages&gt;833-840&lt;/pages&gt;&lt;volume&gt;46&lt;/volume&gt;&lt;number&gt;6&lt;/number&gt;&lt;dates&gt;&lt;year&gt;2008&lt;/year&gt;&lt;/dates&gt;&lt;isbn&gt;0008-6223&lt;/isbn&gt;&lt;urls&gt;&lt;/urls&gt;&lt;/record&gt;&lt;/Cite&gt;&lt;Cite&gt;&lt;Author&gt;Ordoñez-Casanova&lt;/Author&gt;&lt;Year&gt;2013&lt;/Year&gt;&lt;RecNum&gt;892&lt;/RecNum&gt;&lt;record&gt;&lt;rec-number&gt;892&lt;/rec-number&gt;&lt;foreign-keys&gt;&lt;key app="EN" db-id="xfde90savretdlef9xl5ffx5p5wexa50v5v9" timestamp="1641969066"&gt;892&lt;/key&gt;&lt;/foreign-keys&gt;&lt;ref-type name="Journal Article"&gt;17&lt;/ref-type&gt;&lt;contributors&gt;&lt;authors&gt;&lt;author&gt;Ordoñez-Casanova, Elsa G&lt;/author&gt;&lt;author&gt;Román-Aguirre, Manuel&lt;/author&gt;&lt;author&gt;Aguilar-Elguezabal, Alfredo&lt;/author&gt;&lt;author&gt;Espinosa-Magaña, Francisco&lt;/author&gt;&lt;/authors&gt;&lt;/contributors&gt;&lt;titles&gt;&lt;title&gt;Synthesis of carbon nanotubes of few walls using aliphatic alcohols as a carbon source&lt;/title&gt;&lt;secondary-title&gt;Materials&lt;/secondary-title&gt;&lt;/titles&gt;&lt;periodical&gt;&lt;full-title&gt;Materials&lt;/full-title&gt;&lt;/periodical&gt;&lt;pages&gt;2534-2542&lt;/pages&gt;&lt;volume&gt;6&lt;/volume&gt;&lt;number&gt;6&lt;/number&gt;&lt;dates&gt;&lt;year&gt;2013&lt;/year&gt;&lt;/dates&gt;&lt;urls&gt;&lt;/urls&gt;&lt;/record&gt;&lt;/Cite&gt;&lt;/EndNote&gt;</w:instrText>
      </w:r>
      <w:r w:rsidRPr="00124F5A">
        <w:rPr>
          <w:rFonts w:asciiTheme="majorBidi" w:hAnsiTheme="majorBidi" w:cstheme="majorBidi"/>
          <w:lang w:bidi="ar-IQ"/>
        </w:rPr>
        <w:fldChar w:fldCharType="separate"/>
      </w:r>
      <w:r w:rsidRPr="00124F5A">
        <w:rPr>
          <w:rFonts w:asciiTheme="majorBidi" w:hAnsiTheme="majorBidi" w:cstheme="majorBidi"/>
          <w:noProof/>
          <w:lang w:bidi="ar-IQ"/>
        </w:rPr>
        <w:t>[</w:t>
      </w:r>
      <w:hyperlink w:anchor="_ENREF_21" w:tooltip="Datsyuk, 2008 #891" w:history="1">
        <w:r w:rsidRPr="00124F5A">
          <w:rPr>
            <w:rFonts w:asciiTheme="majorBidi" w:hAnsiTheme="majorBidi" w:cstheme="majorBidi"/>
            <w:noProof/>
            <w:lang w:bidi="ar-IQ"/>
          </w:rPr>
          <w:t>21</w:t>
        </w:r>
      </w:hyperlink>
      <w:r w:rsidRPr="00124F5A">
        <w:rPr>
          <w:rFonts w:asciiTheme="majorBidi" w:hAnsiTheme="majorBidi" w:cstheme="majorBidi"/>
          <w:noProof/>
          <w:lang w:bidi="ar-IQ"/>
        </w:rPr>
        <w:t xml:space="preserve">, </w:t>
      </w:r>
      <w:hyperlink w:anchor="_ENREF_22" w:tooltip="Ordoñez-Casanova, 2013 #892" w:history="1">
        <w:r w:rsidRPr="00124F5A">
          <w:rPr>
            <w:rFonts w:asciiTheme="majorBidi" w:hAnsiTheme="majorBidi" w:cstheme="majorBidi"/>
            <w:noProof/>
            <w:lang w:bidi="ar-IQ"/>
          </w:rPr>
          <w:t>22</w:t>
        </w:r>
      </w:hyperlink>
      <w:r w:rsidRPr="00124F5A">
        <w:rPr>
          <w:rFonts w:asciiTheme="majorBidi" w:hAnsiTheme="majorBidi" w:cstheme="majorBidi"/>
          <w:noProof/>
          <w:lang w:bidi="ar-IQ"/>
        </w:rPr>
        <w:t>]</w:t>
      </w:r>
      <w:r w:rsidRPr="00124F5A">
        <w:rPr>
          <w:rFonts w:asciiTheme="majorBidi" w:hAnsiTheme="majorBidi" w:cstheme="majorBidi"/>
          <w:lang w:bidi="ar-IQ"/>
        </w:rPr>
        <w:fldChar w:fldCharType="end"/>
      </w:r>
      <w:r w:rsidRPr="00124F5A">
        <w:rPr>
          <w:rFonts w:asciiTheme="majorBidi" w:hAnsiTheme="majorBidi" w:cstheme="majorBidi"/>
          <w:lang w:bidi="ar-IQ"/>
        </w:rPr>
        <w:t xml:space="preserve">  The steady losing weight from 550-600 °C occurs at a reasonable pace and hence at higher temperatures, owing to a lower C ratio in comparison to several metals present in the sample, as indicated by EDX analysis. </w:t>
      </w:r>
      <w:r w:rsidR="00F636E4" w:rsidRPr="00F636E4">
        <w:rPr>
          <w:rFonts w:asciiTheme="majorBidi" w:hAnsiTheme="majorBidi" w:cstheme="majorBidi"/>
          <w:lang w:bidi="ar-IQ"/>
        </w:rPr>
        <w:t>The steady losing weight from 550-600 °C occurs at a reasonable pace and hence at higher temperatures, owing to a lower C ratio in comparison to several metals present in the sample, as indicated by EDX analysis</w:t>
      </w:r>
      <w:r w:rsidR="00F636E4">
        <w:rPr>
          <w:rFonts w:asciiTheme="majorBidi" w:hAnsiTheme="majorBidi" w:cstheme="majorBidi"/>
          <w:lang w:bidi="ar-IQ"/>
        </w:rPr>
        <w:t xml:space="preserve">. </w:t>
      </w:r>
      <w:r w:rsidRPr="00124F5A">
        <w:rPr>
          <w:rFonts w:asciiTheme="majorBidi" w:hAnsiTheme="majorBidi" w:cstheme="majorBidi"/>
          <w:lang w:bidi="ar-IQ"/>
        </w:rPr>
        <w:t>When heated to 1000°C, this sample lost 76 percent of its mass, and when cooled, 18wt percent of the material survived in the furnace and looked to be a transparent light green film.</w:t>
      </w:r>
      <w:r w:rsidRPr="00124F5A">
        <w:rPr>
          <w:rFonts w:asciiTheme="majorBidi" w:hAnsiTheme="majorBidi" w:cstheme="majorBidi"/>
          <w:lang w:bidi="ar-IQ"/>
        </w:rPr>
        <w:fldChar w:fldCharType="begin"/>
      </w:r>
      <w:r w:rsidRPr="00124F5A">
        <w:rPr>
          <w:rFonts w:asciiTheme="majorBidi" w:hAnsiTheme="majorBidi" w:cstheme="majorBidi"/>
          <w:lang w:bidi="ar-IQ"/>
        </w:rPr>
        <w:instrText xml:space="preserve"> ADDIN EN.CITE &lt;EndNote&gt;&lt;Cite&gt;&lt;Author&gt;Ordoñez-Casanova&lt;/Author&gt;&lt;Year&gt;2013&lt;/Year&gt;&lt;RecNum&gt;892&lt;/RecNum&gt;&lt;DisplayText&gt;[22]&lt;/DisplayText&gt;&lt;record&gt;&lt;rec-number&gt;892&lt;/rec-number&gt;&lt;foreign-keys&gt;&lt;key app="EN" db-id="xfde90savretdlef9xl5ffx5p5wexa50v5v9" timestamp="1641969066"&gt;892&lt;/key&gt;&lt;/foreign-keys&gt;&lt;ref-type name="Journal Article"&gt;17&lt;/ref-type&gt;&lt;contributors&gt;&lt;authors&gt;&lt;author&gt;Ordoñez-Casanova, Elsa G&lt;/author&gt;&lt;author&gt;Román-Aguirre, Manuel&lt;/author&gt;&lt;author&gt;Aguilar-Elguezabal, Alfredo&lt;/author&gt;&lt;author&gt;Espinosa-Magaña, Francisco&lt;/author&gt;&lt;/authors&gt;&lt;/contributors&gt;&lt;titles&gt;&lt;title&gt;Synthesis of carbon nanotubes of few walls using aliphatic alcohols as a carbon source&lt;/title&gt;&lt;secondary-title&gt;Materials&lt;/secondary-title&gt;&lt;/titles&gt;&lt;periodical&gt;&lt;full-title&gt;Materials&lt;/full-title&gt;&lt;/periodical&gt;&lt;pages&gt;2534-2542&lt;/pages&gt;&lt;volume&gt;6&lt;/volume&gt;&lt;number&gt;6&lt;/number&gt;&lt;dates&gt;&lt;year&gt;2013&lt;/year&gt;&lt;/dates&gt;&lt;urls&gt;&lt;/urls&gt;&lt;/record&gt;&lt;/Cite&gt;&lt;/EndNote&gt;</w:instrText>
      </w:r>
      <w:r w:rsidRPr="00124F5A">
        <w:rPr>
          <w:rFonts w:asciiTheme="majorBidi" w:hAnsiTheme="majorBidi" w:cstheme="majorBidi"/>
          <w:lang w:bidi="ar-IQ"/>
        </w:rPr>
        <w:fldChar w:fldCharType="separate"/>
      </w:r>
      <w:r w:rsidRPr="00124F5A">
        <w:rPr>
          <w:rFonts w:asciiTheme="majorBidi" w:hAnsiTheme="majorBidi" w:cstheme="majorBidi"/>
          <w:lang w:bidi="ar-IQ"/>
        </w:rPr>
        <w:t>[</w:t>
      </w:r>
      <w:hyperlink w:anchor="_ENREF_22" w:tooltip="Ordoñez-Casanova, 2013 #892" w:history="1">
        <w:r w:rsidRPr="00124F5A">
          <w:rPr>
            <w:rFonts w:asciiTheme="majorBidi" w:hAnsiTheme="majorBidi" w:cstheme="majorBidi"/>
            <w:lang w:bidi="ar-IQ"/>
          </w:rPr>
          <w:t>22</w:t>
        </w:r>
      </w:hyperlink>
      <w:r w:rsidRPr="00124F5A">
        <w:rPr>
          <w:rFonts w:asciiTheme="majorBidi" w:hAnsiTheme="majorBidi" w:cstheme="majorBidi"/>
          <w:lang w:bidi="ar-IQ"/>
        </w:rPr>
        <w:t>]</w:t>
      </w:r>
      <w:r w:rsidRPr="00124F5A">
        <w:rPr>
          <w:rFonts w:asciiTheme="majorBidi" w:hAnsiTheme="majorBidi" w:cstheme="majorBidi"/>
          <w:lang w:bidi="ar-IQ"/>
        </w:rPr>
        <w:fldChar w:fldCharType="end"/>
      </w:r>
      <w:r w:rsidR="00F636E4" w:rsidRPr="00F636E4">
        <w:rPr>
          <w:rFonts w:asciiTheme="majorBidi" w:hAnsiTheme="majorBidi" w:cstheme="majorBidi"/>
          <w:lang w:bidi="ar-IQ"/>
        </w:rPr>
        <w:t xml:space="preserve">. The last behaviour can be related to nature of precipitation when the %C in 2-propanol more than %C in ethanol that make it less regular with increases the amorphas carbon in this sample. The total mass loss observed by heating sample to 1000°C is 76 </w:t>
      </w:r>
      <w:proofErr w:type="spellStart"/>
      <w:r w:rsidR="00F636E4" w:rsidRPr="00F636E4">
        <w:rPr>
          <w:rFonts w:asciiTheme="majorBidi" w:hAnsiTheme="majorBidi" w:cstheme="majorBidi"/>
          <w:lang w:bidi="ar-IQ"/>
        </w:rPr>
        <w:t>wt</w:t>
      </w:r>
      <w:proofErr w:type="spellEnd"/>
      <w:r w:rsidR="00F636E4" w:rsidRPr="00F636E4">
        <w:rPr>
          <w:rFonts w:asciiTheme="majorBidi" w:hAnsiTheme="majorBidi" w:cstheme="majorBidi"/>
          <w:lang w:bidi="ar-IQ"/>
        </w:rPr>
        <w:t xml:space="preserve">% and after cooling18 </w:t>
      </w:r>
      <w:proofErr w:type="spellStart"/>
      <w:r w:rsidR="00F636E4" w:rsidRPr="00F636E4">
        <w:rPr>
          <w:rFonts w:asciiTheme="majorBidi" w:hAnsiTheme="majorBidi" w:cstheme="majorBidi"/>
          <w:lang w:bidi="ar-IQ"/>
        </w:rPr>
        <w:t>wt</w:t>
      </w:r>
      <w:proofErr w:type="spellEnd"/>
      <w:r w:rsidR="00F636E4" w:rsidRPr="00F636E4">
        <w:rPr>
          <w:rFonts w:asciiTheme="majorBidi" w:hAnsiTheme="majorBidi" w:cstheme="majorBidi"/>
          <w:lang w:bidi="ar-IQ"/>
        </w:rPr>
        <w:t>% of the material speckled puck was left in the</w:t>
      </w:r>
      <w:r w:rsidR="00F636E4" w:rsidRPr="001F1838">
        <w:rPr>
          <w:rFonts w:asciiTheme="majorBidi" w:hAnsiTheme="majorBidi" w:cstheme="majorBidi"/>
          <w:color w:val="FF0000"/>
          <w:sz w:val="28"/>
          <w:szCs w:val="28"/>
        </w:rPr>
        <w:t xml:space="preserve"> </w:t>
      </w:r>
      <w:r w:rsidR="00F636E4" w:rsidRPr="00F636E4">
        <w:rPr>
          <w:rFonts w:asciiTheme="majorBidi" w:hAnsiTheme="majorBidi" w:cstheme="majorBidi"/>
          <w:lang w:bidi="ar-IQ"/>
        </w:rPr>
        <w:t xml:space="preserve">crucible. Mostly the analysis refers to FWCNTs.                                                                    </w:t>
      </w:r>
    </w:p>
    <w:p w14:paraId="42A56874" w14:textId="05056EF7" w:rsidR="00CB02DB" w:rsidRPr="00F636E4" w:rsidRDefault="00CB02DB" w:rsidP="00CB02DB">
      <w:pPr>
        <w:pStyle w:val="ListParagraph"/>
        <w:ind w:left="0"/>
        <w:jc w:val="both"/>
        <w:rPr>
          <w:rFonts w:asciiTheme="majorBidi" w:eastAsia="Times New Roman" w:hAnsiTheme="majorBidi" w:cstheme="majorBidi"/>
          <w:sz w:val="20"/>
          <w:szCs w:val="20"/>
          <w:lang w:val="en-GB" w:eastAsia="de-DE" w:bidi="ar-IQ"/>
        </w:rPr>
      </w:pPr>
    </w:p>
    <w:p w14:paraId="5EA510A4" w14:textId="77777777" w:rsidR="00CB02DB" w:rsidRPr="00124F5A" w:rsidRDefault="00CB02DB" w:rsidP="00CB02DB">
      <w:pPr>
        <w:pStyle w:val="ListParagraph"/>
        <w:spacing w:after="0"/>
        <w:jc w:val="both"/>
        <w:rPr>
          <w:rFonts w:ascii="Times New Roman" w:hAnsi="Times New Roman" w:cs="Times New Roman"/>
          <w:b/>
          <w:bCs/>
          <w:sz w:val="20"/>
          <w:szCs w:val="20"/>
        </w:rPr>
      </w:pPr>
    </w:p>
    <w:p w14:paraId="7D7C4FFF" w14:textId="77777777" w:rsidR="00CB02DB" w:rsidRPr="00124F5A" w:rsidRDefault="00CB02DB" w:rsidP="00CB02DB">
      <w:pPr>
        <w:jc w:val="center"/>
        <w:rPr>
          <w:lang w:bidi="ar-IQ"/>
        </w:rPr>
      </w:pPr>
      <w:r w:rsidRPr="00124F5A">
        <w:rPr>
          <w:rFonts w:asciiTheme="majorBidi" w:hAnsiTheme="majorBidi" w:cstheme="majorBidi"/>
          <w:noProof/>
          <w:rtl/>
          <w:lang w:val="en-US" w:eastAsia="en-US"/>
        </w:rPr>
        <w:lastRenderedPageBreak/>
        <mc:AlternateContent>
          <mc:Choice Requires="wps">
            <w:drawing>
              <wp:inline distT="0" distB="0" distL="0" distR="0" wp14:anchorId="0134E066" wp14:editId="64915A0E">
                <wp:extent cx="3019425" cy="1914525"/>
                <wp:effectExtent l="0" t="0" r="28575" b="28575"/>
                <wp:docPr id="18" name="مربع نص 18"/>
                <wp:cNvGraphicFramePr/>
                <a:graphic xmlns:a="http://schemas.openxmlformats.org/drawingml/2006/main">
                  <a:graphicData uri="http://schemas.microsoft.com/office/word/2010/wordprocessingShape">
                    <wps:wsp>
                      <wps:cNvSpPr txBox="1"/>
                      <wps:spPr>
                        <a:xfrm>
                          <a:off x="0" y="0"/>
                          <a:ext cx="30194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BC3FF7" w14:textId="77777777" w:rsidR="00CB02DB" w:rsidRDefault="00CB02DB" w:rsidP="00CB02DB">
                            <w:pPr>
                              <w:rPr>
                                <w:lang w:bidi="ar-IQ"/>
                              </w:rPr>
                            </w:pPr>
                            <w:r>
                              <w:rPr>
                                <w:noProof/>
                                <w:lang w:val="en-US" w:eastAsia="en-US"/>
                              </w:rPr>
                              <w:drawing>
                                <wp:inline distT="0" distB="0" distL="0" distR="0" wp14:anchorId="3124148F" wp14:editId="50359022">
                                  <wp:extent cx="2819400" cy="1752600"/>
                                  <wp:effectExtent l="0" t="0" r="0" b="0"/>
                                  <wp:docPr id="20" name="مخطط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3A772" id="مربع نص 18" o:spid="_x0000_s1029" type="#_x0000_t202" style="width:237.7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" fillcolor="white [3201]" strokeweight=".5pt">
                <v:textbox>
                  <w:txbxContent>
                    <w:p w:rsidR="00CB02DB" w:rsidRDefault="00CB02DB" w:rsidP="00CB02DB">
                      <w:pPr>
                        <w:rPr>
                          <w:lang w:bidi="ar-IQ"/>
                        </w:rPr>
                      </w:pPr>
                      <w:r>
                        <w:rPr>
                          <w:noProof/>
                        </w:rPr>
                        <w:drawing>
                          <wp:inline distT="0" distB="0" distL="0" distR="0" wp14:anchorId="3C6B330F" wp14:editId="77929A97">
                            <wp:extent cx="2819400" cy="1752600"/>
                            <wp:effectExtent l="0" t="0" r="0" b="0"/>
                            <wp:docPr id="20" name="مخطط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w10:anchorlock/>
              </v:shape>
            </w:pict>
          </mc:Fallback>
        </mc:AlternateContent>
      </w:r>
    </w:p>
    <w:p w14:paraId="2515E379" w14:textId="77777777" w:rsidR="00CB02DB" w:rsidRPr="00124F5A" w:rsidRDefault="00CB02DB" w:rsidP="00CB02DB">
      <w:pPr>
        <w:jc w:val="center"/>
        <w:rPr>
          <w:rFonts w:asciiTheme="majorBidi" w:hAnsiTheme="majorBidi" w:cstheme="majorBidi"/>
          <w:b/>
          <w:bCs/>
          <w:rtl/>
          <w:lang w:bidi="ar-IQ"/>
        </w:rPr>
      </w:pPr>
      <w:r w:rsidRPr="00124F5A">
        <w:rPr>
          <w:rFonts w:asciiTheme="majorBidi" w:hAnsiTheme="majorBidi" w:cstheme="majorBidi"/>
          <w:b/>
          <w:bCs/>
          <w:lang w:bidi="ar-IQ"/>
        </w:rPr>
        <w:t>Figure7: Schematic diagram of TGA of CNTs from 2-propanol with ethanol</w:t>
      </w:r>
    </w:p>
    <w:p w14:paraId="53C459EB" w14:textId="77777777" w:rsidR="00CB02DB" w:rsidRPr="00124F5A" w:rsidRDefault="00CB02DB" w:rsidP="00CB02DB">
      <w:pPr>
        <w:jc w:val="center"/>
        <w:rPr>
          <w:lang w:bidi="ar-IQ"/>
        </w:rPr>
      </w:pPr>
    </w:p>
    <w:p w14:paraId="2EBA78B8" w14:textId="77777777" w:rsidR="00CB02DB" w:rsidRPr="00124F5A" w:rsidRDefault="00CB02DB" w:rsidP="00CB02DB">
      <w:pPr>
        <w:jc w:val="both"/>
        <w:rPr>
          <w:b/>
          <w:bCs/>
        </w:rPr>
      </w:pPr>
      <w:r w:rsidRPr="00124F5A">
        <w:rPr>
          <w:b/>
          <w:bCs/>
        </w:rPr>
        <w:t xml:space="preserve">Conclusion </w:t>
      </w:r>
    </w:p>
    <w:p w14:paraId="42B5F758" w14:textId="77777777" w:rsidR="00CB02DB" w:rsidRPr="00124F5A" w:rsidRDefault="00CB02DB" w:rsidP="00CB02DB">
      <w:pPr>
        <w:jc w:val="both"/>
      </w:pPr>
      <w:r w:rsidRPr="00124F5A">
        <w:t xml:space="preserve">         From pervious results, we can conclude that aliphatic alcohols such as ethanol and propanol are safe in treatment during synthesis of CNTs as a good carbon source with low temperature requirement in evaporation to afford MWCNTs with high quality. Also, CVD is suitable method to afford CNTs efficiently and simply. XRD showed CNTs peaks that located on 26</w:t>
      </w:r>
      <w:r w:rsidRPr="00124F5A">
        <w:rPr>
          <w:vertAlign w:val="superscript"/>
        </w:rPr>
        <w:t>o</w:t>
      </w:r>
      <w:r w:rsidRPr="00124F5A">
        <w:t xml:space="preserve"> and 43</w:t>
      </w:r>
      <w:r w:rsidRPr="00124F5A">
        <w:rPr>
          <w:vertAlign w:val="superscript"/>
        </w:rPr>
        <w:t>o</w:t>
      </w:r>
      <w:r w:rsidRPr="00124F5A">
        <w:t>.  Raman spectra confirms CNTs indicator at three peaks D band, G band Gʹ band. The average highest length and lowest diameters of produced CNTs was found 5.5 µ and 35-45 nm respectively.</w:t>
      </w:r>
    </w:p>
    <w:p w14:paraId="59DED644" w14:textId="77777777" w:rsidR="00CB02DB" w:rsidRPr="00124F5A" w:rsidRDefault="00CB02DB" w:rsidP="00CB02DB">
      <w:pPr>
        <w:jc w:val="both"/>
      </w:pPr>
    </w:p>
    <w:p w14:paraId="54CECCBD" w14:textId="77777777" w:rsidR="00CB02DB" w:rsidRPr="00124F5A" w:rsidRDefault="00CB02DB" w:rsidP="00CB02DB">
      <w:pPr>
        <w:jc w:val="both"/>
        <w:rPr>
          <w:b/>
          <w:bCs/>
        </w:rPr>
      </w:pPr>
      <w:r w:rsidRPr="00124F5A">
        <w:rPr>
          <w:b/>
          <w:bCs/>
        </w:rPr>
        <w:t xml:space="preserve">References </w:t>
      </w:r>
    </w:p>
    <w:p w14:paraId="1C9146EE"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r w:rsidRPr="00124F5A">
        <w:rPr>
          <w:rFonts w:ascii="Times New Roman" w:hAnsi="Times New Roman" w:cs="Times New Roman"/>
          <w:sz w:val="20"/>
          <w:szCs w:val="20"/>
        </w:rPr>
        <w:fldChar w:fldCharType="begin"/>
      </w:r>
      <w:r w:rsidRPr="00124F5A">
        <w:rPr>
          <w:rFonts w:ascii="Times New Roman" w:hAnsi="Times New Roman" w:cs="Times New Roman"/>
          <w:sz w:val="20"/>
          <w:szCs w:val="20"/>
        </w:rPr>
        <w:instrText xml:space="preserve"> ADDIN EN.REFLIST </w:instrText>
      </w:r>
      <w:r w:rsidRPr="00124F5A">
        <w:rPr>
          <w:rFonts w:ascii="Times New Roman" w:hAnsi="Times New Roman" w:cs="Times New Roman"/>
          <w:sz w:val="20"/>
          <w:szCs w:val="20"/>
        </w:rPr>
        <w:fldChar w:fldCharType="separate"/>
      </w:r>
      <w:bookmarkStart w:id="2" w:name="_ENREF_1"/>
      <w:r w:rsidRPr="00124F5A">
        <w:rPr>
          <w:rFonts w:ascii="Times New Roman" w:hAnsi="Times New Roman" w:cs="Times New Roman"/>
          <w:sz w:val="20"/>
          <w:szCs w:val="20"/>
        </w:rPr>
        <w:t>[1] K.A. Dick, K. Deppert, M.W. Larsson, T. Mårtensson, W. Seifert, L.R. Wallenberg, L. Samuelson, Synthesis of branched'nanotrees' by controlled seeding of multiple branching events, Nature materials 3(6) (2004) 380-384.</w:t>
      </w:r>
      <w:bookmarkEnd w:id="2"/>
    </w:p>
    <w:p w14:paraId="0C5ACAE4"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3" w:name="_ENREF_2"/>
      <w:r w:rsidRPr="00124F5A">
        <w:rPr>
          <w:rFonts w:ascii="Times New Roman" w:hAnsi="Times New Roman" w:cs="Times New Roman"/>
          <w:sz w:val="20"/>
          <w:szCs w:val="20"/>
        </w:rPr>
        <w:t>[2] S. Iijima, Helical microtubules of graphitic carbon, nature 354(6348) (1991) 56-58.</w:t>
      </w:r>
      <w:bookmarkEnd w:id="3"/>
    </w:p>
    <w:p w14:paraId="122649AC"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4" w:name="_ENREF_3"/>
      <w:r w:rsidRPr="00124F5A">
        <w:rPr>
          <w:rFonts w:ascii="Times New Roman" w:hAnsi="Times New Roman" w:cs="Times New Roman"/>
          <w:sz w:val="20"/>
          <w:szCs w:val="20"/>
        </w:rPr>
        <w:t>[3] M.S. Dresselhaus, G. Dresselhaus, P. Eklund, A. Rao, Carbon nanotubes, The physics of fullerene-based and fullerene-related materials, Springer2000, pp. 331-379.</w:t>
      </w:r>
      <w:bookmarkEnd w:id="4"/>
    </w:p>
    <w:p w14:paraId="61E511D7"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5" w:name="_ENREF_4"/>
      <w:r w:rsidRPr="00124F5A">
        <w:rPr>
          <w:rFonts w:ascii="Times New Roman" w:hAnsi="Times New Roman" w:cs="Times New Roman"/>
          <w:sz w:val="20"/>
          <w:szCs w:val="20"/>
        </w:rPr>
        <w:t>[4] D. Vairavapandian, P. Vichchulada, M.D. Lay, Preparation and modification of carbon nanotubes: Review of recent advances and applications in catalysis and sensing, Analytica chimica acta 626(2) (2008) 119-129.</w:t>
      </w:r>
      <w:bookmarkEnd w:id="5"/>
    </w:p>
    <w:p w14:paraId="2BEA5473"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6" w:name="_ENREF_5"/>
      <w:r w:rsidRPr="00124F5A">
        <w:rPr>
          <w:rFonts w:ascii="Times New Roman" w:hAnsi="Times New Roman" w:cs="Times New Roman"/>
          <w:sz w:val="20"/>
          <w:szCs w:val="20"/>
        </w:rPr>
        <w:t>[5] J. Prasek, J. Drbohlavova, J. Chomoucka, J. Hubalek, O. Jasek, V. Adam, R. Kizek, Methods for carbon nanotubes synthesis, Journal of Materials Chemistry 21(40) (2011) 15872-15884.</w:t>
      </w:r>
      <w:bookmarkEnd w:id="6"/>
    </w:p>
    <w:p w14:paraId="57B69678"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7" w:name="_ENREF_6"/>
      <w:r w:rsidRPr="00124F5A">
        <w:rPr>
          <w:rFonts w:ascii="Times New Roman" w:hAnsi="Times New Roman" w:cs="Times New Roman"/>
          <w:sz w:val="20"/>
          <w:szCs w:val="20"/>
        </w:rPr>
        <w:t xml:space="preserve">[6] B. Scheibe, E. Borowiak-Palen, R.J. Kalenczuk, Oxidation and reduction of multiwalled carbon nanotubes—preparation and characterization, </w:t>
      </w:r>
      <w:r w:rsidRPr="00124F5A">
        <w:rPr>
          <w:rFonts w:ascii="Times New Roman" w:hAnsi="Times New Roman" w:cs="Times New Roman"/>
          <w:sz w:val="20"/>
          <w:szCs w:val="20"/>
        </w:rPr>
        <w:lastRenderedPageBreak/>
        <w:t>Materials Characterization 61(2) (2010) 185-191.</w:t>
      </w:r>
      <w:bookmarkEnd w:id="7"/>
    </w:p>
    <w:p w14:paraId="12B75981"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8" w:name="_ENREF_7"/>
      <w:r w:rsidRPr="00124F5A">
        <w:rPr>
          <w:rFonts w:ascii="Times New Roman" w:hAnsi="Times New Roman" w:cs="Times New Roman"/>
          <w:sz w:val="20"/>
          <w:szCs w:val="20"/>
        </w:rPr>
        <w:t>[7] M. Endo, T. Hayashi, Y.A. Kim, H. Muramatsu, Development and application of carbon nanotubes, Japanese Journal of Applied Physics 45(6R) (2006) 4883.</w:t>
      </w:r>
      <w:bookmarkEnd w:id="8"/>
    </w:p>
    <w:p w14:paraId="1EF17086"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9" w:name="_ENREF_8"/>
      <w:r w:rsidRPr="00124F5A">
        <w:rPr>
          <w:rFonts w:ascii="Times New Roman" w:hAnsi="Times New Roman" w:cs="Times New Roman"/>
          <w:sz w:val="20"/>
          <w:szCs w:val="20"/>
        </w:rPr>
        <w:t>[8] R. Shoukat, M.I. Khan, Carbon nanotubes: A review on properties, synthesis methods and applications in micro and nanotechnology, Microsystem Technologies  (2021) 1-10.</w:t>
      </w:r>
      <w:bookmarkEnd w:id="9"/>
    </w:p>
    <w:p w14:paraId="2F76832C"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10" w:name="_ENREF_9"/>
      <w:r w:rsidRPr="00124F5A">
        <w:rPr>
          <w:rFonts w:ascii="Times New Roman" w:hAnsi="Times New Roman" w:cs="Times New Roman"/>
          <w:sz w:val="20"/>
          <w:szCs w:val="20"/>
        </w:rPr>
        <w:t>[9] K. Nishimura, N. Okazaki, L. Pan, Y. Nakayama, In situ study of iron catalysts for carbon nanotube growth using X-ray diffraction analysis, Japanese journal of applied physics 43(4A) (2004) L471.</w:t>
      </w:r>
      <w:bookmarkEnd w:id="10"/>
    </w:p>
    <w:p w14:paraId="7092F531"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11" w:name="_ENREF_10"/>
      <w:r w:rsidRPr="00124F5A">
        <w:rPr>
          <w:rFonts w:ascii="Times New Roman" w:hAnsi="Times New Roman" w:cs="Times New Roman"/>
          <w:sz w:val="20"/>
          <w:szCs w:val="20"/>
        </w:rPr>
        <w:t>[10] D. Maity, K. Rajavel, R.T.R. Kumar, Polyvinyl alcohol wrapped multiwall carbon nanotube (MWCNTs) network on fabrics for wearable room temperature ethanol sensor, Sensors and Actuators B: Chemical 261 (2018) 297-306.</w:t>
      </w:r>
      <w:bookmarkEnd w:id="11"/>
    </w:p>
    <w:p w14:paraId="50D53A35"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12" w:name="_ENREF_11"/>
      <w:r w:rsidRPr="00124F5A">
        <w:rPr>
          <w:rFonts w:ascii="Times New Roman" w:hAnsi="Times New Roman" w:cs="Times New Roman"/>
          <w:sz w:val="20"/>
          <w:szCs w:val="20"/>
        </w:rPr>
        <w:t>[11] H. Ezzat, M. Ibrahim, H. Elhaes, Molecular Modeling Applied For Carbon Nano Materials, Egyptian Journal of Chemistry 63(12) (2020) 4777-4787.</w:t>
      </w:r>
      <w:bookmarkEnd w:id="12"/>
    </w:p>
    <w:p w14:paraId="1F26E231"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13" w:name="_ENREF_12"/>
      <w:r w:rsidRPr="00124F5A">
        <w:rPr>
          <w:rFonts w:ascii="Times New Roman" w:hAnsi="Times New Roman" w:cs="Times New Roman"/>
          <w:sz w:val="20"/>
          <w:szCs w:val="20"/>
        </w:rPr>
        <w:t>[12] M. Ahmed, M. Elshafie, U. Kandil, M.R. Taha, Improving the Mechanical Properties of Thermoplastic Polyolefins Using Recycled Low-Density Polyethylene and Multi-Walled Carbon Nanotubes, Egyptian Journal of Chemistry 64(5) (2021) 2517-2523.</w:t>
      </w:r>
      <w:bookmarkEnd w:id="13"/>
    </w:p>
    <w:p w14:paraId="31C02A99"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14" w:name="_ENREF_13"/>
      <w:r w:rsidRPr="00124F5A">
        <w:rPr>
          <w:rFonts w:ascii="Times New Roman" w:hAnsi="Times New Roman" w:cs="Times New Roman"/>
          <w:sz w:val="20"/>
          <w:szCs w:val="20"/>
        </w:rPr>
        <w:t>[13] P. Delhaes, M. Couzi, M. Trinquecoste, J. Dentzer, H. Hamidou, C. Vix-Guterl, A comparison between Raman spectroscopy and surface characterizations of multiwall carbon nanotubes, Carbon 44(14) (2006) 3005-3013.</w:t>
      </w:r>
      <w:bookmarkEnd w:id="14"/>
    </w:p>
    <w:p w14:paraId="342EFD49"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15" w:name="_ENREF_14"/>
      <w:r w:rsidRPr="00124F5A">
        <w:rPr>
          <w:rFonts w:ascii="Times New Roman" w:hAnsi="Times New Roman" w:cs="Times New Roman"/>
          <w:sz w:val="20"/>
          <w:szCs w:val="20"/>
        </w:rPr>
        <w:t>[14] L.a. Bokobza, J. Zhang, Raman spectroscopic characterization of multiwall carbon nanotubes and of composites, Express Polymer Letters 6(7) (2012).</w:t>
      </w:r>
      <w:bookmarkEnd w:id="15"/>
    </w:p>
    <w:p w14:paraId="09B79ADC"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16" w:name="_ENREF_15"/>
      <w:r w:rsidRPr="00124F5A">
        <w:rPr>
          <w:rFonts w:ascii="Times New Roman" w:hAnsi="Times New Roman" w:cs="Times New Roman"/>
          <w:sz w:val="20"/>
          <w:szCs w:val="20"/>
        </w:rPr>
        <w:t>[15] A. Alkahlawy, R. El-Salamony, H.M. Gobara, Photocatalytic Degradation of Congo Red Dye via Multi-Walled Carbon Nanotubes Modified CuO and ZnO Nanoparticles under Visible Light Irradiation, Egyptian Journal of Chemistry 64(3) (2021) 10-11.</w:t>
      </w:r>
      <w:bookmarkEnd w:id="16"/>
    </w:p>
    <w:p w14:paraId="63BCAC62"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17" w:name="_ENREF_16"/>
      <w:r w:rsidRPr="00124F5A">
        <w:rPr>
          <w:rFonts w:ascii="Times New Roman" w:hAnsi="Times New Roman" w:cs="Times New Roman"/>
          <w:sz w:val="20"/>
          <w:szCs w:val="20"/>
        </w:rPr>
        <w:t>[16] A.E.-f.F. Shaaban, A.A.E.-s. Khalil, B.S. Elewa, M. Ismail, U.M. Eldemerdash, A New Modified Exfoliated Graphene Oxide for Removal of Copper (II), Lead (II) and Nickel (II) Ions from Aqueous Solutions, Egyptian Journal of Chemistry 62(10) (2019) 1823-1849.</w:t>
      </w:r>
      <w:bookmarkEnd w:id="17"/>
    </w:p>
    <w:p w14:paraId="582E09DC"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18" w:name="_ENREF_17"/>
      <w:r w:rsidRPr="00124F5A">
        <w:rPr>
          <w:rFonts w:ascii="Times New Roman" w:hAnsi="Times New Roman" w:cs="Times New Roman"/>
          <w:sz w:val="20"/>
          <w:szCs w:val="20"/>
        </w:rPr>
        <w:t>[17] H.J. Li, W. Lu, J. Li, X. Bai, C. Gu, Multichannel ballistic transport in multiwall carbon nanotubes, Physical review letters 95(8) (2005) 086601.</w:t>
      </w:r>
      <w:bookmarkEnd w:id="18"/>
    </w:p>
    <w:p w14:paraId="793D2A17"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19" w:name="_ENREF_18"/>
      <w:r w:rsidRPr="00124F5A">
        <w:rPr>
          <w:rFonts w:ascii="Times New Roman" w:hAnsi="Times New Roman" w:cs="Times New Roman"/>
          <w:sz w:val="20"/>
          <w:szCs w:val="20"/>
        </w:rPr>
        <w:t xml:space="preserve">[18] J.H. Lehman, M. Terrones, E. Mansfield, K.E. Hurst, V. Meunier, Evaluating the characteristics </w:t>
      </w:r>
      <w:r w:rsidRPr="00124F5A">
        <w:rPr>
          <w:rFonts w:ascii="Times New Roman" w:hAnsi="Times New Roman" w:cs="Times New Roman"/>
          <w:sz w:val="20"/>
          <w:szCs w:val="20"/>
        </w:rPr>
        <w:lastRenderedPageBreak/>
        <w:t>of multiwall carbon nanotubes, Carbon 49(8) (2011) 2581-2602.</w:t>
      </w:r>
      <w:bookmarkEnd w:id="19"/>
    </w:p>
    <w:p w14:paraId="3A84A725"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20" w:name="_ENREF_19"/>
      <w:r w:rsidRPr="00124F5A">
        <w:rPr>
          <w:rFonts w:ascii="Times New Roman" w:hAnsi="Times New Roman" w:cs="Times New Roman"/>
          <w:sz w:val="20"/>
          <w:szCs w:val="20"/>
        </w:rPr>
        <w:t>[19] M. Albozahid, S. Mateab, Study the effect of adding mwcnts on the hardness, impact strength, and structural properties of composite materials based on epoxy polymer, Egyptian Journal of Chemistry  (2021).</w:t>
      </w:r>
      <w:bookmarkEnd w:id="20"/>
    </w:p>
    <w:p w14:paraId="0E0D1AC6"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21" w:name="_ENREF_20"/>
      <w:r w:rsidRPr="00124F5A">
        <w:rPr>
          <w:rFonts w:ascii="Times New Roman" w:hAnsi="Times New Roman" w:cs="Times New Roman"/>
          <w:sz w:val="20"/>
          <w:szCs w:val="20"/>
        </w:rPr>
        <w:t>[20] N.A. Fathy, S.M. Elkhouly, R. Aboelenin, Carbon xerogel/Carbon Nanotubes Nanohybrid Doped with Ti for Removal of Methylene Blue Dye, Egyptian Journal of Chemistry 62(12) (2019) 2277-2288.</w:t>
      </w:r>
      <w:bookmarkEnd w:id="21"/>
    </w:p>
    <w:p w14:paraId="27C8D9B9" w14:textId="77777777" w:rsidR="00CB02DB" w:rsidRPr="00124F5A" w:rsidRDefault="00CB02DB" w:rsidP="00CB02DB">
      <w:pPr>
        <w:pStyle w:val="EndNoteBibliography"/>
        <w:spacing w:after="0"/>
        <w:ind w:left="450" w:hanging="450"/>
        <w:jc w:val="both"/>
        <w:rPr>
          <w:rFonts w:ascii="Times New Roman" w:hAnsi="Times New Roman" w:cs="Times New Roman"/>
          <w:sz w:val="20"/>
          <w:szCs w:val="20"/>
        </w:rPr>
      </w:pPr>
      <w:bookmarkStart w:id="22" w:name="_ENREF_21"/>
      <w:r w:rsidRPr="00124F5A">
        <w:rPr>
          <w:rFonts w:ascii="Times New Roman" w:hAnsi="Times New Roman" w:cs="Times New Roman"/>
          <w:sz w:val="20"/>
          <w:szCs w:val="20"/>
        </w:rPr>
        <w:t>[21] V. Datsyuk, M. Kalyva, K. Papagelis, J. Parthenios, D. Tasis, A. Siokou, I. Kallitsis, C. Galiotis, Chemical oxidation of multiwalled carbon nanotubes, carbon 46(6) (2008) 833-840.</w:t>
      </w:r>
      <w:bookmarkEnd w:id="22"/>
    </w:p>
    <w:p w14:paraId="5F556619" w14:textId="77777777" w:rsidR="00CB02DB" w:rsidRPr="00124F5A" w:rsidRDefault="00CB02DB" w:rsidP="00CB02DB">
      <w:pPr>
        <w:pStyle w:val="EndNoteBibliography"/>
        <w:ind w:left="450" w:hanging="450"/>
        <w:jc w:val="both"/>
        <w:rPr>
          <w:rFonts w:ascii="Times New Roman" w:hAnsi="Times New Roman" w:cs="Times New Roman"/>
          <w:sz w:val="20"/>
          <w:szCs w:val="20"/>
        </w:rPr>
      </w:pPr>
      <w:bookmarkStart w:id="23" w:name="_ENREF_22"/>
      <w:r w:rsidRPr="00124F5A">
        <w:rPr>
          <w:rFonts w:ascii="Times New Roman" w:hAnsi="Times New Roman" w:cs="Times New Roman"/>
          <w:sz w:val="20"/>
          <w:szCs w:val="20"/>
        </w:rPr>
        <w:t>[22] E.G. Ordoñez-Casanova, M. Román-Aguirre, A. Aguilar-Elguezabal, F. Espinosa-Magaña, Synthesis of carbon nanotubes of few walls using aliphatic alcohols as a carbon source, Materials 6(6) (2013) 2534-2542.</w:t>
      </w:r>
      <w:bookmarkEnd w:id="23"/>
    </w:p>
    <w:p w14:paraId="6A3AA964" w14:textId="77777777" w:rsidR="0063642F" w:rsidRPr="00F47FFB" w:rsidRDefault="00CB02DB" w:rsidP="00CB02DB">
      <w:pPr>
        <w:pStyle w:val="Els-body-text"/>
        <w:spacing w:line="276" w:lineRule="auto"/>
      </w:pPr>
      <w:r w:rsidRPr="00124F5A">
        <w:fldChar w:fldCharType="end"/>
      </w:r>
    </w:p>
    <w:p w14:paraId="67815923" w14:textId="77777777" w:rsidR="006674A8" w:rsidRPr="005B160F" w:rsidRDefault="006674A8" w:rsidP="0063642F">
      <w:pPr>
        <w:pStyle w:val="Els-reference"/>
        <w:ind w:firstLine="0"/>
      </w:pPr>
    </w:p>
    <w:sectPr w:rsidR="006674A8" w:rsidRPr="005B160F" w:rsidSect="00CB02DB">
      <w:type w:val="continuous"/>
      <w:pgSz w:w="11906" w:h="16838" w:code="9"/>
      <w:pgMar w:top="1701" w:right="1389" w:bottom="851" w:left="1389" w:header="1134" w:footer="1134" w:gutter="0"/>
      <w:cols w:num="2" w:space="48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27BE3" w14:textId="77777777" w:rsidR="00203D11" w:rsidRPr="005A4A2C" w:rsidRDefault="00203D11" w:rsidP="005A4A2C">
      <w:pPr>
        <w:pStyle w:val="Footer"/>
      </w:pPr>
    </w:p>
  </w:endnote>
  <w:endnote w:type="continuationSeparator" w:id="0">
    <w:p w14:paraId="22B179B7" w14:textId="77777777" w:rsidR="00203D11" w:rsidRDefault="00203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embedRegular r:id="rId1" w:fontKey="{934E0542-1729-45CF-8415-C12F7DB036D8}"/>
    <w:embedBold r:id="rId2" w:fontKey="{16793108-DBC9-46B6-9CC3-E41B26FFD92E}"/>
  </w:font>
  <w:font w:name="Univers">
    <w:panose1 w:val="00000000000000000000"/>
    <w:charset w:val="00"/>
    <w:family w:val="swiss"/>
    <w:notTrueType/>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3" w:fontKey="{A757E959-91CE-4167-BC28-A9AA5A64C1AF}"/>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BFF9CAAE-5364-448A-8891-E110EF5E2F52}"/>
    <w:embedBold r:id="rId5" w:fontKey="{3FE810D5-310A-4B69-BBFE-AC460DC98FE3}"/>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98B51" w14:textId="77777777" w:rsidR="00257DA3" w:rsidRDefault="00257DA3" w:rsidP="00257DA3">
    <w:pPr>
      <w:suppressAutoHyphens/>
      <w:autoSpaceDE w:val="0"/>
      <w:autoSpaceDN w:val="0"/>
      <w:adjustRightInd w:val="0"/>
      <w:spacing w:line="288" w:lineRule="auto"/>
      <w:textAlignment w:val="center"/>
      <w:rPr>
        <w:i/>
        <w:iCs/>
        <w:color w:val="000000"/>
        <w:sz w:val="18"/>
        <w:szCs w:val="18"/>
      </w:rPr>
    </w:pPr>
    <w:r>
      <w:rPr>
        <w:i/>
        <w:iCs/>
        <w:color w:val="000000"/>
        <w:sz w:val="18"/>
        <w:szCs w:val="18"/>
      </w:rPr>
      <w:t>________________________________________________</w:t>
    </w:r>
  </w:p>
  <w:p w14:paraId="40326171" w14:textId="77777777" w:rsidR="00257DA3" w:rsidRPr="00E27D57" w:rsidRDefault="00257DA3" w:rsidP="00CB02DB">
    <w:pPr>
      <w:suppressAutoHyphens/>
      <w:autoSpaceDE w:val="0"/>
      <w:autoSpaceDN w:val="0"/>
      <w:adjustRightInd w:val="0"/>
      <w:spacing w:line="288" w:lineRule="auto"/>
      <w:textAlignment w:val="center"/>
      <w:rPr>
        <w:color w:val="000000"/>
        <w:sz w:val="18"/>
        <w:szCs w:val="18"/>
      </w:rPr>
    </w:pPr>
    <w:r w:rsidRPr="00C500CA">
      <w:rPr>
        <w:i/>
        <w:iCs/>
        <w:color w:val="000000"/>
        <w:sz w:val="18"/>
        <w:szCs w:val="18"/>
      </w:rPr>
      <w:t xml:space="preserve">Egypt. J. Chem. </w:t>
    </w:r>
    <w:r w:rsidR="00CB02DB">
      <w:rPr>
        <w:b/>
        <w:bCs/>
        <w:color w:val="000000"/>
        <w:sz w:val="18"/>
        <w:szCs w:val="18"/>
      </w:rPr>
      <w:t>xx</w:t>
    </w:r>
    <w:r w:rsidRPr="00C500CA">
      <w:rPr>
        <w:color w:val="000000"/>
        <w:sz w:val="18"/>
        <w:szCs w:val="18"/>
      </w:rPr>
      <w:t xml:space="preserve"> No. </w:t>
    </w:r>
    <w:r w:rsidR="00CB02DB">
      <w:rPr>
        <w:color w:val="000000"/>
        <w:sz w:val="18"/>
        <w:szCs w:val="18"/>
      </w:rPr>
      <w:t>xx</w:t>
    </w:r>
    <w:r w:rsidRPr="00C500CA">
      <w:rPr>
        <w:color w:val="000000"/>
        <w:sz w:val="18"/>
        <w:szCs w:val="18"/>
      </w:rPr>
      <w:t xml:space="preserve"> (</w:t>
    </w:r>
    <w:r w:rsidR="00CB02DB">
      <w:rPr>
        <w:color w:val="000000"/>
        <w:sz w:val="18"/>
        <w:szCs w:val="18"/>
      </w:rPr>
      <w:t>2022</w:t>
    </w:r>
    <w:r w:rsidRPr="00C500CA">
      <w:rPr>
        <w:color w:val="000000"/>
        <w:sz w:val="18"/>
        <w:szCs w:val="18"/>
      </w:rPr>
      <w:t>)</w:t>
    </w:r>
    <w:r w:rsidRPr="00C500CA">
      <w:rPr>
        <w:color w:val="000000"/>
        <w:sz w:val="18"/>
        <w:szCs w:val="18"/>
        <w:cs/>
      </w:rPr>
      <w:t>‎</w:t>
    </w:r>
  </w:p>
  <w:p w14:paraId="67D0FCAC" w14:textId="77777777" w:rsidR="00257DA3" w:rsidRDefault="00257DA3">
    <w:pPr>
      <w:pStyle w:val="Footer"/>
    </w:pPr>
  </w:p>
  <w:p w14:paraId="577A3D68" w14:textId="77777777" w:rsidR="002F6AD7" w:rsidRDefault="002F6A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DF01E" w14:textId="77777777" w:rsidR="001C02CA" w:rsidRDefault="001C02CA" w:rsidP="00E27D57">
    <w:pPr>
      <w:suppressAutoHyphens/>
      <w:autoSpaceDE w:val="0"/>
      <w:autoSpaceDN w:val="0"/>
      <w:adjustRightInd w:val="0"/>
      <w:spacing w:line="288" w:lineRule="auto"/>
      <w:textAlignment w:val="center"/>
      <w:rPr>
        <w:i/>
        <w:iCs/>
        <w:color w:val="000000"/>
        <w:sz w:val="18"/>
        <w:szCs w:val="18"/>
      </w:rPr>
    </w:pPr>
    <w:r>
      <w:rPr>
        <w:i/>
        <w:iCs/>
        <w:color w:val="000000"/>
        <w:sz w:val="18"/>
        <w:szCs w:val="18"/>
      </w:rPr>
      <w:ptab w:relativeTo="margin" w:alignment="left" w:leader="underscore"/>
    </w:r>
    <w:r>
      <w:rPr>
        <w:i/>
        <w:iCs/>
        <w:color w:val="000000"/>
        <w:sz w:val="18"/>
        <w:szCs w:val="18"/>
      </w:rPr>
      <w:t>________________________________________________</w:t>
    </w:r>
  </w:p>
  <w:p w14:paraId="5A915F73" w14:textId="77777777" w:rsidR="00E27D57" w:rsidRPr="00E27D57" w:rsidRDefault="00E27D57" w:rsidP="00CB02DB">
    <w:pPr>
      <w:suppressAutoHyphens/>
      <w:autoSpaceDE w:val="0"/>
      <w:autoSpaceDN w:val="0"/>
      <w:adjustRightInd w:val="0"/>
      <w:spacing w:line="288" w:lineRule="auto"/>
      <w:textAlignment w:val="center"/>
      <w:rPr>
        <w:color w:val="000000"/>
        <w:sz w:val="18"/>
        <w:szCs w:val="18"/>
      </w:rPr>
    </w:pPr>
    <w:r w:rsidRPr="00C500CA">
      <w:rPr>
        <w:i/>
        <w:iCs/>
        <w:color w:val="000000"/>
        <w:sz w:val="18"/>
        <w:szCs w:val="18"/>
      </w:rPr>
      <w:t xml:space="preserve">Egypt. J. Chem. </w:t>
    </w:r>
    <w:r w:rsidR="00CB02DB">
      <w:rPr>
        <w:b/>
        <w:bCs/>
        <w:color w:val="000000"/>
        <w:sz w:val="18"/>
        <w:szCs w:val="18"/>
      </w:rPr>
      <w:t>xx</w:t>
    </w:r>
    <w:r w:rsidRPr="00C500CA">
      <w:rPr>
        <w:color w:val="000000"/>
        <w:sz w:val="18"/>
        <w:szCs w:val="18"/>
      </w:rPr>
      <w:t xml:space="preserve"> No. </w:t>
    </w:r>
    <w:r w:rsidR="00CB02DB">
      <w:rPr>
        <w:color w:val="000000"/>
        <w:sz w:val="18"/>
        <w:szCs w:val="18"/>
      </w:rPr>
      <w:t>xx</w:t>
    </w:r>
    <w:r w:rsidRPr="00C500CA">
      <w:rPr>
        <w:color w:val="000000"/>
        <w:sz w:val="18"/>
        <w:szCs w:val="18"/>
      </w:rPr>
      <w:t xml:space="preserve"> (</w:t>
    </w:r>
    <w:r w:rsidR="00CB02DB">
      <w:rPr>
        <w:color w:val="000000"/>
        <w:sz w:val="18"/>
        <w:szCs w:val="18"/>
      </w:rPr>
      <w:t>2022</w:t>
    </w:r>
    <w:r w:rsidRPr="00C500CA">
      <w:rPr>
        <w:color w:val="000000"/>
        <w:sz w:val="18"/>
        <w:szCs w:val="18"/>
      </w:rPr>
      <w:t>)</w:t>
    </w:r>
    <w:r w:rsidRPr="00C500CA">
      <w:rPr>
        <w:color w:val="000000"/>
        <w:sz w:val="18"/>
        <w:szCs w:val="18"/>
        <w:cs/>
      </w:rPr>
      <w:t>‎</w:t>
    </w:r>
  </w:p>
  <w:p w14:paraId="1607B398" w14:textId="77777777" w:rsidR="002F6AD7" w:rsidRDefault="002F6AD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A5D98" w14:textId="77777777" w:rsidR="002A58C0" w:rsidRDefault="002A58C0" w:rsidP="002A58C0">
    <w:pPr>
      <w:jc w:val="center"/>
      <w:rPr>
        <w:sz w:val="18"/>
        <w:szCs w:val="18"/>
      </w:rPr>
    </w:pPr>
    <w:r>
      <w:rPr>
        <w:sz w:val="18"/>
        <w:szCs w:val="18"/>
      </w:rPr>
      <w:t>_________________________________________________________________________________________________</w:t>
    </w:r>
  </w:p>
  <w:p w14:paraId="45D58748" w14:textId="77777777" w:rsidR="002A58C0" w:rsidRPr="009F7383" w:rsidRDefault="002A58C0" w:rsidP="00CB02DB">
    <w:pPr>
      <w:rPr>
        <w:sz w:val="18"/>
        <w:szCs w:val="18"/>
      </w:rPr>
    </w:pPr>
    <w:r w:rsidRPr="009F7383">
      <w:rPr>
        <w:sz w:val="18"/>
        <w:szCs w:val="18"/>
      </w:rPr>
      <w:t xml:space="preserve">*Corresponding author e-mail: </w:t>
    </w:r>
    <w:r w:rsidR="00CB02DB" w:rsidRPr="00CB02DB">
      <w:rPr>
        <w:rStyle w:val="Hyperlink"/>
        <w:sz w:val="18"/>
        <w:szCs w:val="18"/>
      </w:rPr>
      <w:t>Bashaer J Kahdum</w:t>
    </w:r>
    <w:r w:rsidRPr="009F7383">
      <w:rPr>
        <w:sz w:val="18"/>
        <w:szCs w:val="18"/>
      </w:rPr>
      <w:t>.</w:t>
    </w:r>
  </w:p>
  <w:p w14:paraId="2BB3A0C3" w14:textId="0CE5B924" w:rsidR="002A58C0" w:rsidRPr="00463AE6" w:rsidRDefault="008A5E21" w:rsidP="008A5E21">
    <w:pPr>
      <w:rPr>
        <w:sz w:val="18"/>
        <w:szCs w:val="18"/>
      </w:rPr>
    </w:pPr>
    <w:r w:rsidRPr="008A5E21">
      <w:rPr>
        <w:sz w:val="18"/>
        <w:szCs w:val="18"/>
      </w:rPr>
      <w:t>Receive Date: 14 January 2022</w:t>
    </w:r>
    <w:r>
      <w:rPr>
        <w:sz w:val="18"/>
        <w:szCs w:val="18"/>
      </w:rPr>
      <w:t xml:space="preserve">, </w:t>
    </w:r>
    <w:r w:rsidRPr="008A5E21">
      <w:rPr>
        <w:sz w:val="18"/>
        <w:szCs w:val="18"/>
      </w:rPr>
      <w:t>Revise Date: 26 January 2022</w:t>
    </w:r>
    <w:r>
      <w:rPr>
        <w:sz w:val="18"/>
        <w:szCs w:val="18"/>
      </w:rPr>
      <w:t>, Accept Date: 29 January 2022.</w:t>
    </w:r>
  </w:p>
  <w:p w14:paraId="252B16E2" w14:textId="44C8B6B0" w:rsidR="002A58C0" w:rsidRPr="009F7383" w:rsidRDefault="002A58C0" w:rsidP="008A5E21">
    <w:pPr>
      <w:pStyle w:val="1"/>
      <w:spacing w:after="0" w:line="240" w:lineRule="auto"/>
      <w:jc w:val="both"/>
      <w:rPr>
        <w:sz w:val="18"/>
        <w:szCs w:val="18"/>
      </w:rPr>
    </w:pPr>
    <w:r w:rsidRPr="009F7383">
      <w:rPr>
        <w:sz w:val="18"/>
        <w:szCs w:val="18"/>
      </w:rPr>
      <w:t xml:space="preserve">DOI: </w:t>
    </w:r>
    <w:r w:rsidR="008A5E21" w:rsidRPr="008A5E21">
      <w:rPr>
        <w:sz w:val="18"/>
        <w:szCs w:val="18"/>
      </w:rPr>
      <w:t>10.21608/EJCHEM.2022.116323.5258</w:t>
    </w:r>
  </w:p>
  <w:p w14:paraId="01199EDE" w14:textId="77777777" w:rsidR="002A58C0" w:rsidRPr="009F7383" w:rsidRDefault="002A58C0" w:rsidP="00CB02DB">
    <w:pPr>
      <w:pStyle w:val="NoParagraphStyle"/>
      <w:spacing w:line="240" w:lineRule="auto"/>
      <w:jc w:val="both"/>
      <w:rPr>
        <w:sz w:val="18"/>
        <w:szCs w:val="18"/>
      </w:rPr>
    </w:pPr>
    <w:r w:rsidRPr="009F7383">
      <w:rPr>
        <w:i/>
        <w:iCs/>
        <w:sz w:val="18"/>
        <w:szCs w:val="18"/>
      </w:rPr>
      <w:t>©</w:t>
    </w:r>
    <w:r w:rsidR="00CB02DB">
      <w:rPr>
        <w:sz w:val="18"/>
        <w:szCs w:val="18"/>
      </w:rPr>
      <w:t>2022</w:t>
    </w:r>
    <w:r w:rsidRPr="009F7383">
      <w:rPr>
        <w:sz w:val="18"/>
        <w:szCs w:val="18"/>
      </w:rPr>
      <w:t xml:space="preserve"> National Information and Documentation Center (NIDOC)</w:t>
    </w:r>
  </w:p>
  <w:p w14:paraId="4EF0580E" w14:textId="77777777" w:rsidR="002A58C0" w:rsidRPr="00463AE6" w:rsidRDefault="002A58C0">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830B8" w14:textId="77777777" w:rsidR="002A58C0" w:rsidRDefault="002A58C0" w:rsidP="00463AE6">
    <w:pPr>
      <w:rPr>
        <w:sz w:val="18"/>
        <w:szCs w:val="18"/>
      </w:rPr>
    </w:pPr>
    <w:r>
      <w:rPr>
        <w:sz w:val="18"/>
        <w:szCs w:val="18"/>
      </w:rPr>
      <w:ptab w:relativeTo="margin" w:alignment="center" w:leader="none"/>
    </w:r>
    <w:r>
      <w:rPr>
        <w:sz w:val="18"/>
        <w:szCs w:val="18"/>
      </w:rPr>
      <w:ptab w:relativeTo="indent" w:alignment="left" w:leader="underscore"/>
    </w:r>
    <w:r>
      <w:rPr>
        <w:sz w:val="18"/>
        <w:szCs w:val="18"/>
      </w:rPr>
      <w:t>_________________________________________________________________________________________________</w:t>
    </w:r>
  </w:p>
  <w:p w14:paraId="6191DF3B" w14:textId="77777777" w:rsidR="002A58C0" w:rsidRPr="009F7383" w:rsidRDefault="002A58C0" w:rsidP="00463AE6">
    <w:pPr>
      <w:rPr>
        <w:sz w:val="18"/>
        <w:szCs w:val="18"/>
      </w:rPr>
    </w:pPr>
    <w:r w:rsidRPr="009F7383">
      <w:rPr>
        <w:sz w:val="18"/>
        <w:szCs w:val="18"/>
      </w:rPr>
      <w:t xml:space="preserve">*Corresponding author e-mail: </w:t>
    </w:r>
    <w:r>
      <w:rPr>
        <w:rStyle w:val="Hyperlink"/>
        <w:sz w:val="18"/>
        <w:szCs w:val="18"/>
      </w:rPr>
      <w:t>ewiesfawzy</w:t>
    </w:r>
    <w:r w:rsidRPr="009F7383">
      <w:rPr>
        <w:rStyle w:val="Hyperlink"/>
        <w:sz w:val="18"/>
        <w:szCs w:val="18"/>
      </w:rPr>
      <w:t>@yahoo.com</w:t>
    </w:r>
    <w:r w:rsidRPr="009F7383">
      <w:rPr>
        <w:sz w:val="18"/>
        <w:szCs w:val="18"/>
      </w:rPr>
      <w:t>.; (</w:t>
    </w:r>
    <w:r>
      <w:rPr>
        <w:sz w:val="18"/>
        <w:szCs w:val="18"/>
      </w:rPr>
      <w:t>gggggggggggggggggggg</w:t>
    </w:r>
    <w:r w:rsidRPr="009F7383">
      <w:rPr>
        <w:sz w:val="18"/>
        <w:szCs w:val="18"/>
      </w:rPr>
      <w:t>).</w:t>
    </w:r>
  </w:p>
  <w:p w14:paraId="342DB2DA" w14:textId="77777777" w:rsidR="002A58C0" w:rsidRPr="00463AE6" w:rsidRDefault="002A58C0" w:rsidP="00463AE6">
    <w:pPr>
      <w:rPr>
        <w:sz w:val="18"/>
        <w:szCs w:val="18"/>
      </w:rPr>
    </w:pPr>
    <w:r w:rsidRPr="00463AE6">
      <w:rPr>
        <w:sz w:val="18"/>
        <w:szCs w:val="18"/>
      </w:rPr>
      <w:t>EJCHEM use only: Received date here; revised date here; accepted date here</w:t>
    </w:r>
  </w:p>
  <w:p w14:paraId="5833158F" w14:textId="77777777" w:rsidR="002A58C0" w:rsidRPr="009F7383" w:rsidRDefault="002A58C0" w:rsidP="00463AE6">
    <w:pPr>
      <w:pStyle w:val="1"/>
      <w:spacing w:after="0" w:line="240" w:lineRule="auto"/>
      <w:jc w:val="both"/>
      <w:rPr>
        <w:sz w:val="18"/>
        <w:szCs w:val="18"/>
      </w:rPr>
    </w:pPr>
    <w:r w:rsidRPr="009F7383">
      <w:rPr>
        <w:sz w:val="18"/>
        <w:szCs w:val="18"/>
      </w:rPr>
      <w:t>DOI: 10.21608/EJCHEM.2019.6778.1566</w:t>
    </w:r>
  </w:p>
  <w:p w14:paraId="3ACEE9EA" w14:textId="77777777" w:rsidR="002A58C0" w:rsidRPr="009F7383" w:rsidRDefault="002A58C0" w:rsidP="00463AE6">
    <w:pPr>
      <w:pStyle w:val="NoParagraphStyle"/>
      <w:spacing w:line="240" w:lineRule="auto"/>
      <w:jc w:val="both"/>
      <w:rPr>
        <w:sz w:val="18"/>
        <w:szCs w:val="18"/>
      </w:rPr>
    </w:pPr>
    <w:r w:rsidRPr="009F7383">
      <w:rPr>
        <w:i/>
        <w:iCs/>
        <w:sz w:val="18"/>
        <w:szCs w:val="18"/>
      </w:rPr>
      <w:t>©</w:t>
    </w:r>
    <w:r w:rsidRPr="009F7383">
      <w:rPr>
        <w:sz w:val="18"/>
        <w:szCs w:val="18"/>
      </w:rPr>
      <w:t>2019 National Information and Documentation Center (NIDOC)</w:t>
    </w:r>
  </w:p>
  <w:p w14:paraId="2EF07D1E" w14:textId="77777777" w:rsidR="002A58C0" w:rsidRPr="00463AE6" w:rsidRDefault="002A58C0">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42AD8" w14:textId="77777777" w:rsidR="00203D11" w:rsidRDefault="00203D11">
      <w:pPr>
        <w:pStyle w:val="Footer"/>
      </w:pPr>
      <w:r>
        <w:t>———</w:t>
      </w:r>
    </w:p>
  </w:footnote>
  <w:footnote w:type="continuationSeparator" w:id="0">
    <w:p w14:paraId="56720C25" w14:textId="77777777" w:rsidR="00203D11" w:rsidRDefault="00203D11">
      <w:r>
        <w:t>———</w:t>
      </w:r>
    </w:p>
  </w:footnote>
  <w:footnote w:type="continuationNotice" w:id="1">
    <w:p w14:paraId="3644E9A0" w14:textId="77777777" w:rsidR="00203D11" w:rsidRDefault="00203D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0445A" w14:textId="77777777" w:rsidR="002A58C0" w:rsidRDefault="002A58C0" w:rsidP="005B160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747AF939" w14:textId="77777777" w:rsidR="002A58C0" w:rsidRDefault="002A58C0" w:rsidP="005B160F">
    <w:pPr>
      <w:pStyle w:val="Header"/>
      <w:tabs>
        <w:tab w:val="clear" w:pos="5040"/>
        <w:tab w:val="center" w:pos="4560"/>
      </w:tabs>
      <w:ind w:firstLine="360"/>
      <w:rPr>
        <w:i/>
        <w:iCs/>
        <w:lang w:val="en-GB"/>
      </w:rPr>
    </w:pPr>
    <w:r>
      <w:tab/>
    </w:r>
    <w:r w:rsidRPr="00CF45D7">
      <w:rPr>
        <w:i/>
        <w:iCs/>
        <w:lang w:val="en-GB"/>
      </w:rPr>
      <w:t>A.E. Ewies et.al.</w:t>
    </w:r>
  </w:p>
  <w:p w14:paraId="2CB7F951" w14:textId="77777777" w:rsidR="002A58C0" w:rsidRPr="00CF45D7" w:rsidRDefault="002A58C0" w:rsidP="005B160F">
    <w:pPr>
      <w:pStyle w:val="Header"/>
      <w:tabs>
        <w:tab w:val="clear" w:pos="5040"/>
        <w:tab w:val="center" w:pos="4560"/>
      </w:tabs>
      <w:rPr>
        <w:i/>
        <w:iCs/>
        <w:lang w:val="en-GB"/>
      </w:rPr>
    </w:pPr>
    <w:r>
      <w:rPr>
        <w:i/>
        <w:iCs/>
        <w:lang w:val="en-GB"/>
      </w:rPr>
      <w:t>_____________________________________________________________________________________________________________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0F94E" w14:textId="77777777" w:rsidR="002A58C0" w:rsidRDefault="002A58C0" w:rsidP="005B160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1AC91B33" w14:textId="77777777" w:rsidR="002A58C0" w:rsidRDefault="002A58C0" w:rsidP="00CF45D7">
    <w:pPr>
      <w:pStyle w:val="Header"/>
      <w:tabs>
        <w:tab w:val="clear" w:pos="5040"/>
        <w:tab w:val="center" w:pos="4560"/>
      </w:tabs>
      <w:rPr>
        <w:i/>
        <w:lang w:val="en-GB"/>
      </w:rPr>
    </w:pPr>
    <w:r>
      <w:tab/>
    </w:r>
    <w:r w:rsidRPr="00CF45D7">
      <w:rPr>
        <w:i/>
        <w:lang w:val="en-GB"/>
      </w:rPr>
      <w:t>Egypt. J. Chem. Vol. 62, No. 9. pp. 1575 - 1585 (2019)</w:t>
    </w:r>
  </w:p>
  <w:p w14:paraId="302542A7" w14:textId="77777777" w:rsidR="002A58C0" w:rsidRPr="00F202CD" w:rsidRDefault="002A58C0" w:rsidP="00CF45D7">
    <w:pPr>
      <w:pStyle w:val="Header"/>
      <w:tabs>
        <w:tab w:val="clear" w:pos="5040"/>
        <w:tab w:val="center" w:pos="4560"/>
      </w:tabs>
      <w:rPr>
        <w:i/>
        <w:lang w:val="en-GB"/>
      </w:rPr>
    </w:pPr>
    <w:r>
      <w:rPr>
        <w:i/>
        <w:lang w:val="en-GB"/>
      </w:rPr>
      <w:t>__________________________________________________________________________________________________________________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EEF91" w14:textId="77777777" w:rsidR="009F6912" w:rsidRDefault="00257DA3">
    <w:pPr>
      <w:pStyle w:val="Header"/>
    </w:pPr>
    <w:r>
      <w:rPr>
        <w:lang w:val="en-US" w:eastAsia="en-US"/>
      </w:rPr>
      <mc:AlternateContent>
        <mc:Choice Requires="wps">
          <w:drawing>
            <wp:anchor distT="0" distB="0" distL="114300" distR="114300" simplePos="0" relativeHeight="251659264" behindDoc="0" locked="0" layoutInCell="1" allowOverlap="1" wp14:anchorId="34964026" wp14:editId="0327BB9D">
              <wp:simplePos x="0" y="0"/>
              <wp:positionH relativeFrom="column">
                <wp:posOffset>2614295</wp:posOffset>
              </wp:positionH>
              <wp:positionV relativeFrom="paragraph">
                <wp:posOffset>95250</wp:posOffset>
              </wp:positionV>
              <wp:extent cx="2807970" cy="262255"/>
              <wp:effectExtent l="0" t="0" r="0" b="444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74E8E" w14:textId="1E69AFDA" w:rsidR="009F6912" w:rsidRDefault="009F6912" w:rsidP="008A5E21">
                          <w:pPr>
                            <w:pStyle w:val="BasicParagraph"/>
                            <w:rPr>
                              <w:sz w:val="18"/>
                              <w:szCs w:val="18"/>
                            </w:rPr>
                          </w:pPr>
                          <w:r>
                            <w:rPr>
                              <w:i/>
                              <w:iCs/>
                              <w:sz w:val="18"/>
                              <w:szCs w:val="18"/>
                            </w:rPr>
                            <w:t xml:space="preserve">Egypt. J. Chem. </w:t>
                          </w:r>
                          <w:r>
                            <w:rPr>
                              <w:b/>
                              <w:bCs/>
                              <w:sz w:val="18"/>
                              <w:szCs w:val="18"/>
                            </w:rPr>
                            <w:t xml:space="preserve">Vol. </w:t>
                          </w:r>
                          <w:r w:rsidR="00B603BB">
                            <w:rPr>
                              <w:b/>
                              <w:bCs/>
                              <w:sz w:val="18"/>
                              <w:szCs w:val="18"/>
                            </w:rPr>
                            <w:t>65</w:t>
                          </w:r>
                          <w:r>
                            <w:rPr>
                              <w:sz w:val="18"/>
                              <w:szCs w:val="18"/>
                            </w:rPr>
                            <w:t xml:space="preserve"> No. </w:t>
                          </w:r>
                          <w:r w:rsidR="00B603BB">
                            <w:rPr>
                              <w:sz w:val="18"/>
                              <w:szCs w:val="18"/>
                            </w:rPr>
                            <w:t>6</w:t>
                          </w:r>
                          <w:r>
                            <w:rPr>
                              <w:sz w:val="18"/>
                              <w:szCs w:val="18"/>
                            </w:rPr>
                            <w:t xml:space="preserve"> pp. </w:t>
                          </w:r>
                          <w:r w:rsidR="00B603BB">
                            <w:rPr>
                              <w:sz w:val="18"/>
                              <w:szCs w:val="18"/>
                            </w:rPr>
                            <w:t>823</w:t>
                          </w:r>
                          <w:r>
                            <w:rPr>
                              <w:sz w:val="18"/>
                              <w:szCs w:val="18"/>
                            </w:rPr>
                            <w:t xml:space="preserve"> - </w:t>
                          </w:r>
                          <w:r w:rsidR="00B603BB">
                            <w:rPr>
                              <w:sz w:val="18"/>
                              <w:szCs w:val="18"/>
                            </w:rPr>
                            <w:t>82</w:t>
                          </w:r>
                          <w:r w:rsidR="008A5E21">
                            <w:rPr>
                              <w:sz w:val="18"/>
                              <w:szCs w:val="18"/>
                            </w:rPr>
                            <w:t>7</w:t>
                          </w:r>
                          <w:bookmarkStart w:id="0" w:name="_GoBack"/>
                          <w:bookmarkEnd w:id="0"/>
                          <w:r>
                            <w:rPr>
                              <w:sz w:val="18"/>
                              <w:szCs w:val="18"/>
                            </w:rPr>
                            <w:t xml:space="preserve"> (</w:t>
                          </w:r>
                          <w:r w:rsidR="00CB02DB">
                            <w:rPr>
                              <w:sz w:val="18"/>
                              <w:szCs w:val="18"/>
                            </w:rPr>
                            <w:t>2022</w:t>
                          </w:r>
                          <w:r>
                            <w:rPr>
                              <w:sz w:val="18"/>
                              <w:szCs w:val="18"/>
                            </w:rPr>
                            <w:t>)</w:t>
                          </w:r>
                        </w:p>
                        <w:p w14:paraId="11BD6E23" w14:textId="77777777" w:rsidR="009F6912" w:rsidRDefault="009F6912" w:rsidP="009F69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64026" id="_x0000_t202" coordsize="21600,21600" o:spt="202" path="m,l,21600r21600,l21600,xe">
              <v:stroke joinstyle="miter"/>
              <v:path gradientshapeok="t" o:connecttype="rect"/>
            </v:shapetype>
            <v:shape id="Text Box 12" o:spid="_x0000_s1030" type="#_x0000_t202" style="position:absolute;margin-left:205.85pt;margin-top:7.5pt;width:221.1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1HggIAABA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" stroked="f">
              <v:textbox>
                <w:txbxContent>
                  <w:p w14:paraId="31E74E8E" w14:textId="1E69AFDA" w:rsidR="009F6912" w:rsidRDefault="009F6912" w:rsidP="008A5E21">
                    <w:pPr>
                      <w:pStyle w:val="BasicParagraph"/>
                      <w:rPr>
                        <w:sz w:val="18"/>
                        <w:szCs w:val="18"/>
                      </w:rPr>
                    </w:pPr>
                    <w:r>
                      <w:rPr>
                        <w:i/>
                        <w:iCs/>
                        <w:sz w:val="18"/>
                        <w:szCs w:val="18"/>
                      </w:rPr>
                      <w:t xml:space="preserve">Egypt. J. Chem. </w:t>
                    </w:r>
                    <w:r>
                      <w:rPr>
                        <w:b/>
                        <w:bCs/>
                        <w:sz w:val="18"/>
                        <w:szCs w:val="18"/>
                      </w:rPr>
                      <w:t xml:space="preserve">Vol. </w:t>
                    </w:r>
                    <w:r w:rsidR="00B603BB">
                      <w:rPr>
                        <w:b/>
                        <w:bCs/>
                        <w:sz w:val="18"/>
                        <w:szCs w:val="18"/>
                      </w:rPr>
                      <w:t>65</w:t>
                    </w:r>
                    <w:r>
                      <w:rPr>
                        <w:sz w:val="18"/>
                        <w:szCs w:val="18"/>
                      </w:rPr>
                      <w:t xml:space="preserve"> No. </w:t>
                    </w:r>
                    <w:r w:rsidR="00B603BB">
                      <w:rPr>
                        <w:sz w:val="18"/>
                        <w:szCs w:val="18"/>
                      </w:rPr>
                      <w:t>6</w:t>
                    </w:r>
                    <w:r>
                      <w:rPr>
                        <w:sz w:val="18"/>
                        <w:szCs w:val="18"/>
                      </w:rPr>
                      <w:t xml:space="preserve"> pp. </w:t>
                    </w:r>
                    <w:r w:rsidR="00B603BB">
                      <w:rPr>
                        <w:sz w:val="18"/>
                        <w:szCs w:val="18"/>
                      </w:rPr>
                      <w:t>823</w:t>
                    </w:r>
                    <w:r>
                      <w:rPr>
                        <w:sz w:val="18"/>
                        <w:szCs w:val="18"/>
                      </w:rPr>
                      <w:t xml:space="preserve"> - </w:t>
                    </w:r>
                    <w:r w:rsidR="00B603BB">
                      <w:rPr>
                        <w:sz w:val="18"/>
                        <w:szCs w:val="18"/>
                      </w:rPr>
                      <w:t>82</w:t>
                    </w:r>
                    <w:r w:rsidR="008A5E21">
                      <w:rPr>
                        <w:sz w:val="18"/>
                        <w:szCs w:val="18"/>
                      </w:rPr>
                      <w:t>7</w:t>
                    </w:r>
                    <w:bookmarkStart w:id="1" w:name="_GoBack"/>
                    <w:bookmarkEnd w:id="1"/>
                    <w:r>
                      <w:rPr>
                        <w:sz w:val="18"/>
                        <w:szCs w:val="18"/>
                      </w:rPr>
                      <w:t xml:space="preserve"> (</w:t>
                    </w:r>
                    <w:r w:rsidR="00CB02DB">
                      <w:rPr>
                        <w:sz w:val="18"/>
                        <w:szCs w:val="18"/>
                      </w:rPr>
                      <w:t>2022</w:t>
                    </w:r>
                    <w:r>
                      <w:rPr>
                        <w:sz w:val="18"/>
                        <w:szCs w:val="18"/>
                      </w:rPr>
                      <w:t>)</w:t>
                    </w:r>
                  </w:p>
                  <w:p w14:paraId="11BD6E23" w14:textId="77777777" w:rsidR="009F6912" w:rsidRDefault="009F6912" w:rsidP="009F6912"/>
                </w:txbxContent>
              </v:textbox>
            </v:shape>
          </w:pict>
        </mc:Fallback>
      </mc:AlternateContent>
    </w:r>
  </w:p>
  <w:p w14:paraId="09196FB0" w14:textId="77777777" w:rsidR="002F6AD7" w:rsidRDefault="002F6AD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A7E17" w14:textId="77777777" w:rsidR="002A58C0" w:rsidRDefault="002A58C0" w:rsidP="005B160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A5E21">
      <w:rPr>
        <w:rStyle w:val="PageNumber"/>
      </w:rPr>
      <w:t>826</w:t>
    </w:r>
    <w:r>
      <w:rPr>
        <w:rStyle w:val="PageNumber"/>
      </w:rPr>
      <w:fldChar w:fldCharType="end"/>
    </w:r>
  </w:p>
  <w:p w14:paraId="6BA40B13" w14:textId="77777777" w:rsidR="002A58C0" w:rsidRDefault="002A58C0" w:rsidP="00CB02DB">
    <w:pPr>
      <w:pStyle w:val="Header"/>
      <w:tabs>
        <w:tab w:val="clear" w:pos="5040"/>
        <w:tab w:val="center" w:pos="4560"/>
      </w:tabs>
      <w:ind w:firstLine="360"/>
      <w:rPr>
        <w:i/>
        <w:iCs/>
        <w:lang w:val="en-GB"/>
      </w:rPr>
    </w:pPr>
    <w:r>
      <w:tab/>
    </w:r>
    <w:r w:rsidR="00CB02DB" w:rsidRPr="00CB02DB">
      <w:rPr>
        <w:i/>
        <w:iCs/>
        <w:lang w:val="en-GB"/>
      </w:rPr>
      <w:t>Bashaer J Kahdum</w:t>
    </w:r>
  </w:p>
  <w:p w14:paraId="0F49C620" w14:textId="77777777" w:rsidR="002A58C0" w:rsidRPr="00CF45D7" w:rsidRDefault="002A58C0" w:rsidP="005B160F">
    <w:pPr>
      <w:pStyle w:val="Header"/>
      <w:tabs>
        <w:tab w:val="clear" w:pos="5040"/>
        <w:tab w:val="center" w:pos="4560"/>
      </w:tabs>
      <w:rPr>
        <w:i/>
        <w:iCs/>
        <w:lang w:val="en-GB"/>
      </w:rPr>
    </w:pPr>
    <w:r>
      <w:rPr>
        <w:i/>
        <w:iCs/>
        <w:lang w:val="en-GB"/>
      </w:rPr>
      <w:t>_____________________________________________________________________________________________________________</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FC32F" w14:textId="77777777" w:rsidR="002A58C0" w:rsidRDefault="002A58C0" w:rsidP="005B160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A5E21">
      <w:rPr>
        <w:rStyle w:val="PageNumber"/>
      </w:rPr>
      <w:t>827</w:t>
    </w:r>
    <w:r>
      <w:rPr>
        <w:rStyle w:val="PageNumber"/>
      </w:rPr>
      <w:fldChar w:fldCharType="end"/>
    </w:r>
  </w:p>
  <w:p w14:paraId="0C6FC55C" w14:textId="77777777" w:rsidR="002A58C0" w:rsidRDefault="002A58C0" w:rsidP="00CB02DB">
    <w:pPr>
      <w:pStyle w:val="Header"/>
      <w:tabs>
        <w:tab w:val="clear" w:pos="5040"/>
        <w:tab w:val="center" w:pos="4560"/>
      </w:tabs>
      <w:rPr>
        <w:i/>
        <w:lang w:val="en-GB"/>
      </w:rPr>
    </w:pPr>
    <w:r>
      <w:tab/>
    </w:r>
    <w:r w:rsidR="00CB02DB" w:rsidRPr="00CB02DB">
      <w:rPr>
        <w:caps/>
        <w:color w:val="000000"/>
        <w:sz w:val="18"/>
        <w:szCs w:val="18"/>
      </w:rPr>
      <w:t>Multi-walled Carbon Nanotubes Synthesis from Et</w:t>
    </w:r>
    <w:r w:rsidR="00CB02DB">
      <w:rPr>
        <w:caps/>
        <w:color w:val="000000"/>
        <w:sz w:val="18"/>
        <w:szCs w:val="18"/>
      </w:rPr>
      <w:t>hanol and 2-Propanol by..</w:t>
    </w:r>
    <w:r w:rsidR="001C02CA" w:rsidRPr="00C500CA">
      <w:rPr>
        <w:caps/>
        <w:color w:val="000000"/>
        <w:sz w:val="18"/>
        <w:szCs w:val="18"/>
      </w:rPr>
      <w:t>..</w:t>
    </w:r>
  </w:p>
  <w:p w14:paraId="36F30163" w14:textId="77777777" w:rsidR="002A58C0" w:rsidRPr="00F202CD" w:rsidRDefault="002A58C0" w:rsidP="00CF45D7">
    <w:pPr>
      <w:pStyle w:val="Header"/>
      <w:tabs>
        <w:tab w:val="clear" w:pos="5040"/>
        <w:tab w:val="center" w:pos="4560"/>
      </w:tabs>
      <w:rPr>
        <w:i/>
        <w:lang w:val="en-GB"/>
      </w:rPr>
    </w:pPr>
    <w:r>
      <w:rPr>
        <w:i/>
        <w:lang w:val="en-GB"/>
      </w:rPr>
      <w:t>__________________________________________________________________________________________________________________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21C67271"/>
    <w:multiLevelType w:val="hybridMultilevel"/>
    <w:tmpl w:val="6F36E0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B70130"/>
    <w:multiLevelType w:val="singleLevel"/>
    <w:tmpl w:val="FB3CB4A8"/>
    <w:lvl w:ilvl="0">
      <w:start w:val="1"/>
      <w:numFmt w:val="decimal"/>
      <w:lvlText w:val="[%1]"/>
      <w:lvlJc w:val="left"/>
      <w:pPr>
        <w:tabs>
          <w:tab w:val="num" w:pos="360"/>
        </w:tabs>
        <w:ind w:left="312" w:hanging="312"/>
      </w:pPr>
    </w:lvl>
  </w:abstractNum>
  <w:abstractNum w:abstractNumId="7">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2E5A7AED"/>
    <w:multiLevelType w:val="singleLevel"/>
    <w:tmpl w:val="4B6A93D8"/>
    <w:lvl w:ilvl="0">
      <w:start w:val="1"/>
      <w:numFmt w:val="decimal"/>
      <w:lvlText w:val="%1."/>
      <w:lvlJc w:val="left"/>
      <w:pPr>
        <w:tabs>
          <w:tab w:val="num" w:pos="360"/>
        </w:tabs>
        <w:ind w:left="312" w:hanging="312"/>
      </w:pPr>
    </w:lvl>
  </w:abstractNum>
  <w:abstractNum w:abstractNumId="9">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1">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nsid w:val="5A5002AF"/>
    <w:multiLevelType w:val="hybridMultilevel"/>
    <w:tmpl w:val="C172B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7"/>
  </w:num>
  <w:num w:numId="3">
    <w:abstractNumId w:val="14"/>
  </w:num>
  <w:num w:numId="4">
    <w:abstractNumId w:val="4"/>
  </w:num>
  <w:num w:numId="5">
    <w:abstractNumId w:val="11"/>
  </w:num>
  <w:num w:numId="6">
    <w:abstractNumId w:val="16"/>
  </w:num>
  <w:num w:numId="7">
    <w:abstractNumId w:val="0"/>
  </w:num>
  <w:num w:numId="8">
    <w:abstractNumId w:val="15"/>
  </w:num>
  <w:num w:numId="9">
    <w:abstractNumId w:val="8"/>
  </w:num>
  <w:num w:numId="10">
    <w:abstractNumId w:val="9"/>
  </w:num>
  <w:num w:numId="11">
    <w:abstractNumId w:val="6"/>
  </w:num>
  <w:num w:numId="12">
    <w:abstractNumId w:val="10"/>
  </w:num>
  <w:num w:numId="13">
    <w:abstractNumId w:val="1"/>
  </w:num>
  <w:num w:numId="14">
    <w:abstractNumId w:val="11"/>
  </w:num>
  <w:num w:numId="15">
    <w:abstractNumId w:val="11"/>
  </w:num>
  <w:num w:numId="16">
    <w:abstractNumId w:val="11"/>
  </w:num>
  <w:num w:numId="17">
    <w:abstractNumId w:val="2"/>
  </w:num>
  <w:num w:numId="18">
    <w:abstractNumId w:val="3"/>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1D5"/>
    <w:rsid w:val="000B6742"/>
    <w:rsid w:val="00113519"/>
    <w:rsid w:val="00121DB6"/>
    <w:rsid w:val="001638A8"/>
    <w:rsid w:val="001A4F54"/>
    <w:rsid w:val="001C02CA"/>
    <w:rsid w:val="00203D11"/>
    <w:rsid w:val="00230793"/>
    <w:rsid w:val="00257DA3"/>
    <w:rsid w:val="002A099D"/>
    <w:rsid w:val="002A58C0"/>
    <w:rsid w:val="002F6AD7"/>
    <w:rsid w:val="0030201C"/>
    <w:rsid w:val="00322ADA"/>
    <w:rsid w:val="003B03D7"/>
    <w:rsid w:val="004451D5"/>
    <w:rsid w:val="00463AE6"/>
    <w:rsid w:val="00487B8B"/>
    <w:rsid w:val="00497F5C"/>
    <w:rsid w:val="004B48E3"/>
    <w:rsid w:val="00507036"/>
    <w:rsid w:val="005260C6"/>
    <w:rsid w:val="0055746D"/>
    <w:rsid w:val="005A4A2C"/>
    <w:rsid w:val="005B160F"/>
    <w:rsid w:val="0063642F"/>
    <w:rsid w:val="006564E9"/>
    <w:rsid w:val="006674A8"/>
    <w:rsid w:val="006A0401"/>
    <w:rsid w:val="006B07FB"/>
    <w:rsid w:val="006B7CA3"/>
    <w:rsid w:val="00761E0E"/>
    <w:rsid w:val="007927FB"/>
    <w:rsid w:val="007A1778"/>
    <w:rsid w:val="00881EE6"/>
    <w:rsid w:val="008A1134"/>
    <w:rsid w:val="008A5E21"/>
    <w:rsid w:val="009F11E1"/>
    <w:rsid w:val="009F6912"/>
    <w:rsid w:val="00A15C10"/>
    <w:rsid w:val="00A6416F"/>
    <w:rsid w:val="00AC305B"/>
    <w:rsid w:val="00B00EED"/>
    <w:rsid w:val="00B04486"/>
    <w:rsid w:val="00B573CE"/>
    <w:rsid w:val="00B603BB"/>
    <w:rsid w:val="00C24389"/>
    <w:rsid w:val="00C72E3E"/>
    <w:rsid w:val="00C93C1C"/>
    <w:rsid w:val="00CB02DB"/>
    <w:rsid w:val="00CD3CEC"/>
    <w:rsid w:val="00CE21FB"/>
    <w:rsid w:val="00CF45D7"/>
    <w:rsid w:val="00DA490D"/>
    <w:rsid w:val="00DD41ED"/>
    <w:rsid w:val="00E27D57"/>
    <w:rsid w:val="00E8615A"/>
    <w:rsid w:val="00ED24EC"/>
    <w:rsid w:val="00EE5CAD"/>
    <w:rsid w:val="00F202CD"/>
    <w:rsid w:val="00F47FFB"/>
    <w:rsid w:val="00F636E4"/>
    <w:rsid w:val="00F97F3B"/>
    <w:rsid w:val="00FA4E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2D9F5F"/>
  <w15:chartTrackingRefBased/>
  <w15:docId w15:val="{C8A346BC-3917-4DDB-AFBE-CCA65FBD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de-DE"/>
    </w:rPr>
  </w:style>
  <w:style w:type="paragraph" w:styleId="Heading1">
    <w:name w:val="heading 1"/>
    <w:basedOn w:val="Normal"/>
    <w:next w:val="Normal"/>
    <w:link w:val="Heading1Char"/>
    <w:uiPriority w:val="9"/>
    <w:qFormat/>
    <w:rsid w:val="001638A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pPr>
      <w:tabs>
        <w:tab w:val="center" w:pos="5040"/>
        <w:tab w:val="right" w:pos="10080"/>
      </w:tabs>
      <w:spacing w:line="200" w:lineRule="atLeast"/>
    </w:pPr>
    <w:rPr>
      <w:noProof/>
      <w:sz w:val="16"/>
      <w:lang w:val="de-DE" w:eastAsia="de-DE"/>
    </w:rPr>
  </w:style>
  <w:style w:type="paragraph" w:styleId="Footer">
    <w:name w:val="footer"/>
    <w:basedOn w:val="Header"/>
    <w:link w:val="FooterChar"/>
    <w:uiPriority w:val="99"/>
  </w:style>
  <w:style w:type="character" w:styleId="PageNumber">
    <w:name w:val="page number"/>
    <w:basedOn w:val="DefaultParagraphFont"/>
  </w:style>
  <w:style w:type="character" w:customStyle="1" w:styleId="MTEquationSection">
    <w:name w:val="MTEquationSection"/>
    <w:rPr>
      <w:vanish/>
      <w:color w:val="FF0000"/>
    </w:rPr>
  </w:style>
  <w:style w:type="paragraph" w:customStyle="1" w:styleId="Els-Title">
    <w:name w:val="Els-Title"/>
    <w:next w:val="Els-Author"/>
    <w:pPr>
      <w:suppressAutoHyphens/>
      <w:spacing w:before="1140" w:after="240" w:line="400" w:lineRule="exact"/>
      <w:jc w:val="center"/>
    </w:pPr>
    <w:rPr>
      <w:sz w:val="34"/>
      <w:lang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
    <w:pPr>
      <w:spacing w:after="400" w:line="200" w:lineRule="exact"/>
      <w:jc w:val="center"/>
    </w:pPr>
    <w:rPr>
      <w:noProof/>
      <w:sz w:val="16"/>
      <w:lang w:val="de-DE" w:eastAsia="de-DE"/>
    </w:rPr>
  </w:style>
  <w:style w:type="paragraph" w:customStyle="1" w:styleId="Els-Abstract-text">
    <w:name w:val="Els-Abstract-text"/>
    <w:pPr>
      <w:spacing w:after="220" w:line="220" w:lineRule="exact"/>
      <w:jc w:val="both"/>
    </w:pPr>
    <w:rPr>
      <w:sz w:val="18"/>
      <w:lang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eastAsia="de-DE"/>
    </w:rPr>
  </w:style>
  <w:style w:type="paragraph" w:customStyle="1" w:styleId="Els-body-text">
    <w:name w:val="Els-body-text"/>
    <w:pPr>
      <w:spacing w:line="240" w:lineRule="exact"/>
      <w:ind w:firstLine="240"/>
      <w:jc w:val="both"/>
    </w:pPr>
    <w:rPr>
      <w:lang w:eastAsia="de-DE"/>
    </w:rPr>
  </w:style>
  <w:style w:type="paragraph" w:customStyle="1" w:styleId="Els-3rdorder-head">
    <w:name w:val="Els-3rdorder-head"/>
    <w:next w:val="Els-body-text"/>
    <w:pPr>
      <w:keepNext/>
      <w:numPr>
        <w:ilvl w:val="2"/>
        <w:numId w:val="1"/>
      </w:numPr>
      <w:suppressAutoHyphens/>
      <w:spacing w:before="240" w:line="240" w:lineRule="exact"/>
    </w:pPr>
    <w:rPr>
      <w:i/>
      <w:lang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eastAsia="de-DE"/>
    </w:rPr>
  </w:style>
  <w:style w:type="paragraph" w:customStyle="1" w:styleId="Els-1storder-head">
    <w:name w:val="Els-1storder-head"/>
    <w:next w:val="Els-body-text"/>
    <w:pPr>
      <w:keepNext/>
      <w:numPr>
        <w:numId w:val="1"/>
      </w:numPr>
      <w:suppressAutoHyphens/>
      <w:spacing w:before="480" w:after="240" w:line="240" w:lineRule="exact"/>
    </w:pPr>
    <w:rPr>
      <w:b/>
      <w:lang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Caption">
    <w:name w:val="caption"/>
    <w:basedOn w:val="Normal"/>
    <w:next w:val="Normal"/>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eastAsia="de-DE"/>
    </w:rPr>
  </w:style>
  <w:style w:type="paragraph" w:customStyle="1" w:styleId="Els-appendixhead">
    <w:name w:val="Els-appendixhead"/>
    <w:next w:val="Els-body-text"/>
    <w:pPr>
      <w:numPr>
        <w:numId w:val="2"/>
      </w:numPr>
      <w:spacing w:before="480" w:after="240"/>
    </w:pPr>
    <w:rPr>
      <w:b/>
      <w:lang w:eastAsia="de-DE"/>
    </w:rPr>
  </w:style>
  <w:style w:type="paragraph" w:customStyle="1" w:styleId="Els-appendixsubhead">
    <w:name w:val="Els-appendixsubhead"/>
    <w:next w:val="Els-body-text"/>
    <w:pPr>
      <w:numPr>
        <w:ilvl w:val="1"/>
        <w:numId w:val="3"/>
      </w:numPr>
      <w:spacing w:before="240" w:after="240"/>
    </w:pPr>
    <w:rPr>
      <w:i/>
      <w:lang w:eastAsia="de-DE"/>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pPr>
      <w:tabs>
        <w:tab w:val="right" w:pos="4320"/>
        <w:tab w:val="right" w:pos="9120"/>
      </w:tabs>
      <w:spacing w:before="120" w:after="120" w:line="240" w:lineRule="exact"/>
    </w:pPr>
    <w:rPr>
      <w:i/>
      <w:noProof/>
      <w:lang w:val="de-DE" w:eastAsia="de-DE"/>
    </w:rPr>
  </w:style>
  <w:style w:type="paragraph" w:customStyle="1" w:styleId="Els-footnote">
    <w:name w:val="Els-footnote"/>
    <w:pPr>
      <w:keepLines/>
      <w:widowControl w:val="0"/>
      <w:spacing w:line="200" w:lineRule="exact"/>
      <w:ind w:left="120" w:hanging="120"/>
    </w:pPr>
    <w:rPr>
      <w:sz w:val="16"/>
      <w:lang w:eastAsia="de-DE"/>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eastAsia="de-DE"/>
    </w:rPr>
  </w:style>
  <w:style w:type="paragraph" w:customStyle="1" w:styleId="Els-table-text">
    <w:name w:val="Els-table-text"/>
    <w:pPr>
      <w:keepNext/>
      <w:spacing w:after="80" w:line="200" w:lineRule="exact"/>
    </w:pPr>
    <w:rPr>
      <w:sz w:val="16"/>
      <w:lang w:eastAsia="de-DE"/>
    </w:rPr>
  </w:style>
  <w:style w:type="paragraph" w:styleId="FootnoteText">
    <w:name w:val="footnote text"/>
    <w:basedOn w:val="Normal"/>
    <w:semiHidden/>
    <w:rPr>
      <w:rFonts w:ascii="Univers" w:hAnsi="Univers"/>
    </w:rPr>
  </w:style>
  <w:style w:type="character" w:styleId="FootnoteReference">
    <w:name w:val="footnote reference"/>
    <w:semiHidden/>
    <w:rPr>
      <w:vertAlign w:val="superscript"/>
    </w:rPr>
  </w:style>
  <w:style w:type="character" w:styleId="Hyperlink">
    <w:name w:val="Hyperlink"/>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eastAsia="de-DE"/>
    </w:rPr>
  </w:style>
  <w:style w:type="paragraph" w:styleId="BalloonText">
    <w:name w:val="Balloon Text"/>
    <w:basedOn w:val="Normal"/>
    <w:link w:val="BalloonTextChar"/>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BalloonTextChar">
    <w:name w:val="Balloon Text Char"/>
    <w:link w:val="BalloonText"/>
    <w:uiPriority w:val="99"/>
    <w:semiHidden/>
    <w:rsid w:val="00881EE6"/>
    <w:rPr>
      <w:rFonts w:ascii="Tahoma" w:hAnsi="Tahoma" w:cs="Tahoma"/>
      <w:sz w:val="16"/>
      <w:szCs w:val="16"/>
      <w:lang w:val="en-GB" w:eastAsia="de-DE"/>
    </w:rPr>
  </w:style>
  <w:style w:type="paragraph" w:customStyle="1" w:styleId="NoParagraphStyle">
    <w:name w:val="[No Paragraph Style]"/>
    <w:rsid w:val="00230793"/>
    <w:pPr>
      <w:autoSpaceDE w:val="0"/>
      <w:autoSpaceDN w:val="0"/>
      <w:adjustRightInd w:val="0"/>
      <w:spacing w:line="288" w:lineRule="auto"/>
      <w:textAlignment w:val="center"/>
    </w:pPr>
    <w:rPr>
      <w:color w:val="000000"/>
      <w:sz w:val="24"/>
      <w:szCs w:val="24"/>
    </w:rPr>
  </w:style>
  <w:style w:type="paragraph" w:customStyle="1" w:styleId="BasicParagraph">
    <w:name w:val="[Basic Paragraph]"/>
    <w:basedOn w:val="NoParagraphStyle"/>
    <w:uiPriority w:val="99"/>
    <w:rsid w:val="00230793"/>
    <w:pPr>
      <w:suppressAutoHyphens/>
      <w:jc w:val="both"/>
    </w:pPr>
  </w:style>
  <w:style w:type="paragraph" w:customStyle="1" w:styleId="1">
    <w:name w:val="عادي1"/>
    <w:basedOn w:val="NoParagraphStyle"/>
    <w:uiPriority w:val="99"/>
    <w:rsid w:val="00463AE6"/>
    <w:pPr>
      <w:suppressAutoHyphens/>
      <w:spacing w:after="160"/>
    </w:pPr>
    <w:rPr>
      <w:sz w:val="22"/>
      <w:szCs w:val="22"/>
    </w:rPr>
  </w:style>
  <w:style w:type="paragraph" w:customStyle="1" w:styleId="RSCB02ArticleText">
    <w:name w:val="RSC B02 Article Text"/>
    <w:basedOn w:val="Normal"/>
    <w:link w:val="RSCB02ArticleTextChar"/>
    <w:qFormat/>
    <w:rsid w:val="006674A8"/>
    <w:pPr>
      <w:spacing w:line="240" w:lineRule="exact"/>
      <w:jc w:val="both"/>
    </w:pPr>
    <w:rPr>
      <w:rFonts w:ascii="Calibri" w:eastAsia="Calibri" w:hAnsi="Calibri"/>
      <w:w w:val="108"/>
      <w:sz w:val="18"/>
      <w:szCs w:val="18"/>
      <w:lang w:eastAsia="en-US"/>
    </w:rPr>
  </w:style>
  <w:style w:type="character" w:customStyle="1" w:styleId="RSCB02ArticleTextChar">
    <w:name w:val="RSC B02 Article Text Char"/>
    <w:link w:val="RSCB02ArticleText"/>
    <w:rsid w:val="006674A8"/>
    <w:rPr>
      <w:rFonts w:ascii="Calibri" w:eastAsia="Calibri" w:hAnsi="Calibri"/>
      <w:w w:val="108"/>
      <w:sz w:val="18"/>
      <w:szCs w:val="18"/>
      <w:lang w:val="en-GB"/>
    </w:rPr>
  </w:style>
  <w:style w:type="paragraph" w:customStyle="1" w:styleId="RSCB04AHeadingSection">
    <w:name w:val="RSC B04 A Heading (Section)"/>
    <w:basedOn w:val="Normal"/>
    <w:link w:val="RSCB04AHeadingSectionChar"/>
    <w:qFormat/>
    <w:rsid w:val="006674A8"/>
    <w:pPr>
      <w:spacing w:before="400" w:after="80"/>
    </w:pPr>
    <w:rPr>
      <w:rFonts w:ascii="Calibri" w:eastAsia="Calibri" w:hAnsi="Calibri" w:cs="Arial"/>
      <w:b/>
      <w:sz w:val="24"/>
      <w:szCs w:val="22"/>
      <w:lang w:eastAsia="en-US"/>
    </w:rPr>
  </w:style>
  <w:style w:type="character" w:customStyle="1" w:styleId="RSCB04AHeadingSectionChar">
    <w:name w:val="RSC B04 A Heading (Section) Char"/>
    <w:link w:val="RSCB04AHeadingSection"/>
    <w:rsid w:val="006674A8"/>
    <w:rPr>
      <w:rFonts w:ascii="Calibri" w:eastAsia="Calibri" w:hAnsi="Calibri" w:cs="Arial"/>
      <w:b/>
      <w:sz w:val="24"/>
      <w:szCs w:val="22"/>
      <w:lang w:val="en-GB"/>
    </w:rPr>
  </w:style>
  <w:style w:type="paragraph" w:styleId="EndnoteText">
    <w:name w:val="endnote text"/>
    <w:basedOn w:val="Normal"/>
    <w:link w:val="EndnoteTextChar"/>
    <w:uiPriority w:val="99"/>
    <w:semiHidden/>
    <w:unhideWhenUsed/>
    <w:rsid w:val="008A1134"/>
  </w:style>
  <w:style w:type="character" w:customStyle="1" w:styleId="EndnoteTextChar">
    <w:name w:val="Endnote Text Char"/>
    <w:basedOn w:val="DefaultParagraphFont"/>
    <w:link w:val="EndnoteText"/>
    <w:uiPriority w:val="99"/>
    <w:semiHidden/>
    <w:rsid w:val="008A1134"/>
    <w:rPr>
      <w:lang w:val="en-GB" w:eastAsia="de-DE"/>
    </w:rPr>
  </w:style>
  <w:style w:type="character" w:styleId="EndnoteReference">
    <w:name w:val="endnote reference"/>
    <w:basedOn w:val="DefaultParagraphFont"/>
    <w:uiPriority w:val="99"/>
    <w:semiHidden/>
    <w:unhideWhenUsed/>
    <w:rsid w:val="008A1134"/>
    <w:rPr>
      <w:vertAlign w:val="superscript"/>
    </w:rPr>
  </w:style>
  <w:style w:type="character" w:customStyle="1" w:styleId="Heading1Char">
    <w:name w:val="Heading 1 Char"/>
    <w:basedOn w:val="DefaultParagraphFont"/>
    <w:link w:val="Heading1"/>
    <w:uiPriority w:val="9"/>
    <w:rsid w:val="001638A8"/>
    <w:rPr>
      <w:rFonts w:asciiTheme="majorHAnsi" w:eastAsiaTheme="majorEastAsia" w:hAnsiTheme="majorHAnsi" w:cstheme="majorBidi"/>
      <w:b/>
      <w:bCs/>
      <w:kern w:val="32"/>
      <w:sz w:val="32"/>
      <w:szCs w:val="32"/>
      <w:lang w:val="en-GB" w:eastAsia="de-DE"/>
    </w:rPr>
  </w:style>
  <w:style w:type="character" w:styleId="Strong">
    <w:name w:val="Strong"/>
    <w:basedOn w:val="DefaultParagraphFont"/>
    <w:uiPriority w:val="22"/>
    <w:qFormat/>
    <w:rsid w:val="00B573CE"/>
    <w:rPr>
      <w:b/>
      <w:bCs/>
    </w:rPr>
  </w:style>
  <w:style w:type="paragraph" w:customStyle="1" w:styleId="EndNoteBibliography">
    <w:name w:val="EndNote Bibliography"/>
    <w:basedOn w:val="Normal"/>
    <w:link w:val="EndNoteBibliographyChar"/>
    <w:rsid w:val="00CB02DB"/>
    <w:pPr>
      <w:spacing w:after="160"/>
      <w:jc w:val="center"/>
    </w:pPr>
    <w:rPr>
      <w:rFonts w:ascii="Calibri" w:eastAsiaTheme="minorHAnsi" w:hAnsi="Calibri" w:cstheme="minorBidi"/>
      <w:noProof/>
      <w:sz w:val="22"/>
      <w:szCs w:val="22"/>
      <w:lang w:val="en-US" w:eastAsia="en-US"/>
    </w:rPr>
  </w:style>
  <w:style w:type="character" w:customStyle="1" w:styleId="EndNoteBibliographyChar">
    <w:name w:val="EndNote Bibliography Char"/>
    <w:basedOn w:val="DefaultParagraphFont"/>
    <w:link w:val="EndNoteBibliography"/>
    <w:rsid w:val="00CB02DB"/>
    <w:rPr>
      <w:rFonts w:ascii="Calibri" w:eastAsiaTheme="minorHAnsi" w:hAnsi="Calibri" w:cstheme="minorBidi"/>
      <w:noProof/>
      <w:sz w:val="22"/>
      <w:szCs w:val="22"/>
    </w:rPr>
  </w:style>
  <w:style w:type="paragraph" w:styleId="ListParagraph">
    <w:name w:val="List Paragraph"/>
    <w:basedOn w:val="Normal"/>
    <w:uiPriority w:val="34"/>
    <w:qFormat/>
    <w:rsid w:val="00CB02DB"/>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CB02DB"/>
    <w:rPr>
      <w:noProof/>
      <w:sz w:val="16"/>
      <w:lang w:val="de-DE" w:eastAsia="de-DE"/>
    </w:rPr>
  </w:style>
  <w:style w:type="character" w:customStyle="1" w:styleId="w8qarf">
    <w:name w:val="w8qarf"/>
    <w:basedOn w:val="DefaultParagraphFont"/>
    <w:rsid w:val="00A6416F"/>
  </w:style>
  <w:style w:type="character" w:customStyle="1" w:styleId="lrzxr">
    <w:name w:val="lrzxr"/>
    <w:basedOn w:val="DefaultParagraphFont"/>
    <w:rsid w:val="00A64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oleObject" Target="embeddings/oleObject2.bin"/><Relationship Id="rId39" Type="http://schemas.openxmlformats.org/officeDocument/2006/relationships/chart" Target="charts/chart30.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chart" Target="charts/chart1.xml"/><Relationship Id="rId35" Type="http://schemas.openxmlformats.org/officeDocument/2006/relationships/image" Target="media/image14.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JGK\Anwendungsdaten\Microsoft\Vorlagen\Elsevier.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themeOverride" Target="../theme/themeOverride1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solidFill>
                <a:latin typeface="+mn-lt"/>
                <a:ea typeface="+mn-ea"/>
                <a:cs typeface="+mn-cs"/>
              </a:defRPr>
            </a:pPr>
            <a:r>
              <a:rPr lang="en-US" sz="1000"/>
              <a:t> 2propanol+Ethanol</a:t>
            </a:r>
            <a:endParaRPr lang="ar-IQ" sz="1000"/>
          </a:p>
        </c:rich>
      </c:tx>
      <c:layout>
        <c:manualLayout>
          <c:xMode val="edge"/>
          <c:yMode val="edge"/>
          <c:x val="0.35101646385110952"/>
          <c:y val="2.4259317585301837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solidFill>
              <a:latin typeface="+mn-lt"/>
              <a:ea typeface="+mn-ea"/>
              <a:cs typeface="+mn-cs"/>
            </a:defRPr>
          </a:pPr>
          <a:endParaRPr lang="en-US"/>
        </a:p>
      </c:txPr>
    </c:title>
    <c:autoTitleDeleted val="0"/>
    <c:plotArea>
      <c:layout>
        <c:manualLayout>
          <c:layoutTarget val="inner"/>
          <c:xMode val="edge"/>
          <c:yMode val="edge"/>
          <c:x val="0.21403506546311413"/>
          <c:y val="8.7898963358558388E-2"/>
          <c:w val="0.7640235942863004"/>
          <c:h val="0.71876295842923565"/>
        </c:manualLayout>
      </c:layout>
      <c:scatterChart>
        <c:scatterStyle val="smoothMarker"/>
        <c:varyColors val="0"/>
        <c:ser>
          <c:idx val="0"/>
          <c:order val="0"/>
          <c:spPr>
            <a:ln w="19050" cap="rnd" cmpd="sng" algn="ctr">
              <a:solidFill>
                <a:schemeClr val="accent2"/>
              </a:solidFill>
              <a:prstDash val="solid"/>
              <a:round/>
            </a:ln>
            <a:effectLst/>
          </c:spPr>
          <c:marker>
            <c:symbol val="none"/>
          </c:marker>
          <c:xVal>
            <c:numRef>
              <c:f>'4BB'!$A$1:$A$1400</c:f>
              <c:numCache>
                <c:formatCode>General</c:formatCode>
                <c:ptCount val="1400"/>
                <c:pt idx="0">
                  <c:v>10</c:v>
                </c:pt>
                <c:pt idx="1">
                  <c:v>10.050000000000001</c:v>
                </c:pt>
                <c:pt idx="2">
                  <c:v>10.1</c:v>
                </c:pt>
                <c:pt idx="3">
                  <c:v>10.15</c:v>
                </c:pt>
                <c:pt idx="4">
                  <c:v>10.199999999999999</c:v>
                </c:pt>
                <c:pt idx="5">
                  <c:v>10.25</c:v>
                </c:pt>
                <c:pt idx="6">
                  <c:v>10.3</c:v>
                </c:pt>
                <c:pt idx="7">
                  <c:v>10.35</c:v>
                </c:pt>
                <c:pt idx="8">
                  <c:v>10.4</c:v>
                </c:pt>
                <c:pt idx="9">
                  <c:v>10.45</c:v>
                </c:pt>
                <c:pt idx="10">
                  <c:v>10.5</c:v>
                </c:pt>
                <c:pt idx="11">
                  <c:v>10.55</c:v>
                </c:pt>
                <c:pt idx="12">
                  <c:v>10.6</c:v>
                </c:pt>
                <c:pt idx="13">
                  <c:v>10.65</c:v>
                </c:pt>
                <c:pt idx="14">
                  <c:v>10.7</c:v>
                </c:pt>
                <c:pt idx="15">
                  <c:v>10.75</c:v>
                </c:pt>
                <c:pt idx="16">
                  <c:v>10.8</c:v>
                </c:pt>
                <c:pt idx="17">
                  <c:v>10.85</c:v>
                </c:pt>
                <c:pt idx="18">
                  <c:v>10.9</c:v>
                </c:pt>
                <c:pt idx="19">
                  <c:v>10.95</c:v>
                </c:pt>
                <c:pt idx="20">
                  <c:v>11</c:v>
                </c:pt>
                <c:pt idx="21">
                  <c:v>11.05</c:v>
                </c:pt>
                <c:pt idx="22">
                  <c:v>11.1</c:v>
                </c:pt>
                <c:pt idx="23">
                  <c:v>11.15</c:v>
                </c:pt>
                <c:pt idx="24">
                  <c:v>11.2</c:v>
                </c:pt>
                <c:pt idx="25">
                  <c:v>11.25</c:v>
                </c:pt>
                <c:pt idx="26">
                  <c:v>11.3</c:v>
                </c:pt>
                <c:pt idx="27">
                  <c:v>11.35</c:v>
                </c:pt>
                <c:pt idx="28">
                  <c:v>11.4</c:v>
                </c:pt>
                <c:pt idx="29">
                  <c:v>11.45</c:v>
                </c:pt>
                <c:pt idx="30">
                  <c:v>11.5</c:v>
                </c:pt>
                <c:pt idx="31">
                  <c:v>11.55</c:v>
                </c:pt>
                <c:pt idx="32">
                  <c:v>11.6</c:v>
                </c:pt>
                <c:pt idx="33">
                  <c:v>11.65</c:v>
                </c:pt>
                <c:pt idx="34">
                  <c:v>11.7</c:v>
                </c:pt>
                <c:pt idx="35">
                  <c:v>11.75</c:v>
                </c:pt>
                <c:pt idx="36">
                  <c:v>11.8</c:v>
                </c:pt>
                <c:pt idx="37">
                  <c:v>11.85</c:v>
                </c:pt>
                <c:pt idx="38">
                  <c:v>11.9</c:v>
                </c:pt>
                <c:pt idx="39">
                  <c:v>11.95</c:v>
                </c:pt>
                <c:pt idx="40">
                  <c:v>12</c:v>
                </c:pt>
                <c:pt idx="41">
                  <c:v>12.05</c:v>
                </c:pt>
                <c:pt idx="42">
                  <c:v>12.1</c:v>
                </c:pt>
                <c:pt idx="43">
                  <c:v>12.15</c:v>
                </c:pt>
                <c:pt idx="44">
                  <c:v>12.2</c:v>
                </c:pt>
                <c:pt idx="45">
                  <c:v>12.25</c:v>
                </c:pt>
                <c:pt idx="46">
                  <c:v>12.3</c:v>
                </c:pt>
                <c:pt idx="47">
                  <c:v>12.35</c:v>
                </c:pt>
                <c:pt idx="48">
                  <c:v>12.4</c:v>
                </c:pt>
                <c:pt idx="49">
                  <c:v>12.45</c:v>
                </c:pt>
                <c:pt idx="50">
                  <c:v>12.5</c:v>
                </c:pt>
                <c:pt idx="51">
                  <c:v>12.55</c:v>
                </c:pt>
                <c:pt idx="52">
                  <c:v>12.6</c:v>
                </c:pt>
                <c:pt idx="53">
                  <c:v>12.65</c:v>
                </c:pt>
                <c:pt idx="54">
                  <c:v>12.7</c:v>
                </c:pt>
                <c:pt idx="55">
                  <c:v>12.75</c:v>
                </c:pt>
                <c:pt idx="56">
                  <c:v>12.8</c:v>
                </c:pt>
                <c:pt idx="57">
                  <c:v>12.85</c:v>
                </c:pt>
                <c:pt idx="58">
                  <c:v>12.9</c:v>
                </c:pt>
                <c:pt idx="59">
                  <c:v>12.95</c:v>
                </c:pt>
                <c:pt idx="60">
                  <c:v>13</c:v>
                </c:pt>
                <c:pt idx="61">
                  <c:v>13.05</c:v>
                </c:pt>
                <c:pt idx="62">
                  <c:v>13.1</c:v>
                </c:pt>
                <c:pt idx="63">
                  <c:v>13.15</c:v>
                </c:pt>
                <c:pt idx="64">
                  <c:v>13.2</c:v>
                </c:pt>
                <c:pt idx="65">
                  <c:v>13.25</c:v>
                </c:pt>
                <c:pt idx="66">
                  <c:v>13.3</c:v>
                </c:pt>
                <c:pt idx="67">
                  <c:v>13.35</c:v>
                </c:pt>
                <c:pt idx="68">
                  <c:v>13.4</c:v>
                </c:pt>
                <c:pt idx="69">
                  <c:v>13.45</c:v>
                </c:pt>
                <c:pt idx="70">
                  <c:v>13.5</c:v>
                </c:pt>
                <c:pt idx="71">
                  <c:v>13.55</c:v>
                </c:pt>
                <c:pt idx="72">
                  <c:v>13.6</c:v>
                </c:pt>
                <c:pt idx="73">
                  <c:v>13.65</c:v>
                </c:pt>
                <c:pt idx="74">
                  <c:v>13.7</c:v>
                </c:pt>
                <c:pt idx="75">
                  <c:v>13.75</c:v>
                </c:pt>
                <c:pt idx="76">
                  <c:v>13.8</c:v>
                </c:pt>
                <c:pt idx="77">
                  <c:v>13.85</c:v>
                </c:pt>
                <c:pt idx="78">
                  <c:v>13.9</c:v>
                </c:pt>
                <c:pt idx="79">
                  <c:v>13.95</c:v>
                </c:pt>
                <c:pt idx="80">
                  <c:v>14</c:v>
                </c:pt>
                <c:pt idx="81">
                  <c:v>14.05</c:v>
                </c:pt>
                <c:pt idx="82">
                  <c:v>14.1</c:v>
                </c:pt>
                <c:pt idx="83">
                  <c:v>14.15</c:v>
                </c:pt>
                <c:pt idx="84">
                  <c:v>14.2</c:v>
                </c:pt>
                <c:pt idx="85">
                  <c:v>14.25</c:v>
                </c:pt>
                <c:pt idx="86">
                  <c:v>14.3</c:v>
                </c:pt>
                <c:pt idx="87">
                  <c:v>14.35</c:v>
                </c:pt>
                <c:pt idx="88">
                  <c:v>14.4</c:v>
                </c:pt>
                <c:pt idx="89">
                  <c:v>14.45</c:v>
                </c:pt>
                <c:pt idx="90">
                  <c:v>14.5</c:v>
                </c:pt>
                <c:pt idx="91">
                  <c:v>14.55</c:v>
                </c:pt>
                <c:pt idx="92">
                  <c:v>14.6</c:v>
                </c:pt>
                <c:pt idx="93">
                  <c:v>14.65</c:v>
                </c:pt>
                <c:pt idx="94">
                  <c:v>14.7</c:v>
                </c:pt>
                <c:pt idx="95">
                  <c:v>14.75</c:v>
                </c:pt>
                <c:pt idx="96">
                  <c:v>14.8</c:v>
                </c:pt>
                <c:pt idx="97">
                  <c:v>14.85</c:v>
                </c:pt>
                <c:pt idx="98">
                  <c:v>14.9</c:v>
                </c:pt>
                <c:pt idx="99">
                  <c:v>14.95</c:v>
                </c:pt>
                <c:pt idx="100">
                  <c:v>15</c:v>
                </c:pt>
                <c:pt idx="101">
                  <c:v>15.05</c:v>
                </c:pt>
                <c:pt idx="102">
                  <c:v>15.1</c:v>
                </c:pt>
                <c:pt idx="103">
                  <c:v>15.15</c:v>
                </c:pt>
                <c:pt idx="104">
                  <c:v>15.2</c:v>
                </c:pt>
                <c:pt idx="105">
                  <c:v>15.25</c:v>
                </c:pt>
                <c:pt idx="106">
                  <c:v>15.3</c:v>
                </c:pt>
                <c:pt idx="107">
                  <c:v>15.35</c:v>
                </c:pt>
                <c:pt idx="108">
                  <c:v>15.4</c:v>
                </c:pt>
                <c:pt idx="109">
                  <c:v>15.45</c:v>
                </c:pt>
                <c:pt idx="110">
                  <c:v>15.5</c:v>
                </c:pt>
                <c:pt idx="111">
                  <c:v>15.55</c:v>
                </c:pt>
                <c:pt idx="112">
                  <c:v>15.6</c:v>
                </c:pt>
                <c:pt idx="113">
                  <c:v>15.65</c:v>
                </c:pt>
                <c:pt idx="114">
                  <c:v>15.7</c:v>
                </c:pt>
                <c:pt idx="115">
                  <c:v>15.75</c:v>
                </c:pt>
                <c:pt idx="116">
                  <c:v>15.8</c:v>
                </c:pt>
                <c:pt idx="117">
                  <c:v>15.85</c:v>
                </c:pt>
                <c:pt idx="118">
                  <c:v>15.9</c:v>
                </c:pt>
                <c:pt idx="119">
                  <c:v>15.95</c:v>
                </c:pt>
                <c:pt idx="120">
                  <c:v>16</c:v>
                </c:pt>
                <c:pt idx="121">
                  <c:v>16.05</c:v>
                </c:pt>
                <c:pt idx="122">
                  <c:v>16.100000000000001</c:v>
                </c:pt>
                <c:pt idx="123">
                  <c:v>16.149999999999999</c:v>
                </c:pt>
                <c:pt idx="124">
                  <c:v>16.2</c:v>
                </c:pt>
                <c:pt idx="125">
                  <c:v>16.25</c:v>
                </c:pt>
                <c:pt idx="126">
                  <c:v>16.3</c:v>
                </c:pt>
                <c:pt idx="127">
                  <c:v>16.350000000000001</c:v>
                </c:pt>
                <c:pt idx="128">
                  <c:v>16.399999999999999</c:v>
                </c:pt>
                <c:pt idx="129">
                  <c:v>16.45</c:v>
                </c:pt>
                <c:pt idx="130">
                  <c:v>16.5</c:v>
                </c:pt>
                <c:pt idx="131">
                  <c:v>16.55</c:v>
                </c:pt>
                <c:pt idx="132">
                  <c:v>16.600000000000001</c:v>
                </c:pt>
                <c:pt idx="133">
                  <c:v>16.649999999999999</c:v>
                </c:pt>
                <c:pt idx="134">
                  <c:v>16.7</c:v>
                </c:pt>
                <c:pt idx="135">
                  <c:v>16.75</c:v>
                </c:pt>
                <c:pt idx="136">
                  <c:v>16.8</c:v>
                </c:pt>
                <c:pt idx="137">
                  <c:v>16.850000000000001</c:v>
                </c:pt>
                <c:pt idx="138">
                  <c:v>16.899999999999999</c:v>
                </c:pt>
                <c:pt idx="139">
                  <c:v>16.95</c:v>
                </c:pt>
                <c:pt idx="140">
                  <c:v>17</c:v>
                </c:pt>
                <c:pt idx="141">
                  <c:v>17.05</c:v>
                </c:pt>
                <c:pt idx="142">
                  <c:v>17.100000000000001</c:v>
                </c:pt>
                <c:pt idx="143">
                  <c:v>17.149999999999999</c:v>
                </c:pt>
                <c:pt idx="144">
                  <c:v>17.2</c:v>
                </c:pt>
                <c:pt idx="145">
                  <c:v>17.25</c:v>
                </c:pt>
                <c:pt idx="146">
                  <c:v>17.3</c:v>
                </c:pt>
                <c:pt idx="147">
                  <c:v>17.350000000000001</c:v>
                </c:pt>
                <c:pt idx="148">
                  <c:v>17.399999999999999</c:v>
                </c:pt>
                <c:pt idx="149">
                  <c:v>17.45</c:v>
                </c:pt>
                <c:pt idx="150">
                  <c:v>17.5</c:v>
                </c:pt>
                <c:pt idx="151">
                  <c:v>17.55</c:v>
                </c:pt>
                <c:pt idx="152">
                  <c:v>17.600000000000001</c:v>
                </c:pt>
                <c:pt idx="153">
                  <c:v>17.649999999999999</c:v>
                </c:pt>
                <c:pt idx="154">
                  <c:v>17.7</c:v>
                </c:pt>
                <c:pt idx="155">
                  <c:v>17.75</c:v>
                </c:pt>
                <c:pt idx="156">
                  <c:v>17.8</c:v>
                </c:pt>
                <c:pt idx="157">
                  <c:v>17.850000000000001</c:v>
                </c:pt>
                <c:pt idx="158">
                  <c:v>17.899999999999999</c:v>
                </c:pt>
                <c:pt idx="159">
                  <c:v>17.95</c:v>
                </c:pt>
                <c:pt idx="160">
                  <c:v>18</c:v>
                </c:pt>
                <c:pt idx="161">
                  <c:v>18.05</c:v>
                </c:pt>
                <c:pt idx="162">
                  <c:v>18.100000000000001</c:v>
                </c:pt>
                <c:pt idx="163">
                  <c:v>18.149999999999999</c:v>
                </c:pt>
                <c:pt idx="164">
                  <c:v>18.2</c:v>
                </c:pt>
                <c:pt idx="165">
                  <c:v>18.25</c:v>
                </c:pt>
                <c:pt idx="166">
                  <c:v>18.3</c:v>
                </c:pt>
                <c:pt idx="167">
                  <c:v>18.350000000000001</c:v>
                </c:pt>
                <c:pt idx="168">
                  <c:v>18.399999999999999</c:v>
                </c:pt>
                <c:pt idx="169">
                  <c:v>18.45</c:v>
                </c:pt>
                <c:pt idx="170">
                  <c:v>18.5</c:v>
                </c:pt>
                <c:pt idx="171">
                  <c:v>18.55</c:v>
                </c:pt>
                <c:pt idx="172">
                  <c:v>18.600000000000001</c:v>
                </c:pt>
                <c:pt idx="173">
                  <c:v>18.649999999999999</c:v>
                </c:pt>
                <c:pt idx="174">
                  <c:v>18.7</c:v>
                </c:pt>
                <c:pt idx="175">
                  <c:v>18.75</c:v>
                </c:pt>
                <c:pt idx="176">
                  <c:v>18.8</c:v>
                </c:pt>
                <c:pt idx="177">
                  <c:v>18.850000000000001</c:v>
                </c:pt>
                <c:pt idx="178">
                  <c:v>18.899999999999999</c:v>
                </c:pt>
                <c:pt idx="179">
                  <c:v>18.95</c:v>
                </c:pt>
                <c:pt idx="180">
                  <c:v>19</c:v>
                </c:pt>
                <c:pt idx="181">
                  <c:v>19.05</c:v>
                </c:pt>
                <c:pt idx="182">
                  <c:v>19.100000000000001</c:v>
                </c:pt>
                <c:pt idx="183">
                  <c:v>19.149999999999999</c:v>
                </c:pt>
                <c:pt idx="184">
                  <c:v>19.2</c:v>
                </c:pt>
                <c:pt idx="185">
                  <c:v>19.25</c:v>
                </c:pt>
                <c:pt idx="186">
                  <c:v>19.3</c:v>
                </c:pt>
                <c:pt idx="187">
                  <c:v>19.350000000000001</c:v>
                </c:pt>
                <c:pt idx="188">
                  <c:v>19.399999999999999</c:v>
                </c:pt>
                <c:pt idx="189">
                  <c:v>19.45</c:v>
                </c:pt>
                <c:pt idx="190">
                  <c:v>19.5</c:v>
                </c:pt>
                <c:pt idx="191">
                  <c:v>19.55</c:v>
                </c:pt>
                <c:pt idx="192">
                  <c:v>19.600000000000001</c:v>
                </c:pt>
                <c:pt idx="193">
                  <c:v>19.649999999999999</c:v>
                </c:pt>
                <c:pt idx="194">
                  <c:v>19.7</c:v>
                </c:pt>
                <c:pt idx="195">
                  <c:v>19.75</c:v>
                </c:pt>
                <c:pt idx="196">
                  <c:v>19.8</c:v>
                </c:pt>
                <c:pt idx="197">
                  <c:v>19.850000000000001</c:v>
                </c:pt>
                <c:pt idx="198">
                  <c:v>19.899999999999999</c:v>
                </c:pt>
                <c:pt idx="199">
                  <c:v>19.95</c:v>
                </c:pt>
                <c:pt idx="200">
                  <c:v>20</c:v>
                </c:pt>
                <c:pt idx="201">
                  <c:v>20.05</c:v>
                </c:pt>
                <c:pt idx="202">
                  <c:v>20.100000000000001</c:v>
                </c:pt>
                <c:pt idx="203">
                  <c:v>20.149999999999999</c:v>
                </c:pt>
                <c:pt idx="204">
                  <c:v>20.2</c:v>
                </c:pt>
                <c:pt idx="205">
                  <c:v>20.25</c:v>
                </c:pt>
                <c:pt idx="206">
                  <c:v>20.3</c:v>
                </c:pt>
                <c:pt idx="207">
                  <c:v>20.350000000000001</c:v>
                </c:pt>
                <c:pt idx="208">
                  <c:v>20.399999999999999</c:v>
                </c:pt>
                <c:pt idx="209">
                  <c:v>20.45</c:v>
                </c:pt>
                <c:pt idx="210">
                  <c:v>20.5</c:v>
                </c:pt>
                <c:pt idx="211">
                  <c:v>20.55</c:v>
                </c:pt>
                <c:pt idx="212">
                  <c:v>20.6</c:v>
                </c:pt>
                <c:pt idx="213">
                  <c:v>20.65</c:v>
                </c:pt>
                <c:pt idx="214">
                  <c:v>20.7</c:v>
                </c:pt>
                <c:pt idx="215">
                  <c:v>20.75</c:v>
                </c:pt>
                <c:pt idx="216">
                  <c:v>20.8</c:v>
                </c:pt>
                <c:pt idx="217">
                  <c:v>20.85</c:v>
                </c:pt>
                <c:pt idx="218">
                  <c:v>20.9</c:v>
                </c:pt>
                <c:pt idx="219">
                  <c:v>20.95</c:v>
                </c:pt>
                <c:pt idx="220">
                  <c:v>21</c:v>
                </c:pt>
                <c:pt idx="221">
                  <c:v>21.05</c:v>
                </c:pt>
                <c:pt idx="222">
                  <c:v>21.1</c:v>
                </c:pt>
                <c:pt idx="223">
                  <c:v>21.15</c:v>
                </c:pt>
                <c:pt idx="224">
                  <c:v>21.2</c:v>
                </c:pt>
                <c:pt idx="225">
                  <c:v>21.25</c:v>
                </c:pt>
                <c:pt idx="226">
                  <c:v>21.3</c:v>
                </c:pt>
                <c:pt idx="227">
                  <c:v>21.35</c:v>
                </c:pt>
                <c:pt idx="228">
                  <c:v>21.4</c:v>
                </c:pt>
                <c:pt idx="229">
                  <c:v>21.45</c:v>
                </c:pt>
                <c:pt idx="230">
                  <c:v>21.5</c:v>
                </c:pt>
                <c:pt idx="231">
                  <c:v>21.55</c:v>
                </c:pt>
                <c:pt idx="232">
                  <c:v>21.6</c:v>
                </c:pt>
                <c:pt idx="233">
                  <c:v>21.65</c:v>
                </c:pt>
                <c:pt idx="234">
                  <c:v>21.7</c:v>
                </c:pt>
                <c:pt idx="235">
                  <c:v>21.75</c:v>
                </c:pt>
                <c:pt idx="236">
                  <c:v>21.8</c:v>
                </c:pt>
                <c:pt idx="237">
                  <c:v>21.85</c:v>
                </c:pt>
                <c:pt idx="238">
                  <c:v>21.9</c:v>
                </c:pt>
                <c:pt idx="239">
                  <c:v>21.95</c:v>
                </c:pt>
                <c:pt idx="240">
                  <c:v>22</c:v>
                </c:pt>
                <c:pt idx="241">
                  <c:v>22.05</c:v>
                </c:pt>
                <c:pt idx="242">
                  <c:v>22.1</c:v>
                </c:pt>
                <c:pt idx="243">
                  <c:v>22.15</c:v>
                </c:pt>
                <c:pt idx="244">
                  <c:v>22.2</c:v>
                </c:pt>
                <c:pt idx="245">
                  <c:v>22.25</c:v>
                </c:pt>
                <c:pt idx="246">
                  <c:v>22.3</c:v>
                </c:pt>
                <c:pt idx="247">
                  <c:v>22.35</c:v>
                </c:pt>
                <c:pt idx="248">
                  <c:v>22.4</c:v>
                </c:pt>
                <c:pt idx="249">
                  <c:v>22.45</c:v>
                </c:pt>
                <c:pt idx="250">
                  <c:v>22.5</c:v>
                </c:pt>
                <c:pt idx="251">
                  <c:v>22.55</c:v>
                </c:pt>
                <c:pt idx="252">
                  <c:v>22.6</c:v>
                </c:pt>
                <c:pt idx="253">
                  <c:v>22.65</c:v>
                </c:pt>
                <c:pt idx="254">
                  <c:v>22.7</c:v>
                </c:pt>
                <c:pt idx="255">
                  <c:v>22.75</c:v>
                </c:pt>
                <c:pt idx="256">
                  <c:v>22.8</c:v>
                </c:pt>
                <c:pt idx="257">
                  <c:v>22.85</c:v>
                </c:pt>
                <c:pt idx="258">
                  <c:v>22.9</c:v>
                </c:pt>
                <c:pt idx="259">
                  <c:v>22.95</c:v>
                </c:pt>
                <c:pt idx="260">
                  <c:v>23</c:v>
                </c:pt>
                <c:pt idx="261">
                  <c:v>23.05</c:v>
                </c:pt>
                <c:pt idx="262">
                  <c:v>23.1</c:v>
                </c:pt>
                <c:pt idx="263">
                  <c:v>23.15</c:v>
                </c:pt>
                <c:pt idx="264">
                  <c:v>23.2</c:v>
                </c:pt>
                <c:pt idx="265">
                  <c:v>23.25</c:v>
                </c:pt>
                <c:pt idx="266">
                  <c:v>23.3</c:v>
                </c:pt>
                <c:pt idx="267">
                  <c:v>23.35</c:v>
                </c:pt>
                <c:pt idx="268">
                  <c:v>23.4</c:v>
                </c:pt>
                <c:pt idx="269">
                  <c:v>23.45</c:v>
                </c:pt>
                <c:pt idx="270">
                  <c:v>23.5</c:v>
                </c:pt>
                <c:pt idx="271">
                  <c:v>23.55</c:v>
                </c:pt>
                <c:pt idx="272">
                  <c:v>23.6</c:v>
                </c:pt>
                <c:pt idx="273">
                  <c:v>23.65</c:v>
                </c:pt>
                <c:pt idx="274">
                  <c:v>23.7</c:v>
                </c:pt>
                <c:pt idx="275">
                  <c:v>23.75</c:v>
                </c:pt>
                <c:pt idx="276">
                  <c:v>23.8</c:v>
                </c:pt>
                <c:pt idx="277">
                  <c:v>23.85</c:v>
                </c:pt>
                <c:pt idx="278">
                  <c:v>23.9</c:v>
                </c:pt>
                <c:pt idx="279">
                  <c:v>23.95</c:v>
                </c:pt>
                <c:pt idx="280">
                  <c:v>24</c:v>
                </c:pt>
                <c:pt idx="281">
                  <c:v>24.05</c:v>
                </c:pt>
                <c:pt idx="282">
                  <c:v>24.1</c:v>
                </c:pt>
                <c:pt idx="283">
                  <c:v>24.15</c:v>
                </c:pt>
                <c:pt idx="284">
                  <c:v>24.2</c:v>
                </c:pt>
                <c:pt idx="285">
                  <c:v>24.25</c:v>
                </c:pt>
                <c:pt idx="286">
                  <c:v>24.3</c:v>
                </c:pt>
                <c:pt idx="287">
                  <c:v>24.35</c:v>
                </c:pt>
                <c:pt idx="288">
                  <c:v>24.4</c:v>
                </c:pt>
                <c:pt idx="289">
                  <c:v>24.45</c:v>
                </c:pt>
                <c:pt idx="290">
                  <c:v>24.5</c:v>
                </c:pt>
                <c:pt idx="291">
                  <c:v>24.55</c:v>
                </c:pt>
                <c:pt idx="292">
                  <c:v>24.6</c:v>
                </c:pt>
                <c:pt idx="293">
                  <c:v>24.65</c:v>
                </c:pt>
                <c:pt idx="294">
                  <c:v>24.7</c:v>
                </c:pt>
                <c:pt idx="295">
                  <c:v>24.75</c:v>
                </c:pt>
                <c:pt idx="296">
                  <c:v>24.8</c:v>
                </c:pt>
                <c:pt idx="297">
                  <c:v>24.85</c:v>
                </c:pt>
                <c:pt idx="298">
                  <c:v>24.9</c:v>
                </c:pt>
                <c:pt idx="299">
                  <c:v>24.95</c:v>
                </c:pt>
                <c:pt idx="300">
                  <c:v>25</c:v>
                </c:pt>
                <c:pt idx="301">
                  <c:v>25.05</c:v>
                </c:pt>
                <c:pt idx="302">
                  <c:v>25.1</c:v>
                </c:pt>
                <c:pt idx="303">
                  <c:v>25.15</c:v>
                </c:pt>
                <c:pt idx="304">
                  <c:v>25.2</c:v>
                </c:pt>
                <c:pt idx="305">
                  <c:v>25.25</c:v>
                </c:pt>
                <c:pt idx="306">
                  <c:v>25.3</c:v>
                </c:pt>
                <c:pt idx="307">
                  <c:v>25.35</c:v>
                </c:pt>
                <c:pt idx="308">
                  <c:v>25.4</c:v>
                </c:pt>
                <c:pt idx="309">
                  <c:v>25.45</c:v>
                </c:pt>
                <c:pt idx="310">
                  <c:v>25.5</c:v>
                </c:pt>
                <c:pt idx="311">
                  <c:v>25.55</c:v>
                </c:pt>
                <c:pt idx="312">
                  <c:v>25.6</c:v>
                </c:pt>
                <c:pt idx="313">
                  <c:v>25.65</c:v>
                </c:pt>
                <c:pt idx="314">
                  <c:v>25.7</c:v>
                </c:pt>
                <c:pt idx="315">
                  <c:v>25.75</c:v>
                </c:pt>
                <c:pt idx="316">
                  <c:v>25.8</c:v>
                </c:pt>
                <c:pt idx="317">
                  <c:v>25.85</c:v>
                </c:pt>
                <c:pt idx="318">
                  <c:v>25.9</c:v>
                </c:pt>
                <c:pt idx="319">
                  <c:v>25.95</c:v>
                </c:pt>
                <c:pt idx="320">
                  <c:v>26</c:v>
                </c:pt>
                <c:pt idx="321">
                  <c:v>26.05</c:v>
                </c:pt>
                <c:pt idx="322">
                  <c:v>26.1</c:v>
                </c:pt>
                <c:pt idx="323">
                  <c:v>26.15</c:v>
                </c:pt>
                <c:pt idx="324">
                  <c:v>26.2</c:v>
                </c:pt>
                <c:pt idx="325">
                  <c:v>26.25</c:v>
                </c:pt>
                <c:pt idx="326">
                  <c:v>26.3</c:v>
                </c:pt>
                <c:pt idx="327">
                  <c:v>26.35</c:v>
                </c:pt>
                <c:pt idx="328">
                  <c:v>26.4</c:v>
                </c:pt>
                <c:pt idx="329">
                  <c:v>26.45</c:v>
                </c:pt>
                <c:pt idx="330">
                  <c:v>26.5</c:v>
                </c:pt>
                <c:pt idx="331">
                  <c:v>26.55</c:v>
                </c:pt>
                <c:pt idx="332">
                  <c:v>26.6</c:v>
                </c:pt>
                <c:pt idx="333">
                  <c:v>26.65</c:v>
                </c:pt>
                <c:pt idx="334">
                  <c:v>26.7</c:v>
                </c:pt>
                <c:pt idx="335">
                  <c:v>26.75</c:v>
                </c:pt>
                <c:pt idx="336">
                  <c:v>26.8</c:v>
                </c:pt>
                <c:pt idx="337">
                  <c:v>26.85</c:v>
                </c:pt>
                <c:pt idx="338">
                  <c:v>26.9</c:v>
                </c:pt>
                <c:pt idx="339">
                  <c:v>26.95</c:v>
                </c:pt>
                <c:pt idx="340">
                  <c:v>27</c:v>
                </c:pt>
                <c:pt idx="341">
                  <c:v>27.05</c:v>
                </c:pt>
                <c:pt idx="342">
                  <c:v>27.1</c:v>
                </c:pt>
                <c:pt idx="343">
                  <c:v>27.15</c:v>
                </c:pt>
                <c:pt idx="344">
                  <c:v>27.2</c:v>
                </c:pt>
                <c:pt idx="345">
                  <c:v>27.25</c:v>
                </c:pt>
                <c:pt idx="346">
                  <c:v>27.3</c:v>
                </c:pt>
                <c:pt idx="347">
                  <c:v>27.35</c:v>
                </c:pt>
                <c:pt idx="348">
                  <c:v>27.4</c:v>
                </c:pt>
                <c:pt idx="349">
                  <c:v>27.45</c:v>
                </c:pt>
                <c:pt idx="350">
                  <c:v>27.5</c:v>
                </c:pt>
                <c:pt idx="351">
                  <c:v>27.55</c:v>
                </c:pt>
                <c:pt idx="352">
                  <c:v>27.6</c:v>
                </c:pt>
                <c:pt idx="353">
                  <c:v>27.65</c:v>
                </c:pt>
                <c:pt idx="354">
                  <c:v>27.7</c:v>
                </c:pt>
                <c:pt idx="355">
                  <c:v>27.75</c:v>
                </c:pt>
                <c:pt idx="356">
                  <c:v>27.8</c:v>
                </c:pt>
                <c:pt idx="357">
                  <c:v>27.85</c:v>
                </c:pt>
                <c:pt idx="358">
                  <c:v>27.9</c:v>
                </c:pt>
                <c:pt idx="359">
                  <c:v>27.95</c:v>
                </c:pt>
                <c:pt idx="360">
                  <c:v>28</c:v>
                </c:pt>
                <c:pt idx="361">
                  <c:v>28.05</c:v>
                </c:pt>
                <c:pt idx="362">
                  <c:v>28.1</c:v>
                </c:pt>
                <c:pt idx="363">
                  <c:v>28.15</c:v>
                </c:pt>
                <c:pt idx="364">
                  <c:v>28.2</c:v>
                </c:pt>
                <c:pt idx="365">
                  <c:v>28.25</c:v>
                </c:pt>
                <c:pt idx="366">
                  <c:v>28.3</c:v>
                </c:pt>
                <c:pt idx="367">
                  <c:v>28.35</c:v>
                </c:pt>
                <c:pt idx="368">
                  <c:v>28.4</c:v>
                </c:pt>
                <c:pt idx="369">
                  <c:v>28.45</c:v>
                </c:pt>
                <c:pt idx="370">
                  <c:v>28.5</c:v>
                </c:pt>
                <c:pt idx="371">
                  <c:v>28.55</c:v>
                </c:pt>
                <c:pt idx="372">
                  <c:v>28.6</c:v>
                </c:pt>
                <c:pt idx="373">
                  <c:v>28.65</c:v>
                </c:pt>
                <c:pt idx="374">
                  <c:v>28.7</c:v>
                </c:pt>
                <c:pt idx="375">
                  <c:v>28.75</c:v>
                </c:pt>
                <c:pt idx="376">
                  <c:v>28.8</c:v>
                </c:pt>
                <c:pt idx="377">
                  <c:v>28.85</c:v>
                </c:pt>
                <c:pt idx="378">
                  <c:v>28.9</c:v>
                </c:pt>
                <c:pt idx="379">
                  <c:v>28.95</c:v>
                </c:pt>
                <c:pt idx="380">
                  <c:v>29</c:v>
                </c:pt>
                <c:pt idx="381">
                  <c:v>29.05</c:v>
                </c:pt>
                <c:pt idx="382">
                  <c:v>29.1</c:v>
                </c:pt>
                <c:pt idx="383">
                  <c:v>29.15</c:v>
                </c:pt>
                <c:pt idx="384">
                  <c:v>29.2</c:v>
                </c:pt>
                <c:pt idx="385">
                  <c:v>29.25</c:v>
                </c:pt>
                <c:pt idx="386">
                  <c:v>29.3</c:v>
                </c:pt>
                <c:pt idx="387">
                  <c:v>29.35</c:v>
                </c:pt>
                <c:pt idx="388">
                  <c:v>29.4</c:v>
                </c:pt>
                <c:pt idx="389">
                  <c:v>29.45</c:v>
                </c:pt>
                <c:pt idx="390">
                  <c:v>29.5</c:v>
                </c:pt>
                <c:pt idx="391">
                  <c:v>29.55</c:v>
                </c:pt>
                <c:pt idx="392">
                  <c:v>29.6</c:v>
                </c:pt>
                <c:pt idx="393">
                  <c:v>29.65</c:v>
                </c:pt>
                <c:pt idx="394">
                  <c:v>29.7</c:v>
                </c:pt>
                <c:pt idx="395">
                  <c:v>29.75</c:v>
                </c:pt>
                <c:pt idx="396">
                  <c:v>29.8</c:v>
                </c:pt>
                <c:pt idx="397">
                  <c:v>29.85</c:v>
                </c:pt>
                <c:pt idx="398">
                  <c:v>29.9</c:v>
                </c:pt>
                <c:pt idx="399">
                  <c:v>29.95</c:v>
                </c:pt>
                <c:pt idx="400">
                  <c:v>30</c:v>
                </c:pt>
                <c:pt idx="401">
                  <c:v>30.05</c:v>
                </c:pt>
                <c:pt idx="402">
                  <c:v>30.1</c:v>
                </c:pt>
                <c:pt idx="403">
                  <c:v>30.15</c:v>
                </c:pt>
                <c:pt idx="404">
                  <c:v>30.2</c:v>
                </c:pt>
                <c:pt idx="405">
                  <c:v>30.25</c:v>
                </c:pt>
                <c:pt idx="406">
                  <c:v>30.3</c:v>
                </c:pt>
                <c:pt idx="407">
                  <c:v>30.35</c:v>
                </c:pt>
                <c:pt idx="408">
                  <c:v>30.4</c:v>
                </c:pt>
                <c:pt idx="409">
                  <c:v>30.45</c:v>
                </c:pt>
                <c:pt idx="410">
                  <c:v>30.5</c:v>
                </c:pt>
                <c:pt idx="411">
                  <c:v>30.55</c:v>
                </c:pt>
                <c:pt idx="412">
                  <c:v>30.6</c:v>
                </c:pt>
                <c:pt idx="413">
                  <c:v>30.65</c:v>
                </c:pt>
                <c:pt idx="414">
                  <c:v>30.7</c:v>
                </c:pt>
                <c:pt idx="415">
                  <c:v>30.75</c:v>
                </c:pt>
                <c:pt idx="416">
                  <c:v>30.8</c:v>
                </c:pt>
                <c:pt idx="417">
                  <c:v>30.85</c:v>
                </c:pt>
                <c:pt idx="418">
                  <c:v>30.9</c:v>
                </c:pt>
                <c:pt idx="419">
                  <c:v>30.95</c:v>
                </c:pt>
                <c:pt idx="420">
                  <c:v>31</c:v>
                </c:pt>
                <c:pt idx="421">
                  <c:v>31.05</c:v>
                </c:pt>
                <c:pt idx="422">
                  <c:v>31.1</c:v>
                </c:pt>
                <c:pt idx="423">
                  <c:v>31.15</c:v>
                </c:pt>
                <c:pt idx="424">
                  <c:v>31.2</c:v>
                </c:pt>
                <c:pt idx="425">
                  <c:v>31.25</c:v>
                </c:pt>
                <c:pt idx="426">
                  <c:v>31.3</c:v>
                </c:pt>
                <c:pt idx="427">
                  <c:v>31.35</c:v>
                </c:pt>
                <c:pt idx="428">
                  <c:v>31.4</c:v>
                </c:pt>
                <c:pt idx="429">
                  <c:v>31.45</c:v>
                </c:pt>
                <c:pt idx="430">
                  <c:v>31.5</c:v>
                </c:pt>
                <c:pt idx="431">
                  <c:v>31.55</c:v>
                </c:pt>
                <c:pt idx="432">
                  <c:v>31.6</c:v>
                </c:pt>
                <c:pt idx="433">
                  <c:v>31.65</c:v>
                </c:pt>
                <c:pt idx="434">
                  <c:v>31.7</c:v>
                </c:pt>
                <c:pt idx="435">
                  <c:v>31.75</c:v>
                </c:pt>
                <c:pt idx="436">
                  <c:v>31.8</c:v>
                </c:pt>
                <c:pt idx="437">
                  <c:v>31.85</c:v>
                </c:pt>
                <c:pt idx="438">
                  <c:v>31.9</c:v>
                </c:pt>
                <c:pt idx="439">
                  <c:v>31.95</c:v>
                </c:pt>
                <c:pt idx="440">
                  <c:v>32</c:v>
                </c:pt>
                <c:pt idx="441">
                  <c:v>32.049999999999997</c:v>
                </c:pt>
                <c:pt idx="442">
                  <c:v>32.1</c:v>
                </c:pt>
                <c:pt idx="443">
                  <c:v>32.15</c:v>
                </c:pt>
                <c:pt idx="444">
                  <c:v>32.200000000000003</c:v>
                </c:pt>
                <c:pt idx="445">
                  <c:v>32.25</c:v>
                </c:pt>
                <c:pt idx="446">
                  <c:v>32.299999999999997</c:v>
                </c:pt>
                <c:pt idx="447">
                  <c:v>32.35</c:v>
                </c:pt>
                <c:pt idx="448">
                  <c:v>32.4</c:v>
                </c:pt>
                <c:pt idx="449">
                  <c:v>32.450000000000003</c:v>
                </c:pt>
                <c:pt idx="450">
                  <c:v>32.5</c:v>
                </c:pt>
                <c:pt idx="451">
                  <c:v>32.549999999999997</c:v>
                </c:pt>
                <c:pt idx="452">
                  <c:v>32.6</c:v>
                </c:pt>
                <c:pt idx="453">
                  <c:v>32.65</c:v>
                </c:pt>
                <c:pt idx="454">
                  <c:v>32.700000000000003</c:v>
                </c:pt>
                <c:pt idx="455">
                  <c:v>32.75</c:v>
                </c:pt>
                <c:pt idx="456">
                  <c:v>32.799999999999997</c:v>
                </c:pt>
                <c:pt idx="457">
                  <c:v>32.85</c:v>
                </c:pt>
                <c:pt idx="458">
                  <c:v>32.9</c:v>
                </c:pt>
                <c:pt idx="459">
                  <c:v>32.950000000000003</c:v>
                </c:pt>
                <c:pt idx="460">
                  <c:v>33</c:v>
                </c:pt>
                <c:pt idx="461">
                  <c:v>33.049999999999997</c:v>
                </c:pt>
                <c:pt idx="462">
                  <c:v>33.1</c:v>
                </c:pt>
                <c:pt idx="463">
                  <c:v>33.15</c:v>
                </c:pt>
                <c:pt idx="464">
                  <c:v>33.200000000000003</c:v>
                </c:pt>
                <c:pt idx="465">
                  <c:v>33.25</c:v>
                </c:pt>
                <c:pt idx="466">
                  <c:v>33.299999999999997</c:v>
                </c:pt>
                <c:pt idx="467">
                  <c:v>33.35</c:v>
                </c:pt>
                <c:pt idx="468">
                  <c:v>33.4</c:v>
                </c:pt>
                <c:pt idx="469">
                  <c:v>33.450000000000003</c:v>
                </c:pt>
                <c:pt idx="470">
                  <c:v>33.5</c:v>
                </c:pt>
                <c:pt idx="471">
                  <c:v>33.549999999999997</c:v>
                </c:pt>
                <c:pt idx="472">
                  <c:v>33.6</c:v>
                </c:pt>
                <c:pt idx="473">
                  <c:v>33.65</c:v>
                </c:pt>
                <c:pt idx="474">
                  <c:v>33.700000000000003</c:v>
                </c:pt>
                <c:pt idx="475">
                  <c:v>33.75</c:v>
                </c:pt>
                <c:pt idx="476">
                  <c:v>33.799999999999997</c:v>
                </c:pt>
                <c:pt idx="477">
                  <c:v>33.85</c:v>
                </c:pt>
                <c:pt idx="478">
                  <c:v>33.9</c:v>
                </c:pt>
                <c:pt idx="479">
                  <c:v>33.950000000000003</c:v>
                </c:pt>
                <c:pt idx="480">
                  <c:v>34</c:v>
                </c:pt>
                <c:pt idx="481">
                  <c:v>34.049999999999997</c:v>
                </c:pt>
                <c:pt idx="482">
                  <c:v>34.1</c:v>
                </c:pt>
                <c:pt idx="483">
                  <c:v>34.15</c:v>
                </c:pt>
                <c:pt idx="484">
                  <c:v>34.200000000000003</c:v>
                </c:pt>
                <c:pt idx="485">
                  <c:v>34.25</c:v>
                </c:pt>
                <c:pt idx="486">
                  <c:v>34.299999999999997</c:v>
                </c:pt>
                <c:pt idx="487">
                  <c:v>34.35</c:v>
                </c:pt>
                <c:pt idx="488">
                  <c:v>34.4</c:v>
                </c:pt>
                <c:pt idx="489">
                  <c:v>34.450000000000003</c:v>
                </c:pt>
                <c:pt idx="490">
                  <c:v>34.5</c:v>
                </c:pt>
                <c:pt idx="491">
                  <c:v>34.549999999999997</c:v>
                </c:pt>
                <c:pt idx="492">
                  <c:v>34.6</c:v>
                </c:pt>
                <c:pt idx="493">
                  <c:v>34.65</c:v>
                </c:pt>
                <c:pt idx="494">
                  <c:v>34.700000000000003</c:v>
                </c:pt>
                <c:pt idx="495">
                  <c:v>34.75</c:v>
                </c:pt>
                <c:pt idx="496">
                  <c:v>34.799999999999997</c:v>
                </c:pt>
                <c:pt idx="497">
                  <c:v>34.85</c:v>
                </c:pt>
                <c:pt idx="498">
                  <c:v>34.9</c:v>
                </c:pt>
                <c:pt idx="499">
                  <c:v>34.950000000000003</c:v>
                </c:pt>
                <c:pt idx="500">
                  <c:v>35</c:v>
                </c:pt>
                <c:pt idx="501">
                  <c:v>35.049999999999997</c:v>
                </c:pt>
                <c:pt idx="502">
                  <c:v>35.1</c:v>
                </c:pt>
                <c:pt idx="503">
                  <c:v>35.15</c:v>
                </c:pt>
                <c:pt idx="504">
                  <c:v>35.200000000000003</c:v>
                </c:pt>
                <c:pt idx="505">
                  <c:v>35.25</c:v>
                </c:pt>
                <c:pt idx="506">
                  <c:v>35.299999999999997</c:v>
                </c:pt>
                <c:pt idx="507">
                  <c:v>35.35</c:v>
                </c:pt>
                <c:pt idx="508">
                  <c:v>35.4</c:v>
                </c:pt>
                <c:pt idx="509">
                  <c:v>35.450000000000003</c:v>
                </c:pt>
                <c:pt idx="510">
                  <c:v>35.5</c:v>
                </c:pt>
                <c:pt idx="511">
                  <c:v>35.549999999999997</c:v>
                </c:pt>
                <c:pt idx="512">
                  <c:v>35.6</c:v>
                </c:pt>
                <c:pt idx="513">
                  <c:v>35.65</c:v>
                </c:pt>
                <c:pt idx="514">
                  <c:v>35.700000000000003</c:v>
                </c:pt>
                <c:pt idx="515">
                  <c:v>35.75</c:v>
                </c:pt>
                <c:pt idx="516">
                  <c:v>35.799999999999997</c:v>
                </c:pt>
                <c:pt idx="517">
                  <c:v>35.85</c:v>
                </c:pt>
                <c:pt idx="518">
                  <c:v>35.9</c:v>
                </c:pt>
                <c:pt idx="519">
                  <c:v>35.950000000000003</c:v>
                </c:pt>
                <c:pt idx="520">
                  <c:v>36</c:v>
                </c:pt>
                <c:pt idx="521">
                  <c:v>36.049999999999997</c:v>
                </c:pt>
                <c:pt idx="522">
                  <c:v>36.1</c:v>
                </c:pt>
                <c:pt idx="523">
                  <c:v>36.15</c:v>
                </c:pt>
                <c:pt idx="524">
                  <c:v>36.200000000000003</c:v>
                </c:pt>
                <c:pt idx="525">
                  <c:v>36.25</c:v>
                </c:pt>
                <c:pt idx="526">
                  <c:v>36.299999999999997</c:v>
                </c:pt>
                <c:pt idx="527">
                  <c:v>36.35</c:v>
                </c:pt>
                <c:pt idx="528">
                  <c:v>36.4</c:v>
                </c:pt>
                <c:pt idx="529">
                  <c:v>36.450000000000003</c:v>
                </c:pt>
                <c:pt idx="530">
                  <c:v>36.5</c:v>
                </c:pt>
                <c:pt idx="531">
                  <c:v>36.549999999999997</c:v>
                </c:pt>
                <c:pt idx="532">
                  <c:v>36.6</c:v>
                </c:pt>
                <c:pt idx="533">
                  <c:v>36.65</c:v>
                </c:pt>
                <c:pt idx="534">
                  <c:v>36.700000000000003</c:v>
                </c:pt>
                <c:pt idx="535">
                  <c:v>36.75</c:v>
                </c:pt>
                <c:pt idx="536">
                  <c:v>36.799999999999997</c:v>
                </c:pt>
                <c:pt idx="537">
                  <c:v>36.85</c:v>
                </c:pt>
                <c:pt idx="538">
                  <c:v>36.9</c:v>
                </c:pt>
                <c:pt idx="539">
                  <c:v>36.950000000000003</c:v>
                </c:pt>
                <c:pt idx="540">
                  <c:v>37</c:v>
                </c:pt>
                <c:pt idx="541">
                  <c:v>37.049999999999997</c:v>
                </c:pt>
                <c:pt idx="542">
                  <c:v>37.1</c:v>
                </c:pt>
                <c:pt idx="543">
                  <c:v>37.15</c:v>
                </c:pt>
                <c:pt idx="544">
                  <c:v>37.200000000000003</c:v>
                </c:pt>
                <c:pt idx="545">
                  <c:v>37.25</c:v>
                </c:pt>
                <c:pt idx="546">
                  <c:v>37.299999999999997</c:v>
                </c:pt>
                <c:pt idx="547">
                  <c:v>37.35</c:v>
                </c:pt>
                <c:pt idx="548">
                  <c:v>37.4</c:v>
                </c:pt>
                <c:pt idx="549">
                  <c:v>37.450000000000003</c:v>
                </c:pt>
                <c:pt idx="550">
                  <c:v>37.5</c:v>
                </c:pt>
                <c:pt idx="551">
                  <c:v>37.549999999999997</c:v>
                </c:pt>
                <c:pt idx="552">
                  <c:v>37.6</c:v>
                </c:pt>
                <c:pt idx="553">
                  <c:v>37.65</c:v>
                </c:pt>
                <c:pt idx="554">
                  <c:v>37.700000000000003</c:v>
                </c:pt>
                <c:pt idx="555">
                  <c:v>37.75</c:v>
                </c:pt>
                <c:pt idx="556">
                  <c:v>37.799999999999997</c:v>
                </c:pt>
                <c:pt idx="557">
                  <c:v>37.85</c:v>
                </c:pt>
                <c:pt idx="558">
                  <c:v>37.9</c:v>
                </c:pt>
                <c:pt idx="559">
                  <c:v>37.950000000000003</c:v>
                </c:pt>
                <c:pt idx="560">
                  <c:v>38</c:v>
                </c:pt>
                <c:pt idx="561">
                  <c:v>38.049999999999997</c:v>
                </c:pt>
                <c:pt idx="562">
                  <c:v>38.1</c:v>
                </c:pt>
                <c:pt idx="563">
                  <c:v>38.15</c:v>
                </c:pt>
                <c:pt idx="564">
                  <c:v>38.200000000000003</c:v>
                </c:pt>
                <c:pt idx="565">
                  <c:v>38.25</c:v>
                </c:pt>
                <c:pt idx="566">
                  <c:v>38.299999999999997</c:v>
                </c:pt>
                <c:pt idx="567">
                  <c:v>38.35</c:v>
                </c:pt>
                <c:pt idx="568">
                  <c:v>38.4</c:v>
                </c:pt>
                <c:pt idx="569">
                  <c:v>38.450000000000003</c:v>
                </c:pt>
                <c:pt idx="570">
                  <c:v>38.5</c:v>
                </c:pt>
                <c:pt idx="571">
                  <c:v>38.549999999999997</c:v>
                </c:pt>
                <c:pt idx="572">
                  <c:v>38.6</c:v>
                </c:pt>
                <c:pt idx="573">
                  <c:v>38.65</c:v>
                </c:pt>
                <c:pt idx="574">
                  <c:v>38.700000000000003</c:v>
                </c:pt>
                <c:pt idx="575">
                  <c:v>38.75</c:v>
                </c:pt>
                <c:pt idx="576">
                  <c:v>38.799999999999997</c:v>
                </c:pt>
                <c:pt idx="577">
                  <c:v>38.85</c:v>
                </c:pt>
                <c:pt idx="578">
                  <c:v>38.9</c:v>
                </c:pt>
                <c:pt idx="579">
                  <c:v>38.950000000000003</c:v>
                </c:pt>
                <c:pt idx="580">
                  <c:v>39</c:v>
                </c:pt>
                <c:pt idx="581">
                  <c:v>39.049999999999997</c:v>
                </c:pt>
                <c:pt idx="582">
                  <c:v>39.1</c:v>
                </c:pt>
                <c:pt idx="583">
                  <c:v>39.15</c:v>
                </c:pt>
                <c:pt idx="584">
                  <c:v>39.200000000000003</c:v>
                </c:pt>
                <c:pt idx="585">
                  <c:v>39.25</c:v>
                </c:pt>
                <c:pt idx="586">
                  <c:v>39.299999999999997</c:v>
                </c:pt>
                <c:pt idx="587">
                  <c:v>39.35</c:v>
                </c:pt>
                <c:pt idx="588">
                  <c:v>39.4</c:v>
                </c:pt>
                <c:pt idx="589">
                  <c:v>39.450000000000003</c:v>
                </c:pt>
                <c:pt idx="590">
                  <c:v>39.5</c:v>
                </c:pt>
                <c:pt idx="591">
                  <c:v>39.549999999999997</c:v>
                </c:pt>
                <c:pt idx="592">
                  <c:v>39.6</c:v>
                </c:pt>
                <c:pt idx="593">
                  <c:v>39.65</c:v>
                </c:pt>
                <c:pt idx="594">
                  <c:v>39.700000000000003</c:v>
                </c:pt>
                <c:pt idx="595">
                  <c:v>39.75</c:v>
                </c:pt>
                <c:pt idx="596">
                  <c:v>39.799999999999997</c:v>
                </c:pt>
                <c:pt idx="597">
                  <c:v>39.85</c:v>
                </c:pt>
                <c:pt idx="598">
                  <c:v>39.9</c:v>
                </c:pt>
                <c:pt idx="599">
                  <c:v>39.950000000000003</c:v>
                </c:pt>
                <c:pt idx="600">
                  <c:v>40</c:v>
                </c:pt>
                <c:pt idx="601">
                  <c:v>40.049999999999997</c:v>
                </c:pt>
                <c:pt idx="602">
                  <c:v>40.1</c:v>
                </c:pt>
                <c:pt idx="603">
                  <c:v>40.15</c:v>
                </c:pt>
                <c:pt idx="604">
                  <c:v>40.200000000000003</c:v>
                </c:pt>
                <c:pt idx="605">
                  <c:v>40.25</c:v>
                </c:pt>
                <c:pt idx="606">
                  <c:v>40.299999999999997</c:v>
                </c:pt>
                <c:pt idx="607">
                  <c:v>40.35</c:v>
                </c:pt>
                <c:pt idx="608">
                  <c:v>40.4</c:v>
                </c:pt>
                <c:pt idx="609">
                  <c:v>40.450000000000003</c:v>
                </c:pt>
                <c:pt idx="610">
                  <c:v>40.5</c:v>
                </c:pt>
                <c:pt idx="611">
                  <c:v>40.549999999999997</c:v>
                </c:pt>
                <c:pt idx="612">
                  <c:v>40.6</c:v>
                </c:pt>
                <c:pt idx="613">
                  <c:v>40.65</c:v>
                </c:pt>
                <c:pt idx="614">
                  <c:v>40.700000000000003</c:v>
                </c:pt>
                <c:pt idx="615">
                  <c:v>40.75</c:v>
                </c:pt>
                <c:pt idx="616">
                  <c:v>40.799999999999997</c:v>
                </c:pt>
                <c:pt idx="617">
                  <c:v>40.85</c:v>
                </c:pt>
                <c:pt idx="618">
                  <c:v>40.9</c:v>
                </c:pt>
                <c:pt idx="619">
                  <c:v>40.950000000000003</c:v>
                </c:pt>
                <c:pt idx="620">
                  <c:v>41</c:v>
                </c:pt>
                <c:pt idx="621">
                  <c:v>41.05</c:v>
                </c:pt>
                <c:pt idx="622">
                  <c:v>41.1</c:v>
                </c:pt>
                <c:pt idx="623">
                  <c:v>41.15</c:v>
                </c:pt>
                <c:pt idx="624">
                  <c:v>41.2</c:v>
                </c:pt>
                <c:pt idx="625">
                  <c:v>41.25</c:v>
                </c:pt>
                <c:pt idx="626">
                  <c:v>41.3</c:v>
                </c:pt>
                <c:pt idx="627">
                  <c:v>41.35</c:v>
                </c:pt>
                <c:pt idx="628">
                  <c:v>41.4</c:v>
                </c:pt>
                <c:pt idx="629">
                  <c:v>41.45</c:v>
                </c:pt>
                <c:pt idx="630">
                  <c:v>41.5</c:v>
                </c:pt>
                <c:pt idx="631">
                  <c:v>41.55</c:v>
                </c:pt>
                <c:pt idx="632">
                  <c:v>41.6</c:v>
                </c:pt>
                <c:pt idx="633">
                  <c:v>41.65</c:v>
                </c:pt>
                <c:pt idx="634">
                  <c:v>41.7</c:v>
                </c:pt>
                <c:pt idx="635">
                  <c:v>41.75</c:v>
                </c:pt>
                <c:pt idx="636">
                  <c:v>41.8</c:v>
                </c:pt>
                <c:pt idx="637">
                  <c:v>41.85</c:v>
                </c:pt>
                <c:pt idx="638">
                  <c:v>41.9</c:v>
                </c:pt>
                <c:pt idx="639">
                  <c:v>41.95</c:v>
                </c:pt>
                <c:pt idx="640">
                  <c:v>42</c:v>
                </c:pt>
                <c:pt idx="641">
                  <c:v>42.05</c:v>
                </c:pt>
                <c:pt idx="642">
                  <c:v>42.1</c:v>
                </c:pt>
                <c:pt idx="643">
                  <c:v>42.15</c:v>
                </c:pt>
                <c:pt idx="644">
                  <c:v>42.2</c:v>
                </c:pt>
                <c:pt idx="645">
                  <c:v>42.25</c:v>
                </c:pt>
                <c:pt idx="646">
                  <c:v>42.3</c:v>
                </c:pt>
                <c:pt idx="647">
                  <c:v>42.35</c:v>
                </c:pt>
                <c:pt idx="648">
                  <c:v>42.4</c:v>
                </c:pt>
                <c:pt idx="649">
                  <c:v>42.45</c:v>
                </c:pt>
                <c:pt idx="650">
                  <c:v>42.5</c:v>
                </c:pt>
                <c:pt idx="651">
                  <c:v>42.55</c:v>
                </c:pt>
                <c:pt idx="652">
                  <c:v>42.6</c:v>
                </c:pt>
                <c:pt idx="653">
                  <c:v>42.65</c:v>
                </c:pt>
                <c:pt idx="654">
                  <c:v>42.7</c:v>
                </c:pt>
                <c:pt idx="655">
                  <c:v>42.75</c:v>
                </c:pt>
                <c:pt idx="656">
                  <c:v>42.8</c:v>
                </c:pt>
                <c:pt idx="657">
                  <c:v>42.85</c:v>
                </c:pt>
                <c:pt idx="658">
                  <c:v>42.9</c:v>
                </c:pt>
                <c:pt idx="659">
                  <c:v>42.95</c:v>
                </c:pt>
                <c:pt idx="660">
                  <c:v>43</c:v>
                </c:pt>
                <c:pt idx="661">
                  <c:v>43.05</c:v>
                </c:pt>
                <c:pt idx="662">
                  <c:v>43.1</c:v>
                </c:pt>
                <c:pt idx="663">
                  <c:v>43.15</c:v>
                </c:pt>
                <c:pt idx="664">
                  <c:v>43.2</c:v>
                </c:pt>
                <c:pt idx="665">
                  <c:v>43.25</c:v>
                </c:pt>
                <c:pt idx="666">
                  <c:v>43.3</c:v>
                </c:pt>
                <c:pt idx="667">
                  <c:v>43.35</c:v>
                </c:pt>
                <c:pt idx="668">
                  <c:v>43.4</c:v>
                </c:pt>
                <c:pt idx="669">
                  <c:v>43.45</c:v>
                </c:pt>
                <c:pt idx="670">
                  <c:v>43.5</c:v>
                </c:pt>
                <c:pt idx="671">
                  <c:v>43.55</c:v>
                </c:pt>
                <c:pt idx="672">
                  <c:v>43.6</c:v>
                </c:pt>
                <c:pt idx="673">
                  <c:v>43.65</c:v>
                </c:pt>
                <c:pt idx="674">
                  <c:v>43.7</c:v>
                </c:pt>
                <c:pt idx="675">
                  <c:v>43.75</c:v>
                </c:pt>
                <c:pt idx="676">
                  <c:v>43.8</c:v>
                </c:pt>
                <c:pt idx="677">
                  <c:v>43.85</c:v>
                </c:pt>
                <c:pt idx="678">
                  <c:v>43.9</c:v>
                </c:pt>
                <c:pt idx="679">
                  <c:v>43.95</c:v>
                </c:pt>
                <c:pt idx="680">
                  <c:v>44</c:v>
                </c:pt>
                <c:pt idx="681">
                  <c:v>44.05</c:v>
                </c:pt>
                <c:pt idx="682">
                  <c:v>44.1</c:v>
                </c:pt>
                <c:pt idx="683">
                  <c:v>44.15</c:v>
                </c:pt>
                <c:pt idx="684">
                  <c:v>44.2</c:v>
                </c:pt>
                <c:pt idx="685">
                  <c:v>44.25</c:v>
                </c:pt>
                <c:pt idx="686">
                  <c:v>44.3</c:v>
                </c:pt>
                <c:pt idx="687">
                  <c:v>44.35</c:v>
                </c:pt>
                <c:pt idx="688">
                  <c:v>44.4</c:v>
                </c:pt>
                <c:pt idx="689">
                  <c:v>44.45</c:v>
                </c:pt>
                <c:pt idx="690">
                  <c:v>44.5</c:v>
                </c:pt>
                <c:pt idx="691">
                  <c:v>44.55</c:v>
                </c:pt>
                <c:pt idx="692">
                  <c:v>44.6</c:v>
                </c:pt>
                <c:pt idx="693">
                  <c:v>44.65</c:v>
                </c:pt>
                <c:pt idx="694">
                  <c:v>44.7</c:v>
                </c:pt>
                <c:pt idx="695">
                  <c:v>44.75</c:v>
                </c:pt>
                <c:pt idx="696">
                  <c:v>44.8</c:v>
                </c:pt>
                <c:pt idx="697">
                  <c:v>44.85</c:v>
                </c:pt>
                <c:pt idx="698">
                  <c:v>44.9</c:v>
                </c:pt>
                <c:pt idx="699">
                  <c:v>44.95</c:v>
                </c:pt>
                <c:pt idx="700">
                  <c:v>45</c:v>
                </c:pt>
                <c:pt idx="701">
                  <c:v>45.05</c:v>
                </c:pt>
                <c:pt idx="702">
                  <c:v>45.1</c:v>
                </c:pt>
                <c:pt idx="703">
                  <c:v>45.15</c:v>
                </c:pt>
                <c:pt idx="704">
                  <c:v>45.2</c:v>
                </c:pt>
                <c:pt idx="705">
                  <c:v>45.25</c:v>
                </c:pt>
                <c:pt idx="706">
                  <c:v>45.3</c:v>
                </c:pt>
                <c:pt idx="707">
                  <c:v>45.35</c:v>
                </c:pt>
                <c:pt idx="708">
                  <c:v>45.4</c:v>
                </c:pt>
                <c:pt idx="709">
                  <c:v>45.45</c:v>
                </c:pt>
                <c:pt idx="710">
                  <c:v>45.5</c:v>
                </c:pt>
                <c:pt idx="711">
                  <c:v>45.55</c:v>
                </c:pt>
                <c:pt idx="712">
                  <c:v>45.6</c:v>
                </c:pt>
                <c:pt idx="713">
                  <c:v>45.65</c:v>
                </c:pt>
                <c:pt idx="714">
                  <c:v>45.7</c:v>
                </c:pt>
                <c:pt idx="715">
                  <c:v>45.75</c:v>
                </c:pt>
                <c:pt idx="716">
                  <c:v>45.8</c:v>
                </c:pt>
                <c:pt idx="717">
                  <c:v>45.85</c:v>
                </c:pt>
                <c:pt idx="718">
                  <c:v>45.9</c:v>
                </c:pt>
                <c:pt idx="719">
                  <c:v>45.95</c:v>
                </c:pt>
                <c:pt idx="720">
                  <c:v>46</c:v>
                </c:pt>
                <c:pt idx="721">
                  <c:v>46.05</c:v>
                </c:pt>
                <c:pt idx="722">
                  <c:v>46.1</c:v>
                </c:pt>
                <c:pt idx="723">
                  <c:v>46.15</c:v>
                </c:pt>
                <c:pt idx="724">
                  <c:v>46.2</c:v>
                </c:pt>
                <c:pt idx="725">
                  <c:v>46.25</c:v>
                </c:pt>
                <c:pt idx="726">
                  <c:v>46.3</c:v>
                </c:pt>
                <c:pt idx="727">
                  <c:v>46.35</c:v>
                </c:pt>
                <c:pt idx="728">
                  <c:v>46.4</c:v>
                </c:pt>
                <c:pt idx="729">
                  <c:v>46.45</c:v>
                </c:pt>
                <c:pt idx="730">
                  <c:v>46.5</c:v>
                </c:pt>
                <c:pt idx="731">
                  <c:v>46.55</c:v>
                </c:pt>
                <c:pt idx="732">
                  <c:v>46.6</c:v>
                </c:pt>
                <c:pt idx="733">
                  <c:v>46.65</c:v>
                </c:pt>
                <c:pt idx="734">
                  <c:v>46.7</c:v>
                </c:pt>
                <c:pt idx="735">
                  <c:v>46.75</c:v>
                </c:pt>
                <c:pt idx="736">
                  <c:v>46.8</c:v>
                </c:pt>
                <c:pt idx="737">
                  <c:v>46.85</c:v>
                </c:pt>
                <c:pt idx="738">
                  <c:v>46.9</c:v>
                </c:pt>
                <c:pt idx="739">
                  <c:v>46.95</c:v>
                </c:pt>
                <c:pt idx="740">
                  <c:v>47</c:v>
                </c:pt>
                <c:pt idx="741">
                  <c:v>47.05</c:v>
                </c:pt>
                <c:pt idx="742">
                  <c:v>47.1</c:v>
                </c:pt>
                <c:pt idx="743">
                  <c:v>47.15</c:v>
                </c:pt>
                <c:pt idx="744">
                  <c:v>47.2</c:v>
                </c:pt>
                <c:pt idx="745">
                  <c:v>47.25</c:v>
                </c:pt>
                <c:pt idx="746">
                  <c:v>47.3</c:v>
                </c:pt>
                <c:pt idx="747">
                  <c:v>47.35</c:v>
                </c:pt>
                <c:pt idx="748">
                  <c:v>47.4</c:v>
                </c:pt>
                <c:pt idx="749">
                  <c:v>47.45</c:v>
                </c:pt>
                <c:pt idx="750">
                  <c:v>47.5</c:v>
                </c:pt>
                <c:pt idx="751">
                  <c:v>47.55</c:v>
                </c:pt>
                <c:pt idx="752">
                  <c:v>47.6</c:v>
                </c:pt>
                <c:pt idx="753">
                  <c:v>47.65</c:v>
                </c:pt>
                <c:pt idx="754">
                  <c:v>47.7</c:v>
                </c:pt>
                <c:pt idx="755">
                  <c:v>47.75</c:v>
                </c:pt>
                <c:pt idx="756">
                  <c:v>47.8</c:v>
                </c:pt>
                <c:pt idx="757">
                  <c:v>47.85</c:v>
                </c:pt>
                <c:pt idx="758">
                  <c:v>47.9</c:v>
                </c:pt>
                <c:pt idx="759">
                  <c:v>47.95</c:v>
                </c:pt>
                <c:pt idx="760">
                  <c:v>48</c:v>
                </c:pt>
                <c:pt idx="761">
                  <c:v>48.05</c:v>
                </c:pt>
                <c:pt idx="762">
                  <c:v>48.1</c:v>
                </c:pt>
                <c:pt idx="763">
                  <c:v>48.15</c:v>
                </c:pt>
                <c:pt idx="764">
                  <c:v>48.2</c:v>
                </c:pt>
                <c:pt idx="765">
                  <c:v>48.25</c:v>
                </c:pt>
                <c:pt idx="766">
                  <c:v>48.3</c:v>
                </c:pt>
                <c:pt idx="767">
                  <c:v>48.35</c:v>
                </c:pt>
                <c:pt idx="768">
                  <c:v>48.4</c:v>
                </c:pt>
                <c:pt idx="769">
                  <c:v>48.45</c:v>
                </c:pt>
                <c:pt idx="770">
                  <c:v>48.5</c:v>
                </c:pt>
                <c:pt idx="771">
                  <c:v>48.55</c:v>
                </c:pt>
                <c:pt idx="772">
                  <c:v>48.6</c:v>
                </c:pt>
                <c:pt idx="773">
                  <c:v>48.65</c:v>
                </c:pt>
                <c:pt idx="774">
                  <c:v>48.7</c:v>
                </c:pt>
                <c:pt idx="775">
                  <c:v>48.75</c:v>
                </c:pt>
                <c:pt idx="776">
                  <c:v>48.8</c:v>
                </c:pt>
                <c:pt idx="777">
                  <c:v>48.85</c:v>
                </c:pt>
                <c:pt idx="778">
                  <c:v>48.9</c:v>
                </c:pt>
                <c:pt idx="779">
                  <c:v>48.95</c:v>
                </c:pt>
                <c:pt idx="780">
                  <c:v>49</c:v>
                </c:pt>
                <c:pt idx="781">
                  <c:v>49.05</c:v>
                </c:pt>
                <c:pt idx="782">
                  <c:v>49.1</c:v>
                </c:pt>
                <c:pt idx="783">
                  <c:v>49.15</c:v>
                </c:pt>
                <c:pt idx="784">
                  <c:v>49.2</c:v>
                </c:pt>
                <c:pt idx="785">
                  <c:v>49.25</c:v>
                </c:pt>
                <c:pt idx="786">
                  <c:v>49.3</c:v>
                </c:pt>
                <c:pt idx="787">
                  <c:v>49.35</c:v>
                </c:pt>
                <c:pt idx="788">
                  <c:v>49.4</c:v>
                </c:pt>
                <c:pt idx="789">
                  <c:v>49.45</c:v>
                </c:pt>
                <c:pt idx="790">
                  <c:v>49.5</c:v>
                </c:pt>
                <c:pt idx="791">
                  <c:v>49.55</c:v>
                </c:pt>
                <c:pt idx="792">
                  <c:v>49.6</c:v>
                </c:pt>
                <c:pt idx="793">
                  <c:v>49.65</c:v>
                </c:pt>
                <c:pt idx="794">
                  <c:v>49.7</c:v>
                </c:pt>
                <c:pt idx="795">
                  <c:v>49.75</c:v>
                </c:pt>
                <c:pt idx="796">
                  <c:v>49.8</c:v>
                </c:pt>
                <c:pt idx="797">
                  <c:v>49.85</c:v>
                </c:pt>
                <c:pt idx="798">
                  <c:v>49.9</c:v>
                </c:pt>
                <c:pt idx="799">
                  <c:v>49.95</c:v>
                </c:pt>
                <c:pt idx="800">
                  <c:v>50</c:v>
                </c:pt>
                <c:pt idx="801">
                  <c:v>50.05</c:v>
                </c:pt>
                <c:pt idx="802">
                  <c:v>50.1</c:v>
                </c:pt>
                <c:pt idx="803">
                  <c:v>50.15</c:v>
                </c:pt>
                <c:pt idx="804">
                  <c:v>50.2</c:v>
                </c:pt>
                <c:pt idx="805">
                  <c:v>50.25</c:v>
                </c:pt>
                <c:pt idx="806">
                  <c:v>50.3</c:v>
                </c:pt>
                <c:pt idx="807">
                  <c:v>50.35</c:v>
                </c:pt>
                <c:pt idx="808">
                  <c:v>50.4</c:v>
                </c:pt>
                <c:pt idx="809">
                  <c:v>50.45</c:v>
                </c:pt>
                <c:pt idx="810">
                  <c:v>50.5</c:v>
                </c:pt>
                <c:pt idx="811">
                  <c:v>50.55</c:v>
                </c:pt>
                <c:pt idx="812">
                  <c:v>50.6</c:v>
                </c:pt>
                <c:pt idx="813">
                  <c:v>50.65</c:v>
                </c:pt>
                <c:pt idx="814">
                  <c:v>50.7</c:v>
                </c:pt>
                <c:pt idx="815">
                  <c:v>50.75</c:v>
                </c:pt>
                <c:pt idx="816">
                  <c:v>50.8</c:v>
                </c:pt>
                <c:pt idx="817">
                  <c:v>50.85</c:v>
                </c:pt>
                <c:pt idx="818">
                  <c:v>50.9</c:v>
                </c:pt>
                <c:pt idx="819">
                  <c:v>50.95</c:v>
                </c:pt>
                <c:pt idx="820">
                  <c:v>51</c:v>
                </c:pt>
                <c:pt idx="821">
                  <c:v>51.05</c:v>
                </c:pt>
                <c:pt idx="822">
                  <c:v>51.1</c:v>
                </c:pt>
                <c:pt idx="823">
                  <c:v>51.15</c:v>
                </c:pt>
                <c:pt idx="824">
                  <c:v>51.2</c:v>
                </c:pt>
                <c:pt idx="825">
                  <c:v>51.25</c:v>
                </c:pt>
                <c:pt idx="826">
                  <c:v>51.3</c:v>
                </c:pt>
                <c:pt idx="827">
                  <c:v>51.35</c:v>
                </c:pt>
                <c:pt idx="828">
                  <c:v>51.4</c:v>
                </c:pt>
                <c:pt idx="829">
                  <c:v>51.45</c:v>
                </c:pt>
                <c:pt idx="830">
                  <c:v>51.5</c:v>
                </c:pt>
                <c:pt idx="831">
                  <c:v>51.55</c:v>
                </c:pt>
                <c:pt idx="832">
                  <c:v>51.6</c:v>
                </c:pt>
                <c:pt idx="833">
                  <c:v>51.65</c:v>
                </c:pt>
                <c:pt idx="834">
                  <c:v>51.7</c:v>
                </c:pt>
                <c:pt idx="835">
                  <c:v>51.75</c:v>
                </c:pt>
                <c:pt idx="836">
                  <c:v>51.8</c:v>
                </c:pt>
                <c:pt idx="837">
                  <c:v>51.85</c:v>
                </c:pt>
                <c:pt idx="838">
                  <c:v>51.9</c:v>
                </c:pt>
                <c:pt idx="839">
                  <c:v>51.95</c:v>
                </c:pt>
                <c:pt idx="840">
                  <c:v>52</c:v>
                </c:pt>
                <c:pt idx="841">
                  <c:v>52.05</c:v>
                </c:pt>
                <c:pt idx="842">
                  <c:v>52.1</c:v>
                </c:pt>
                <c:pt idx="843">
                  <c:v>52.15</c:v>
                </c:pt>
                <c:pt idx="844">
                  <c:v>52.2</c:v>
                </c:pt>
                <c:pt idx="845">
                  <c:v>52.25</c:v>
                </c:pt>
                <c:pt idx="846">
                  <c:v>52.3</c:v>
                </c:pt>
                <c:pt idx="847">
                  <c:v>52.35</c:v>
                </c:pt>
                <c:pt idx="848">
                  <c:v>52.4</c:v>
                </c:pt>
                <c:pt idx="849">
                  <c:v>52.45</c:v>
                </c:pt>
                <c:pt idx="850">
                  <c:v>52.5</c:v>
                </c:pt>
                <c:pt idx="851">
                  <c:v>52.55</c:v>
                </c:pt>
                <c:pt idx="852">
                  <c:v>52.6</c:v>
                </c:pt>
                <c:pt idx="853">
                  <c:v>52.65</c:v>
                </c:pt>
                <c:pt idx="854">
                  <c:v>52.7</c:v>
                </c:pt>
                <c:pt idx="855">
                  <c:v>52.75</c:v>
                </c:pt>
                <c:pt idx="856">
                  <c:v>52.8</c:v>
                </c:pt>
                <c:pt idx="857">
                  <c:v>52.85</c:v>
                </c:pt>
                <c:pt idx="858">
                  <c:v>52.9</c:v>
                </c:pt>
                <c:pt idx="859">
                  <c:v>52.95</c:v>
                </c:pt>
                <c:pt idx="860">
                  <c:v>53</c:v>
                </c:pt>
                <c:pt idx="861">
                  <c:v>53.05</c:v>
                </c:pt>
                <c:pt idx="862">
                  <c:v>53.1</c:v>
                </c:pt>
                <c:pt idx="863">
                  <c:v>53.15</c:v>
                </c:pt>
                <c:pt idx="864">
                  <c:v>53.2</c:v>
                </c:pt>
                <c:pt idx="865">
                  <c:v>53.25</c:v>
                </c:pt>
                <c:pt idx="866">
                  <c:v>53.3</c:v>
                </c:pt>
                <c:pt idx="867">
                  <c:v>53.35</c:v>
                </c:pt>
                <c:pt idx="868">
                  <c:v>53.4</c:v>
                </c:pt>
                <c:pt idx="869">
                  <c:v>53.45</c:v>
                </c:pt>
                <c:pt idx="870">
                  <c:v>53.5</c:v>
                </c:pt>
                <c:pt idx="871">
                  <c:v>53.55</c:v>
                </c:pt>
                <c:pt idx="872">
                  <c:v>53.6</c:v>
                </c:pt>
                <c:pt idx="873">
                  <c:v>53.65</c:v>
                </c:pt>
                <c:pt idx="874">
                  <c:v>53.7</c:v>
                </c:pt>
                <c:pt idx="875">
                  <c:v>53.75</c:v>
                </c:pt>
                <c:pt idx="876">
                  <c:v>53.8</c:v>
                </c:pt>
                <c:pt idx="877">
                  <c:v>53.85</c:v>
                </c:pt>
                <c:pt idx="878">
                  <c:v>53.9</c:v>
                </c:pt>
                <c:pt idx="879">
                  <c:v>53.95</c:v>
                </c:pt>
                <c:pt idx="880">
                  <c:v>54</c:v>
                </c:pt>
                <c:pt idx="881">
                  <c:v>54.05</c:v>
                </c:pt>
                <c:pt idx="882">
                  <c:v>54.1</c:v>
                </c:pt>
                <c:pt idx="883">
                  <c:v>54.15</c:v>
                </c:pt>
                <c:pt idx="884">
                  <c:v>54.2</c:v>
                </c:pt>
                <c:pt idx="885">
                  <c:v>54.25</c:v>
                </c:pt>
                <c:pt idx="886">
                  <c:v>54.3</c:v>
                </c:pt>
                <c:pt idx="887">
                  <c:v>54.35</c:v>
                </c:pt>
                <c:pt idx="888">
                  <c:v>54.4</c:v>
                </c:pt>
                <c:pt idx="889">
                  <c:v>54.45</c:v>
                </c:pt>
                <c:pt idx="890">
                  <c:v>54.5</c:v>
                </c:pt>
                <c:pt idx="891">
                  <c:v>54.55</c:v>
                </c:pt>
                <c:pt idx="892">
                  <c:v>54.6</c:v>
                </c:pt>
                <c:pt idx="893">
                  <c:v>54.65</c:v>
                </c:pt>
                <c:pt idx="894">
                  <c:v>54.7</c:v>
                </c:pt>
                <c:pt idx="895">
                  <c:v>54.75</c:v>
                </c:pt>
                <c:pt idx="896">
                  <c:v>54.8</c:v>
                </c:pt>
                <c:pt idx="897">
                  <c:v>54.85</c:v>
                </c:pt>
                <c:pt idx="898">
                  <c:v>54.9</c:v>
                </c:pt>
                <c:pt idx="899">
                  <c:v>54.95</c:v>
                </c:pt>
                <c:pt idx="900">
                  <c:v>55</c:v>
                </c:pt>
                <c:pt idx="901">
                  <c:v>55.05</c:v>
                </c:pt>
                <c:pt idx="902">
                  <c:v>55.1</c:v>
                </c:pt>
                <c:pt idx="903">
                  <c:v>55.15</c:v>
                </c:pt>
                <c:pt idx="904">
                  <c:v>55.2</c:v>
                </c:pt>
                <c:pt idx="905">
                  <c:v>55.25</c:v>
                </c:pt>
                <c:pt idx="906">
                  <c:v>55.3</c:v>
                </c:pt>
                <c:pt idx="907">
                  <c:v>55.35</c:v>
                </c:pt>
                <c:pt idx="908">
                  <c:v>55.4</c:v>
                </c:pt>
                <c:pt idx="909">
                  <c:v>55.45</c:v>
                </c:pt>
                <c:pt idx="910">
                  <c:v>55.5</c:v>
                </c:pt>
                <c:pt idx="911">
                  <c:v>55.55</c:v>
                </c:pt>
                <c:pt idx="912">
                  <c:v>55.6</c:v>
                </c:pt>
                <c:pt idx="913">
                  <c:v>55.65</c:v>
                </c:pt>
                <c:pt idx="914">
                  <c:v>55.7</c:v>
                </c:pt>
                <c:pt idx="915">
                  <c:v>55.75</c:v>
                </c:pt>
                <c:pt idx="916">
                  <c:v>55.8</c:v>
                </c:pt>
                <c:pt idx="917">
                  <c:v>55.85</c:v>
                </c:pt>
                <c:pt idx="918">
                  <c:v>55.9</c:v>
                </c:pt>
                <c:pt idx="919">
                  <c:v>55.95</c:v>
                </c:pt>
                <c:pt idx="920">
                  <c:v>56</c:v>
                </c:pt>
                <c:pt idx="921">
                  <c:v>56.05</c:v>
                </c:pt>
                <c:pt idx="922">
                  <c:v>56.1</c:v>
                </c:pt>
                <c:pt idx="923">
                  <c:v>56.15</c:v>
                </c:pt>
                <c:pt idx="924">
                  <c:v>56.2</c:v>
                </c:pt>
                <c:pt idx="925">
                  <c:v>56.25</c:v>
                </c:pt>
                <c:pt idx="926">
                  <c:v>56.3</c:v>
                </c:pt>
                <c:pt idx="927">
                  <c:v>56.35</c:v>
                </c:pt>
                <c:pt idx="928">
                  <c:v>56.4</c:v>
                </c:pt>
                <c:pt idx="929">
                  <c:v>56.45</c:v>
                </c:pt>
                <c:pt idx="930">
                  <c:v>56.5</c:v>
                </c:pt>
                <c:pt idx="931">
                  <c:v>56.55</c:v>
                </c:pt>
                <c:pt idx="932">
                  <c:v>56.6</c:v>
                </c:pt>
                <c:pt idx="933">
                  <c:v>56.65</c:v>
                </c:pt>
                <c:pt idx="934">
                  <c:v>56.7</c:v>
                </c:pt>
                <c:pt idx="935">
                  <c:v>56.75</c:v>
                </c:pt>
                <c:pt idx="936">
                  <c:v>56.8</c:v>
                </c:pt>
                <c:pt idx="937">
                  <c:v>56.85</c:v>
                </c:pt>
                <c:pt idx="938">
                  <c:v>56.9</c:v>
                </c:pt>
                <c:pt idx="939">
                  <c:v>56.95</c:v>
                </c:pt>
                <c:pt idx="940">
                  <c:v>57</c:v>
                </c:pt>
                <c:pt idx="941">
                  <c:v>57.05</c:v>
                </c:pt>
                <c:pt idx="942">
                  <c:v>57.1</c:v>
                </c:pt>
                <c:pt idx="943">
                  <c:v>57.15</c:v>
                </c:pt>
                <c:pt idx="944">
                  <c:v>57.2</c:v>
                </c:pt>
                <c:pt idx="945">
                  <c:v>57.25</c:v>
                </c:pt>
                <c:pt idx="946">
                  <c:v>57.3</c:v>
                </c:pt>
                <c:pt idx="947">
                  <c:v>57.35</c:v>
                </c:pt>
                <c:pt idx="948">
                  <c:v>57.4</c:v>
                </c:pt>
                <c:pt idx="949">
                  <c:v>57.45</c:v>
                </c:pt>
                <c:pt idx="950">
                  <c:v>57.5</c:v>
                </c:pt>
                <c:pt idx="951">
                  <c:v>57.55</c:v>
                </c:pt>
                <c:pt idx="952">
                  <c:v>57.6</c:v>
                </c:pt>
                <c:pt idx="953">
                  <c:v>57.65</c:v>
                </c:pt>
                <c:pt idx="954">
                  <c:v>57.7</c:v>
                </c:pt>
                <c:pt idx="955">
                  <c:v>57.75</c:v>
                </c:pt>
                <c:pt idx="956">
                  <c:v>57.8</c:v>
                </c:pt>
                <c:pt idx="957">
                  <c:v>57.85</c:v>
                </c:pt>
                <c:pt idx="958">
                  <c:v>57.9</c:v>
                </c:pt>
                <c:pt idx="959">
                  <c:v>57.95</c:v>
                </c:pt>
                <c:pt idx="960">
                  <c:v>58</c:v>
                </c:pt>
                <c:pt idx="961">
                  <c:v>58.05</c:v>
                </c:pt>
                <c:pt idx="962">
                  <c:v>58.1</c:v>
                </c:pt>
                <c:pt idx="963">
                  <c:v>58.15</c:v>
                </c:pt>
                <c:pt idx="964">
                  <c:v>58.2</c:v>
                </c:pt>
                <c:pt idx="965">
                  <c:v>58.25</c:v>
                </c:pt>
                <c:pt idx="966">
                  <c:v>58.3</c:v>
                </c:pt>
                <c:pt idx="967">
                  <c:v>58.35</c:v>
                </c:pt>
                <c:pt idx="968">
                  <c:v>58.4</c:v>
                </c:pt>
                <c:pt idx="969">
                  <c:v>58.45</c:v>
                </c:pt>
                <c:pt idx="970">
                  <c:v>58.5</c:v>
                </c:pt>
                <c:pt idx="971">
                  <c:v>58.55</c:v>
                </c:pt>
                <c:pt idx="972">
                  <c:v>58.6</c:v>
                </c:pt>
                <c:pt idx="973">
                  <c:v>58.65</c:v>
                </c:pt>
                <c:pt idx="974">
                  <c:v>58.7</c:v>
                </c:pt>
                <c:pt idx="975">
                  <c:v>58.75</c:v>
                </c:pt>
                <c:pt idx="976">
                  <c:v>58.8</c:v>
                </c:pt>
                <c:pt idx="977">
                  <c:v>58.85</c:v>
                </c:pt>
                <c:pt idx="978">
                  <c:v>58.9</c:v>
                </c:pt>
                <c:pt idx="979">
                  <c:v>58.95</c:v>
                </c:pt>
                <c:pt idx="980">
                  <c:v>59</c:v>
                </c:pt>
                <c:pt idx="981">
                  <c:v>59.05</c:v>
                </c:pt>
                <c:pt idx="982">
                  <c:v>59.1</c:v>
                </c:pt>
                <c:pt idx="983">
                  <c:v>59.15</c:v>
                </c:pt>
                <c:pt idx="984">
                  <c:v>59.2</c:v>
                </c:pt>
                <c:pt idx="985">
                  <c:v>59.25</c:v>
                </c:pt>
                <c:pt idx="986">
                  <c:v>59.3</c:v>
                </c:pt>
                <c:pt idx="987">
                  <c:v>59.35</c:v>
                </c:pt>
                <c:pt idx="988">
                  <c:v>59.4</c:v>
                </c:pt>
                <c:pt idx="989">
                  <c:v>59.45</c:v>
                </c:pt>
                <c:pt idx="990">
                  <c:v>59.5</c:v>
                </c:pt>
                <c:pt idx="991">
                  <c:v>59.55</c:v>
                </c:pt>
                <c:pt idx="992">
                  <c:v>59.6</c:v>
                </c:pt>
                <c:pt idx="993">
                  <c:v>59.65</c:v>
                </c:pt>
                <c:pt idx="994">
                  <c:v>59.7</c:v>
                </c:pt>
                <c:pt idx="995">
                  <c:v>59.75</c:v>
                </c:pt>
                <c:pt idx="996">
                  <c:v>59.8</c:v>
                </c:pt>
                <c:pt idx="997">
                  <c:v>59.85</c:v>
                </c:pt>
                <c:pt idx="998">
                  <c:v>59.9</c:v>
                </c:pt>
                <c:pt idx="999">
                  <c:v>59.95</c:v>
                </c:pt>
                <c:pt idx="1000">
                  <c:v>60</c:v>
                </c:pt>
                <c:pt idx="1001">
                  <c:v>60.05</c:v>
                </c:pt>
                <c:pt idx="1002">
                  <c:v>60.1</c:v>
                </c:pt>
                <c:pt idx="1003">
                  <c:v>60.15</c:v>
                </c:pt>
                <c:pt idx="1004">
                  <c:v>60.2</c:v>
                </c:pt>
                <c:pt idx="1005">
                  <c:v>60.25</c:v>
                </c:pt>
                <c:pt idx="1006">
                  <c:v>60.3</c:v>
                </c:pt>
                <c:pt idx="1007">
                  <c:v>60.35</c:v>
                </c:pt>
                <c:pt idx="1008">
                  <c:v>60.4</c:v>
                </c:pt>
                <c:pt idx="1009">
                  <c:v>60.45</c:v>
                </c:pt>
                <c:pt idx="1010">
                  <c:v>60.5</c:v>
                </c:pt>
                <c:pt idx="1011">
                  <c:v>60.55</c:v>
                </c:pt>
                <c:pt idx="1012">
                  <c:v>60.6</c:v>
                </c:pt>
                <c:pt idx="1013">
                  <c:v>60.65</c:v>
                </c:pt>
                <c:pt idx="1014">
                  <c:v>60.7</c:v>
                </c:pt>
                <c:pt idx="1015">
                  <c:v>60.75</c:v>
                </c:pt>
                <c:pt idx="1016">
                  <c:v>60.8</c:v>
                </c:pt>
                <c:pt idx="1017">
                  <c:v>60.85</c:v>
                </c:pt>
                <c:pt idx="1018">
                  <c:v>60.9</c:v>
                </c:pt>
                <c:pt idx="1019">
                  <c:v>60.95</c:v>
                </c:pt>
                <c:pt idx="1020">
                  <c:v>61</c:v>
                </c:pt>
                <c:pt idx="1021">
                  <c:v>61.05</c:v>
                </c:pt>
                <c:pt idx="1022">
                  <c:v>61.1</c:v>
                </c:pt>
                <c:pt idx="1023">
                  <c:v>61.15</c:v>
                </c:pt>
                <c:pt idx="1024">
                  <c:v>61.2</c:v>
                </c:pt>
                <c:pt idx="1025">
                  <c:v>61.25</c:v>
                </c:pt>
                <c:pt idx="1026">
                  <c:v>61.3</c:v>
                </c:pt>
                <c:pt idx="1027">
                  <c:v>61.35</c:v>
                </c:pt>
                <c:pt idx="1028">
                  <c:v>61.4</c:v>
                </c:pt>
                <c:pt idx="1029">
                  <c:v>61.45</c:v>
                </c:pt>
                <c:pt idx="1030">
                  <c:v>61.5</c:v>
                </c:pt>
                <c:pt idx="1031">
                  <c:v>61.55</c:v>
                </c:pt>
                <c:pt idx="1032">
                  <c:v>61.6</c:v>
                </c:pt>
                <c:pt idx="1033">
                  <c:v>61.65</c:v>
                </c:pt>
                <c:pt idx="1034">
                  <c:v>61.7</c:v>
                </c:pt>
                <c:pt idx="1035">
                  <c:v>61.75</c:v>
                </c:pt>
                <c:pt idx="1036">
                  <c:v>61.8</c:v>
                </c:pt>
                <c:pt idx="1037">
                  <c:v>61.85</c:v>
                </c:pt>
                <c:pt idx="1038">
                  <c:v>61.9</c:v>
                </c:pt>
                <c:pt idx="1039">
                  <c:v>61.95</c:v>
                </c:pt>
                <c:pt idx="1040">
                  <c:v>62</c:v>
                </c:pt>
                <c:pt idx="1041">
                  <c:v>62.05</c:v>
                </c:pt>
                <c:pt idx="1042">
                  <c:v>62.1</c:v>
                </c:pt>
                <c:pt idx="1043">
                  <c:v>62.15</c:v>
                </c:pt>
                <c:pt idx="1044">
                  <c:v>62.2</c:v>
                </c:pt>
                <c:pt idx="1045">
                  <c:v>62.25</c:v>
                </c:pt>
                <c:pt idx="1046">
                  <c:v>62.3</c:v>
                </c:pt>
                <c:pt idx="1047">
                  <c:v>62.35</c:v>
                </c:pt>
                <c:pt idx="1048">
                  <c:v>62.4</c:v>
                </c:pt>
                <c:pt idx="1049">
                  <c:v>62.45</c:v>
                </c:pt>
                <c:pt idx="1050">
                  <c:v>62.5</c:v>
                </c:pt>
                <c:pt idx="1051">
                  <c:v>62.55</c:v>
                </c:pt>
                <c:pt idx="1052">
                  <c:v>62.6</c:v>
                </c:pt>
                <c:pt idx="1053">
                  <c:v>62.65</c:v>
                </c:pt>
                <c:pt idx="1054">
                  <c:v>62.7</c:v>
                </c:pt>
                <c:pt idx="1055">
                  <c:v>62.75</c:v>
                </c:pt>
                <c:pt idx="1056">
                  <c:v>62.8</c:v>
                </c:pt>
                <c:pt idx="1057">
                  <c:v>62.85</c:v>
                </c:pt>
                <c:pt idx="1058">
                  <c:v>62.9</c:v>
                </c:pt>
                <c:pt idx="1059">
                  <c:v>62.95</c:v>
                </c:pt>
                <c:pt idx="1060">
                  <c:v>63</c:v>
                </c:pt>
                <c:pt idx="1061">
                  <c:v>63.05</c:v>
                </c:pt>
                <c:pt idx="1062">
                  <c:v>63.1</c:v>
                </c:pt>
                <c:pt idx="1063">
                  <c:v>63.15</c:v>
                </c:pt>
                <c:pt idx="1064">
                  <c:v>63.2</c:v>
                </c:pt>
                <c:pt idx="1065">
                  <c:v>63.25</c:v>
                </c:pt>
                <c:pt idx="1066">
                  <c:v>63.3</c:v>
                </c:pt>
                <c:pt idx="1067">
                  <c:v>63.35</c:v>
                </c:pt>
                <c:pt idx="1068">
                  <c:v>63.4</c:v>
                </c:pt>
                <c:pt idx="1069">
                  <c:v>63.45</c:v>
                </c:pt>
                <c:pt idx="1070">
                  <c:v>63.5</c:v>
                </c:pt>
                <c:pt idx="1071">
                  <c:v>63.55</c:v>
                </c:pt>
                <c:pt idx="1072">
                  <c:v>63.6</c:v>
                </c:pt>
                <c:pt idx="1073">
                  <c:v>63.65</c:v>
                </c:pt>
                <c:pt idx="1074">
                  <c:v>63.7</c:v>
                </c:pt>
                <c:pt idx="1075">
                  <c:v>63.75</c:v>
                </c:pt>
                <c:pt idx="1076">
                  <c:v>63.8</c:v>
                </c:pt>
                <c:pt idx="1077">
                  <c:v>63.85</c:v>
                </c:pt>
                <c:pt idx="1078">
                  <c:v>63.9</c:v>
                </c:pt>
                <c:pt idx="1079">
                  <c:v>63.95</c:v>
                </c:pt>
                <c:pt idx="1080">
                  <c:v>64</c:v>
                </c:pt>
                <c:pt idx="1081">
                  <c:v>64.05</c:v>
                </c:pt>
                <c:pt idx="1082">
                  <c:v>64.099999999999994</c:v>
                </c:pt>
                <c:pt idx="1083">
                  <c:v>64.150000000000006</c:v>
                </c:pt>
                <c:pt idx="1084">
                  <c:v>64.2</c:v>
                </c:pt>
                <c:pt idx="1085">
                  <c:v>64.25</c:v>
                </c:pt>
                <c:pt idx="1086">
                  <c:v>64.3</c:v>
                </c:pt>
                <c:pt idx="1087">
                  <c:v>64.349999999999994</c:v>
                </c:pt>
                <c:pt idx="1088">
                  <c:v>64.400000000000006</c:v>
                </c:pt>
                <c:pt idx="1089">
                  <c:v>64.45</c:v>
                </c:pt>
                <c:pt idx="1090">
                  <c:v>64.5</c:v>
                </c:pt>
                <c:pt idx="1091">
                  <c:v>64.55</c:v>
                </c:pt>
                <c:pt idx="1092">
                  <c:v>64.599999999999994</c:v>
                </c:pt>
                <c:pt idx="1093">
                  <c:v>64.650000000000006</c:v>
                </c:pt>
                <c:pt idx="1094">
                  <c:v>64.7</c:v>
                </c:pt>
                <c:pt idx="1095">
                  <c:v>64.75</c:v>
                </c:pt>
                <c:pt idx="1096">
                  <c:v>64.8</c:v>
                </c:pt>
                <c:pt idx="1097">
                  <c:v>64.849999999999994</c:v>
                </c:pt>
                <c:pt idx="1098">
                  <c:v>64.900000000000006</c:v>
                </c:pt>
                <c:pt idx="1099">
                  <c:v>64.95</c:v>
                </c:pt>
                <c:pt idx="1100">
                  <c:v>65</c:v>
                </c:pt>
                <c:pt idx="1101">
                  <c:v>65.05</c:v>
                </c:pt>
                <c:pt idx="1102">
                  <c:v>65.099999999999994</c:v>
                </c:pt>
                <c:pt idx="1103">
                  <c:v>65.150000000000006</c:v>
                </c:pt>
                <c:pt idx="1104">
                  <c:v>65.2</c:v>
                </c:pt>
                <c:pt idx="1105">
                  <c:v>65.25</c:v>
                </c:pt>
                <c:pt idx="1106">
                  <c:v>65.3</c:v>
                </c:pt>
                <c:pt idx="1107">
                  <c:v>65.349999999999994</c:v>
                </c:pt>
                <c:pt idx="1108">
                  <c:v>65.400000000000006</c:v>
                </c:pt>
                <c:pt idx="1109">
                  <c:v>65.45</c:v>
                </c:pt>
                <c:pt idx="1110">
                  <c:v>65.5</c:v>
                </c:pt>
                <c:pt idx="1111">
                  <c:v>65.55</c:v>
                </c:pt>
                <c:pt idx="1112">
                  <c:v>65.599999999999994</c:v>
                </c:pt>
                <c:pt idx="1113">
                  <c:v>65.650000000000006</c:v>
                </c:pt>
                <c:pt idx="1114">
                  <c:v>65.7</c:v>
                </c:pt>
                <c:pt idx="1115">
                  <c:v>65.75</c:v>
                </c:pt>
                <c:pt idx="1116">
                  <c:v>65.8</c:v>
                </c:pt>
                <c:pt idx="1117">
                  <c:v>65.849999999999994</c:v>
                </c:pt>
                <c:pt idx="1118">
                  <c:v>65.900000000000006</c:v>
                </c:pt>
                <c:pt idx="1119">
                  <c:v>65.95</c:v>
                </c:pt>
                <c:pt idx="1120">
                  <c:v>66</c:v>
                </c:pt>
                <c:pt idx="1121">
                  <c:v>66.05</c:v>
                </c:pt>
                <c:pt idx="1122">
                  <c:v>66.099999999999994</c:v>
                </c:pt>
                <c:pt idx="1123">
                  <c:v>66.150000000000006</c:v>
                </c:pt>
                <c:pt idx="1124">
                  <c:v>66.2</c:v>
                </c:pt>
                <c:pt idx="1125">
                  <c:v>66.25</c:v>
                </c:pt>
                <c:pt idx="1126">
                  <c:v>66.3</c:v>
                </c:pt>
                <c:pt idx="1127">
                  <c:v>66.349999999999994</c:v>
                </c:pt>
                <c:pt idx="1128">
                  <c:v>66.400000000000006</c:v>
                </c:pt>
                <c:pt idx="1129">
                  <c:v>66.45</c:v>
                </c:pt>
                <c:pt idx="1130">
                  <c:v>66.5</c:v>
                </c:pt>
                <c:pt idx="1131">
                  <c:v>66.55</c:v>
                </c:pt>
                <c:pt idx="1132">
                  <c:v>66.599999999999994</c:v>
                </c:pt>
                <c:pt idx="1133">
                  <c:v>66.650000000000006</c:v>
                </c:pt>
                <c:pt idx="1134">
                  <c:v>66.7</c:v>
                </c:pt>
                <c:pt idx="1135">
                  <c:v>66.75</c:v>
                </c:pt>
                <c:pt idx="1136">
                  <c:v>66.8</c:v>
                </c:pt>
                <c:pt idx="1137">
                  <c:v>66.849999999999994</c:v>
                </c:pt>
                <c:pt idx="1138">
                  <c:v>66.900000000000006</c:v>
                </c:pt>
                <c:pt idx="1139">
                  <c:v>66.95</c:v>
                </c:pt>
                <c:pt idx="1140">
                  <c:v>67</c:v>
                </c:pt>
                <c:pt idx="1141">
                  <c:v>67.05</c:v>
                </c:pt>
                <c:pt idx="1142">
                  <c:v>67.099999999999994</c:v>
                </c:pt>
                <c:pt idx="1143">
                  <c:v>67.150000000000006</c:v>
                </c:pt>
                <c:pt idx="1144">
                  <c:v>67.2</c:v>
                </c:pt>
                <c:pt idx="1145">
                  <c:v>67.25</c:v>
                </c:pt>
                <c:pt idx="1146">
                  <c:v>67.3</c:v>
                </c:pt>
                <c:pt idx="1147">
                  <c:v>67.349999999999994</c:v>
                </c:pt>
                <c:pt idx="1148">
                  <c:v>67.400000000000006</c:v>
                </c:pt>
                <c:pt idx="1149">
                  <c:v>67.45</c:v>
                </c:pt>
                <c:pt idx="1150">
                  <c:v>67.5</c:v>
                </c:pt>
                <c:pt idx="1151">
                  <c:v>67.55</c:v>
                </c:pt>
                <c:pt idx="1152">
                  <c:v>67.599999999999994</c:v>
                </c:pt>
                <c:pt idx="1153">
                  <c:v>67.650000000000006</c:v>
                </c:pt>
                <c:pt idx="1154">
                  <c:v>67.7</c:v>
                </c:pt>
                <c:pt idx="1155">
                  <c:v>67.75</c:v>
                </c:pt>
                <c:pt idx="1156">
                  <c:v>67.8</c:v>
                </c:pt>
                <c:pt idx="1157">
                  <c:v>67.849999999999994</c:v>
                </c:pt>
                <c:pt idx="1158">
                  <c:v>67.900000000000006</c:v>
                </c:pt>
                <c:pt idx="1159">
                  <c:v>67.95</c:v>
                </c:pt>
                <c:pt idx="1160">
                  <c:v>68</c:v>
                </c:pt>
                <c:pt idx="1161">
                  <c:v>68.05</c:v>
                </c:pt>
                <c:pt idx="1162">
                  <c:v>68.099999999999994</c:v>
                </c:pt>
                <c:pt idx="1163">
                  <c:v>68.150000000000006</c:v>
                </c:pt>
                <c:pt idx="1164">
                  <c:v>68.2</c:v>
                </c:pt>
                <c:pt idx="1165">
                  <c:v>68.25</c:v>
                </c:pt>
                <c:pt idx="1166">
                  <c:v>68.3</c:v>
                </c:pt>
                <c:pt idx="1167">
                  <c:v>68.349999999999994</c:v>
                </c:pt>
                <c:pt idx="1168">
                  <c:v>68.400000000000006</c:v>
                </c:pt>
                <c:pt idx="1169">
                  <c:v>68.45</c:v>
                </c:pt>
                <c:pt idx="1170">
                  <c:v>68.5</c:v>
                </c:pt>
                <c:pt idx="1171">
                  <c:v>68.55</c:v>
                </c:pt>
                <c:pt idx="1172">
                  <c:v>68.599999999999994</c:v>
                </c:pt>
                <c:pt idx="1173">
                  <c:v>68.650000000000006</c:v>
                </c:pt>
                <c:pt idx="1174">
                  <c:v>68.7</c:v>
                </c:pt>
                <c:pt idx="1175">
                  <c:v>68.75</c:v>
                </c:pt>
                <c:pt idx="1176">
                  <c:v>68.8</c:v>
                </c:pt>
                <c:pt idx="1177">
                  <c:v>68.849999999999994</c:v>
                </c:pt>
                <c:pt idx="1178">
                  <c:v>68.900000000000006</c:v>
                </c:pt>
                <c:pt idx="1179">
                  <c:v>68.95</c:v>
                </c:pt>
                <c:pt idx="1180">
                  <c:v>69</c:v>
                </c:pt>
                <c:pt idx="1181">
                  <c:v>69.05</c:v>
                </c:pt>
                <c:pt idx="1182">
                  <c:v>69.099999999999994</c:v>
                </c:pt>
                <c:pt idx="1183">
                  <c:v>69.150000000000006</c:v>
                </c:pt>
                <c:pt idx="1184">
                  <c:v>69.2</c:v>
                </c:pt>
                <c:pt idx="1185">
                  <c:v>69.25</c:v>
                </c:pt>
                <c:pt idx="1186">
                  <c:v>69.3</c:v>
                </c:pt>
                <c:pt idx="1187">
                  <c:v>69.349999999999994</c:v>
                </c:pt>
                <c:pt idx="1188">
                  <c:v>69.400000000000006</c:v>
                </c:pt>
                <c:pt idx="1189">
                  <c:v>69.45</c:v>
                </c:pt>
                <c:pt idx="1190">
                  <c:v>69.5</c:v>
                </c:pt>
                <c:pt idx="1191">
                  <c:v>69.55</c:v>
                </c:pt>
                <c:pt idx="1192">
                  <c:v>69.599999999999994</c:v>
                </c:pt>
                <c:pt idx="1193">
                  <c:v>69.650000000000006</c:v>
                </c:pt>
                <c:pt idx="1194">
                  <c:v>69.7</c:v>
                </c:pt>
                <c:pt idx="1195">
                  <c:v>69.75</c:v>
                </c:pt>
                <c:pt idx="1196">
                  <c:v>69.8</c:v>
                </c:pt>
                <c:pt idx="1197">
                  <c:v>69.849999999999994</c:v>
                </c:pt>
                <c:pt idx="1198">
                  <c:v>69.900000000000006</c:v>
                </c:pt>
                <c:pt idx="1199">
                  <c:v>69.95</c:v>
                </c:pt>
                <c:pt idx="1200">
                  <c:v>70</c:v>
                </c:pt>
                <c:pt idx="1201">
                  <c:v>70.05</c:v>
                </c:pt>
                <c:pt idx="1202">
                  <c:v>70.099999999999994</c:v>
                </c:pt>
                <c:pt idx="1203">
                  <c:v>70.150000000000006</c:v>
                </c:pt>
                <c:pt idx="1204">
                  <c:v>70.2</c:v>
                </c:pt>
                <c:pt idx="1205">
                  <c:v>70.25</c:v>
                </c:pt>
                <c:pt idx="1206">
                  <c:v>70.3</c:v>
                </c:pt>
                <c:pt idx="1207">
                  <c:v>70.349999999999994</c:v>
                </c:pt>
                <c:pt idx="1208">
                  <c:v>70.400000000000006</c:v>
                </c:pt>
                <c:pt idx="1209">
                  <c:v>70.45</c:v>
                </c:pt>
                <c:pt idx="1210">
                  <c:v>70.5</c:v>
                </c:pt>
                <c:pt idx="1211">
                  <c:v>70.55</c:v>
                </c:pt>
                <c:pt idx="1212">
                  <c:v>70.599999999999994</c:v>
                </c:pt>
                <c:pt idx="1213">
                  <c:v>70.650000000000006</c:v>
                </c:pt>
                <c:pt idx="1214">
                  <c:v>70.7</c:v>
                </c:pt>
                <c:pt idx="1215">
                  <c:v>70.75</c:v>
                </c:pt>
                <c:pt idx="1216">
                  <c:v>70.8</c:v>
                </c:pt>
                <c:pt idx="1217">
                  <c:v>70.849999999999994</c:v>
                </c:pt>
                <c:pt idx="1218">
                  <c:v>70.900000000000006</c:v>
                </c:pt>
                <c:pt idx="1219">
                  <c:v>70.95</c:v>
                </c:pt>
                <c:pt idx="1220">
                  <c:v>71</c:v>
                </c:pt>
                <c:pt idx="1221">
                  <c:v>71.05</c:v>
                </c:pt>
                <c:pt idx="1222">
                  <c:v>71.099999999999994</c:v>
                </c:pt>
                <c:pt idx="1223">
                  <c:v>71.150000000000006</c:v>
                </c:pt>
                <c:pt idx="1224">
                  <c:v>71.2</c:v>
                </c:pt>
                <c:pt idx="1225">
                  <c:v>71.25</c:v>
                </c:pt>
                <c:pt idx="1226">
                  <c:v>71.3</c:v>
                </c:pt>
                <c:pt idx="1227">
                  <c:v>71.349999999999994</c:v>
                </c:pt>
                <c:pt idx="1228">
                  <c:v>71.400000000000006</c:v>
                </c:pt>
                <c:pt idx="1229">
                  <c:v>71.45</c:v>
                </c:pt>
                <c:pt idx="1230">
                  <c:v>71.5</c:v>
                </c:pt>
                <c:pt idx="1231">
                  <c:v>71.55</c:v>
                </c:pt>
                <c:pt idx="1232">
                  <c:v>71.599999999999994</c:v>
                </c:pt>
                <c:pt idx="1233">
                  <c:v>71.650000000000006</c:v>
                </c:pt>
                <c:pt idx="1234">
                  <c:v>71.7</c:v>
                </c:pt>
                <c:pt idx="1235">
                  <c:v>71.75</c:v>
                </c:pt>
                <c:pt idx="1236">
                  <c:v>71.8</c:v>
                </c:pt>
                <c:pt idx="1237">
                  <c:v>71.849999999999994</c:v>
                </c:pt>
                <c:pt idx="1238">
                  <c:v>71.900000000000006</c:v>
                </c:pt>
                <c:pt idx="1239">
                  <c:v>71.95</c:v>
                </c:pt>
                <c:pt idx="1240">
                  <c:v>72</c:v>
                </c:pt>
                <c:pt idx="1241">
                  <c:v>72.05</c:v>
                </c:pt>
                <c:pt idx="1242">
                  <c:v>72.099999999999994</c:v>
                </c:pt>
                <c:pt idx="1243">
                  <c:v>72.150000000000006</c:v>
                </c:pt>
                <c:pt idx="1244">
                  <c:v>72.2</c:v>
                </c:pt>
                <c:pt idx="1245">
                  <c:v>72.25</c:v>
                </c:pt>
                <c:pt idx="1246">
                  <c:v>72.3</c:v>
                </c:pt>
                <c:pt idx="1247">
                  <c:v>72.349999999999994</c:v>
                </c:pt>
                <c:pt idx="1248">
                  <c:v>72.400000000000006</c:v>
                </c:pt>
                <c:pt idx="1249">
                  <c:v>72.45</c:v>
                </c:pt>
                <c:pt idx="1250">
                  <c:v>72.5</c:v>
                </c:pt>
                <c:pt idx="1251">
                  <c:v>72.55</c:v>
                </c:pt>
                <c:pt idx="1252">
                  <c:v>72.599999999999994</c:v>
                </c:pt>
                <c:pt idx="1253">
                  <c:v>72.650000000000006</c:v>
                </c:pt>
                <c:pt idx="1254">
                  <c:v>72.7</c:v>
                </c:pt>
                <c:pt idx="1255">
                  <c:v>72.75</c:v>
                </c:pt>
                <c:pt idx="1256">
                  <c:v>72.8</c:v>
                </c:pt>
                <c:pt idx="1257">
                  <c:v>72.849999999999994</c:v>
                </c:pt>
                <c:pt idx="1258">
                  <c:v>72.900000000000006</c:v>
                </c:pt>
                <c:pt idx="1259">
                  <c:v>72.95</c:v>
                </c:pt>
                <c:pt idx="1260">
                  <c:v>73</c:v>
                </c:pt>
                <c:pt idx="1261">
                  <c:v>73.05</c:v>
                </c:pt>
                <c:pt idx="1262">
                  <c:v>73.099999999999994</c:v>
                </c:pt>
                <c:pt idx="1263">
                  <c:v>73.150000000000006</c:v>
                </c:pt>
                <c:pt idx="1264">
                  <c:v>73.2</c:v>
                </c:pt>
                <c:pt idx="1265">
                  <c:v>73.25</c:v>
                </c:pt>
                <c:pt idx="1266">
                  <c:v>73.3</c:v>
                </c:pt>
                <c:pt idx="1267">
                  <c:v>73.349999999999994</c:v>
                </c:pt>
                <c:pt idx="1268">
                  <c:v>73.400000000000006</c:v>
                </c:pt>
                <c:pt idx="1269">
                  <c:v>73.45</c:v>
                </c:pt>
                <c:pt idx="1270">
                  <c:v>73.5</c:v>
                </c:pt>
                <c:pt idx="1271">
                  <c:v>73.55</c:v>
                </c:pt>
                <c:pt idx="1272">
                  <c:v>73.599999999999994</c:v>
                </c:pt>
                <c:pt idx="1273">
                  <c:v>73.650000000000006</c:v>
                </c:pt>
                <c:pt idx="1274">
                  <c:v>73.7</c:v>
                </c:pt>
                <c:pt idx="1275">
                  <c:v>73.75</c:v>
                </c:pt>
                <c:pt idx="1276">
                  <c:v>73.8</c:v>
                </c:pt>
                <c:pt idx="1277">
                  <c:v>73.849999999999994</c:v>
                </c:pt>
                <c:pt idx="1278">
                  <c:v>73.900000000000006</c:v>
                </c:pt>
                <c:pt idx="1279">
                  <c:v>73.95</c:v>
                </c:pt>
                <c:pt idx="1280">
                  <c:v>74</c:v>
                </c:pt>
                <c:pt idx="1281">
                  <c:v>74.05</c:v>
                </c:pt>
                <c:pt idx="1282">
                  <c:v>74.099999999999994</c:v>
                </c:pt>
                <c:pt idx="1283">
                  <c:v>74.150000000000006</c:v>
                </c:pt>
                <c:pt idx="1284">
                  <c:v>74.2</c:v>
                </c:pt>
                <c:pt idx="1285">
                  <c:v>74.25</c:v>
                </c:pt>
                <c:pt idx="1286">
                  <c:v>74.3</c:v>
                </c:pt>
                <c:pt idx="1287">
                  <c:v>74.349999999999994</c:v>
                </c:pt>
                <c:pt idx="1288">
                  <c:v>74.400000000000006</c:v>
                </c:pt>
                <c:pt idx="1289">
                  <c:v>74.45</c:v>
                </c:pt>
                <c:pt idx="1290">
                  <c:v>74.5</c:v>
                </c:pt>
                <c:pt idx="1291">
                  <c:v>74.55</c:v>
                </c:pt>
                <c:pt idx="1292">
                  <c:v>74.599999999999994</c:v>
                </c:pt>
                <c:pt idx="1293">
                  <c:v>74.650000000000006</c:v>
                </c:pt>
                <c:pt idx="1294">
                  <c:v>74.7</c:v>
                </c:pt>
                <c:pt idx="1295">
                  <c:v>74.75</c:v>
                </c:pt>
                <c:pt idx="1296">
                  <c:v>74.8</c:v>
                </c:pt>
                <c:pt idx="1297">
                  <c:v>74.849999999999994</c:v>
                </c:pt>
                <c:pt idx="1298">
                  <c:v>74.900000000000006</c:v>
                </c:pt>
                <c:pt idx="1299">
                  <c:v>74.95</c:v>
                </c:pt>
                <c:pt idx="1300">
                  <c:v>75</c:v>
                </c:pt>
                <c:pt idx="1301">
                  <c:v>75.05</c:v>
                </c:pt>
                <c:pt idx="1302">
                  <c:v>75.099999999999994</c:v>
                </c:pt>
                <c:pt idx="1303">
                  <c:v>75.150000000000006</c:v>
                </c:pt>
                <c:pt idx="1304">
                  <c:v>75.2</c:v>
                </c:pt>
                <c:pt idx="1305">
                  <c:v>75.25</c:v>
                </c:pt>
                <c:pt idx="1306">
                  <c:v>75.3</c:v>
                </c:pt>
                <c:pt idx="1307">
                  <c:v>75.349999999999994</c:v>
                </c:pt>
                <c:pt idx="1308">
                  <c:v>75.400000000000006</c:v>
                </c:pt>
                <c:pt idx="1309">
                  <c:v>75.45</c:v>
                </c:pt>
                <c:pt idx="1310">
                  <c:v>75.5</c:v>
                </c:pt>
                <c:pt idx="1311">
                  <c:v>75.55</c:v>
                </c:pt>
                <c:pt idx="1312">
                  <c:v>75.599999999999994</c:v>
                </c:pt>
                <c:pt idx="1313">
                  <c:v>75.650000000000006</c:v>
                </c:pt>
                <c:pt idx="1314">
                  <c:v>75.7</c:v>
                </c:pt>
                <c:pt idx="1315">
                  <c:v>75.75</c:v>
                </c:pt>
                <c:pt idx="1316">
                  <c:v>75.8</c:v>
                </c:pt>
                <c:pt idx="1317">
                  <c:v>75.849999999999994</c:v>
                </c:pt>
                <c:pt idx="1318">
                  <c:v>75.900000000000006</c:v>
                </c:pt>
                <c:pt idx="1319">
                  <c:v>75.95</c:v>
                </c:pt>
                <c:pt idx="1320">
                  <c:v>76</c:v>
                </c:pt>
                <c:pt idx="1321">
                  <c:v>76.05</c:v>
                </c:pt>
                <c:pt idx="1322">
                  <c:v>76.099999999999994</c:v>
                </c:pt>
                <c:pt idx="1323">
                  <c:v>76.150000000000006</c:v>
                </c:pt>
                <c:pt idx="1324">
                  <c:v>76.2</c:v>
                </c:pt>
                <c:pt idx="1325">
                  <c:v>76.25</c:v>
                </c:pt>
                <c:pt idx="1326">
                  <c:v>76.3</c:v>
                </c:pt>
                <c:pt idx="1327">
                  <c:v>76.349999999999994</c:v>
                </c:pt>
                <c:pt idx="1328">
                  <c:v>76.400000000000006</c:v>
                </c:pt>
                <c:pt idx="1329">
                  <c:v>76.45</c:v>
                </c:pt>
                <c:pt idx="1330">
                  <c:v>76.5</c:v>
                </c:pt>
                <c:pt idx="1331">
                  <c:v>76.55</c:v>
                </c:pt>
                <c:pt idx="1332">
                  <c:v>76.599999999999994</c:v>
                </c:pt>
                <c:pt idx="1333">
                  <c:v>76.650000000000006</c:v>
                </c:pt>
                <c:pt idx="1334">
                  <c:v>76.7</c:v>
                </c:pt>
                <c:pt idx="1335">
                  <c:v>76.75</c:v>
                </c:pt>
                <c:pt idx="1336">
                  <c:v>76.8</c:v>
                </c:pt>
                <c:pt idx="1337">
                  <c:v>76.849999999999994</c:v>
                </c:pt>
                <c:pt idx="1338">
                  <c:v>76.900000000000006</c:v>
                </c:pt>
                <c:pt idx="1339">
                  <c:v>76.95</c:v>
                </c:pt>
                <c:pt idx="1340">
                  <c:v>77</c:v>
                </c:pt>
                <c:pt idx="1341">
                  <c:v>77.05</c:v>
                </c:pt>
                <c:pt idx="1342">
                  <c:v>77.099999999999994</c:v>
                </c:pt>
                <c:pt idx="1343">
                  <c:v>77.150000000000006</c:v>
                </c:pt>
                <c:pt idx="1344">
                  <c:v>77.2</c:v>
                </c:pt>
                <c:pt idx="1345">
                  <c:v>77.25</c:v>
                </c:pt>
                <c:pt idx="1346">
                  <c:v>77.3</c:v>
                </c:pt>
                <c:pt idx="1347">
                  <c:v>77.349999999999994</c:v>
                </c:pt>
                <c:pt idx="1348">
                  <c:v>77.400000000000006</c:v>
                </c:pt>
                <c:pt idx="1349">
                  <c:v>77.45</c:v>
                </c:pt>
                <c:pt idx="1350">
                  <c:v>77.5</c:v>
                </c:pt>
                <c:pt idx="1351">
                  <c:v>77.55</c:v>
                </c:pt>
                <c:pt idx="1352">
                  <c:v>77.599999999999994</c:v>
                </c:pt>
                <c:pt idx="1353">
                  <c:v>77.650000000000006</c:v>
                </c:pt>
                <c:pt idx="1354">
                  <c:v>77.7</c:v>
                </c:pt>
                <c:pt idx="1355">
                  <c:v>77.75</c:v>
                </c:pt>
                <c:pt idx="1356">
                  <c:v>77.8</c:v>
                </c:pt>
                <c:pt idx="1357">
                  <c:v>77.849999999999994</c:v>
                </c:pt>
                <c:pt idx="1358">
                  <c:v>77.900000000000006</c:v>
                </c:pt>
                <c:pt idx="1359">
                  <c:v>77.95</c:v>
                </c:pt>
                <c:pt idx="1360">
                  <c:v>78</c:v>
                </c:pt>
                <c:pt idx="1361">
                  <c:v>78.05</c:v>
                </c:pt>
                <c:pt idx="1362">
                  <c:v>78.099999999999994</c:v>
                </c:pt>
                <c:pt idx="1363">
                  <c:v>78.150000000000006</c:v>
                </c:pt>
                <c:pt idx="1364">
                  <c:v>78.2</c:v>
                </c:pt>
                <c:pt idx="1365">
                  <c:v>78.25</c:v>
                </c:pt>
                <c:pt idx="1366">
                  <c:v>78.3</c:v>
                </c:pt>
                <c:pt idx="1367">
                  <c:v>78.349999999999994</c:v>
                </c:pt>
                <c:pt idx="1368">
                  <c:v>78.400000000000006</c:v>
                </c:pt>
                <c:pt idx="1369">
                  <c:v>78.45</c:v>
                </c:pt>
                <c:pt idx="1370">
                  <c:v>78.5</c:v>
                </c:pt>
                <c:pt idx="1371">
                  <c:v>78.55</c:v>
                </c:pt>
                <c:pt idx="1372">
                  <c:v>78.599999999999994</c:v>
                </c:pt>
                <c:pt idx="1373">
                  <c:v>78.650000000000006</c:v>
                </c:pt>
                <c:pt idx="1374">
                  <c:v>78.7</c:v>
                </c:pt>
                <c:pt idx="1375">
                  <c:v>78.75</c:v>
                </c:pt>
                <c:pt idx="1376">
                  <c:v>78.8</c:v>
                </c:pt>
                <c:pt idx="1377">
                  <c:v>78.849999999999994</c:v>
                </c:pt>
                <c:pt idx="1378">
                  <c:v>78.900000000000006</c:v>
                </c:pt>
                <c:pt idx="1379">
                  <c:v>78.95</c:v>
                </c:pt>
                <c:pt idx="1380">
                  <c:v>79</c:v>
                </c:pt>
                <c:pt idx="1381">
                  <c:v>79.05</c:v>
                </c:pt>
                <c:pt idx="1382">
                  <c:v>79.099999999999994</c:v>
                </c:pt>
                <c:pt idx="1383">
                  <c:v>79.150000000000006</c:v>
                </c:pt>
                <c:pt idx="1384">
                  <c:v>79.2</c:v>
                </c:pt>
                <c:pt idx="1385">
                  <c:v>79.25</c:v>
                </c:pt>
                <c:pt idx="1386">
                  <c:v>79.3</c:v>
                </c:pt>
                <c:pt idx="1387">
                  <c:v>79.349999999999994</c:v>
                </c:pt>
                <c:pt idx="1388">
                  <c:v>79.400000000000006</c:v>
                </c:pt>
                <c:pt idx="1389">
                  <c:v>79.45</c:v>
                </c:pt>
                <c:pt idx="1390">
                  <c:v>79.5</c:v>
                </c:pt>
                <c:pt idx="1391">
                  <c:v>79.55</c:v>
                </c:pt>
                <c:pt idx="1392">
                  <c:v>79.599999999999994</c:v>
                </c:pt>
                <c:pt idx="1393">
                  <c:v>79.650000000000006</c:v>
                </c:pt>
                <c:pt idx="1394">
                  <c:v>79.7</c:v>
                </c:pt>
                <c:pt idx="1395">
                  <c:v>79.75</c:v>
                </c:pt>
                <c:pt idx="1396">
                  <c:v>79.8</c:v>
                </c:pt>
                <c:pt idx="1397">
                  <c:v>79.849999999999994</c:v>
                </c:pt>
                <c:pt idx="1398">
                  <c:v>79.900000000000006</c:v>
                </c:pt>
                <c:pt idx="1399">
                  <c:v>79.95</c:v>
                </c:pt>
              </c:numCache>
            </c:numRef>
          </c:xVal>
          <c:yVal>
            <c:numRef>
              <c:f>'4BB'!$B$1:$B$1400</c:f>
              <c:numCache>
                <c:formatCode>General</c:formatCode>
                <c:ptCount val="1400"/>
                <c:pt idx="0">
                  <c:v>196.3</c:v>
                </c:pt>
                <c:pt idx="1">
                  <c:v>153.4</c:v>
                </c:pt>
                <c:pt idx="2">
                  <c:v>195</c:v>
                </c:pt>
                <c:pt idx="3">
                  <c:v>219.7</c:v>
                </c:pt>
                <c:pt idx="4">
                  <c:v>219.7</c:v>
                </c:pt>
                <c:pt idx="5">
                  <c:v>223.6</c:v>
                </c:pt>
                <c:pt idx="6">
                  <c:v>196.3</c:v>
                </c:pt>
                <c:pt idx="7">
                  <c:v>183.3</c:v>
                </c:pt>
                <c:pt idx="8">
                  <c:v>183.3</c:v>
                </c:pt>
                <c:pt idx="9">
                  <c:v>196.3</c:v>
                </c:pt>
                <c:pt idx="10">
                  <c:v>195</c:v>
                </c:pt>
                <c:pt idx="11">
                  <c:v>196.3</c:v>
                </c:pt>
                <c:pt idx="12">
                  <c:v>196.3</c:v>
                </c:pt>
                <c:pt idx="13">
                  <c:v>234</c:v>
                </c:pt>
                <c:pt idx="14">
                  <c:v>196.3</c:v>
                </c:pt>
                <c:pt idx="15">
                  <c:v>166.4</c:v>
                </c:pt>
                <c:pt idx="16">
                  <c:v>171.6</c:v>
                </c:pt>
                <c:pt idx="17">
                  <c:v>221</c:v>
                </c:pt>
                <c:pt idx="18">
                  <c:v>208</c:v>
                </c:pt>
                <c:pt idx="19">
                  <c:v>237.9</c:v>
                </c:pt>
                <c:pt idx="20">
                  <c:v>236.6</c:v>
                </c:pt>
                <c:pt idx="21">
                  <c:v>193.7</c:v>
                </c:pt>
                <c:pt idx="22">
                  <c:v>182</c:v>
                </c:pt>
                <c:pt idx="23">
                  <c:v>156</c:v>
                </c:pt>
                <c:pt idx="24">
                  <c:v>158.6</c:v>
                </c:pt>
                <c:pt idx="25">
                  <c:v>208</c:v>
                </c:pt>
                <c:pt idx="26">
                  <c:v>182</c:v>
                </c:pt>
                <c:pt idx="27">
                  <c:v>158.6</c:v>
                </c:pt>
                <c:pt idx="28">
                  <c:v>154.69999999999999</c:v>
                </c:pt>
                <c:pt idx="29">
                  <c:v>209.3</c:v>
                </c:pt>
                <c:pt idx="30">
                  <c:v>235.3</c:v>
                </c:pt>
                <c:pt idx="31">
                  <c:v>180.7</c:v>
                </c:pt>
                <c:pt idx="32">
                  <c:v>179.4</c:v>
                </c:pt>
                <c:pt idx="33">
                  <c:v>234</c:v>
                </c:pt>
                <c:pt idx="34">
                  <c:v>232.7</c:v>
                </c:pt>
                <c:pt idx="35">
                  <c:v>208</c:v>
                </c:pt>
                <c:pt idx="36">
                  <c:v>208</c:v>
                </c:pt>
                <c:pt idx="37">
                  <c:v>193.7</c:v>
                </c:pt>
                <c:pt idx="38">
                  <c:v>195</c:v>
                </c:pt>
                <c:pt idx="39">
                  <c:v>183.3</c:v>
                </c:pt>
                <c:pt idx="40">
                  <c:v>179.4</c:v>
                </c:pt>
                <c:pt idx="41">
                  <c:v>198.9</c:v>
                </c:pt>
                <c:pt idx="42">
                  <c:v>221</c:v>
                </c:pt>
                <c:pt idx="43">
                  <c:v>224.9</c:v>
                </c:pt>
                <c:pt idx="44">
                  <c:v>209.3</c:v>
                </c:pt>
                <c:pt idx="45">
                  <c:v>223.6</c:v>
                </c:pt>
                <c:pt idx="46">
                  <c:v>180.7</c:v>
                </c:pt>
                <c:pt idx="47">
                  <c:v>185.9</c:v>
                </c:pt>
                <c:pt idx="48">
                  <c:v>171.6</c:v>
                </c:pt>
                <c:pt idx="49">
                  <c:v>211.9</c:v>
                </c:pt>
                <c:pt idx="50">
                  <c:v>206.7</c:v>
                </c:pt>
                <c:pt idx="51">
                  <c:v>208</c:v>
                </c:pt>
                <c:pt idx="52">
                  <c:v>221</c:v>
                </c:pt>
                <c:pt idx="53">
                  <c:v>179.4</c:v>
                </c:pt>
                <c:pt idx="54">
                  <c:v>182</c:v>
                </c:pt>
                <c:pt idx="55">
                  <c:v>185.9</c:v>
                </c:pt>
                <c:pt idx="56">
                  <c:v>244.4</c:v>
                </c:pt>
                <c:pt idx="57">
                  <c:v>182</c:v>
                </c:pt>
                <c:pt idx="58">
                  <c:v>206.7</c:v>
                </c:pt>
                <c:pt idx="59">
                  <c:v>209.3</c:v>
                </c:pt>
                <c:pt idx="60">
                  <c:v>170.3</c:v>
                </c:pt>
                <c:pt idx="61">
                  <c:v>193.7</c:v>
                </c:pt>
                <c:pt idx="62">
                  <c:v>158.6</c:v>
                </c:pt>
                <c:pt idx="63">
                  <c:v>156</c:v>
                </c:pt>
                <c:pt idx="64">
                  <c:v>144.30000000000001</c:v>
                </c:pt>
                <c:pt idx="65">
                  <c:v>196.3</c:v>
                </c:pt>
                <c:pt idx="66">
                  <c:v>185.9</c:v>
                </c:pt>
                <c:pt idx="67">
                  <c:v>182</c:v>
                </c:pt>
                <c:pt idx="68">
                  <c:v>209.3</c:v>
                </c:pt>
                <c:pt idx="69">
                  <c:v>153.4</c:v>
                </c:pt>
                <c:pt idx="70">
                  <c:v>184.6</c:v>
                </c:pt>
                <c:pt idx="71">
                  <c:v>179.4</c:v>
                </c:pt>
                <c:pt idx="72">
                  <c:v>193.7</c:v>
                </c:pt>
                <c:pt idx="73">
                  <c:v>154.69999999999999</c:v>
                </c:pt>
                <c:pt idx="74">
                  <c:v>144.30000000000001</c:v>
                </c:pt>
                <c:pt idx="75">
                  <c:v>143</c:v>
                </c:pt>
                <c:pt idx="76">
                  <c:v>154.69999999999999</c:v>
                </c:pt>
                <c:pt idx="77">
                  <c:v>195</c:v>
                </c:pt>
                <c:pt idx="78">
                  <c:v>145.6</c:v>
                </c:pt>
                <c:pt idx="79">
                  <c:v>145.6</c:v>
                </c:pt>
                <c:pt idx="80">
                  <c:v>180.7</c:v>
                </c:pt>
                <c:pt idx="81">
                  <c:v>219.7</c:v>
                </c:pt>
                <c:pt idx="82">
                  <c:v>145.6</c:v>
                </c:pt>
                <c:pt idx="83">
                  <c:v>146.9</c:v>
                </c:pt>
                <c:pt idx="84">
                  <c:v>170.3</c:v>
                </c:pt>
                <c:pt idx="85">
                  <c:v>117</c:v>
                </c:pt>
                <c:pt idx="86">
                  <c:v>141.69999999999999</c:v>
                </c:pt>
                <c:pt idx="87">
                  <c:v>140.4</c:v>
                </c:pt>
                <c:pt idx="88">
                  <c:v>158.6</c:v>
                </c:pt>
                <c:pt idx="89">
                  <c:v>167.7</c:v>
                </c:pt>
                <c:pt idx="90">
                  <c:v>117</c:v>
                </c:pt>
                <c:pt idx="91">
                  <c:v>120.9</c:v>
                </c:pt>
                <c:pt idx="92">
                  <c:v>141.69999999999999</c:v>
                </c:pt>
                <c:pt idx="93">
                  <c:v>209.3</c:v>
                </c:pt>
                <c:pt idx="94">
                  <c:v>184.6</c:v>
                </c:pt>
                <c:pt idx="95">
                  <c:v>180.7</c:v>
                </c:pt>
                <c:pt idx="96">
                  <c:v>185.9</c:v>
                </c:pt>
                <c:pt idx="97">
                  <c:v>157.30000000000001</c:v>
                </c:pt>
                <c:pt idx="98">
                  <c:v>208</c:v>
                </c:pt>
                <c:pt idx="99">
                  <c:v>210.6</c:v>
                </c:pt>
                <c:pt idx="100">
                  <c:v>169</c:v>
                </c:pt>
                <c:pt idx="101">
                  <c:v>179.4</c:v>
                </c:pt>
                <c:pt idx="102">
                  <c:v>153.4</c:v>
                </c:pt>
                <c:pt idx="103">
                  <c:v>156</c:v>
                </c:pt>
                <c:pt idx="104">
                  <c:v>171.6</c:v>
                </c:pt>
                <c:pt idx="105">
                  <c:v>167.7</c:v>
                </c:pt>
                <c:pt idx="106">
                  <c:v>153.4</c:v>
                </c:pt>
                <c:pt idx="107">
                  <c:v>153.4</c:v>
                </c:pt>
                <c:pt idx="108">
                  <c:v>153.4</c:v>
                </c:pt>
                <c:pt idx="109">
                  <c:v>170.3</c:v>
                </c:pt>
                <c:pt idx="110">
                  <c:v>169</c:v>
                </c:pt>
                <c:pt idx="111">
                  <c:v>169</c:v>
                </c:pt>
                <c:pt idx="112">
                  <c:v>156</c:v>
                </c:pt>
                <c:pt idx="113">
                  <c:v>143</c:v>
                </c:pt>
                <c:pt idx="114">
                  <c:v>169</c:v>
                </c:pt>
                <c:pt idx="115">
                  <c:v>172.9</c:v>
                </c:pt>
                <c:pt idx="116">
                  <c:v>170.3</c:v>
                </c:pt>
                <c:pt idx="117">
                  <c:v>169</c:v>
                </c:pt>
                <c:pt idx="118">
                  <c:v>167.7</c:v>
                </c:pt>
                <c:pt idx="119">
                  <c:v>167.7</c:v>
                </c:pt>
                <c:pt idx="120">
                  <c:v>132.6</c:v>
                </c:pt>
                <c:pt idx="121">
                  <c:v>140.4</c:v>
                </c:pt>
                <c:pt idx="122">
                  <c:v>154.69999999999999</c:v>
                </c:pt>
                <c:pt idx="123">
                  <c:v>157.30000000000001</c:v>
                </c:pt>
                <c:pt idx="124">
                  <c:v>209.3</c:v>
                </c:pt>
                <c:pt idx="125">
                  <c:v>171.6</c:v>
                </c:pt>
                <c:pt idx="126">
                  <c:v>159.9</c:v>
                </c:pt>
                <c:pt idx="127">
                  <c:v>153.4</c:v>
                </c:pt>
                <c:pt idx="128">
                  <c:v>208</c:v>
                </c:pt>
                <c:pt idx="129">
                  <c:v>154.69999999999999</c:v>
                </c:pt>
                <c:pt idx="130">
                  <c:v>171.6</c:v>
                </c:pt>
                <c:pt idx="131">
                  <c:v>166.4</c:v>
                </c:pt>
                <c:pt idx="132">
                  <c:v>170.3</c:v>
                </c:pt>
                <c:pt idx="133">
                  <c:v>206.7</c:v>
                </c:pt>
                <c:pt idx="134">
                  <c:v>208</c:v>
                </c:pt>
                <c:pt idx="135">
                  <c:v>206.7</c:v>
                </c:pt>
                <c:pt idx="136">
                  <c:v>182</c:v>
                </c:pt>
                <c:pt idx="137">
                  <c:v>185.9</c:v>
                </c:pt>
                <c:pt idx="138">
                  <c:v>195</c:v>
                </c:pt>
                <c:pt idx="139">
                  <c:v>197.6</c:v>
                </c:pt>
                <c:pt idx="140">
                  <c:v>183.3</c:v>
                </c:pt>
                <c:pt idx="141">
                  <c:v>223.6</c:v>
                </c:pt>
                <c:pt idx="142">
                  <c:v>196.3</c:v>
                </c:pt>
                <c:pt idx="143">
                  <c:v>193.7</c:v>
                </c:pt>
                <c:pt idx="144">
                  <c:v>182</c:v>
                </c:pt>
                <c:pt idx="145">
                  <c:v>184.6</c:v>
                </c:pt>
                <c:pt idx="146">
                  <c:v>209.3</c:v>
                </c:pt>
                <c:pt idx="147">
                  <c:v>210.6</c:v>
                </c:pt>
                <c:pt idx="148">
                  <c:v>221</c:v>
                </c:pt>
                <c:pt idx="149">
                  <c:v>170.3</c:v>
                </c:pt>
                <c:pt idx="150">
                  <c:v>171.6</c:v>
                </c:pt>
                <c:pt idx="151">
                  <c:v>172.9</c:v>
                </c:pt>
                <c:pt idx="152">
                  <c:v>180.7</c:v>
                </c:pt>
                <c:pt idx="153">
                  <c:v>167.7</c:v>
                </c:pt>
                <c:pt idx="154">
                  <c:v>184.6</c:v>
                </c:pt>
                <c:pt idx="155">
                  <c:v>185.9</c:v>
                </c:pt>
                <c:pt idx="156">
                  <c:v>185.9</c:v>
                </c:pt>
                <c:pt idx="157">
                  <c:v>170.3</c:v>
                </c:pt>
                <c:pt idx="158">
                  <c:v>196.3</c:v>
                </c:pt>
                <c:pt idx="159">
                  <c:v>195</c:v>
                </c:pt>
                <c:pt idx="160">
                  <c:v>234</c:v>
                </c:pt>
                <c:pt idx="161">
                  <c:v>193.7</c:v>
                </c:pt>
                <c:pt idx="162">
                  <c:v>170.3</c:v>
                </c:pt>
                <c:pt idx="163">
                  <c:v>169</c:v>
                </c:pt>
                <c:pt idx="164">
                  <c:v>167.7</c:v>
                </c:pt>
                <c:pt idx="165">
                  <c:v>223.6</c:v>
                </c:pt>
                <c:pt idx="166">
                  <c:v>180.7</c:v>
                </c:pt>
                <c:pt idx="167">
                  <c:v>185.9</c:v>
                </c:pt>
                <c:pt idx="168">
                  <c:v>180.7</c:v>
                </c:pt>
                <c:pt idx="169">
                  <c:v>206.7</c:v>
                </c:pt>
                <c:pt idx="170">
                  <c:v>209.3</c:v>
                </c:pt>
                <c:pt idx="171">
                  <c:v>206.7</c:v>
                </c:pt>
                <c:pt idx="172">
                  <c:v>171.6</c:v>
                </c:pt>
                <c:pt idx="173">
                  <c:v>141.69999999999999</c:v>
                </c:pt>
                <c:pt idx="174">
                  <c:v>218.4</c:v>
                </c:pt>
                <c:pt idx="175">
                  <c:v>222.3</c:v>
                </c:pt>
                <c:pt idx="176">
                  <c:v>195</c:v>
                </c:pt>
                <c:pt idx="177">
                  <c:v>197.6</c:v>
                </c:pt>
                <c:pt idx="178">
                  <c:v>197.6</c:v>
                </c:pt>
                <c:pt idx="179">
                  <c:v>195</c:v>
                </c:pt>
                <c:pt idx="180">
                  <c:v>208</c:v>
                </c:pt>
                <c:pt idx="181">
                  <c:v>192.4</c:v>
                </c:pt>
                <c:pt idx="182">
                  <c:v>192.4</c:v>
                </c:pt>
                <c:pt idx="183">
                  <c:v>196.3</c:v>
                </c:pt>
                <c:pt idx="184">
                  <c:v>234</c:v>
                </c:pt>
                <c:pt idx="185">
                  <c:v>171.6</c:v>
                </c:pt>
                <c:pt idx="186">
                  <c:v>180.7</c:v>
                </c:pt>
                <c:pt idx="187">
                  <c:v>180.7</c:v>
                </c:pt>
                <c:pt idx="188">
                  <c:v>222.3</c:v>
                </c:pt>
                <c:pt idx="189">
                  <c:v>157.30000000000001</c:v>
                </c:pt>
                <c:pt idx="190">
                  <c:v>182</c:v>
                </c:pt>
                <c:pt idx="191">
                  <c:v>184.6</c:v>
                </c:pt>
                <c:pt idx="192">
                  <c:v>183.3</c:v>
                </c:pt>
                <c:pt idx="193">
                  <c:v>193.7</c:v>
                </c:pt>
                <c:pt idx="194">
                  <c:v>179.4</c:v>
                </c:pt>
                <c:pt idx="195">
                  <c:v>182</c:v>
                </c:pt>
                <c:pt idx="196">
                  <c:v>182</c:v>
                </c:pt>
                <c:pt idx="197">
                  <c:v>169</c:v>
                </c:pt>
                <c:pt idx="198">
                  <c:v>206.7</c:v>
                </c:pt>
                <c:pt idx="199">
                  <c:v>206.7</c:v>
                </c:pt>
                <c:pt idx="200">
                  <c:v>235.3</c:v>
                </c:pt>
                <c:pt idx="201">
                  <c:v>153.4</c:v>
                </c:pt>
                <c:pt idx="202">
                  <c:v>167.7</c:v>
                </c:pt>
                <c:pt idx="203">
                  <c:v>170.3</c:v>
                </c:pt>
                <c:pt idx="204">
                  <c:v>208</c:v>
                </c:pt>
                <c:pt idx="205">
                  <c:v>218.4</c:v>
                </c:pt>
                <c:pt idx="206">
                  <c:v>208</c:v>
                </c:pt>
                <c:pt idx="207">
                  <c:v>209.3</c:v>
                </c:pt>
                <c:pt idx="208">
                  <c:v>248.3</c:v>
                </c:pt>
                <c:pt idx="209">
                  <c:v>211.9</c:v>
                </c:pt>
                <c:pt idx="210">
                  <c:v>180.7</c:v>
                </c:pt>
                <c:pt idx="211">
                  <c:v>182</c:v>
                </c:pt>
                <c:pt idx="212">
                  <c:v>193.7</c:v>
                </c:pt>
                <c:pt idx="213">
                  <c:v>179.4</c:v>
                </c:pt>
                <c:pt idx="214">
                  <c:v>182</c:v>
                </c:pt>
                <c:pt idx="215">
                  <c:v>185.9</c:v>
                </c:pt>
                <c:pt idx="216">
                  <c:v>210.6</c:v>
                </c:pt>
                <c:pt idx="217">
                  <c:v>184.6</c:v>
                </c:pt>
                <c:pt idx="218">
                  <c:v>183.3</c:v>
                </c:pt>
                <c:pt idx="219">
                  <c:v>234</c:v>
                </c:pt>
                <c:pt idx="220">
                  <c:v>249.6</c:v>
                </c:pt>
                <c:pt idx="221">
                  <c:v>248.3</c:v>
                </c:pt>
                <c:pt idx="222">
                  <c:v>244.4</c:v>
                </c:pt>
                <c:pt idx="223">
                  <c:v>260</c:v>
                </c:pt>
                <c:pt idx="224">
                  <c:v>247</c:v>
                </c:pt>
                <c:pt idx="225">
                  <c:v>205.4</c:v>
                </c:pt>
                <c:pt idx="226">
                  <c:v>209.3</c:v>
                </c:pt>
                <c:pt idx="227">
                  <c:v>263.89999999999998</c:v>
                </c:pt>
                <c:pt idx="228">
                  <c:v>247</c:v>
                </c:pt>
                <c:pt idx="229">
                  <c:v>235.3</c:v>
                </c:pt>
                <c:pt idx="230">
                  <c:v>232.7</c:v>
                </c:pt>
                <c:pt idx="231">
                  <c:v>263.89999999999998</c:v>
                </c:pt>
                <c:pt idx="232">
                  <c:v>224.9</c:v>
                </c:pt>
                <c:pt idx="233">
                  <c:v>261.3</c:v>
                </c:pt>
                <c:pt idx="234">
                  <c:v>263.89999999999998</c:v>
                </c:pt>
                <c:pt idx="235">
                  <c:v>210.6</c:v>
                </c:pt>
                <c:pt idx="236">
                  <c:v>247</c:v>
                </c:pt>
                <c:pt idx="237">
                  <c:v>183.3</c:v>
                </c:pt>
                <c:pt idx="238">
                  <c:v>182</c:v>
                </c:pt>
                <c:pt idx="239">
                  <c:v>232.7</c:v>
                </c:pt>
                <c:pt idx="240">
                  <c:v>247</c:v>
                </c:pt>
                <c:pt idx="241">
                  <c:v>218.4</c:v>
                </c:pt>
                <c:pt idx="242">
                  <c:v>221</c:v>
                </c:pt>
                <c:pt idx="243">
                  <c:v>206.7</c:v>
                </c:pt>
                <c:pt idx="244">
                  <c:v>211.9</c:v>
                </c:pt>
                <c:pt idx="245">
                  <c:v>195</c:v>
                </c:pt>
                <c:pt idx="246">
                  <c:v>197.6</c:v>
                </c:pt>
                <c:pt idx="247">
                  <c:v>224.9</c:v>
                </c:pt>
                <c:pt idx="248">
                  <c:v>206.7</c:v>
                </c:pt>
                <c:pt idx="249">
                  <c:v>235.3</c:v>
                </c:pt>
                <c:pt idx="250">
                  <c:v>236.6</c:v>
                </c:pt>
                <c:pt idx="251">
                  <c:v>211.9</c:v>
                </c:pt>
                <c:pt idx="252">
                  <c:v>245.7</c:v>
                </c:pt>
                <c:pt idx="253">
                  <c:v>193.7</c:v>
                </c:pt>
                <c:pt idx="254">
                  <c:v>196.3</c:v>
                </c:pt>
                <c:pt idx="255">
                  <c:v>211.9</c:v>
                </c:pt>
                <c:pt idx="256">
                  <c:v>245.7</c:v>
                </c:pt>
                <c:pt idx="257">
                  <c:v>236.6</c:v>
                </c:pt>
                <c:pt idx="258">
                  <c:v>235.3</c:v>
                </c:pt>
                <c:pt idx="259">
                  <c:v>222.3</c:v>
                </c:pt>
                <c:pt idx="260">
                  <c:v>221</c:v>
                </c:pt>
                <c:pt idx="261">
                  <c:v>270.39999999999998</c:v>
                </c:pt>
                <c:pt idx="262">
                  <c:v>276.89999999999998</c:v>
                </c:pt>
                <c:pt idx="263">
                  <c:v>224.9</c:v>
                </c:pt>
                <c:pt idx="264">
                  <c:v>260</c:v>
                </c:pt>
                <c:pt idx="265">
                  <c:v>249.6</c:v>
                </c:pt>
                <c:pt idx="266">
                  <c:v>250.9</c:v>
                </c:pt>
                <c:pt idx="267">
                  <c:v>234</c:v>
                </c:pt>
                <c:pt idx="268">
                  <c:v>247</c:v>
                </c:pt>
                <c:pt idx="269">
                  <c:v>273</c:v>
                </c:pt>
                <c:pt idx="270">
                  <c:v>273</c:v>
                </c:pt>
                <c:pt idx="271">
                  <c:v>258.7</c:v>
                </c:pt>
                <c:pt idx="272">
                  <c:v>234</c:v>
                </c:pt>
                <c:pt idx="273">
                  <c:v>247</c:v>
                </c:pt>
                <c:pt idx="274">
                  <c:v>247</c:v>
                </c:pt>
                <c:pt idx="275">
                  <c:v>236.6</c:v>
                </c:pt>
                <c:pt idx="276">
                  <c:v>273</c:v>
                </c:pt>
                <c:pt idx="277">
                  <c:v>245.7</c:v>
                </c:pt>
                <c:pt idx="278">
                  <c:v>247</c:v>
                </c:pt>
                <c:pt idx="279">
                  <c:v>248.3</c:v>
                </c:pt>
                <c:pt idx="280">
                  <c:v>300.3</c:v>
                </c:pt>
                <c:pt idx="281">
                  <c:v>271.7</c:v>
                </c:pt>
                <c:pt idx="282">
                  <c:v>271.7</c:v>
                </c:pt>
                <c:pt idx="283">
                  <c:v>224.9</c:v>
                </c:pt>
                <c:pt idx="284">
                  <c:v>236.6</c:v>
                </c:pt>
                <c:pt idx="285">
                  <c:v>208</c:v>
                </c:pt>
                <c:pt idx="286">
                  <c:v>210.6</c:v>
                </c:pt>
                <c:pt idx="287">
                  <c:v>219.7</c:v>
                </c:pt>
                <c:pt idx="288">
                  <c:v>222.3</c:v>
                </c:pt>
                <c:pt idx="289">
                  <c:v>231.4</c:v>
                </c:pt>
                <c:pt idx="290">
                  <c:v>236.6</c:v>
                </c:pt>
                <c:pt idx="291">
                  <c:v>245.7</c:v>
                </c:pt>
                <c:pt idx="292">
                  <c:v>234</c:v>
                </c:pt>
                <c:pt idx="293">
                  <c:v>274.3</c:v>
                </c:pt>
                <c:pt idx="294">
                  <c:v>270.39999999999998</c:v>
                </c:pt>
                <c:pt idx="295">
                  <c:v>314.60000000000002</c:v>
                </c:pt>
                <c:pt idx="296">
                  <c:v>258.7</c:v>
                </c:pt>
                <c:pt idx="297">
                  <c:v>273</c:v>
                </c:pt>
                <c:pt idx="298">
                  <c:v>274.3</c:v>
                </c:pt>
                <c:pt idx="299">
                  <c:v>261.3</c:v>
                </c:pt>
                <c:pt idx="300">
                  <c:v>248.3</c:v>
                </c:pt>
                <c:pt idx="301">
                  <c:v>270.39999999999998</c:v>
                </c:pt>
                <c:pt idx="302">
                  <c:v>275.60000000000002</c:v>
                </c:pt>
                <c:pt idx="303">
                  <c:v>275.60000000000002</c:v>
                </c:pt>
                <c:pt idx="304">
                  <c:v>232.7</c:v>
                </c:pt>
                <c:pt idx="305">
                  <c:v>262.60000000000002</c:v>
                </c:pt>
                <c:pt idx="306">
                  <c:v>260</c:v>
                </c:pt>
                <c:pt idx="307">
                  <c:v>223.6</c:v>
                </c:pt>
                <c:pt idx="308">
                  <c:v>326.3</c:v>
                </c:pt>
                <c:pt idx="309">
                  <c:v>209.3</c:v>
                </c:pt>
                <c:pt idx="310">
                  <c:v>205.4</c:v>
                </c:pt>
                <c:pt idx="311">
                  <c:v>223.6</c:v>
                </c:pt>
                <c:pt idx="312">
                  <c:v>260</c:v>
                </c:pt>
                <c:pt idx="313">
                  <c:v>287.3</c:v>
                </c:pt>
                <c:pt idx="314">
                  <c:v>284.7</c:v>
                </c:pt>
                <c:pt idx="315">
                  <c:v>339.3</c:v>
                </c:pt>
                <c:pt idx="316">
                  <c:v>353.6</c:v>
                </c:pt>
                <c:pt idx="317">
                  <c:v>364</c:v>
                </c:pt>
                <c:pt idx="318">
                  <c:v>365.3</c:v>
                </c:pt>
                <c:pt idx="319">
                  <c:v>326.3</c:v>
                </c:pt>
                <c:pt idx="320">
                  <c:v>323.7</c:v>
                </c:pt>
                <c:pt idx="321">
                  <c:v>388.7</c:v>
                </c:pt>
                <c:pt idx="322">
                  <c:v>391.3</c:v>
                </c:pt>
                <c:pt idx="323">
                  <c:v>418.6</c:v>
                </c:pt>
                <c:pt idx="324">
                  <c:v>364</c:v>
                </c:pt>
                <c:pt idx="325">
                  <c:v>323.7</c:v>
                </c:pt>
                <c:pt idx="326">
                  <c:v>323.7</c:v>
                </c:pt>
                <c:pt idx="327">
                  <c:v>505.7</c:v>
                </c:pt>
                <c:pt idx="328">
                  <c:v>470.6</c:v>
                </c:pt>
                <c:pt idx="329">
                  <c:v>452.4</c:v>
                </c:pt>
                <c:pt idx="330">
                  <c:v>457.6</c:v>
                </c:pt>
                <c:pt idx="331">
                  <c:v>509.6</c:v>
                </c:pt>
                <c:pt idx="332">
                  <c:v>483.6</c:v>
                </c:pt>
                <c:pt idx="333">
                  <c:v>492.7</c:v>
                </c:pt>
                <c:pt idx="334">
                  <c:v>494</c:v>
                </c:pt>
                <c:pt idx="335">
                  <c:v>445.9</c:v>
                </c:pt>
                <c:pt idx="336">
                  <c:v>614.9</c:v>
                </c:pt>
                <c:pt idx="337">
                  <c:v>429</c:v>
                </c:pt>
                <c:pt idx="338">
                  <c:v>429</c:v>
                </c:pt>
                <c:pt idx="339">
                  <c:v>572</c:v>
                </c:pt>
                <c:pt idx="340">
                  <c:v>517.4</c:v>
                </c:pt>
                <c:pt idx="341">
                  <c:v>481</c:v>
                </c:pt>
                <c:pt idx="342">
                  <c:v>481</c:v>
                </c:pt>
                <c:pt idx="343">
                  <c:v>416</c:v>
                </c:pt>
                <c:pt idx="344">
                  <c:v>416</c:v>
                </c:pt>
                <c:pt idx="345">
                  <c:v>388.7</c:v>
                </c:pt>
                <c:pt idx="346">
                  <c:v>388.7</c:v>
                </c:pt>
                <c:pt idx="347">
                  <c:v>351</c:v>
                </c:pt>
                <c:pt idx="348">
                  <c:v>327.60000000000002</c:v>
                </c:pt>
                <c:pt idx="349">
                  <c:v>271.7</c:v>
                </c:pt>
                <c:pt idx="350">
                  <c:v>270.39999999999998</c:v>
                </c:pt>
                <c:pt idx="351">
                  <c:v>273</c:v>
                </c:pt>
                <c:pt idx="352">
                  <c:v>197.6</c:v>
                </c:pt>
                <c:pt idx="353">
                  <c:v>300.3</c:v>
                </c:pt>
                <c:pt idx="354">
                  <c:v>302.89999999999998</c:v>
                </c:pt>
                <c:pt idx="355">
                  <c:v>247</c:v>
                </c:pt>
                <c:pt idx="356">
                  <c:v>209.3</c:v>
                </c:pt>
                <c:pt idx="357">
                  <c:v>276.89999999999998</c:v>
                </c:pt>
                <c:pt idx="358">
                  <c:v>270.39999999999998</c:v>
                </c:pt>
                <c:pt idx="359">
                  <c:v>261.3</c:v>
                </c:pt>
                <c:pt idx="360">
                  <c:v>210.6</c:v>
                </c:pt>
                <c:pt idx="361">
                  <c:v>244.4</c:v>
                </c:pt>
                <c:pt idx="362">
                  <c:v>250.9</c:v>
                </c:pt>
                <c:pt idx="363">
                  <c:v>232.7</c:v>
                </c:pt>
                <c:pt idx="364">
                  <c:v>231.4</c:v>
                </c:pt>
                <c:pt idx="365">
                  <c:v>250.9</c:v>
                </c:pt>
                <c:pt idx="366">
                  <c:v>248.3</c:v>
                </c:pt>
                <c:pt idx="367">
                  <c:v>208</c:v>
                </c:pt>
                <c:pt idx="368">
                  <c:v>206.7</c:v>
                </c:pt>
                <c:pt idx="369">
                  <c:v>206.7</c:v>
                </c:pt>
                <c:pt idx="370">
                  <c:v>206.7</c:v>
                </c:pt>
                <c:pt idx="371">
                  <c:v>211.9</c:v>
                </c:pt>
                <c:pt idx="372">
                  <c:v>169</c:v>
                </c:pt>
                <c:pt idx="373">
                  <c:v>154.69999999999999</c:v>
                </c:pt>
                <c:pt idx="374">
                  <c:v>156</c:v>
                </c:pt>
                <c:pt idx="375">
                  <c:v>167.7</c:v>
                </c:pt>
                <c:pt idx="376">
                  <c:v>179.4</c:v>
                </c:pt>
                <c:pt idx="377">
                  <c:v>182</c:v>
                </c:pt>
                <c:pt idx="378">
                  <c:v>182</c:v>
                </c:pt>
                <c:pt idx="379">
                  <c:v>195</c:v>
                </c:pt>
                <c:pt idx="380">
                  <c:v>130</c:v>
                </c:pt>
                <c:pt idx="381">
                  <c:v>132.6</c:v>
                </c:pt>
                <c:pt idx="382">
                  <c:v>184.6</c:v>
                </c:pt>
                <c:pt idx="383">
                  <c:v>197.6</c:v>
                </c:pt>
                <c:pt idx="384">
                  <c:v>179.4</c:v>
                </c:pt>
                <c:pt idx="385">
                  <c:v>182</c:v>
                </c:pt>
                <c:pt idx="386">
                  <c:v>154.69999999999999</c:v>
                </c:pt>
                <c:pt idx="387">
                  <c:v>171.6</c:v>
                </c:pt>
                <c:pt idx="388">
                  <c:v>145.6</c:v>
                </c:pt>
                <c:pt idx="389">
                  <c:v>145.6</c:v>
                </c:pt>
                <c:pt idx="390">
                  <c:v>234</c:v>
                </c:pt>
                <c:pt idx="391">
                  <c:v>219.7</c:v>
                </c:pt>
                <c:pt idx="392">
                  <c:v>234</c:v>
                </c:pt>
                <c:pt idx="393">
                  <c:v>232.7</c:v>
                </c:pt>
                <c:pt idx="394">
                  <c:v>287.3</c:v>
                </c:pt>
                <c:pt idx="395">
                  <c:v>289.89999999999998</c:v>
                </c:pt>
                <c:pt idx="396">
                  <c:v>262.60000000000002</c:v>
                </c:pt>
                <c:pt idx="397">
                  <c:v>260</c:v>
                </c:pt>
                <c:pt idx="398">
                  <c:v>247</c:v>
                </c:pt>
                <c:pt idx="399">
                  <c:v>249.6</c:v>
                </c:pt>
                <c:pt idx="400">
                  <c:v>234</c:v>
                </c:pt>
                <c:pt idx="401">
                  <c:v>231.4</c:v>
                </c:pt>
                <c:pt idx="402">
                  <c:v>170.3</c:v>
                </c:pt>
                <c:pt idx="403">
                  <c:v>179.4</c:v>
                </c:pt>
                <c:pt idx="404">
                  <c:v>185.9</c:v>
                </c:pt>
                <c:pt idx="405">
                  <c:v>183.3</c:v>
                </c:pt>
                <c:pt idx="406">
                  <c:v>198.9</c:v>
                </c:pt>
                <c:pt idx="407">
                  <c:v>156</c:v>
                </c:pt>
                <c:pt idx="408">
                  <c:v>171.6</c:v>
                </c:pt>
                <c:pt idx="409">
                  <c:v>169</c:v>
                </c:pt>
                <c:pt idx="410">
                  <c:v>183.3</c:v>
                </c:pt>
                <c:pt idx="411">
                  <c:v>180.7</c:v>
                </c:pt>
                <c:pt idx="412">
                  <c:v>197.6</c:v>
                </c:pt>
                <c:pt idx="413">
                  <c:v>196.3</c:v>
                </c:pt>
                <c:pt idx="414">
                  <c:v>184.6</c:v>
                </c:pt>
                <c:pt idx="415">
                  <c:v>170.3</c:v>
                </c:pt>
                <c:pt idx="416">
                  <c:v>127.4</c:v>
                </c:pt>
                <c:pt idx="417">
                  <c:v>133.9</c:v>
                </c:pt>
                <c:pt idx="418">
                  <c:v>153.4</c:v>
                </c:pt>
                <c:pt idx="419">
                  <c:v>184.6</c:v>
                </c:pt>
                <c:pt idx="420">
                  <c:v>184.6</c:v>
                </c:pt>
                <c:pt idx="421">
                  <c:v>179.4</c:v>
                </c:pt>
                <c:pt idx="422">
                  <c:v>167.7</c:v>
                </c:pt>
                <c:pt idx="423">
                  <c:v>184.6</c:v>
                </c:pt>
                <c:pt idx="424">
                  <c:v>158.6</c:v>
                </c:pt>
                <c:pt idx="425">
                  <c:v>153.4</c:v>
                </c:pt>
                <c:pt idx="426">
                  <c:v>184.6</c:v>
                </c:pt>
                <c:pt idx="427">
                  <c:v>221</c:v>
                </c:pt>
                <c:pt idx="428">
                  <c:v>211.9</c:v>
                </c:pt>
                <c:pt idx="429">
                  <c:v>209.3</c:v>
                </c:pt>
                <c:pt idx="430">
                  <c:v>115.7</c:v>
                </c:pt>
                <c:pt idx="431">
                  <c:v>198.9</c:v>
                </c:pt>
                <c:pt idx="432">
                  <c:v>180.7</c:v>
                </c:pt>
                <c:pt idx="433">
                  <c:v>183.3</c:v>
                </c:pt>
                <c:pt idx="434">
                  <c:v>211.9</c:v>
                </c:pt>
                <c:pt idx="435">
                  <c:v>193.7</c:v>
                </c:pt>
                <c:pt idx="436">
                  <c:v>218.4</c:v>
                </c:pt>
                <c:pt idx="437">
                  <c:v>219.7</c:v>
                </c:pt>
                <c:pt idx="438">
                  <c:v>182</c:v>
                </c:pt>
                <c:pt idx="439">
                  <c:v>167.7</c:v>
                </c:pt>
                <c:pt idx="440">
                  <c:v>221</c:v>
                </c:pt>
                <c:pt idx="441">
                  <c:v>218.4</c:v>
                </c:pt>
                <c:pt idx="442">
                  <c:v>261.3</c:v>
                </c:pt>
                <c:pt idx="443">
                  <c:v>196.3</c:v>
                </c:pt>
                <c:pt idx="444">
                  <c:v>235.3</c:v>
                </c:pt>
                <c:pt idx="445">
                  <c:v>235.3</c:v>
                </c:pt>
                <c:pt idx="446">
                  <c:v>250.9</c:v>
                </c:pt>
                <c:pt idx="447">
                  <c:v>206.7</c:v>
                </c:pt>
                <c:pt idx="448">
                  <c:v>185.9</c:v>
                </c:pt>
                <c:pt idx="449">
                  <c:v>183.3</c:v>
                </c:pt>
                <c:pt idx="450">
                  <c:v>193.7</c:v>
                </c:pt>
                <c:pt idx="451">
                  <c:v>209.3</c:v>
                </c:pt>
                <c:pt idx="452">
                  <c:v>195</c:v>
                </c:pt>
                <c:pt idx="453">
                  <c:v>192.4</c:v>
                </c:pt>
                <c:pt idx="454">
                  <c:v>180.7</c:v>
                </c:pt>
                <c:pt idx="455">
                  <c:v>195</c:v>
                </c:pt>
                <c:pt idx="456">
                  <c:v>206.7</c:v>
                </c:pt>
                <c:pt idx="457">
                  <c:v>206.7</c:v>
                </c:pt>
                <c:pt idx="458">
                  <c:v>210.6</c:v>
                </c:pt>
                <c:pt idx="459">
                  <c:v>221</c:v>
                </c:pt>
                <c:pt idx="460">
                  <c:v>153.4</c:v>
                </c:pt>
                <c:pt idx="461">
                  <c:v>157.30000000000001</c:v>
                </c:pt>
                <c:pt idx="462">
                  <c:v>133.9</c:v>
                </c:pt>
                <c:pt idx="463">
                  <c:v>197.6</c:v>
                </c:pt>
                <c:pt idx="464">
                  <c:v>145.6</c:v>
                </c:pt>
                <c:pt idx="465">
                  <c:v>141.69999999999999</c:v>
                </c:pt>
                <c:pt idx="466">
                  <c:v>183.3</c:v>
                </c:pt>
                <c:pt idx="467">
                  <c:v>170.3</c:v>
                </c:pt>
                <c:pt idx="468">
                  <c:v>221</c:v>
                </c:pt>
                <c:pt idx="469">
                  <c:v>221</c:v>
                </c:pt>
                <c:pt idx="470">
                  <c:v>179.4</c:v>
                </c:pt>
                <c:pt idx="471">
                  <c:v>197.6</c:v>
                </c:pt>
                <c:pt idx="472">
                  <c:v>209.3</c:v>
                </c:pt>
                <c:pt idx="473">
                  <c:v>205.4</c:v>
                </c:pt>
                <c:pt idx="474">
                  <c:v>221</c:v>
                </c:pt>
                <c:pt idx="475">
                  <c:v>170.3</c:v>
                </c:pt>
                <c:pt idx="476">
                  <c:v>114.4</c:v>
                </c:pt>
                <c:pt idx="477">
                  <c:v>115.7</c:v>
                </c:pt>
                <c:pt idx="478">
                  <c:v>143</c:v>
                </c:pt>
                <c:pt idx="479">
                  <c:v>158.6</c:v>
                </c:pt>
                <c:pt idx="480">
                  <c:v>169</c:v>
                </c:pt>
                <c:pt idx="481">
                  <c:v>167.7</c:v>
                </c:pt>
                <c:pt idx="482">
                  <c:v>208</c:v>
                </c:pt>
                <c:pt idx="483">
                  <c:v>140.4</c:v>
                </c:pt>
                <c:pt idx="484">
                  <c:v>185.9</c:v>
                </c:pt>
                <c:pt idx="485">
                  <c:v>182</c:v>
                </c:pt>
                <c:pt idx="486">
                  <c:v>172.9</c:v>
                </c:pt>
                <c:pt idx="487">
                  <c:v>180.7</c:v>
                </c:pt>
                <c:pt idx="488">
                  <c:v>172.9</c:v>
                </c:pt>
                <c:pt idx="489">
                  <c:v>167.7</c:v>
                </c:pt>
                <c:pt idx="490">
                  <c:v>169</c:v>
                </c:pt>
                <c:pt idx="491">
                  <c:v>179.4</c:v>
                </c:pt>
                <c:pt idx="492">
                  <c:v>146.9</c:v>
                </c:pt>
                <c:pt idx="493">
                  <c:v>141.69999999999999</c:v>
                </c:pt>
                <c:pt idx="494">
                  <c:v>158.6</c:v>
                </c:pt>
                <c:pt idx="495">
                  <c:v>192.4</c:v>
                </c:pt>
                <c:pt idx="496">
                  <c:v>195</c:v>
                </c:pt>
                <c:pt idx="497">
                  <c:v>193.7</c:v>
                </c:pt>
                <c:pt idx="498">
                  <c:v>219.7</c:v>
                </c:pt>
                <c:pt idx="499">
                  <c:v>193.7</c:v>
                </c:pt>
                <c:pt idx="500">
                  <c:v>154.69999999999999</c:v>
                </c:pt>
                <c:pt idx="501">
                  <c:v>158.6</c:v>
                </c:pt>
                <c:pt idx="502">
                  <c:v>171.6</c:v>
                </c:pt>
                <c:pt idx="503">
                  <c:v>169</c:v>
                </c:pt>
                <c:pt idx="504">
                  <c:v>232.7</c:v>
                </c:pt>
                <c:pt idx="505">
                  <c:v>236.6</c:v>
                </c:pt>
                <c:pt idx="506">
                  <c:v>180.7</c:v>
                </c:pt>
                <c:pt idx="507">
                  <c:v>154.69999999999999</c:v>
                </c:pt>
                <c:pt idx="508">
                  <c:v>167.7</c:v>
                </c:pt>
                <c:pt idx="509">
                  <c:v>169</c:v>
                </c:pt>
                <c:pt idx="510">
                  <c:v>244.4</c:v>
                </c:pt>
                <c:pt idx="511">
                  <c:v>195</c:v>
                </c:pt>
                <c:pt idx="512">
                  <c:v>223.6</c:v>
                </c:pt>
                <c:pt idx="513">
                  <c:v>222.3</c:v>
                </c:pt>
                <c:pt idx="514">
                  <c:v>195</c:v>
                </c:pt>
                <c:pt idx="515">
                  <c:v>274.3</c:v>
                </c:pt>
                <c:pt idx="516">
                  <c:v>223.6</c:v>
                </c:pt>
                <c:pt idx="517">
                  <c:v>223.6</c:v>
                </c:pt>
                <c:pt idx="518">
                  <c:v>234</c:v>
                </c:pt>
                <c:pt idx="519">
                  <c:v>261.3</c:v>
                </c:pt>
                <c:pt idx="520">
                  <c:v>206.7</c:v>
                </c:pt>
                <c:pt idx="521">
                  <c:v>209.3</c:v>
                </c:pt>
                <c:pt idx="522">
                  <c:v>192.4</c:v>
                </c:pt>
                <c:pt idx="523">
                  <c:v>197.6</c:v>
                </c:pt>
                <c:pt idx="524">
                  <c:v>219.7</c:v>
                </c:pt>
                <c:pt idx="525">
                  <c:v>223.6</c:v>
                </c:pt>
                <c:pt idx="526">
                  <c:v>205.4</c:v>
                </c:pt>
                <c:pt idx="527">
                  <c:v>156</c:v>
                </c:pt>
                <c:pt idx="528">
                  <c:v>172.9</c:v>
                </c:pt>
                <c:pt idx="529">
                  <c:v>169</c:v>
                </c:pt>
                <c:pt idx="530">
                  <c:v>143</c:v>
                </c:pt>
                <c:pt idx="531">
                  <c:v>145.6</c:v>
                </c:pt>
                <c:pt idx="532">
                  <c:v>156</c:v>
                </c:pt>
                <c:pt idx="533">
                  <c:v>159.9</c:v>
                </c:pt>
                <c:pt idx="534">
                  <c:v>143</c:v>
                </c:pt>
                <c:pt idx="535">
                  <c:v>140.4</c:v>
                </c:pt>
                <c:pt idx="536">
                  <c:v>180.7</c:v>
                </c:pt>
                <c:pt idx="537">
                  <c:v>184.6</c:v>
                </c:pt>
                <c:pt idx="538">
                  <c:v>159.9</c:v>
                </c:pt>
                <c:pt idx="539">
                  <c:v>154.69999999999999</c:v>
                </c:pt>
                <c:pt idx="540">
                  <c:v>156</c:v>
                </c:pt>
                <c:pt idx="541">
                  <c:v>153.4</c:v>
                </c:pt>
                <c:pt idx="542">
                  <c:v>156</c:v>
                </c:pt>
                <c:pt idx="543">
                  <c:v>156</c:v>
                </c:pt>
                <c:pt idx="544">
                  <c:v>159.9</c:v>
                </c:pt>
                <c:pt idx="545">
                  <c:v>158.6</c:v>
                </c:pt>
                <c:pt idx="546">
                  <c:v>170.3</c:v>
                </c:pt>
                <c:pt idx="547">
                  <c:v>169</c:v>
                </c:pt>
                <c:pt idx="548">
                  <c:v>170.3</c:v>
                </c:pt>
                <c:pt idx="549">
                  <c:v>159.9</c:v>
                </c:pt>
                <c:pt idx="550">
                  <c:v>184.6</c:v>
                </c:pt>
                <c:pt idx="551">
                  <c:v>128.69999999999999</c:v>
                </c:pt>
                <c:pt idx="552">
                  <c:v>127.4</c:v>
                </c:pt>
                <c:pt idx="553">
                  <c:v>193.7</c:v>
                </c:pt>
                <c:pt idx="554">
                  <c:v>157.30000000000001</c:v>
                </c:pt>
                <c:pt idx="555">
                  <c:v>118.3</c:v>
                </c:pt>
                <c:pt idx="556">
                  <c:v>118.3</c:v>
                </c:pt>
                <c:pt idx="557">
                  <c:v>167.7</c:v>
                </c:pt>
                <c:pt idx="558">
                  <c:v>128.69999999999999</c:v>
                </c:pt>
                <c:pt idx="559">
                  <c:v>146.9</c:v>
                </c:pt>
                <c:pt idx="560">
                  <c:v>146.9</c:v>
                </c:pt>
                <c:pt idx="561">
                  <c:v>127.4</c:v>
                </c:pt>
                <c:pt idx="562">
                  <c:v>144.30000000000001</c:v>
                </c:pt>
                <c:pt idx="563">
                  <c:v>130</c:v>
                </c:pt>
                <c:pt idx="564">
                  <c:v>133.9</c:v>
                </c:pt>
                <c:pt idx="565">
                  <c:v>141.69999999999999</c:v>
                </c:pt>
                <c:pt idx="566">
                  <c:v>131.30000000000001</c:v>
                </c:pt>
                <c:pt idx="567">
                  <c:v>154.69999999999999</c:v>
                </c:pt>
                <c:pt idx="568">
                  <c:v>159.9</c:v>
                </c:pt>
                <c:pt idx="569">
                  <c:v>89.7</c:v>
                </c:pt>
                <c:pt idx="570">
                  <c:v>131.30000000000001</c:v>
                </c:pt>
                <c:pt idx="571">
                  <c:v>128.69999999999999</c:v>
                </c:pt>
                <c:pt idx="572">
                  <c:v>131.30000000000001</c:v>
                </c:pt>
                <c:pt idx="573">
                  <c:v>182</c:v>
                </c:pt>
                <c:pt idx="574">
                  <c:v>146.9</c:v>
                </c:pt>
                <c:pt idx="575">
                  <c:v>131.30000000000001</c:v>
                </c:pt>
                <c:pt idx="576">
                  <c:v>132.6</c:v>
                </c:pt>
                <c:pt idx="577">
                  <c:v>157.30000000000001</c:v>
                </c:pt>
                <c:pt idx="578">
                  <c:v>128.69999999999999</c:v>
                </c:pt>
                <c:pt idx="579">
                  <c:v>118.3</c:v>
                </c:pt>
                <c:pt idx="580">
                  <c:v>117</c:v>
                </c:pt>
                <c:pt idx="581">
                  <c:v>159.9</c:v>
                </c:pt>
                <c:pt idx="582">
                  <c:v>119.6</c:v>
                </c:pt>
                <c:pt idx="583">
                  <c:v>141.69999999999999</c:v>
                </c:pt>
                <c:pt idx="584">
                  <c:v>144.30000000000001</c:v>
                </c:pt>
                <c:pt idx="585">
                  <c:v>154.69999999999999</c:v>
                </c:pt>
                <c:pt idx="586">
                  <c:v>154.69999999999999</c:v>
                </c:pt>
                <c:pt idx="587">
                  <c:v>132.6</c:v>
                </c:pt>
                <c:pt idx="588">
                  <c:v>130</c:v>
                </c:pt>
                <c:pt idx="589">
                  <c:v>159.9</c:v>
                </c:pt>
                <c:pt idx="590">
                  <c:v>143</c:v>
                </c:pt>
                <c:pt idx="591">
                  <c:v>130</c:v>
                </c:pt>
                <c:pt idx="592">
                  <c:v>132.6</c:v>
                </c:pt>
                <c:pt idx="593">
                  <c:v>169</c:v>
                </c:pt>
                <c:pt idx="594">
                  <c:v>132.6</c:v>
                </c:pt>
                <c:pt idx="595">
                  <c:v>132.6</c:v>
                </c:pt>
                <c:pt idx="596">
                  <c:v>133.9</c:v>
                </c:pt>
                <c:pt idx="597">
                  <c:v>172.9</c:v>
                </c:pt>
                <c:pt idx="598">
                  <c:v>145.6</c:v>
                </c:pt>
                <c:pt idx="599">
                  <c:v>169</c:v>
                </c:pt>
                <c:pt idx="600">
                  <c:v>166.4</c:v>
                </c:pt>
                <c:pt idx="601">
                  <c:v>170.3</c:v>
                </c:pt>
                <c:pt idx="602">
                  <c:v>132.6</c:v>
                </c:pt>
                <c:pt idx="603">
                  <c:v>114.4</c:v>
                </c:pt>
                <c:pt idx="604">
                  <c:v>119.6</c:v>
                </c:pt>
                <c:pt idx="605">
                  <c:v>145.6</c:v>
                </c:pt>
                <c:pt idx="606">
                  <c:v>158.6</c:v>
                </c:pt>
                <c:pt idx="607">
                  <c:v>118.3</c:v>
                </c:pt>
                <c:pt idx="608">
                  <c:v>117</c:v>
                </c:pt>
                <c:pt idx="609">
                  <c:v>131.30000000000001</c:v>
                </c:pt>
                <c:pt idx="610">
                  <c:v>154.69999999999999</c:v>
                </c:pt>
                <c:pt idx="611">
                  <c:v>130</c:v>
                </c:pt>
                <c:pt idx="612">
                  <c:v>132.6</c:v>
                </c:pt>
                <c:pt idx="613">
                  <c:v>131.30000000000001</c:v>
                </c:pt>
                <c:pt idx="614">
                  <c:v>131.30000000000001</c:v>
                </c:pt>
                <c:pt idx="615">
                  <c:v>154.69999999999999</c:v>
                </c:pt>
                <c:pt idx="616">
                  <c:v>156</c:v>
                </c:pt>
                <c:pt idx="617">
                  <c:v>169</c:v>
                </c:pt>
                <c:pt idx="618">
                  <c:v>170.3</c:v>
                </c:pt>
                <c:pt idx="619">
                  <c:v>182</c:v>
                </c:pt>
                <c:pt idx="620">
                  <c:v>180.7</c:v>
                </c:pt>
                <c:pt idx="621">
                  <c:v>157.30000000000001</c:v>
                </c:pt>
                <c:pt idx="622">
                  <c:v>156</c:v>
                </c:pt>
                <c:pt idx="623">
                  <c:v>185.9</c:v>
                </c:pt>
                <c:pt idx="624">
                  <c:v>180.7</c:v>
                </c:pt>
                <c:pt idx="625">
                  <c:v>184.6</c:v>
                </c:pt>
                <c:pt idx="626">
                  <c:v>221</c:v>
                </c:pt>
                <c:pt idx="627">
                  <c:v>171.6</c:v>
                </c:pt>
                <c:pt idx="628">
                  <c:v>166.4</c:v>
                </c:pt>
                <c:pt idx="629">
                  <c:v>167.7</c:v>
                </c:pt>
                <c:pt idx="630">
                  <c:v>167.7</c:v>
                </c:pt>
                <c:pt idx="631">
                  <c:v>159.9</c:v>
                </c:pt>
                <c:pt idx="632">
                  <c:v>153.4</c:v>
                </c:pt>
                <c:pt idx="633">
                  <c:v>158.6</c:v>
                </c:pt>
                <c:pt idx="634">
                  <c:v>157.30000000000001</c:v>
                </c:pt>
                <c:pt idx="635">
                  <c:v>107.9</c:v>
                </c:pt>
                <c:pt idx="636">
                  <c:v>104</c:v>
                </c:pt>
                <c:pt idx="637">
                  <c:v>106.6</c:v>
                </c:pt>
                <c:pt idx="638">
                  <c:v>145.6</c:v>
                </c:pt>
                <c:pt idx="639">
                  <c:v>153.4</c:v>
                </c:pt>
                <c:pt idx="640">
                  <c:v>154.69999999999999</c:v>
                </c:pt>
                <c:pt idx="641">
                  <c:v>117</c:v>
                </c:pt>
                <c:pt idx="642">
                  <c:v>158.6</c:v>
                </c:pt>
                <c:pt idx="643">
                  <c:v>118.3</c:v>
                </c:pt>
                <c:pt idx="644">
                  <c:v>118.3</c:v>
                </c:pt>
                <c:pt idx="645">
                  <c:v>154.69999999999999</c:v>
                </c:pt>
                <c:pt idx="646">
                  <c:v>144.30000000000001</c:v>
                </c:pt>
                <c:pt idx="647">
                  <c:v>167.7</c:v>
                </c:pt>
                <c:pt idx="648">
                  <c:v>169</c:v>
                </c:pt>
                <c:pt idx="649">
                  <c:v>128.69999999999999</c:v>
                </c:pt>
                <c:pt idx="650">
                  <c:v>170.3</c:v>
                </c:pt>
                <c:pt idx="651">
                  <c:v>167.7</c:v>
                </c:pt>
                <c:pt idx="652">
                  <c:v>167.7</c:v>
                </c:pt>
                <c:pt idx="653">
                  <c:v>143</c:v>
                </c:pt>
                <c:pt idx="654">
                  <c:v>169</c:v>
                </c:pt>
                <c:pt idx="655">
                  <c:v>167.7</c:v>
                </c:pt>
                <c:pt idx="656">
                  <c:v>172.9</c:v>
                </c:pt>
                <c:pt idx="657">
                  <c:v>157.30000000000001</c:v>
                </c:pt>
                <c:pt idx="658">
                  <c:v>157.30000000000001</c:v>
                </c:pt>
                <c:pt idx="659">
                  <c:v>198.9</c:v>
                </c:pt>
                <c:pt idx="660">
                  <c:v>195</c:v>
                </c:pt>
                <c:pt idx="661">
                  <c:v>180.7</c:v>
                </c:pt>
                <c:pt idx="662">
                  <c:v>180.7</c:v>
                </c:pt>
                <c:pt idx="663">
                  <c:v>183.3</c:v>
                </c:pt>
                <c:pt idx="664">
                  <c:v>179.4</c:v>
                </c:pt>
                <c:pt idx="665">
                  <c:v>182</c:v>
                </c:pt>
                <c:pt idx="666">
                  <c:v>184.6</c:v>
                </c:pt>
                <c:pt idx="667">
                  <c:v>206.7</c:v>
                </c:pt>
                <c:pt idx="668">
                  <c:v>209.3</c:v>
                </c:pt>
                <c:pt idx="669">
                  <c:v>184.6</c:v>
                </c:pt>
                <c:pt idx="670">
                  <c:v>172.9</c:v>
                </c:pt>
                <c:pt idx="671">
                  <c:v>210.6</c:v>
                </c:pt>
                <c:pt idx="672">
                  <c:v>209.3</c:v>
                </c:pt>
                <c:pt idx="673">
                  <c:v>197.6</c:v>
                </c:pt>
                <c:pt idx="674">
                  <c:v>154.69999999999999</c:v>
                </c:pt>
                <c:pt idx="675">
                  <c:v>180.7</c:v>
                </c:pt>
                <c:pt idx="676">
                  <c:v>180.7</c:v>
                </c:pt>
                <c:pt idx="677">
                  <c:v>197.6</c:v>
                </c:pt>
                <c:pt idx="678">
                  <c:v>156</c:v>
                </c:pt>
                <c:pt idx="679">
                  <c:v>172.9</c:v>
                </c:pt>
                <c:pt idx="680">
                  <c:v>170.3</c:v>
                </c:pt>
                <c:pt idx="681">
                  <c:v>167.7</c:v>
                </c:pt>
                <c:pt idx="682">
                  <c:v>157.30000000000001</c:v>
                </c:pt>
                <c:pt idx="683">
                  <c:v>210.6</c:v>
                </c:pt>
                <c:pt idx="684">
                  <c:v>209.3</c:v>
                </c:pt>
                <c:pt idx="685">
                  <c:v>128.69999999999999</c:v>
                </c:pt>
                <c:pt idx="686">
                  <c:v>143</c:v>
                </c:pt>
                <c:pt idx="687">
                  <c:v>171.6</c:v>
                </c:pt>
                <c:pt idx="688">
                  <c:v>166.4</c:v>
                </c:pt>
                <c:pt idx="689">
                  <c:v>167.7</c:v>
                </c:pt>
                <c:pt idx="690">
                  <c:v>180.7</c:v>
                </c:pt>
                <c:pt idx="691">
                  <c:v>193.7</c:v>
                </c:pt>
                <c:pt idx="692">
                  <c:v>197.6</c:v>
                </c:pt>
                <c:pt idx="693">
                  <c:v>180.7</c:v>
                </c:pt>
                <c:pt idx="694">
                  <c:v>153.4</c:v>
                </c:pt>
                <c:pt idx="695">
                  <c:v>157.30000000000001</c:v>
                </c:pt>
                <c:pt idx="696">
                  <c:v>159.9</c:v>
                </c:pt>
                <c:pt idx="697">
                  <c:v>167.7</c:v>
                </c:pt>
                <c:pt idx="698">
                  <c:v>154.69999999999999</c:v>
                </c:pt>
                <c:pt idx="699">
                  <c:v>180.7</c:v>
                </c:pt>
                <c:pt idx="700">
                  <c:v>182</c:v>
                </c:pt>
                <c:pt idx="701">
                  <c:v>146.9</c:v>
                </c:pt>
                <c:pt idx="702">
                  <c:v>115.7</c:v>
                </c:pt>
                <c:pt idx="703">
                  <c:v>167.7</c:v>
                </c:pt>
                <c:pt idx="704">
                  <c:v>172.9</c:v>
                </c:pt>
                <c:pt idx="705">
                  <c:v>170.3</c:v>
                </c:pt>
                <c:pt idx="706">
                  <c:v>141.69999999999999</c:v>
                </c:pt>
                <c:pt idx="707">
                  <c:v>185.9</c:v>
                </c:pt>
                <c:pt idx="708">
                  <c:v>183.3</c:v>
                </c:pt>
                <c:pt idx="709">
                  <c:v>183.3</c:v>
                </c:pt>
                <c:pt idx="710">
                  <c:v>144.30000000000001</c:v>
                </c:pt>
                <c:pt idx="711">
                  <c:v>156</c:v>
                </c:pt>
                <c:pt idx="712">
                  <c:v>158.6</c:v>
                </c:pt>
                <c:pt idx="713">
                  <c:v>145.6</c:v>
                </c:pt>
                <c:pt idx="714">
                  <c:v>133.9</c:v>
                </c:pt>
                <c:pt idx="715">
                  <c:v>170.3</c:v>
                </c:pt>
                <c:pt idx="716">
                  <c:v>166.4</c:v>
                </c:pt>
                <c:pt idx="717">
                  <c:v>130</c:v>
                </c:pt>
                <c:pt idx="718">
                  <c:v>169</c:v>
                </c:pt>
                <c:pt idx="719">
                  <c:v>114.4</c:v>
                </c:pt>
                <c:pt idx="720">
                  <c:v>119.6</c:v>
                </c:pt>
                <c:pt idx="721">
                  <c:v>185.9</c:v>
                </c:pt>
                <c:pt idx="722">
                  <c:v>180.7</c:v>
                </c:pt>
                <c:pt idx="723">
                  <c:v>184.6</c:v>
                </c:pt>
                <c:pt idx="724">
                  <c:v>180.7</c:v>
                </c:pt>
                <c:pt idx="725">
                  <c:v>118.3</c:v>
                </c:pt>
                <c:pt idx="726">
                  <c:v>184.6</c:v>
                </c:pt>
                <c:pt idx="727">
                  <c:v>170.3</c:v>
                </c:pt>
                <c:pt idx="728">
                  <c:v>169</c:v>
                </c:pt>
                <c:pt idx="729">
                  <c:v>154.69999999999999</c:v>
                </c:pt>
                <c:pt idx="730">
                  <c:v>133.9</c:v>
                </c:pt>
                <c:pt idx="731">
                  <c:v>167.7</c:v>
                </c:pt>
                <c:pt idx="732">
                  <c:v>171.6</c:v>
                </c:pt>
                <c:pt idx="733">
                  <c:v>170.3</c:v>
                </c:pt>
                <c:pt idx="734">
                  <c:v>154.69999999999999</c:v>
                </c:pt>
                <c:pt idx="735">
                  <c:v>195</c:v>
                </c:pt>
                <c:pt idx="736">
                  <c:v>193.7</c:v>
                </c:pt>
                <c:pt idx="737">
                  <c:v>157.30000000000001</c:v>
                </c:pt>
                <c:pt idx="738">
                  <c:v>172.9</c:v>
                </c:pt>
                <c:pt idx="739">
                  <c:v>180.7</c:v>
                </c:pt>
                <c:pt idx="740">
                  <c:v>182</c:v>
                </c:pt>
                <c:pt idx="741">
                  <c:v>169</c:v>
                </c:pt>
                <c:pt idx="742">
                  <c:v>171.6</c:v>
                </c:pt>
                <c:pt idx="743">
                  <c:v>167.7</c:v>
                </c:pt>
                <c:pt idx="744">
                  <c:v>166.4</c:v>
                </c:pt>
                <c:pt idx="745">
                  <c:v>179.4</c:v>
                </c:pt>
                <c:pt idx="746">
                  <c:v>143</c:v>
                </c:pt>
                <c:pt idx="747">
                  <c:v>154.69999999999999</c:v>
                </c:pt>
                <c:pt idx="748">
                  <c:v>156</c:v>
                </c:pt>
                <c:pt idx="749">
                  <c:v>169</c:v>
                </c:pt>
                <c:pt idx="750">
                  <c:v>158.6</c:v>
                </c:pt>
                <c:pt idx="751">
                  <c:v>158.6</c:v>
                </c:pt>
                <c:pt idx="752">
                  <c:v>145.6</c:v>
                </c:pt>
                <c:pt idx="753">
                  <c:v>145.6</c:v>
                </c:pt>
                <c:pt idx="754">
                  <c:v>143</c:v>
                </c:pt>
                <c:pt idx="755">
                  <c:v>145.6</c:v>
                </c:pt>
                <c:pt idx="756">
                  <c:v>141.69999999999999</c:v>
                </c:pt>
                <c:pt idx="757">
                  <c:v>145.6</c:v>
                </c:pt>
                <c:pt idx="758">
                  <c:v>154.69999999999999</c:v>
                </c:pt>
                <c:pt idx="759">
                  <c:v>157.30000000000001</c:v>
                </c:pt>
                <c:pt idx="760">
                  <c:v>144.30000000000001</c:v>
                </c:pt>
                <c:pt idx="761">
                  <c:v>166.4</c:v>
                </c:pt>
                <c:pt idx="762">
                  <c:v>166.4</c:v>
                </c:pt>
                <c:pt idx="763">
                  <c:v>167.7</c:v>
                </c:pt>
                <c:pt idx="764">
                  <c:v>193.7</c:v>
                </c:pt>
                <c:pt idx="765">
                  <c:v>180.7</c:v>
                </c:pt>
                <c:pt idx="766">
                  <c:v>133.9</c:v>
                </c:pt>
                <c:pt idx="767">
                  <c:v>132.6</c:v>
                </c:pt>
                <c:pt idx="768">
                  <c:v>156</c:v>
                </c:pt>
                <c:pt idx="769">
                  <c:v>193.7</c:v>
                </c:pt>
                <c:pt idx="770">
                  <c:v>170.3</c:v>
                </c:pt>
                <c:pt idx="771">
                  <c:v>167.7</c:v>
                </c:pt>
                <c:pt idx="772">
                  <c:v>171.6</c:v>
                </c:pt>
                <c:pt idx="773">
                  <c:v>205.4</c:v>
                </c:pt>
                <c:pt idx="774">
                  <c:v>182</c:v>
                </c:pt>
                <c:pt idx="775">
                  <c:v>183.3</c:v>
                </c:pt>
                <c:pt idx="776">
                  <c:v>154.69999999999999</c:v>
                </c:pt>
                <c:pt idx="777">
                  <c:v>167.7</c:v>
                </c:pt>
                <c:pt idx="778">
                  <c:v>131.30000000000001</c:v>
                </c:pt>
                <c:pt idx="779">
                  <c:v>128.69999999999999</c:v>
                </c:pt>
                <c:pt idx="780">
                  <c:v>195</c:v>
                </c:pt>
                <c:pt idx="781">
                  <c:v>158.6</c:v>
                </c:pt>
                <c:pt idx="782">
                  <c:v>157.30000000000001</c:v>
                </c:pt>
                <c:pt idx="783">
                  <c:v>154.69999999999999</c:v>
                </c:pt>
                <c:pt idx="784">
                  <c:v>166.4</c:v>
                </c:pt>
                <c:pt idx="785">
                  <c:v>170.3</c:v>
                </c:pt>
                <c:pt idx="786">
                  <c:v>156</c:v>
                </c:pt>
                <c:pt idx="787">
                  <c:v>153.4</c:v>
                </c:pt>
                <c:pt idx="788">
                  <c:v>171.6</c:v>
                </c:pt>
                <c:pt idx="789">
                  <c:v>170.3</c:v>
                </c:pt>
                <c:pt idx="790">
                  <c:v>158.6</c:v>
                </c:pt>
                <c:pt idx="791">
                  <c:v>156</c:v>
                </c:pt>
                <c:pt idx="792">
                  <c:v>154.69999999999999</c:v>
                </c:pt>
                <c:pt idx="793">
                  <c:v>183.3</c:v>
                </c:pt>
                <c:pt idx="794">
                  <c:v>115.7</c:v>
                </c:pt>
                <c:pt idx="795">
                  <c:v>117</c:v>
                </c:pt>
                <c:pt idx="796">
                  <c:v>143</c:v>
                </c:pt>
                <c:pt idx="797">
                  <c:v>140.4</c:v>
                </c:pt>
                <c:pt idx="798">
                  <c:v>158.6</c:v>
                </c:pt>
                <c:pt idx="799">
                  <c:v>153.4</c:v>
                </c:pt>
                <c:pt idx="800">
                  <c:v>179.4</c:v>
                </c:pt>
                <c:pt idx="801">
                  <c:v>153.4</c:v>
                </c:pt>
                <c:pt idx="802">
                  <c:v>158.6</c:v>
                </c:pt>
                <c:pt idx="803">
                  <c:v>157.30000000000001</c:v>
                </c:pt>
                <c:pt idx="804">
                  <c:v>170.3</c:v>
                </c:pt>
                <c:pt idx="805">
                  <c:v>209.3</c:v>
                </c:pt>
                <c:pt idx="806">
                  <c:v>183.3</c:v>
                </c:pt>
                <c:pt idx="807">
                  <c:v>184.6</c:v>
                </c:pt>
                <c:pt idx="808">
                  <c:v>157.30000000000001</c:v>
                </c:pt>
                <c:pt idx="809">
                  <c:v>157.30000000000001</c:v>
                </c:pt>
                <c:pt idx="810">
                  <c:v>224.9</c:v>
                </c:pt>
                <c:pt idx="811">
                  <c:v>222.3</c:v>
                </c:pt>
                <c:pt idx="812">
                  <c:v>179.4</c:v>
                </c:pt>
                <c:pt idx="813">
                  <c:v>195</c:v>
                </c:pt>
                <c:pt idx="814">
                  <c:v>210.6</c:v>
                </c:pt>
                <c:pt idx="815">
                  <c:v>210.6</c:v>
                </c:pt>
                <c:pt idx="816">
                  <c:v>115.7</c:v>
                </c:pt>
                <c:pt idx="817">
                  <c:v>183.3</c:v>
                </c:pt>
                <c:pt idx="818">
                  <c:v>140.4</c:v>
                </c:pt>
                <c:pt idx="819">
                  <c:v>141.69999999999999</c:v>
                </c:pt>
                <c:pt idx="820">
                  <c:v>157.30000000000001</c:v>
                </c:pt>
                <c:pt idx="821">
                  <c:v>141.69999999999999</c:v>
                </c:pt>
                <c:pt idx="822">
                  <c:v>167.7</c:v>
                </c:pt>
                <c:pt idx="823">
                  <c:v>171.6</c:v>
                </c:pt>
                <c:pt idx="824">
                  <c:v>184.6</c:v>
                </c:pt>
                <c:pt idx="825">
                  <c:v>157.30000000000001</c:v>
                </c:pt>
                <c:pt idx="826">
                  <c:v>144.30000000000001</c:v>
                </c:pt>
                <c:pt idx="827">
                  <c:v>145.6</c:v>
                </c:pt>
                <c:pt idx="828">
                  <c:v>167.7</c:v>
                </c:pt>
                <c:pt idx="829">
                  <c:v>197.6</c:v>
                </c:pt>
                <c:pt idx="830">
                  <c:v>158.6</c:v>
                </c:pt>
                <c:pt idx="831">
                  <c:v>156</c:v>
                </c:pt>
                <c:pt idx="832">
                  <c:v>170.3</c:v>
                </c:pt>
                <c:pt idx="833">
                  <c:v>158.6</c:v>
                </c:pt>
                <c:pt idx="834">
                  <c:v>158.6</c:v>
                </c:pt>
                <c:pt idx="835">
                  <c:v>156</c:v>
                </c:pt>
                <c:pt idx="836">
                  <c:v>145.6</c:v>
                </c:pt>
                <c:pt idx="837">
                  <c:v>117</c:v>
                </c:pt>
                <c:pt idx="838">
                  <c:v>192.4</c:v>
                </c:pt>
                <c:pt idx="839">
                  <c:v>193.7</c:v>
                </c:pt>
                <c:pt idx="840">
                  <c:v>119.6</c:v>
                </c:pt>
                <c:pt idx="841">
                  <c:v>141.69999999999999</c:v>
                </c:pt>
                <c:pt idx="842">
                  <c:v>184.6</c:v>
                </c:pt>
                <c:pt idx="843">
                  <c:v>184.6</c:v>
                </c:pt>
                <c:pt idx="844">
                  <c:v>171.6</c:v>
                </c:pt>
                <c:pt idx="845">
                  <c:v>145.6</c:v>
                </c:pt>
                <c:pt idx="846">
                  <c:v>195</c:v>
                </c:pt>
                <c:pt idx="847">
                  <c:v>195</c:v>
                </c:pt>
                <c:pt idx="848">
                  <c:v>143</c:v>
                </c:pt>
                <c:pt idx="849">
                  <c:v>198.9</c:v>
                </c:pt>
                <c:pt idx="850">
                  <c:v>158.6</c:v>
                </c:pt>
                <c:pt idx="851">
                  <c:v>159.9</c:v>
                </c:pt>
                <c:pt idx="852">
                  <c:v>141.69999999999999</c:v>
                </c:pt>
                <c:pt idx="853">
                  <c:v>118.3</c:v>
                </c:pt>
                <c:pt idx="854">
                  <c:v>127.4</c:v>
                </c:pt>
                <c:pt idx="855">
                  <c:v>128.69999999999999</c:v>
                </c:pt>
                <c:pt idx="856">
                  <c:v>146.9</c:v>
                </c:pt>
                <c:pt idx="857">
                  <c:v>143</c:v>
                </c:pt>
                <c:pt idx="858">
                  <c:v>145.6</c:v>
                </c:pt>
                <c:pt idx="859">
                  <c:v>143</c:v>
                </c:pt>
                <c:pt idx="860">
                  <c:v>154.69999999999999</c:v>
                </c:pt>
                <c:pt idx="861">
                  <c:v>193.7</c:v>
                </c:pt>
                <c:pt idx="862">
                  <c:v>170.3</c:v>
                </c:pt>
                <c:pt idx="863">
                  <c:v>171.6</c:v>
                </c:pt>
                <c:pt idx="864">
                  <c:v>114.4</c:v>
                </c:pt>
                <c:pt idx="865">
                  <c:v>146.9</c:v>
                </c:pt>
                <c:pt idx="866">
                  <c:v>144.30000000000001</c:v>
                </c:pt>
                <c:pt idx="867">
                  <c:v>140.4</c:v>
                </c:pt>
                <c:pt idx="868">
                  <c:v>132.6</c:v>
                </c:pt>
                <c:pt idx="869">
                  <c:v>132.6</c:v>
                </c:pt>
                <c:pt idx="870">
                  <c:v>166.4</c:v>
                </c:pt>
                <c:pt idx="871">
                  <c:v>172.9</c:v>
                </c:pt>
                <c:pt idx="872">
                  <c:v>143</c:v>
                </c:pt>
                <c:pt idx="873">
                  <c:v>128.69999999999999</c:v>
                </c:pt>
                <c:pt idx="874">
                  <c:v>158.6</c:v>
                </c:pt>
                <c:pt idx="875">
                  <c:v>154.69999999999999</c:v>
                </c:pt>
                <c:pt idx="876">
                  <c:v>154.69999999999999</c:v>
                </c:pt>
                <c:pt idx="877">
                  <c:v>157.30000000000001</c:v>
                </c:pt>
                <c:pt idx="878">
                  <c:v>157.30000000000001</c:v>
                </c:pt>
                <c:pt idx="879">
                  <c:v>158.6</c:v>
                </c:pt>
                <c:pt idx="880">
                  <c:v>127.4</c:v>
                </c:pt>
                <c:pt idx="881">
                  <c:v>170.3</c:v>
                </c:pt>
                <c:pt idx="882">
                  <c:v>169</c:v>
                </c:pt>
                <c:pt idx="883">
                  <c:v>167.7</c:v>
                </c:pt>
                <c:pt idx="884">
                  <c:v>167.7</c:v>
                </c:pt>
                <c:pt idx="885">
                  <c:v>104</c:v>
                </c:pt>
                <c:pt idx="886">
                  <c:v>166.4</c:v>
                </c:pt>
                <c:pt idx="887">
                  <c:v>170.3</c:v>
                </c:pt>
                <c:pt idx="888">
                  <c:v>180.7</c:v>
                </c:pt>
                <c:pt idx="889">
                  <c:v>141.69999999999999</c:v>
                </c:pt>
                <c:pt idx="890">
                  <c:v>119.6</c:v>
                </c:pt>
                <c:pt idx="891">
                  <c:v>117</c:v>
                </c:pt>
                <c:pt idx="892">
                  <c:v>120.9</c:v>
                </c:pt>
                <c:pt idx="893">
                  <c:v>198.9</c:v>
                </c:pt>
                <c:pt idx="894">
                  <c:v>159.9</c:v>
                </c:pt>
                <c:pt idx="895">
                  <c:v>154.69999999999999</c:v>
                </c:pt>
                <c:pt idx="896">
                  <c:v>128.69999999999999</c:v>
                </c:pt>
                <c:pt idx="897">
                  <c:v>158.6</c:v>
                </c:pt>
                <c:pt idx="898">
                  <c:v>166.4</c:v>
                </c:pt>
                <c:pt idx="899">
                  <c:v>170.3</c:v>
                </c:pt>
                <c:pt idx="900">
                  <c:v>158.6</c:v>
                </c:pt>
                <c:pt idx="901">
                  <c:v>145.6</c:v>
                </c:pt>
                <c:pt idx="902">
                  <c:v>153.4</c:v>
                </c:pt>
                <c:pt idx="903">
                  <c:v>154.69999999999999</c:v>
                </c:pt>
                <c:pt idx="904">
                  <c:v>143</c:v>
                </c:pt>
                <c:pt idx="905">
                  <c:v>119.6</c:v>
                </c:pt>
                <c:pt idx="906">
                  <c:v>157.30000000000001</c:v>
                </c:pt>
                <c:pt idx="907">
                  <c:v>154.69999999999999</c:v>
                </c:pt>
                <c:pt idx="908">
                  <c:v>143</c:v>
                </c:pt>
                <c:pt idx="909">
                  <c:v>157.30000000000001</c:v>
                </c:pt>
                <c:pt idx="910">
                  <c:v>114.4</c:v>
                </c:pt>
                <c:pt idx="911">
                  <c:v>115.7</c:v>
                </c:pt>
                <c:pt idx="912">
                  <c:v>117</c:v>
                </c:pt>
                <c:pt idx="913">
                  <c:v>130</c:v>
                </c:pt>
                <c:pt idx="914">
                  <c:v>128.69999999999999</c:v>
                </c:pt>
                <c:pt idx="915">
                  <c:v>128.69999999999999</c:v>
                </c:pt>
                <c:pt idx="916">
                  <c:v>141.69999999999999</c:v>
                </c:pt>
                <c:pt idx="917">
                  <c:v>131.30000000000001</c:v>
                </c:pt>
                <c:pt idx="918">
                  <c:v>130</c:v>
                </c:pt>
                <c:pt idx="919">
                  <c:v>117</c:v>
                </c:pt>
                <c:pt idx="920">
                  <c:v>128.69999999999999</c:v>
                </c:pt>
                <c:pt idx="921">
                  <c:v>115.7</c:v>
                </c:pt>
                <c:pt idx="922">
                  <c:v>114.4</c:v>
                </c:pt>
                <c:pt idx="923">
                  <c:v>115.7</c:v>
                </c:pt>
                <c:pt idx="924">
                  <c:v>153.4</c:v>
                </c:pt>
                <c:pt idx="925">
                  <c:v>102.7</c:v>
                </c:pt>
                <c:pt idx="926">
                  <c:v>106.6</c:v>
                </c:pt>
                <c:pt idx="927">
                  <c:v>132.6</c:v>
                </c:pt>
                <c:pt idx="928">
                  <c:v>144.30000000000001</c:v>
                </c:pt>
                <c:pt idx="929">
                  <c:v>104</c:v>
                </c:pt>
                <c:pt idx="930">
                  <c:v>105.3</c:v>
                </c:pt>
                <c:pt idx="931">
                  <c:v>132.6</c:v>
                </c:pt>
                <c:pt idx="932">
                  <c:v>105.3</c:v>
                </c:pt>
                <c:pt idx="933">
                  <c:v>140.4</c:v>
                </c:pt>
                <c:pt idx="934">
                  <c:v>145.6</c:v>
                </c:pt>
                <c:pt idx="935">
                  <c:v>91</c:v>
                </c:pt>
                <c:pt idx="936">
                  <c:v>133.9</c:v>
                </c:pt>
                <c:pt idx="937">
                  <c:v>115.7</c:v>
                </c:pt>
                <c:pt idx="938">
                  <c:v>115.7</c:v>
                </c:pt>
                <c:pt idx="939">
                  <c:v>132.6</c:v>
                </c:pt>
                <c:pt idx="940">
                  <c:v>131.30000000000001</c:v>
                </c:pt>
                <c:pt idx="941">
                  <c:v>130</c:v>
                </c:pt>
                <c:pt idx="942">
                  <c:v>128.69999999999999</c:v>
                </c:pt>
                <c:pt idx="943">
                  <c:v>128.69999999999999</c:v>
                </c:pt>
                <c:pt idx="944">
                  <c:v>105.3</c:v>
                </c:pt>
                <c:pt idx="945">
                  <c:v>131.30000000000001</c:v>
                </c:pt>
                <c:pt idx="946">
                  <c:v>130</c:v>
                </c:pt>
                <c:pt idx="947">
                  <c:v>154.69999999999999</c:v>
                </c:pt>
                <c:pt idx="948">
                  <c:v>101.4</c:v>
                </c:pt>
                <c:pt idx="949">
                  <c:v>128.69999999999999</c:v>
                </c:pt>
                <c:pt idx="950">
                  <c:v>130</c:v>
                </c:pt>
                <c:pt idx="951">
                  <c:v>143</c:v>
                </c:pt>
                <c:pt idx="952">
                  <c:v>158.6</c:v>
                </c:pt>
                <c:pt idx="953">
                  <c:v>171.6</c:v>
                </c:pt>
                <c:pt idx="954">
                  <c:v>171.6</c:v>
                </c:pt>
                <c:pt idx="955">
                  <c:v>133.9</c:v>
                </c:pt>
                <c:pt idx="956">
                  <c:v>127.4</c:v>
                </c:pt>
                <c:pt idx="957">
                  <c:v>118.3</c:v>
                </c:pt>
                <c:pt idx="958">
                  <c:v>119.6</c:v>
                </c:pt>
                <c:pt idx="959">
                  <c:v>128.69999999999999</c:v>
                </c:pt>
                <c:pt idx="960">
                  <c:v>118.3</c:v>
                </c:pt>
                <c:pt idx="961">
                  <c:v>143</c:v>
                </c:pt>
                <c:pt idx="962">
                  <c:v>144.30000000000001</c:v>
                </c:pt>
                <c:pt idx="963">
                  <c:v>120.9</c:v>
                </c:pt>
                <c:pt idx="964">
                  <c:v>128.69999999999999</c:v>
                </c:pt>
                <c:pt idx="965">
                  <c:v>153.4</c:v>
                </c:pt>
                <c:pt idx="966">
                  <c:v>153.4</c:v>
                </c:pt>
                <c:pt idx="967">
                  <c:v>118.3</c:v>
                </c:pt>
                <c:pt idx="968">
                  <c:v>145.6</c:v>
                </c:pt>
                <c:pt idx="969">
                  <c:v>93.6</c:v>
                </c:pt>
                <c:pt idx="970">
                  <c:v>89.7</c:v>
                </c:pt>
                <c:pt idx="971">
                  <c:v>89.7</c:v>
                </c:pt>
                <c:pt idx="972">
                  <c:v>118.3</c:v>
                </c:pt>
                <c:pt idx="973">
                  <c:v>92.3</c:v>
                </c:pt>
                <c:pt idx="974">
                  <c:v>91</c:v>
                </c:pt>
                <c:pt idx="975">
                  <c:v>127.4</c:v>
                </c:pt>
                <c:pt idx="976">
                  <c:v>102.7</c:v>
                </c:pt>
                <c:pt idx="977">
                  <c:v>104</c:v>
                </c:pt>
                <c:pt idx="978">
                  <c:v>104</c:v>
                </c:pt>
                <c:pt idx="979">
                  <c:v>132.6</c:v>
                </c:pt>
                <c:pt idx="980">
                  <c:v>91</c:v>
                </c:pt>
                <c:pt idx="981">
                  <c:v>128.69999999999999</c:v>
                </c:pt>
                <c:pt idx="982">
                  <c:v>131.30000000000001</c:v>
                </c:pt>
                <c:pt idx="983">
                  <c:v>132.6</c:v>
                </c:pt>
                <c:pt idx="984">
                  <c:v>101.4</c:v>
                </c:pt>
                <c:pt idx="985">
                  <c:v>120.9</c:v>
                </c:pt>
                <c:pt idx="986">
                  <c:v>114.4</c:v>
                </c:pt>
                <c:pt idx="987">
                  <c:v>131.30000000000001</c:v>
                </c:pt>
                <c:pt idx="988">
                  <c:v>120.9</c:v>
                </c:pt>
                <c:pt idx="989">
                  <c:v>117</c:v>
                </c:pt>
                <c:pt idx="990">
                  <c:v>118.3</c:v>
                </c:pt>
                <c:pt idx="991">
                  <c:v>128.69999999999999</c:v>
                </c:pt>
                <c:pt idx="992">
                  <c:v>102.7</c:v>
                </c:pt>
                <c:pt idx="993">
                  <c:v>156</c:v>
                </c:pt>
                <c:pt idx="994">
                  <c:v>157.30000000000001</c:v>
                </c:pt>
                <c:pt idx="995">
                  <c:v>102.7</c:v>
                </c:pt>
                <c:pt idx="996">
                  <c:v>130</c:v>
                </c:pt>
                <c:pt idx="997">
                  <c:v>132.6</c:v>
                </c:pt>
                <c:pt idx="998">
                  <c:v>128.69999999999999</c:v>
                </c:pt>
                <c:pt idx="999">
                  <c:v>105.3</c:v>
                </c:pt>
                <c:pt idx="1000">
                  <c:v>105.3</c:v>
                </c:pt>
                <c:pt idx="1001">
                  <c:v>102.7</c:v>
                </c:pt>
                <c:pt idx="1002">
                  <c:v>106.6</c:v>
                </c:pt>
                <c:pt idx="1003">
                  <c:v>93.6</c:v>
                </c:pt>
                <c:pt idx="1004">
                  <c:v>119.6</c:v>
                </c:pt>
                <c:pt idx="1005">
                  <c:v>89.7</c:v>
                </c:pt>
                <c:pt idx="1006">
                  <c:v>94.9</c:v>
                </c:pt>
                <c:pt idx="1007">
                  <c:v>118.3</c:v>
                </c:pt>
                <c:pt idx="1008">
                  <c:v>166.4</c:v>
                </c:pt>
                <c:pt idx="1009">
                  <c:v>119.6</c:v>
                </c:pt>
                <c:pt idx="1010">
                  <c:v>115.7</c:v>
                </c:pt>
                <c:pt idx="1011">
                  <c:v>131.30000000000001</c:v>
                </c:pt>
                <c:pt idx="1012">
                  <c:v>131.30000000000001</c:v>
                </c:pt>
                <c:pt idx="1013">
                  <c:v>130</c:v>
                </c:pt>
                <c:pt idx="1014">
                  <c:v>131.30000000000001</c:v>
                </c:pt>
                <c:pt idx="1015">
                  <c:v>143</c:v>
                </c:pt>
                <c:pt idx="1016">
                  <c:v>118.3</c:v>
                </c:pt>
                <c:pt idx="1017">
                  <c:v>131.30000000000001</c:v>
                </c:pt>
                <c:pt idx="1018">
                  <c:v>127.4</c:v>
                </c:pt>
                <c:pt idx="1019">
                  <c:v>156</c:v>
                </c:pt>
                <c:pt idx="1020">
                  <c:v>182</c:v>
                </c:pt>
                <c:pt idx="1021">
                  <c:v>130</c:v>
                </c:pt>
                <c:pt idx="1022">
                  <c:v>130</c:v>
                </c:pt>
                <c:pt idx="1023">
                  <c:v>158.6</c:v>
                </c:pt>
                <c:pt idx="1024">
                  <c:v>153.4</c:v>
                </c:pt>
                <c:pt idx="1025">
                  <c:v>132.6</c:v>
                </c:pt>
                <c:pt idx="1026">
                  <c:v>131.30000000000001</c:v>
                </c:pt>
                <c:pt idx="1027">
                  <c:v>153.4</c:v>
                </c:pt>
                <c:pt idx="1028">
                  <c:v>153.4</c:v>
                </c:pt>
                <c:pt idx="1029">
                  <c:v>105.3</c:v>
                </c:pt>
                <c:pt idx="1030">
                  <c:v>104</c:v>
                </c:pt>
                <c:pt idx="1031">
                  <c:v>130</c:v>
                </c:pt>
                <c:pt idx="1032">
                  <c:v>157.30000000000001</c:v>
                </c:pt>
                <c:pt idx="1033">
                  <c:v>119.6</c:v>
                </c:pt>
                <c:pt idx="1034">
                  <c:v>117</c:v>
                </c:pt>
                <c:pt idx="1035">
                  <c:v>101.4</c:v>
                </c:pt>
                <c:pt idx="1036">
                  <c:v>132.6</c:v>
                </c:pt>
                <c:pt idx="1037">
                  <c:v>128.69999999999999</c:v>
                </c:pt>
                <c:pt idx="1038">
                  <c:v>127.4</c:v>
                </c:pt>
                <c:pt idx="1039">
                  <c:v>104</c:v>
                </c:pt>
                <c:pt idx="1040">
                  <c:v>102.7</c:v>
                </c:pt>
                <c:pt idx="1041">
                  <c:v>154.69999999999999</c:v>
                </c:pt>
                <c:pt idx="1042">
                  <c:v>154.69999999999999</c:v>
                </c:pt>
                <c:pt idx="1043">
                  <c:v>120.9</c:v>
                </c:pt>
                <c:pt idx="1044">
                  <c:v>106.6</c:v>
                </c:pt>
                <c:pt idx="1045">
                  <c:v>101.4</c:v>
                </c:pt>
                <c:pt idx="1046">
                  <c:v>107.9</c:v>
                </c:pt>
                <c:pt idx="1047">
                  <c:v>114.4</c:v>
                </c:pt>
                <c:pt idx="1048">
                  <c:v>145.6</c:v>
                </c:pt>
                <c:pt idx="1049">
                  <c:v>104</c:v>
                </c:pt>
                <c:pt idx="1050">
                  <c:v>101.4</c:v>
                </c:pt>
                <c:pt idx="1051">
                  <c:v>167.7</c:v>
                </c:pt>
                <c:pt idx="1052">
                  <c:v>89.7</c:v>
                </c:pt>
                <c:pt idx="1053">
                  <c:v>106.6</c:v>
                </c:pt>
                <c:pt idx="1054">
                  <c:v>102.7</c:v>
                </c:pt>
                <c:pt idx="1055">
                  <c:v>158.6</c:v>
                </c:pt>
                <c:pt idx="1056">
                  <c:v>102.7</c:v>
                </c:pt>
                <c:pt idx="1057">
                  <c:v>128.69999999999999</c:v>
                </c:pt>
                <c:pt idx="1058">
                  <c:v>130</c:v>
                </c:pt>
                <c:pt idx="1059">
                  <c:v>115.7</c:v>
                </c:pt>
                <c:pt idx="1060">
                  <c:v>117</c:v>
                </c:pt>
                <c:pt idx="1061">
                  <c:v>131.30000000000001</c:v>
                </c:pt>
                <c:pt idx="1062">
                  <c:v>127.4</c:v>
                </c:pt>
                <c:pt idx="1063">
                  <c:v>141.69999999999999</c:v>
                </c:pt>
                <c:pt idx="1064">
                  <c:v>131.30000000000001</c:v>
                </c:pt>
                <c:pt idx="1065">
                  <c:v>141.69999999999999</c:v>
                </c:pt>
                <c:pt idx="1066">
                  <c:v>143</c:v>
                </c:pt>
                <c:pt idx="1067">
                  <c:v>117</c:v>
                </c:pt>
                <c:pt idx="1068">
                  <c:v>115.7</c:v>
                </c:pt>
                <c:pt idx="1069">
                  <c:v>106.6</c:v>
                </c:pt>
                <c:pt idx="1070">
                  <c:v>105.3</c:v>
                </c:pt>
                <c:pt idx="1071">
                  <c:v>132.6</c:v>
                </c:pt>
                <c:pt idx="1072">
                  <c:v>118.3</c:v>
                </c:pt>
                <c:pt idx="1073">
                  <c:v>143</c:v>
                </c:pt>
                <c:pt idx="1074">
                  <c:v>143</c:v>
                </c:pt>
                <c:pt idx="1075">
                  <c:v>76.7</c:v>
                </c:pt>
                <c:pt idx="1076">
                  <c:v>128.69999999999999</c:v>
                </c:pt>
                <c:pt idx="1077">
                  <c:v>102.7</c:v>
                </c:pt>
                <c:pt idx="1078">
                  <c:v>106.6</c:v>
                </c:pt>
                <c:pt idx="1079">
                  <c:v>118.3</c:v>
                </c:pt>
                <c:pt idx="1080">
                  <c:v>107.9</c:v>
                </c:pt>
                <c:pt idx="1081">
                  <c:v>102.7</c:v>
                </c:pt>
                <c:pt idx="1082">
                  <c:v>81.900000000000006</c:v>
                </c:pt>
                <c:pt idx="1083">
                  <c:v>94.9</c:v>
                </c:pt>
                <c:pt idx="1084">
                  <c:v>145.6</c:v>
                </c:pt>
                <c:pt idx="1085">
                  <c:v>143</c:v>
                </c:pt>
                <c:pt idx="1086">
                  <c:v>131.30000000000001</c:v>
                </c:pt>
                <c:pt idx="1087">
                  <c:v>131.30000000000001</c:v>
                </c:pt>
                <c:pt idx="1088">
                  <c:v>104</c:v>
                </c:pt>
                <c:pt idx="1089">
                  <c:v>101.4</c:v>
                </c:pt>
                <c:pt idx="1090">
                  <c:v>128.69999999999999</c:v>
                </c:pt>
                <c:pt idx="1091">
                  <c:v>130</c:v>
                </c:pt>
                <c:pt idx="1092">
                  <c:v>104</c:v>
                </c:pt>
                <c:pt idx="1093">
                  <c:v>101.4</c:v>
                </c:pt>
                <c:pt idx="1094">
                  <c:v>119.6</c:v>
                </c:pt>
                <c:pt idx="1095">
                  <c:v>91</c:v>
                </c:pt>
                <c:pt idx="1096">
                  <c:v>106.6</c:v>
                </c:pt>
                <c:pt idx="1097">
                  <c:v>105.3</c:v>
                </c:pt>
                <c:pt idx="1098">
                  <c:v>144.30000000000001</c:v>
                </c:pt>
                <c:pt idx="1099">
                  <c:v>146.9</c:v>
                </c:pt>
                <c:pt idx="1100">
                  <c:v>120.9</c:v>
                </c:pt>
                <c:pt idx="1101">
                  <c:v>118.3</c:v>
                </c:pt>
                <c:pt idx="1102">
                  <c:v>119.6</c:v>
                </c:pt>
                <c:pt idx="1103">
                  <c:v>131.30000000000001</c:v>
                </c:pt>
                <c:pt idx="1104">
                  <c:v>105.3</c:v>
                </c:pt>
                <c:pt idx="1105">
                  <c:v>105.3</c:v>
                </c:pt>
                <c:pt idx="1106">
                  <c:v>143</c:v>
                </c:pt>
                <c:pt idx="1107">
                  <c:v>120.9</c:v>
                </c:pt>
                <c:pt idx="1108">
                  <c:v>145.6</c:v>
                </c:pt>
                <c:pt idx="1109">
                  <c:v>146.9</c:v>
                </c:pt>
                <c:pt idx="1110">
                  <c:v>104</c:v>
                </c:pt>
                <c:pt idx="1111">
                  <c:v>154.69999999999999</c:v>
                </c:pt>
                <c:pt idx="1112">
                  <c:v>105.3</c:v>
                </c:pt>
                <c:pt idx="1113">
                  <c:v>102.7</c:v>
                </c:pt>
                <c:pt idx="1114">
                  <c:v>154.69999999999999</c:v>
                </c:pt>
                <c:pt idx="1115">
                  <c:v>119.6</c:v>
                </c:pt>
                <c:pt idx="1116">
                  <c:v>93.6</c:v>
                </c:pt>
                <c:pt idx="1117">
                  <c:v>92.3</c:v>
                </c:pt>
                <c:pt idx="1118">
                  <c:v>119.6</c:v>
                </c:pt>
                <c:pt idx="1119">
                  <c:v>128.69999999999999</c:v>
                </c:pt>
                <c:pt idx="1120">
                  <c:v>143</c:v>
                </c:pt>
                <c:pt idx="1121">
                  <c:v>144.30000000000001</c:v>
                </c:pt>
                <c:pt idx="1122">
                  <c:v>118.3</c:v>
                </c:pt>
                <c:pt idx="1123">
                  <c:v>118.3</c:v>
                </c:pt>
                <c:pt idx="1124">
                  <c:v>117</c:v>
                </c:pt>
                <c:pt idx="1125">
                  <c:v>117</c:v>
                </c:pt>
                <c:pt idx="1126">
                  <c:v>119.6</c:v>
                </c:pt>
                <c:pt idx="1127">
                  <c:v>104</c:v>
                </c:pt>
                <c:pt idx="1128">
                  <c:v>92.3</c:v>
                </c:pt>
                <c:pt idx="1129">
                  <c:v>91</c:v>
                </c:pt>
                <c:pt idx="1130">
                  <c:v>114.4</c:v>
                </c:pt>
                <c:pt idx="1131">
                  <c:v>115.7</c:v>
                </c:pt>
                <c:pt idx="1132">
                  <c:v>92.3</c:v>
                </c:pt>
                <c:pt idx="1133">
                  <c:v>89.7</c:v>
                </c:pt>
                <c:pt idx="1134">
                  <c:v>78</c:v>
                </c:pt>
                <c:pt idx="1135">
                  <c:v>102.7</c:v>
                </c:pt>
                <c:pt idx="1136">
                  <c:v>107.9</c:v>
                </c:pt>
                <c:pt idx="1137">
                  <c:v>102.7</c:v>
                </c:pt>
                <c:pt idx="1138">
                  <c:v>106.6</c:v>
                </c:pt>
                <c:pt idx="1139">
                  <c:v>106.6</c:v>
                </c:pt>
                <c:pt idx="1140">
                  <c:v>104</c:v>
                </c:pt>
                <c:pt idx="1141">
                  <c:v>102.7</c:v>
                </c:pt>
                <c:pt idx="1142">
                  <c:v>114.4</c:v>
                </c:pt>
                <c:pt idx="1143">
                  <c:v>106.6</c:v>
                </c:pt>
                <c:pt idx="1144">
                  <c:v>92.3</c:v>
                </c:pt>
                <c:pt idx="1145">
                  <c:v>92.3</c:v>
                </c:pt>
                <c:pt idx="1146">
                  <c:v>102.7</c:v>
                </c:pt>
                <c:pt idx="1147">
                  <c:v>78</c:v>
                </c:pt>
                <c:pt idx="1148">
                  <c:v>115.7</c:v>
                </c:pt>
                <c:pt idx="1149">
                  <c:v>117</c:v>
                </c:pt>
                <c:pt idx="1150">
                  <c:v>93.6</c:v>
                </c:pt>
                <c:pt idx="1151">
                  <c:v>91</c:v>
                </c:pt>
                <c:pt idx="1152">
                  <c:v>81.900000000000006</c:v>
                </c:pt>
                <c:pt idx="1153">
                  <c:v>80.599999999999994</c:v>
                </c:pt>
                <c:pt idx="1154">
                  <c:v>106.6</c:v>
                </c:pt>
                <c:pt idx="1155">
                  <c:v>76.7</c:v>
                </c:pt>
                <c:pt idx="1156">
                  <c:v>117</c:v>
                </c:pt>
                <c:pt idx="1157">
                  <c:v>118.3</c:v>
                </c:pt>
                <c:pt idx="1158">
                  <c:v>118.3</c:v>
                </c:pt>
                <c:pt idx="1159">
                  <c:v>118.3</c:v>
                </c:pt>
                <c:pt idx="1160">
                  <c:v>140.4</c:v>
                </c:pt>
                <c:pt idx="1161">
                  <c:v>141.69999999999999</c:v>
                </c:pt>
                <c:pt idx="1162">
                  <c:v>144.30000000000001</c:v>
                </c:pt>
                <c:pt idx="1163">
                  <c:v>119.6</c:v>
                </c:pt>
                <c:pt idx="1164">
                  <c:v>118.3</c:v>
                </c:pt>
                <c:pt idx="1165">
                  <c:v>119.6</c:v>
                </c:pt>
                <c:pt idx="1166">
                  <c:v>144.30000000000001</c:v>
                </c:pt>
                <c:pt idx="1167">
                  <c:v>120.9</c:v>
                </c:pt>
                <c:pt idx="1168">
                  <c:v>130</c:v>
                </c:pt>
                <c:pt idx="1169">
                  <c:v>130</c:v>
                </c:pt>
                <c:pt idx="1170">
                  <c:v>140.4</c:v>
                </c:pt>
                <c:pt idx="1171">
                  <c:v>119.6</c:v>
                </c:pt>
                <c:pt idx="1172">
                  <c:v>141.69999999999999</c:v>
                </c:pt>
                <c:pt idx="1173">
                  <c:v>141.69999999999999</c:v>
                </c:pt>
                <c:pt idx="1174">
                  <c:v>144.30000000000001</c:v>
                </c:pt>
                <c:pt idx="1175">
                  <c:v>115.7</c:v>
                </c:pt>
                <c:pt idx="1176">
                  <c:v>115.7</c:v>
                </c:pt>
                <c:pt idx="1177">
                  <c:v>115.7</c:v>
                </c:pt>
                <c:pt idx="1178">
                  <c:v>117</c:v>
                </c:pt>
                <c:pt idx="1179">
                  <c:v>115.7</c:v>
                </c:pt>
                <c:pt idx="1180">
                  <c:v>107.9</c:v>
                </c:pt>
                <c:pt idx="1181">
                  <c:v>104</c:v>
                </c:pt>
                <c:pt idx="1182">
                  <c:v>106.6</c:v>
                </c:pt>
                <c:pt idx="1183">
                  <c:v>75.400000000000006</c:v>
                </c:pt>
                <c:pt idx="1184">
                  <c:v>89.7</c:v>
                </c:pt>
                <c:pt idx="1185">
                  <c:v>89.7</c:v>
                </c:pt>
                <c:pt idx="1186">
                  <c:v>117</c:v>
                </c:pt>
                <c:pt idx="1187">
                  <c:v>107.9</c:v>
                </c:pt>
                <c:pt idx="1188">
                  <c:v>102.7</c:v>
                </c:pt>
                <c:pt idx="1189">
                  <c:v>102.7</c:v>
                </c:pt>
                <c:pt idx="1190">
                  <c:v>120.9</c:v>
                </c:pt>
                <c:pt idx="1191">
                  <c:v>89.7</c:v>
                </c:pt>
                <c:pt idx="1192">
                  <c:v>105.3</c:v>
                </c:pt>
                <c:pt idx="1193">
                  <c:v>102.7</c:v>
                </c:pt>
                <c:pt idx="1194">
                  <c:v>92.3</c:v>
                </c:pt>
                <c:pt idx="1195">
                  <c:v>66.3</c:v>
                </c:pt>
                <c:pt idx="1196">
                  <c:v>102.7</c:v>
                </c:pt>
                <c:pt idx="1197">
                  <c:v>104</c:v>
                </c:pt>
                <c:pt idx="1198">
                  <c:v>79.3</c:v>
                </c:pt>
                <c:pt idx="1199">
                  <c:v>93.6</c:v>
                </c:pt>
                <c:pt idx="1200">
                  <c:v>79.3</c:v>
                </c:pt>
                <c:pt idx="1201">
                  <c:v>76.7</c:v>
                </c:pt>
                <c:pt idx="1202">
                  <c:v>89.7</c:v>
                </c:pt>
                <c:pt idx="1203">
                  <c:v>114.4</c:v>
                </c:pt>
                <c:pt idx="1204">
                  <c:v>117</c:v>
                </c:pt>
                <c:pt idx="1205">
                  <c:v>115.7</c:v>
                </c:pt>
                <c:pt idx="1206">
                  <c:v>104</c:v>
                </c:pt>
                <c:pt idx="1207">
                  <c:v>94.9</c:v>
                </c:pt>
                <c:pt idx="1208">
                  <c:v>133.9</c:v>
                </c:pt>
                <c:pt idx="1209">
                  <c:v>128.69999999999999</c:v>
                </c:pt>
                <c:pt idx="1210">
                  <c:v>105.3</c:v>
                </c:pt>
                <c:pt idx="1211">
                  <c:v>104</c:v>
                </c:pt>
                <c:pt idx="1212">
                  <c:v>88.4</c:v>
                </c:pt>
                <c:pt idx="1213">
                  <c:v>89.7</c:v>
                </c:pt>
                <c:pt idx="1214">
                  <c:v>106.6</c:v>
                </c:pt>
                <c:pt idx="1215">
                  <c:v>127.4</c:v>
                </c:pt>
                <c:pt idx="1216">
                  <c:v>89.7</c:v>
                </c:pt>
                <c:pt idx="1217">
                  <c:v>93.6</c:v>
                </c:pt>
                <c:pt idx="1218">
                  <c:v>105.3</c:v>
                </c:pt>
                <c:pt idx="1219">
                  <c:v>118.3</c:v>
                </c:pt>
                <c:pt idx="1220">
                  <c:v>80.599999999999994</c:v>
                </c:pt>
                <c:pt idx="1221">
                  <c:v>79.3</c:v>
                </c:pt>
                <c:pt idx="1222">
                  <c:v>81.900000000000006</c:v>
                </c:pt>
                <c:pt idx="1223">
                  <c:v>117</c:v>
                </c:pt>
                <c:pt idx="1224">
                  <c:v>101.4</c:v>
                </c:pt>
                <c:pt idx="1225">
                  <c:v>105.3</c:v>
                </c:pt>
                <c:pt idx="1226">
                  <c:v>106.6</c:v>
                </c:pt>
                <c:pt idx="1227">
                  <c:v>94.9</c:v>
                </c:pt>
                <c:pt idx="1228">
                  <c:v>93.6</c:v>
                </c:pt>
                <c:pt idx="1229">
                  <c:v>88.4</c:v>
                </c:pt>
                <c:pt idx="1230">
                  <c:v>118.3</c:v>
                </c:pt>
                <c:pt idx="1231">
                  <c:v>92.3</c:v>
                </c:pt>
                <c:pt idx="1232">
                  <c:v>115.7</c:v>
                </c:pt>
                <c:pt idx="1233">
                  <c:v>117</c:v>
                </c:pt>
                <c:pt idx="1234">
                  <c:v>76.7</c:v>
                </c:pt>
                <c:pt idx="1235">
                  <c:v>65</c:v>
                </c:pt>
                <c:pt idx="1236">
                  <c:v>101.4</c:v>
                </c:pt>
                <c:pt idx="1237">
                  <c:v>106.6</c:v>
                </c:pt>
                <c:pt idx="1238">
                  <c:v>102.7</c:v>
                </c:pt>
                <c:pt idx="1239">
                  <c:v>118.3</c:v>
                </c:pt>
                <c:pt idx="1240">
                  <c:v>92.3</c:v>
                </c:pt>
                <c:pt idx="1241">
                  <c:v>89.7</c:v>
                </c:pt>
                <c:pt idx="1242">
                  <c:v>127.4</c:v>
                </c:pt>
                <c:pt idx="1243">
                  <c:v>89.7</c:v>
                </c:pt>
                <c:pt idx="1244">
                  <c:v>106.6</c:v>
                </c:pt>
                <c:pt idx="1245">
                  <c:v>102.7</c:v>
                </c:pt>
                <c:pt idx="1246">
                  <c:v>145.6</c:v>
                </c:pt>
                <c:pt idx="1247">
                  <c:v>89.7</c:v>
                </c:pt>
                <c:pt idx="1248">
                  <c:v>92.3</c:v>
                </c:pt>
                <c:pt idx="1249">
                  <c:v>89.7</c:v>
                </c:pt>
                <c:pt idx="1250">
                  <c:v>94.9</c:v>
                </c:pt>
                <c:pt idx="1251">
                  <c:v>104</c:v>
                </c:pt>
                <c:pt idx="1252">
                  <c:v>104</c:v>
                </c:pt>
                <c:pt idx="1253">
                  <c:v>105.3</c:v>
                </c:pt>
                <c:pt idx="1254">
                  <c:v>102.7</c:v>
                </c:pt>
                <c:pt idx="1255">
                  <c:v>118.3</c:v>
                </c:pt>
                <c:pt idx="1256">
                  <c:v>118.3</c:v>
                </c:pt>
                <c:pt idx="1257">
                  <c:v>81.900000000000006</c:v>
                </c:pt>
                <c:pt idx="1258">
                  <c:v>120.9</c:v>
                </c:pt>
                <c:pt idx="1259">
                  <c:v>80.599999999999994</c:v>
                </c:pt>
                <c:pt idx="1260">
                  <c:v>76.7</c:v>
                </c:pt>
                <c:pt idx="1261">
                  <c:v>118.3</c:v>
                </c:pt>
                <c:pt idx="1262">
                  <c:v>79.3</c:v>
                </c:pt>
                <c:pt idx="1263">
                  <c:v>78</c:v>
                </c:pt>
                <c:pt idx="1264">
                  <c:v>78</c:v>
                </c:pt>
                <c:pt idx="1265">
                  <c:v>105.3</c:v>
                </c:pt>
                <c:pt idx="1266">
                  <c:v>141.69999999999999</c:v>
                </c:pt>
                <c:pt idx="1267">
                  <c:v>93.6</c:v>
                </c:pt>
                <c:pt idx="1268">
                  <c:v>93.6</c:v>
                </c:pt>
                <c:pt idx="1269">
                  <c:v>91</c:v>
                </c:pt>
                <c:pt idx="1270">
                  <c:v>94.9</c:v>
                </c:pt>
                <c:pt idx="1271">
                  <c:v>119.6</c:v>
                </c:pt>
                <c:pt idx="1272">
                  <c:v>119.6</c:v>
                </c:pt>
                <c:pt idx="1273">
                  <c:v>105.3</c:v>
                </c:pt>
                <c:pt idx="1274">
                  <c:v>91</c:v>
                </c:pt>
                <c:pt idx="1275">
                  <c:v>117</c:v>
                </c:pt>
                <c:pt idx="1276">
                  <c:v>118.3</c:v>
                </c:pt>
                <c:pt idx="1277">
                  <c:v>80.599999999999994</c:v>
                </c:pt>
                <c:pt idx="1278">
                  <c:v>89.7</c:v>
                </c:pt>
                <c:pt idx="1279">
                  <c:v>120.9</c:v>
                </c:pt>
                <c:pt idx="1280">
                  <c:v>119.6</c:v>
                </c:pt>
                <c:pt idx="1281">
                  <c:v>106.6</c:v>
                </c:pt>
                <c:pt idx="1282">
                  <c:v>80.599999999999994</c:v>
                </c:pt>
                <c:pt idx="1283">
                  <c:v>89.7</c:v>
                </c:pt>
                <c:pt idx="1284">
                  <c:v>94.9</c:v>
                </c:pt>
                <c:pt idx="1285">
                  <c:v>105.3</c:v>
                </c:pt>
                <c:pt idx="1286">
                  <c:v>91</c:v>
                </c:pt>
                <c:pt idx="1287">
                  <c:v>91</c:v>
                </c:pt>
                <c:pt idx="1288">
                  <c:v>92.3</c:v>
                </c:pt>
                <c:pt idx="1289">
                  <c:v>146.9</c:v>
                </c:pt>
                <c:pt idx="1290">
                  <c:v>130</c:v>
                </c:pt>
                <c:pt idx="1291">
                  <c:v>132.6</c:v>
                </c:pt>
                <c:pt idx="1292">
                  <c:v>130</c:v>
                </c:pt>
                <c:pt idx="1293">
                  <c:v>93.6</c:v>
                </c:pt>
                <c:pt idx="1294">
                  <c:v>119.6</c:v>
                </c:pt>
                <c:pt idx="1295">
                  <c:v>130</c:v>
                </c:pt>
                <c:pt idx="1296">
                  <c:v>128.69999999999999</c:v>
                </c:pt>
                <c:pt idx="1297">
                  <c:v>106.6</c:v>
                </c:pt>
                <c:pt idx="1298">
                  <c:v>104</c:v>
                </c:pt>
                <c:pt idx="1299">
                  <c:v>78</c:v>
                </c:pt>
                <c:pt idx="1300">
                  <c:v>75.400000000000006</c:v>
                </c:pt>
                <c:pt idx="1301">
                  <c:v>102.7</c:v>
                </c:pt>
                <c:pt idx="1302">
                  <c:v>132.6</c:v>
                </c:pt>
                <c:pt idx="1303">
                  <c:v>106.6</c:v>
                </c:pt>
                <c:pt idx="1304">
                  <c:v>104</c:v>
                </c:pt>
                <c:pt idx="1305">
                  <c:v>92.3</c:v>
                </c:pt>
                <c:pt idx="1306">
                  <c:v>78</c:v>
                </c:pt>
                <c:pt idx="1307">
                  <c:v>93.6</c:v>
                </c:pt>
                <c:pt idx="1308">
                  <c:v>91</c:v>
                </c:pt>
                <c:pt idx="1309">
                  <c:v>132.6</c:v>
                </c:pt>
                <c:pt idx="1310">
                  <c:v>117</c:v>
                </c:pt>
                <c:pt idx="1311">
                  <c:v>118.3</c:v>
                </c:pt>
                <c:pt idx="1312">
                  <c:v>118.3</c:v>
                </c:pt>
                <c:pt idx="1313">
                  <c:v>127.4</c:v>
                </c:pt>
                <c:pt idx="1314">
                  <c:v>120.9</c:v>
                </c:pt>
                <c:pt idx="1315">
                  <c:v>104</c:v>
                </c:pt>
                <c:pt idx="1316">
                  <c:v>104</c:v>
                </c:pt>
                <c:pt idx="1317">
                  <c:v>114.4</c:v>
                </c:pt>
                <c:pt idx="1318">
                  <c:v>93.6</c:v>
                </c:pt>
                <c:pt idx="1319">
                  <c:v>132.6</c:v>
                </c:pt>
                <c:pt idx="1320">
                  <c:v>128.69999999999999</c:v>
                </c:pt>
                <c:pt idx="1321">
                  <c:v>102.7</c:v>
                </c:pt>
                <c:pt idx="1322">
                  <c:v>130</c:v>
                </c:pt>
                <c:pt idx="1323">
                  <c:v>94.9</c:v>
                </c:pt>
                <c:pt idx="1324">
                  <c:v>92.3</c:v>
                </c:pt>
                <c:pt idx="1325">
                  <c:v>92.3</c:v>
                </c:pt>
                <c:pt idx="1326">
                  <c:v>114.4</c:v>
                </c:pt>
                <c:pt idx="1327">
                  <c:v>120.9</c:v>
                </c:pt>
                <c:pt idx="1328">
                  <c:v>115.7</c:v>
                </c:pt>
                <c:pt idx="1329">
                  <c:v>101.4</c:v>
                </c:pt>
                <c:pt idx="1330">
                  <c:v>102.7</c:v>
                </c:pt>
                <c:pt idx="1331">
                  <c:v>93.6</c:v>
                </c:pt>
                <c:pt idx="1332">
                  <c:v>93.6</c:v>
                </c:pt>
                <c:pt idx="1333">
                  <c:v>107.9</c:v>
                </c:pt>
                <c:pt idx="1334">
                  <c:v>89.7</c:v>
                </c:pt>
                <c:pt idx="1335">
                  <c:v>76.7</c:v>
                </c:pt>
                <c:pt idx="1336">
                  <c:v>81.900000000000006</c:v>
                </c:pt>
                <c:pt idx="1337">
                  <c:v>133.9</c:v>
                </c:pt>
                <c:pt idx="1338">
                  <c:v>128.69999999999999</c:v>
                </c:pt>
                <c:pt idx="1339">
                  <c:v>128.69999999999999</c:v>
                </c:pt>
                <c:pt idx="1340">
                  <c:v>128.69999999999999</c:v>
                </c:pt>
                <c:pt idx="1341">
                  <c:v>105.3</c:v>
                </c:pt>
                <c:pt idx="1342">
                  <c:v>94.9</c:v>
                </c:pt>
                <c:pt idx="1343">
                  <c:v>80.599999999999994</c:v>
                </c:pt>
                <c:pt idx="1344">
                  <c:v>81.900000000000006</c:v>
                </c:pt>
                <c:pt idx="1345">
                  <c:v>132.6</c:v>
                </c:pt>
                <c:pt idx="1346">
                  <c:v>104</c:v>
                </c:pt>
                <c:pt idx="1347">
                  <c:v>89.7</c:v>
                </c:pt>
                <c:pt idx="1348">
                  <c:v>93.6</c:v>
                </c:pt>
                <c:pt idx="1349">
                  <c:v>102.7</c:v>
                </c:pt>
                <c:pt idx="1350">
                  <c:v>92.3</c:v>
                </c:pt>
                <c:pt idx="1351">
                  <c:v>145.6</c:v>
                </c:pt>
                <c:pt idx="1352">
                  <c:v>144.30000000000001</c:v>
                </c:pt>
                <c:pt idx="1353">
                  <c:v>107.9</c:v>
                </c:pt>
                <c:pt idx="1354">
                  <c:v>132.6</c:v>
                </c:pt>
                <c:pt idx="1355">
                  <c:v>105.3</c:v>
                </c:pt>
                <c:pt idx="1356">
                  <c:v>102.7</c:v>
                </c:pt>
                <c:pt idx="1357">
                  <c:v>145.6</c:v>
                </c:pt>
                <c:pt idx="1358">
                  <c:v>91</c:v>
                </c:pt>
                <c:pt idx="1359">
                  <c:v>132.6</c:v>
                </c:pt>
                <c:pt idx="1360">
                  <c:v>128.69999999999999</c:v>
                </c:pt>
                <c:pt idx="1361">
                  <c:v>80.599999999999994</c:v>
                </c:pt>
                <c:pt idx="1362">
                  <c:v>118.3</c:v>
                </c:pt>
                <c:pt idx="1363">
                  <c:v>102.7</c:v>
                </c:pt>
                <c:pt idx="1364">
                  <c:v>106.6</c:v>
                </c:pt>
                <c:pt idx="1365">
                  <c:v>118.3</c:v>
                </c:pt>
                <c:pt idx="1366">
                  <c:v>102.7</c:v>
                </c:pt>
                <c:pt idx="1367">
                  <c:v>144.30000000000001</c:v>
                </c:pt>
                <c:pt idx="1368">
                  <c:v>141.69999999999999</c:v>
                </c:pt>
                <c:pt idx="1369">
                  <c:v>106.6</c:v>
                </c:pt>
                <c:pt idx="1370">
                  <c:v>75.400000000000006</c:v>
                </c:pt>
                <c:pt idx="1371">
                  <c:v>115.7</c:v>
                </c:pt>
                <c:pt idx="1372">
                  <c:v>115.7</c:v>
                </c:pt>
                <c:pt idx="1373">
                  <c:v>105.3</c:v>
                </c:pt>
                <c:pt idx="1374">
                  <c:v>157.30000000000001</c:v>
                </c:pt>
                <c:pt idx="1375">
                  <c:v>131.30000000000001</c:v>
                </c:pt>
                <c:pt idx="1376">
                  <c:v>132.6</c:v>
                </c:pt>
                <c:pt idx="1377">
                  <c:v>92.3</c:v>
                </c:pt>
                <c:pt idx="1378">
                  <c:v>91</c:v>
                </c:pt>
                <c:pt idx="1379">
                  <c:v>102.7</c:v>
                </c:pt>
                <c:pt idx="1380">
                  <c:v>105.3</c:v>
                </c:pt>
                <c:pt idx="1381">
                  <c:v>127.4</c:v>
                </c:pt>
                <c:pt idx="1382">
                  <c:v>117</c:v>
                </c:pt>
                <c:pt idx="1383">
                  <c:v>132.6</c:v>
                </c:pt>
                <c:pt idx="1384">
                  <c:v>128.69999999999999</c:v>
                </c:pt>
                <c:pt idx="1385">
                  <c:v>120.9</c:v>
                </c:pt>
                <c:pt idx="1386">
                  <c:v>102.7</c:v>
                </c:pt>
                <c:pt idx="1387">
                  <c:v>91</c:v>
                </c:pt>
                <c:pt idx="1388">
                  <c:v>94.9</c:v>
                </c:pt>
                <c:pt idx="1389">
                  <c:v>118.3</c:v>
                </c:pt>
                <c:pt idx="1390">
                  <c:v>131.30000000000001</c:v>
                </c:pt>
                <c:pt idx="1391">
                  <c:v>133.9</c:v>
                </c:pt>
                <c:pt idx="1392">
                  <c:v>131.30000000000001</c:v>
                </c:pt>
                <c:pt idx="1393">
                  <c:v>106.6</c:v>
                </c:pt>
                <c:pt idx="1394">
                  <c:v>89.7</c:v>
                </c:pt>
                <c:pt idx="1395">
                  <c:v>88.4</c:v>
                </c:pt>
                <c:pt idx="1396">
                  <c:v>94.9</c:v>
                </c:pt>
                <c:pt idx="1397">
                  <c:v>102.7</c:v>
                </c:pt>
                <c:pt idx="1398">
                  <c:v>130</c:v>
                </c:pt>
                <c:pt idx="1399">
                  <c:v>130</c:v>
                </c:pt>
              </c:numCache>
            </c:numRef>
          </c:yVal>
          <c:smooth val="1"/>
          <c:extLst xmlns:c16r2="http://schemas.microsoft.com/office/drawing/2015/06/chart">
            <c:ext xmlns:c16="http://schemas.microsoft.com/office/drawing/2014/chart" uri="{C3380CC4-5D6E-409C-BE32-E72D297353CC}">
              <c16:uniqueId val="{00000000-BEAA-6B4A-A822-EACD0F3F8C8A}"/>
            </c:ext>
          </c:extLst>
        </c:ser>
        <c:dLbls>
          <c:showLegendKey val="0"/>
          <c:showVal val="0"/>
          <c:showCatName val="0"/>
          <c:showSerName val="0"/>
          <c:showPercent val="0"/>
          <c:showBubbleSize val="0"/>
        </c:dLbls>
        <c:axId val="235938728"/>
        <c:axId val="235939120"/>
      </c:scatterChart>
      <c:valAx>
        <c:axId val="2359387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a:t>2</a:t>
                </a:r>
                <a:r>
                  <a:rPr lang="el-GR"/>
                  <a:t>ϴ</a:t>
                </a:r>
                <a:endParaRPr lang="ar-IQ"/>
              </a:p>
            </c:rich>
          </c:tx>
          <c:layout>
            <c:manualLayout>
              <c:xMode val="edge"/>
              <c:yMode val="edge"/>
              <c:x val="0.55742812990575574"/>
              <c:y val="0.871679537438459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235939120"/>
        <c:crosses val="autoZero"/>
        <c:crossBetween val="midCat"/>
        <c:majorUnit val="10"/>
      </c:valAx>
      <c:valAx>
        <c:axId val="23593912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a:t>Intensity</a:t>
                </a:r>
                <a:endParaRPr lang="ar-IQ"/>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235938728"/>
        <c:crosses val="autoZero"/>
        <c:crossBetween val="midCat"/>
      </c:valAx>
      <c:spPr>
        <a:solidFill>
          <a:schemeClr val="bg1"/>
        </a:solid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a:glow rad="101600">
        <a:schemeClr val="accent2">
          <a:satMod val="175000"/>
          <a:alpha val="40000"/>
        </a:schemeClr>
      </a:glow>
      <a:outerShdw blurRad="50800" dist="38100" dir="18900000" algn="b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cmpd="sng" algn="ctr">
              <a:solidFill>
                <a:schemeClr val="accent2"/>
              </a:solidFill>
              <a:prstDash val="solid"/>
              <a:round/>
            </a:ln>
            <a:effectLst/>
          </c:spPr>
          <c:marker>
            <c:symbol val="none"/>
          </c:marker>
          <c:dPt>
            <c:idx val="782"/>
            <c:bubble3D val="0"/>
            <c:extLst xmlns:c16r2="http://schemas.microsoft.com/office/drawing/2015/06/chart">
              <c:ext xmlns:c16="http://schemas.microsoft.com/office/drawing/2014/chart" uri="{C3380CC4-5D6E-409C-BE32-E72D297353CC}">
                <c16:uniqueId val="{00000000-A496-4A48-8C08-726446718A03}"/>
              </c:ext>
            </c:extLst>
          </c:dPt>
          <c:xVal>
            <c:numRef>
              <c:f>Raman!$A$2:$A$4035</c:f>
              <c:numCache>
                <c:formatCode>General</c:formatCode>
                <c:ptCount val="4034"/>
                <c:pt idx="0">
                  <c:v>100.21599999999999</c:v>
                </c:pt>
                <c:pt idx="1">
                  <c:v>101.52500000000001</c:v>
                </c:pt>
                <c:pt idx="2">
                  <c:v>102.83199999999999</c:v>
                </c:pt>
                <c:pt idx="3">
                  <c:v>104.14</c:v>
                </c:pt>
                <c:pt idx="4">
                  <c:v>105.447</c:v>
                </c:pt>
                <c:pt idx="5">
                  <c:v>106.753</c:v>
                </c:pt>
                <c:pt idx="6">
                  <c:v>108.059</c:v>
                </c:pt>
                <c:pt idx="7">
                  <c:v>109.36499999999999</c:v>
                </c:pt>
                <c:pt idx="8">
                  <c:v>110.67100000000001</c:v>
                </c:pt>
                <c:pt idx="9">
                  <c:v>111.976</c:v>
                </c:pt>
                <c:pt idx="10">
                  <c:v>113.28100000000001</c:v>
                </c:pt>
                <c:pt idx="11">
                  <c:v>114.586</c:v>
                </c:pt>
                <c:pt idx="12">
                  <c:v>115.89</c:v>
                </c:pt>
                <c:pt idx="13">
                  <c:v>117.194</c:v>
                </c:pt>
                <c:pt idx="14">
                  <c:v>118.497</c:v>
                </c:pt>
                <c:pt idx="15">
                  <c:v>119.801</c:v>
                </c:pt>
                <c:pt idx="16">
                  <c:v>121.10299999999999</c:v>
                </c:pt>
                <c:pt idx="17">
                  <c:v>122.405</c:v>
                </c:pt>
                <c:pt idx="18">
                  <c:v>123.708</c:v>
                </c:pt>
                <c:pt idx="19">
                  <c:v>125.01</c:v>
                </c:pt>
                <c:pt idx="20">
                  <c:v>126.31100000000001</c:v>
                </c:pt>
                <c:pt idx="21">
                  <c:v>127.61199999999999</c:v>
                </c:pt>
                <c:pt idx="22">
                  <c:v>128.91300000000001</c:v>
                </c:pt>
                <c:pt idx="23">
                  <c:v>130.21299999999999</c:v>
                </c:pt>
                <c:pt idx="24">
                  <c:v>131.51300000000001</c:v>
                </c:pt>
                <c:pt idx="25">
                  <c:v>132.81299999999999</c:v>
                </c:pt>
                <c:pt idx="26">
                  <c:v>134.11199999999999</c:v>
                </c:pt>
                <c:pt idx="27">
                  <c:v>135.41200000000001</c:v>
                </c:pt>
                <c:pt idx="28">
                  <c:v>136.71</c:v>
                </c:pt>
                <c:pt idx="29">
                  <c:v>138.00800000000001</c:v>
                </c:pt>
                <c:pt idx="30">
                  <c:v>139.30699999999999</c:v>
                </c:pt>
                <c:pt idx="31">
                  <c:v>140.60400000000001</c:v>
                </c:pt>
                <c:pt idx="32">
                  <c:v>141.90100000000001</c:v>
                </c:pt>
                <c:pt idx="33">
                  <c:v>143.19800000000001</c:v>
                </c:pt>
                <c:pt idx="34">
                  <c:v>144.495</c:v>
                </c:pt>
                <c:pt idx="35">
                  <c:v>145.792</c:v>
                </c:pt>
                <c:pt idx="36">
                  <c:v>147.08699999999999</c:v>
                </c:pt>
                <c:pt idx="37">
                  <c:v>148.38300000000001</c:v>
                </c:pt>
                <c:pt idx="38">
                  <c:v>149.678</c:v>
                </c:pt>
                <c:pt idx="39">
                  <c:v>150.97300000000001</c:v>
                </c:pt>
                <c:pt idx="40">
                  <c:v>152.267</c:v>
                </c:pt>
                <c:pt idx="41">
                  <c:v>153.56200000000001</c:v>
                </c:pt>
                <c:pt idx="42">
                  <c:v>154.85499999999999</c:v>
                </c:pt>
                <c:pt idx="43">
                  <c:v>156.148</c:v>
                </c:pt>
                <c:pt idx="44">
                  <c:v>157.44200000000001</c:v>
                </c:pt>
                <c:pt idx="45">
                  <c:v>158.73400000000001</c:v>
                </c:pt>
                <c:pt idx="46">
                  <c:v>160.02699999999999</c:v>
                </c:pt>
                <c:pt idx="47">
                  <c:v>161.31899999999999</c:v>
                </c:pt>
                <c:pt idx="48">
                  <c:v>162.61099999999999</c:v>
                </c:pt>
                <c:pt idx="49">
                  <c:v>163.90299999999999</c:v>
                </c:pt>
                <c:pt idx="50">
                  <c:v>165.19300000000001</c:v>
                </c:pt>
                <c:pt idx="51">
                  <c:v>166.48500000000001</c:v>
                </c:pt>
                <c:pt idx="52">
                  <c:v>167.774</c:v>
                </c:pt>
                <c:pt idx="53">
                  <c:v>169.065</c:v>
                </c:pt>
                <c:pt idx="54">
                  <c:v>170.35499999999999</c:v>
                </c:pt>
                <c:pt idx="55">
                  <c:v>171.64400000000001</c:v>
                </c:pt>
                <c:pt idx="56">
                  <c:v>172.93299999999999</c:v>
                </c:pt>
                <c:pt idx="57">
                  <c:v>174.221</c:v>
                </c:pt>
                <c:pt idx="58">
                  <c:v>175.51</c:v>
                </c:pt>
                <c:pt idx="59">
                  <c:v>176.798</c:v>
                </c:pt>
                <c:pt idx="60">
                  <c:v>178.08600000000001</c:v>
                </c:pt>
                <c:pt idx="61">
                  <c:v>179.37299999999999</c:v>
                </c:pt>
                <c:pt idx="62">
                  <c:v>180.66</c:v>
                </c:pt>
                <c:pt idx="63">
                  <c:v>181.947</c:v>
                </c:pt>
                <c:pt idx="64">
                  <c:v>183.233</c:v>
                </c:pt>
                <c:pt idx="65">
                  <c:v>184.51900000000001</c:v>
                </c:pt>
                <c:pt idx="66">
                  <c:v>185.804</c:v>
                </c:pt>
                <c:pt idx="67">
                  <c:v>187.089</c:v>
                </c:pt>
                <c:pt idx="68">
                  <c:v>188.374</c:v>
                </c:pt>
                <c:pt idx="69">
                  <c:v>189.65899999999999</c:v>
                </c:pt>
                <c:pt idx="70">
                  <c:v>190.94300000000001</c:v>
                </c:pt>
                <c:pt idx="71">
                  <c:v>192.227</c:v>
                </c:pt>
                <c:pt idx="72">
                  <c:v>193.511</c:v>
                </c:pt>
                <c:pt idx="73">
                  <c:v>194.79400000000001</c:v>
                </c:pt>
                <c:pt idx="74">
                  <c:v>196.07599999999999</c:v>
                </c:pt>
                <c:pt idx="75">
                  <c:v>197.35900000000001</c:v>
                </c:pt>
                <c:pt idx="76">
                  <c:v>198.642</c:v>
                </c:pt>
                <c:pt idx="77">
                  <c:v>199.923</c:v>
                </c:pt>
                <c:pt idx="78">
                  <c:v>201.20500000000001</c:v>
                </c:pt>
                <c:pt idx="79">
                  <c:v>202.48599999999999</c:v>
                </c:pt>
                <c:pt idx="80">
                  <c:v>203.767</c:v>
                </c:pt>
                <c:pt idx="81">
                  <c:v>205.048</c:v>
                </c:pt>
                <c:pt idx="82">
                  <c:v>206.328</c:v>
                </c:pt>
                <c:pt idx="83">
                  <c:v>207.607</c:v>
                </c:pt>
                <c:pt idx="84">
                  <c:v>208.886</c:v>
                </c:pt>
                <c:pt idx="85">
                  <c:v>210.166</c:v>
                </c:pt>
                <c:pt idx="86">
                  <c:v>211.44499999999999</c:v>
                </c:pt>
                <c:pt idx="87">
                  <c:v>212.72300000000001</c:v>
                </c:pt>
                <c:pt idx="88">
                  <c:v>214.001</c:v>
                </c:pt>
                <c:pt idx="89">
                  <c:v>215.279</c:v>
                </c:pt>
                <c:pt idx="90">
                  <c:v>216.55600000000001</c:v>
                </c:pt>
                <c:pt idx="91">
                  <c:v>217.834</c:v>
                </c:pt>
                <c:pt idx="92">
                  <c:v>219.11</c:v>
                </c:pt>
                <c:pt idx="93">
                  <c:v>220.386</c:v>
                </c:pt>
                <c:pt idx="94">
                  <c:v>221.66300000000001</c:v>
                </c:pt>
                <c:pt idx="95">
                  <c:v>222.93799999999999</c:v>
                </c:pt>
                <c:pt idx="96">
                  <c:v>224.21299999999999</c:v>
                </c:pt>
                <c:pt idx="97">
                  <c:v>225.488</c:v>
                </c:pt>
                <c:pt idx="98">
                  <c:v>226.76300000000001</c:v>
                </c:pt>
                <c:pt idx="99">
                  <c:v>228.03700000000001</c:v>
                </c:pt>
                <c:pt idx="100">
                  <c:v>229.31200000000001</c:v>
                </c:pt>
                <c:pt idx="101">
                  <c:v>230.58500000000001</c:v>
                </c:pt>
                <c:pt idx="102">
                  <c:v>231.858</c:v>
                </c:pt>
                <c:pt idx="103">
                  <c:v>233.131</c:v>
                </c:pt>
                <c:pt idx="104">
                  <c:v>234.404</c:v>
                </c:pt>
                <c:pt idx="105">
                  <c:v>235.67599999999999</c:v>
                </c:pt>
                <c:pt idx="106">
                  <c:v>236.94800000000001</c:v>
                </c:pt>
                <c:pt idx="107">
                  <c:v>238.21899999999999</c:v>
                </c:pt>
                <c:pt idx="108">
                  <c:v>239.49100000000001</c:v>
                </c:pt>
                <c:pt idx="109">
                  <c:v>240.762</c:v>
                </c:pt>
                <c:pt idx="110">
                  <c:v>242.03200000000001</c:v>
                </c:pt>
                <c:pt idx="111">
                  <c:v>243.30199999999999</c:v>
                </c:pt>
                <c:pt idx="112">
                  <c:v>244.572</c:v>
                </c:pt>
                <c:pt idx="113">
                  <c:v>245.84200000000001</c:v>
                </c:pt>
                <c:pt idx="114">
                  <c:v>247.11099999999999</c:v>
                </c:pt>
                <c:pt idx="115">
                  <c:v>248.38</c:v>
                </c:pt>
                <c:pt idx="116">
                  <c:v>249.648</c:v>
                </c:pt>
                <c:pt idx="117">
                  <c:v>250.917</c:v>
                </c:pt>
                <c:pt idx="118">
                  <c:v>252.184</c:v>
                </c:pt>
                <c:pt idx="119">
                  <c:v>253.452</c:v>
                </c:pt>
                <c:pt idx="120">
                  <c:v>254.72</c:v>
                </c:pt>
                <c:pt idx="121">
                  <c:v>255.98599999999999</c:v>
                </c:pt>
                <c:pt idx="122">
                  <c:v>257.25299999999999</c:v>
                </c:pt>
                <c:pt idx="123">
                  <c:v>258.51799999999997</c:v>
                </c:pt>
                <c:pt idx="124">
                  <c:v>259.78500000000003</c:v>
                </c:pt>
                <c:pt idx="125">
                  <c:v>261.05</c:v>
                </c:pt>
                <c:pt idx="126">
                  <c:v>262.315</c:v>
                </c:pt>
                <c:pt idx="127">
                  <c:v>263.58</c:v>
                </c:pt>
                <c:pt idx="128">
                  <c:v>264.84399999999999</c:v>
                </c:pt>
                <c:pt idx="129">
                  <c:v>266.108</c:v>
                </c:pt>
                <c:pt idx="130">
                  <c:v>267.37200000000001</c:v>
                </c:pt>
                <c:pt idx="131">
                  <c:v>268.63600000000002</c:v>
                </c:pt>
                <c:pt idx="132">
                  <c:v>269.89800000000002</c:v>
                </c:pt>
                <c:pt idx="133">
                  <c:v>271.161</c:v>
                </c:pt>
                <c:pt idx="134">
                  <c:v>272.423</c:v>
                </c:pt>
                <c:pt idx="135">
                  <c:v>273.68599999999998</c:v>
                </c:pt>
                <c:pt idx="136">
                  <c:v>274.947</c:v>
                </c:pt>
                <c:pt idx="137">
                  <c:v>276.20800000000003</c:v>
                </c:pt>
                <c:pt idx="138">
                  <c:v>277.47000000000003</c:v>
                </c:pt>
                <c:pt idx="139">
                  <c:v>278.73099999999999</c:v>
                </c:pt>
                <c:pt idx="140">
                  <c:v>279.99099999999999</c:v>
                </c:pt>
                <c:pt idx="141">
                  <c:v>281.25099999999998</c:v>
                </c:pt>
                <c:pt idx="142">
                  <c:v>282.51100000000002</c:v>
                </c:pt>
                <c:pt idx="143">
                  <c:v>283.77</c:v>
                </c:pt>
                <c:pt idx="144">
                  <c:v>285.02999999999997</c:v>
                </c:pt>
                <c:pt idx="145">
                  <c:v>286.28800000000001</c:v>
                </c:pt>
                <c:pt idx="146">
                  <c:v>287.54700000000003</c:v>
                </c:pt>
                <c:pt idx="147">
                  <c:v>288.80399999999997</c:v>
                </c:pt>
                <c:pt idx="148">
                  <c:v>290.06200000000001</c:v>
                </c:pt>
                <c:pt idx="149">
                  <c:v>291.31900000000002</c:v>
                </c:pt>
                <c:pt idx="150">
                  <c:v>292.57600000000002</c:v>
                </c:pt>
                <c:pt idx="151">
                  <c:v>293.83199999999999</c:v>
                </c:pt>
                <c:pt idx="152">
                  <c:v>295.089</c:v>
                </c:pt>
                <c:pt idx="153">
                  <c:v>296.34500000000003</c:v>
                </c:pt>
                <c:pt idx="154">
                  <c:v>297.601</c:v>
                </c:pt>
                <c:pt idx="155">
                  <c:v>298.85599999999999</c:v>
                </c:pt>
                <c:pt idx="156">
                  <c:v>300.11099999999999</c:v>
                </c:pt>
                <c:pt idx="157">
                  <c:v>301.36500000000001</c:v>
                </c:pt>
                <c:pt idx="158">
                  <c:v>302.62</c:v>
                </c:pt>
                <c:pt idx="159">
                  <c:v>303.87400000000002</c:v>
                </c:pt>
                <c:pt idx="160">
                  <c:v>305.12700000000001</c:v>
                </c:pt>
                <c:pt idx="161">
                  <c:v>306.38</c:v>
                </c:pt>
                <c:pt idx="162">
                  <c:v>307.63299999999998</c:v>
                </c:pt>
                <c:pt idx="163">
                  <c:v>308.88600000000002</c:v>
                </c:pt>
                <c:pt idx="164">
                  <c:v>310.13799999999998</c:v>
                </c:pt>
                <c:pt idx="165">
                  <c:v>311.39100000000002</c:v>
                </c:pt>
                <c:pt idx="166">
                  <c:v>312.642</c:v>
                </c:pt>
                <c:pt idx="167">
                  <c:v>313.89299999999997</c:v>
                </c:pt>
                <c:pt idx="168">
                  <c:v>315.14400000000001</c:v>
                </c:pt>
                <c:pt idx="169">
                  <c:v>316.39499999999998</c:v>
                </c:pt>
                <c:pt idx="170">
                  <c:v>317.64499999999998</c:v>
                </c:pt>
                <c:pt idx="171">
                  <c:v>318.89499999999998</c:v>
                </c:pt>
                <c:pt idx="172">
                  <c:v>320.14400000000001</c:v>
                </c:pt>
                <c:pt idx="173">
                  <c:v>321.39299999999997</c:v>
                </c:pt>
                <c:pt idx="174">
                  <c:v>322.642</c:v>
                </c:pt>
                <c:pt idx="175">
                  <c:v>323.89100000000002</c:v>
                </c:pt>
                <c:pt idx="176">
                  <c:v>325.13900000000001</c:v>
                </c:pt>
                <c:pt idx="177">
                  <c:v>326.387</c:v>
                </c:pt>
                <c:pt idx="178">
                  <c:v>327.63499999999999</c:v>
                </c:pt>
                <c:pt idx="179">
                  <c:v>328.88099999999997</c:v>
                </c:pt>
                <c:pt idx="180">
                  <c:v>330.12900000000002</c:v>
                </c:pt>
                <c:pt idx="181">
                  <c:v>331.375</c:v>
                </c:pt>
                <c:pt idx="182">
                  <c:v>332.62099999999998</c:v>
                </c:pt>
                <c:pt idx="183">
                  <c:v>333.86700000000002</c:v>
                </c:pt>
                <c:pt idx="184">
                  <c:v>335.11200000000002</c:v>
                </c:pt>
                <c:pt idx="185">
                  <c:v>336.358</c:v>
                </c:pt>
                <c:pt idx="186">
                  <c:v>337.60300000000001</c:v>
                </c:pt>
                <c:pt idx="187">
                  <c:v>338.84699999999998</c:v>
                </c:pt>
                <c:pt idx="188">
                  <c:v>340.09100000000001</c:v>
                </c:pt>
                <c:pt idx="189">
                  <c:v>341.33499999999998</c:v>
                </c:pt>
                <c:pt idx="190">
                  <c:v>342.57799999999997</c:v>
                </c:pt>
                <c:pt idx="191">
                  <c:v>343.82100000000003</c:v>
                </c:pt>
                <c:pt idx="192">
                  <c:v>345.065</c:v>
                </c:pt>
                <c:pt idx="193">
                  <c:v>346.30700000000002</c:v>
                </c:pt>
                <c:pt idx="194">
                  <c:v>347.54899999999998</c:v>
                </c:pt>
                <c:pt idx="195">
                  <c:v>348.791</c:v>
                </c:pt>
                <c:pt idx="196">
                  <c:v>350.03300000000002</c:v>
                </c:pt>
                <c:pt idx="197">
                  <c:v>351.27300000000002</c:v>
                </c:pt>
                <c:pt idx="198">
                  <c:v>352.51400000000001</c:v>
                </c:pt>
                <c:pt idx="199">
                  <c:v>353.755</c:v>
                </c:pt>
                <c:pt idx="200">
                  <c:v>354.995</c:v>
                </c:pt>
                <c:pt idx="201">
                  <c:v>356.23500000000001</c:v>
                </c:pt>
                <c:pt idx="202">
                  <c:v>357.47399999999999</c:v>
                </c:pt>
                <c:pt idx="203">
                  <c:v>358.71300000000002</c:v>
                </c:pt>
                <c:pt idx="204">
                  <c:v>359.952</c:v>
                </c:pt>
                <c:pt idx="205">
                  <c:v>361.19</c:v>
                </c:pt>
                <c:pt idx="206">
                  <c:v>362.428</c:v>
                </c:pt>
                <c:pt idx="207">
                  <c:v>363.666</c:v>
                </c:pt>
                <c:pt idx="208">
                  <c:v>364.904</c:v>
                </c:pt>
                <c:pt idx="209">
                  <c:v>366.14100000000002</c:v>
                </c:pt>
                <c:pt idx="210">
                  <c:v>367.37799999999999</c:v>
                </c:pt>
                <c:pt idx="211">
                  <c:v>368.61399999999998</c:v>
                </c:pt>
                <c:pt idx="212">
                  <c:v>369.85</c:v>
                </c:pt>
                <c:pt idx="213">
                  <c:v>371.08600000000001</c:v>
                </c:pt>
                <c:pt idx="214">
                  <c:v>372.32100000000003</c:v>
                </c:pt>
                <c:pt idx="215">
                  <c:v>373.55599999999998</c:v>
                </c:pt>
                <c:pt idx="216">
                  <c:v>374.791</c:v>
                </c:pt>
                <c:pt idx="217">
                  <c:v>376.02499999999998</c:v>
                </c:pt>
                <c:pt idx="218">
                  <c:v>377.25900000000001</c:v>
                </c:pt>
                <c:pt idx="219">
                  <c:v>378.49299999999999</c:v>
                </c:pt>
                <c:pt idx="220">
                  <c:v>379.726</c:v>
                </c:pt>
                <c:pt idx="221">
                  <c:v>380.96</c:v>
                </c:pt>
                <c:pt idx="222">
                  <c:v>382.19200000000001</c:v>
                </c:pt>
                <c:pt idx="223">
                  <c:v>383.42500000000001</c:v>
                </c:pt>
                <c:pt idx="224">
                  <c:v>384.65699999999998</c:v>
                </c:pt>
                <c:pt idx="225">
                  <c:v>385.88900000000001</c:v>
                </c:pt>
                <c:pt idx="226">
                  <c:v>387.12</c:v>
                </c:pt>
                <c:pt idx="227">
                  <c:v>388.351</c:v>
                </c:pt>
                <c:pt idx="228">
                  <c:v>389.58199999999999</c:v>
                </c:pt>
                <c:pt idx="229">
                  <c:v>390.81299999999999</c:v>
                </c:pt>
                <c:pt idx="230">
                  <c:v>392.04199999999997</c:v>
                </c:pt>
                <c:pt idx="231">
                  <c:v>393.27199999999999</c:v>
                </c:pt>
                <c:pt idx="232">
                  <c:v>394.50099999999998</c:v>
                </c:pt>
                <c:pt idx="233">
                  <c:v>395.73099999999999</c:v>
                </c:pt>
                <c:pt idx="234">
                  <c:v>396.959</c:v>
                </c:pt>
                <c:pt idx="235">
                  <c:v>398.18799999999999</c:v>
                </c:pt>
                <c:pt idx="236">
                  <c:v>399.416</c:v>
                </c:pt>
                <c:pt idx="237">
                  <c:v>400.64299999999997</c:v>
                </c:pt>
                <c:pt idx="238">
                  <c:v>401.87099999999998</c:v>
                </c:pt>
                <c:pt idx="239">
                  <c:v>403.09800000000001</c:v>
                </c:pt>
                <c:pt idx="240">
                  <c:v>404.32499999999999</c:v>
                </c:pt>
                <c:pt idx="241">
                  <c:v>405.55099999999999</c:v>
                </c:pt>
                <c:pt idx="242">
                  <c:v>406.77800000000002</c:v>
                </c:pt>
                <c:pt idx="243">
                  <c:v>408.00299999999999</c:v>
                </c:pt>
                <c:pt idx="244">
                  <c:v>409.22800000000001</c:v>
                </c:pt>
                <c:pt idx="245">
                  <c:v>410.45400000000001</c:v>
                </c:pt>
                <c:pt idx="246">
                  <c:v>411.678</c:v>
                </c:pt>
                <c:pt idx="247">
                  <c:v>412.90300000000002</c:v>
                </c:pt>
                <c:pt idx="248">
                  <c:v>414.12700000000001</c:v>
                </c:pt>
                <c:pt idx="249">
                  <c:v>415.35</c:v>
                </c:pt>
                <c:pt idx="250">
                  <c:v>416.57400000000001</c:v>
                </c:pt>
                <c:pt idx="251">
                  <c:v>417.79700000000003</c:v>
                </c:pt>
                <c:pt idx="252">
                  <c:v>419.01900000000001</c:v>
                </c:pt>
                <c:pt idx="253">
                  <c:v>420.24200000000002</c:v>
                </c:pt>
                <c:pt idx="254">
                  <c:v>421.464</c:v>
                </c:pt>
                <c:pt idx="255">
                  <c:v>422.685</c:v>
                </c:pt>
                <c:pt idx="256">
                  <c:v>423.90699999999998</c:v>
                </c:pt>
                <c:pt idx="257">
                  <c:v>425.12900000000002</c:v>
                </c:pt>
                <c:pt idx="258">
                  <c:v>426.34800000000001</c:v>
                </c:pt>
                <c:pt idx="259">
                  <c:v>427.56900000000002</c:v>
                </c:pt>
                <c:pt idx="260">
                  <c:v>428.78899999999999</c:v>
                </c:pt>
                <c:pt idx="261">
                  <c:v>430.00900000000001</c:v>
                </c:pt>
                <c:pt idx="262">
                  <c:v>431.22800000000001</c:v>
                </c:pt>
                <c:pt idx="263">
                  <c:v>432.44799999999998</c:v>
                </c:pt>
                <c:pt idx="264">
                  <c:v>433.666</c:v>
                </c:pt>
                <c:pt idx="265">
                  <c:v>434.88400000000001</c:v>
                </c:pt>
                <c:pt idx="266">
                  <c:v>436.10199999999998</c:v>
                </c:pt>
                <c:pt idx="267">
                  <c:v>437.32</c:v>
                </c:pt>
                <c:pt idx="268">
                  <c:v>438.53699999999998</c:v>
                </c:pt>
                <c:pt idx="269">
                  <c:v>439.755</c:v>
                </c:pt>
                <c:pt idx="270">
                  <c:v>440.97199999999998</c:v>
                </c:pt>
                <c:pt idx="271">
                  <c:v>442.18799999999999</c:v>
                </c:pt>
                <c:pt idx="272">
                  <c:v>443.404</c:v>
                </c:pt>
                <c:pt idx="273">
                  <c:v>444.62</c:v>
                </c:pt>
                <c:pt idx="274">
                  <c:v>445.83499999999998</c:v>
                </c:pt>
                <c:pt idx="275">
                  <c:v>447.05</c:v>
                </c:pt>
                <c:pt idx="276">
                  <c:v>448.26499999999999</c:v>
                </c:pt>
                <c:pt idx="277">
                  <c:v>449.47899999999998</c:v>
                </c:pt>
                <c:pt idx="278">
                  <c:v>450.69299999999998</c:v>
                </c:pt>
                <c:pt idx="279">
                  <c:v>451.90699999999998</c:v>
                </c:pt>
                <c:pt idx="280">
                  <c:v>453.12099999999998</c:v>
                </c:pt>
                <c:pt idx="281">
                  <c:v>454.334</c:v>
                </c:pt>
                <c:pt idx="282">
                  <c:v>455.54599999999999</c:v>
                </c:pt>
                <c:pt idx="283">
                  <c:v>456.75900000000001</c:v>
                </c:pt>
                <c:pt idx="284">
                  <c:v>457.971</c:v>
                </c:pt>
                <c:pt idx="285">
                  <c:v>459.18200000000002</c:v>
                </c:pt>
                <c:pt idx="286">
                  <c:v>460.39400000000001</c:v>
                </c:pt>
                <c:pt idx="287">
                  <c:v>461.60599999999999</c:v>
                </c:pt>
                <c:pt idx="288">
                  <c:v>462.815</c:v>
                </c:pt>
                <c:pt idx="289">
                  <c:v>464.02600000000001</c:v>
                </c:pt>
                <c:pt idx="290">
                  <c:v>465.23599999999999</c:v>
                </c:pt>
                <c:pt idx="291">
                  <c:v>466.44600000000003</c:v>
                </c:pt>
                <c:pt idx="292">
                  <c:v>467.65499999999997</c:v>
                </c:pt>
                <c:pt idx="293">
                  <c:v>468.86500000000001</c:v>
                </c:pt>
                <c:pt idx="294">
                  <c:v>470.07299999999998</c:v>
                </c:pt>
                <c:pt idx="295">
                  <c:v>471.28199999999998</c:v>
                </c:pt>
                <c:pt idx="296">
                  <c:v>472.49</c:v>
                </c:pt>
                <c:pt idx="297">
                  <c:v>473.69799999999998</c:v>
                </c:pt>
                <c:pt idx="298">
                  <c:v>474.90499999999997</c:v>
                </c:pt>
                <c:pt idx="299">
                  <c:v>476.11200000000002</c:v>
                </c:pt>
                <c:pt idx="300">
                  <c:v>477.31900000000002</c:v>
                </c:pt>
                <c:pt idx="301">
                  <c:v>478.52600000000001</c:v>
                </c:pt>
                <c:pt idx="302">
                  <c:v>479.73200000000003</c:v>
                </c:pt>
                <c:pt idx="303">
                  <c:v>480.93799999999999</c:v>
                </c:pt>
                <c:pt idx="304">
                  <c:v>482.14299999999997</c:v>
                </c:pt>
                <c:pt idx="305">
                  <c:v>483.34800000000001</c:v>
                </c:pt>
                <c:pt idx="306">
                  <c:v>484.553</c:v>
                </c:pt>
                <c:pt idx="307">
                  <c:v>485.75700000000001</c:v>
                </c:pt>
                <c:pt idx="308">
                  <c:v>486.96100000000001</c:v>
                </c:pt>
                <c:pt idx="309">
                  <c:v>488.16500000000002</c:v>
                </c:pt>
                <c:pt idx="310">
                  <c:v>489.36900000000003</c:v>
                </c:pt>
                <c:pt idx="311">
                  <c:v>490.572</c:v>
                </c:pt>
                <c:pt idx="312">
                  <c:v>491.77499999999998</c:v>
                </c:pt>
                <c:pt idx="313">
                  <c:v>492.97699999999998</c:v>
                </c:pt>
                <c:pt idx="314">
                  <c:v>494.18</c:v>
                </c:pt>
                <c:pt idx="315">
                  <c:v>495.38099999999997</c:v>
                </c:pt>
                <c:pt idx="316">
                  <c:v>496.58300000000003</c:v>
                </c:pt>
                <c:pt idx="317">
                  <c:v>497.78399999999999</c:v>
                </c:pt>
                <c:pt idx="318">
                  <c:v>498.98500000000001</c:v>
                </c:pt>
                <c:pt idx="319">
                  <c:v>500.18599999999998</c:v>
                </c:pt>
                <c:pt idx="320">
                  <c:v>501.38499999999999</c:v>
                </c:pt>
                <c:pt idx="321">
                  <c:v>502.58499999999998</c:v>
                </c:pt>
                <c:pt idx="322">
                  <c:v>503.78399999999999</c:v>
                </c:pt>
                <c:pt idx="323">
                  <c:v>504.98399999999998</c:v>
                </c:pt>
                <c:pt idx="324">
                  <c:v>506.18299999999999</c:v>
                </c:pt>
                <c:pt idx="325">
                  <c:v>507.38099999999997</c:v>
                </c:pt>
                <c:pt idx="326">
                  <c:v>508.57900000000001</c:v>
                </c:pt>
                <c:pt idx="327">
                  <c:v>509.77699999999999</c:v>
                </c:pt>
                <c:pt idx="328">
                  <c:v>510.97500000000002</c:v>
                </c:pt>
                <c:pt idx="329">
                  <c:v>512.17200000000003</c:v>
                </c:pt>
                <c:pt idx="330">
                  <c:v>513.37</c:v>
                </c:pt>
                <c:pt idx="331">
                  <c:v>514.56600000000003</c:v>
                </c:pt>
                <c:pt idx="332">
                  <c:v>515.76199999999994</c:v>
                </c:pt>
                <c:pt idx="333">
                  <c:v>516.95799999999997</c:v>
                </c:pt>
                <c:pt idx="334">
                  <c:v>518.15300000000002</c:v>
                </c:pt>
                <c:pt idx="335">
                  <c:v>519.34799999999996</c:v>
                </c:pt>
                <c:pt idx="336">
                  <c:v>520.54300000000001</c:v>
                </c:pt>
                <c:pt idx="337">
                  <c:v>521.73800000000006</c:v>
                </c:pt>
                <c:pt idx="338">
                  <c:v>522.93200000000002</c:v>
                </c:pt>
                <c:pt idx="339">
                  <c:v>524.12599999999998</c:v>
                </c:pt>
                <c:pt idx="340">
                  <c:v>525.31899999999996</c:v>
                </c:pt>
                <c:pt idx="341">
                  <c:v>526.51300000000003</c:v>
                </c:pt>
                <c:pt idx="342">
                  <c:v>527.70600000000002</c:v>
                </c:pt>
                <c:pt idx="343">
                  <c:v>528.899</c:v>
                </c:pt>
                <c:pt idx="344">
                  <c:v>530.09100000000001</c:v>
                </c:pt>
                <c:pt idx="345">
                  <c:v>531.28300000000002</c:v>
                </c:pt>
                <c:pt idx="346">
                  <c:v>532.47500000000002</c:v>
                </c:pt>
                <c:pt idx="347">
                  <c:v>533.66600000000005</c:v>
                </c:pt>
                <c:pt idx="348">
                  <c:v>534.85599999999999</c:v>
                </c:pt>
                <c:pt idx="349">
                  <c:v>536.04700000000003</c:v>
                </c:pt>
                <c:pt idx="350">
                  <c:v>537.23800000000006</c:v>
                </c:pt>
                <c:pt idx="351">
                  <c:v>538.428</c:v>
                </c:pt>
                <c:pt idx="352">
                  <c:v>539.61699999999996</c:v>
                </c:pt>
                <c:pt idx="353">
                  <c:v>540.80700000000002</c:v>
                </c:pt>
                <c:pt idx="354">
                  <c:v>541.99599999999998</c:v>
                </c:pt>
                <c:pt idx="355">
                  <c:v>543.18399999999997</c:v>
                </c:pt>
                <c:pt idx="356">
                  <c:v>544.37300000000005</c:v>
                </c:pt>
                <c:pt idx="357">
                  <c:v>545.56100000000004</c:v>
                </c:pt>
                <c:pt idx="358">
                  <c:v>546.74800000000005</c:v>
                </c:pt>
                <c:pt idx="359">
                  <c:v>547.93600000000004</c:v>
                </c:pt>
                <c:pt idx="360">
                  <c:v>549.12199999999996</c:v>
                </c:pt>
                <c:pt idx="361">
                  <c:v>550.30999999999995</c:v>
                </c:pt>
                <c:pt idx="362">
                  <c:v>551.49599999999998</c:v>
                </c:pt>
                <c:pt idx="363">
                  <c:v>552.68200000000002</c:v>
                </c:pt>
                <c:pt idx="364">
                  <c:v>553.86699999999996</c:v>
                </c:pt>
                <c:pt idx="365">
                  <c:v>555.053</c:v>
                </c:pt>
                <c:pt idx="366">
                  <c:v>556.23800000000006</c:v>
                </c:pt>
                <c:pt idx="367">
                  <c:v>557.423</c:v>
                </c:pt>
                <c:pt idx="368">
                  <c:v>558.60799999999995</c:v>
                </c:pt>
                <c:pt idx="369">
                  <c:v>559.79100000000005</c:v>
                </c:pt>
                <c:pt idx="370">
                  <c:v>560.97500000000002</c:v>
                </c:pt>
                <c:pt idx="371">
                  <c:v>562.15899999999999</c:v>
                </c:pt>
                <c:pt idx="372">
                  <c:v>563.34100000000001</c:v>
                </c:pt>
                <c:pt idx="373">
                  <c:v>564.524</c:v>
                </c:pt>
                <c:pt idx="374">
                  <c:v>565.70699999999999</c:v>
                </c:pt>
                <c:pt idx="375">
                  <c:v>566.88900000000001</c:v>
                </c:pt>
                <c:pt idx="376">
                  <c:v>568.07100000000003</c:v>
                </c:pt>
                <c:pt idx="377">
                  <c:v>569.25300000000004</c:v>
                </c:pt>
                <c:pt idx="378">
                  <c:v>570.43299999999999</c:v>
                </c:pt>
                <c:pt idx="379">
                  <c:v>571.61400000000003</c:v>
                </c:pt>
                <c:pt idx="380">
                  <c:v>572.79499999999996</c:v>
                </c:pt>
                <c:pt idx="381">
                  <c:v>573.97500000000002</c:v>
                </c:pt>
                <c:pt idx="382">
                  <c:v>575.154</c:v>
                </c:pt>
                <c:pt idx="383">
                  <c:v>576.33399999999995</c:v>
                </c:pt>
                <c:pt idx="384">
                  <c:v>577.51300000000003</c:v>
                </c:pt>
                <c:pt idx="385">
                  <c:v>578.69200000000001</c:v>
                </c:pt>
                <c:pt idx="386">
                  <c:v>579.87099999999998</c:v>
                </c:pt>
                <c:pt idx="387">
                  <c:v>581.048</c:v>
                </c:pt>
                <c:pt idx="388">
                  <c:v>582.22699999999998</c:v>
                </c:pt>
                <c:pt idx="389">
                  <c:v>583.404</c:v>
                </c:pt>
                <c:pt idx="390">
                  <c:v>584.58100000000002</c:v>
                </c:pt>
                <c:pt idx="391">
                  <c:v>585.75900000000001</c:v>
                </c:pt>
                <c:pt idx="392">
                  <c:v>586.93499999999995</c:v>
                </c:pt>
                <c:pt idx="393">
                  <c:v>588.11099999999999</c:v>
                </c:pt>
                <c:pt idx="394">
                  <c:v>589.28700000000003</c:v>
                </c:pt>
                <c:pt idx="395">
                  <c:v>590.46199999999999</c:v>
                </c:pt>
                <c:pt idx="396">
                  <c:v>591.63800000000003</c:v>
                </c:pt>
                <c:pt idx="397">
                  <c:v>592.81299999999999</c:v>
                </c:pt>
                <c:pt idx="398">
                  <c:v>593.98800000000006</c:v>
                </c:pt>
                <c:pt idx="399">
                  <c:v>595.16200000000003</c:v>
                </c:pt>
                <c:pt idx="400">
                  <c:v>596.33600000000001</c:v>
                </c:pt>
                <c:pt idx="401">
                  <c:v>597.50900000000001</c:v>
                </c:pt>
                <c:pt idx="402">
                  <c:v>598.68200000000002</c:v>
                </c:pt>
                <c:pt idx="403">
                  <c:v>599.85599999999999</c:v>
                </c:pt>
                <c:pt idx="404">
                  <c:v>601.02800000000002</c:v>
                </c:pt>
                <c:pt idx="405">
                  <c:v>602.20000000000005</c:v>
                </c:pt>
                <c:pt idx="406">
                  <c:v>603.37300000000005</c:v>
                </c:pt>
                <c:pt idx="407">
                  <c:v>604.54399999999998</c:v>
                </c:pt>
                <c:pt idx="408">
                  <c:v>605.71600000000001</c:v>
                </c:pt>
                <c:pt idx="409">
                  <c:v>606.88699999999994</c:v>
                </c:pt>
                <c:pt idx="410">
                  <c:v>608.05700000000002</c:v>
                </c:pt>
                <c:pt idx="411">
                  <c:v>609.22799999999995</c:v>
                </c:pt>
                <c:pt idx="412">
                  <c:v>610.39800000000002</c:v>
                </c:pt>
                <c:pt idx="413">
                  <c:v>611.56700000000001</c:v>
                </c:pt>
                <c:pt idx="414">
                  <c:v>612.73699999999997</c:v>
                </c:pt>
                <c:pt idx="415">
                  <c:v>613.90499999999997</c:v>
                </c:pt>
                <c:pt idx="416">
                  <c:v>615.07500000000005</c:v>
                </c:pt>
                <c:pt idx="417">
                  <c:v>616.24300000000005</c:v>
                </c:pt>
                <c:pt idx="418">
                  <c:v>617.41099999999994</c:v>
                </c:pt>
                <c:pt idx="419">
                  <c:v>618.57899999999995</c:v>
                </c:pt>
                <c:pt idx="420">
                  <c:v>619.74599999999998</c:v>
                </c:pt>
                <c:pt idx="421">
                  <c:v>620.91300000000001</c:v>
                </c:pt>
                <c:pt idx="422">
                  <c:v>622.08000000000004</c:v>
                </c:pt>
                <c:pt idx="423">
                  <c:v>623.24699999999996</c:v>
                </c:pt>
                <c:pt idx="424">
                  <c:v>624.41300000000001</c:v>
                </c:pt>
                <c:pt idx="425">
                  <c:v>625.57899999999995</c:v>
                </c:pt>
                <c:pt idx="426">
                  <c:v>626.74400000000003</c:v>
                </c:pt>
                <c:pt idx="427">
                  <c:v>627.90899999999999</c:v>
                </c:pt>
                <c:pt idx="428">
                  <c:v>629.07399999999996</c:v>
                </c:pt>
                <c:pt idx="429">
                  <c:v>630.23900000000003</c:v>
                </c:pt>
                <c:pt idx="430">
                  <c:v>631.40300000000002</c:v>
                </c:pt>
                <c:pt idx="431">
                  <c:v>632.56700000000001</c:v>
                </c:pt>
                <c:pt idx="432">
                  <c:v>633.73</c:v>
                </c:pt>
                <c:pt idx="433">
                  <c:v>634.89400000000001</c:v>
                </c:pt>
                <c:pt idx="434">
                  <c:v>636.05700000000002</c:v>
                </c:pt>
                <c:pt idx="435">
                  <c:v>637.21900000000005</c:v>
                </c:pt>
                <c:pt idx="436">
                  <c:v>638.38199999999995</c:v>
                </c:pt>
                <c:pt idx="437">
                  <c:v>639.54399999999998</c:v>
                </c:pt>
                <c:pt idx="438">
                  <c:v>640.70500000000004</c:v>
                </c:pt>
                <c:pt idx="439">
                  <c:v>641.86699999999996</c:v>
                </c:pt>
                <c:pt idx="440">
                  <c:v>643.02700000000004</c:v>
                </c:pt>
                <c:pt idx="441">
                  <c:v>644.18799999999999</c:v>
                </c:pt>
                <c:pt idx="442">
                  <c:v>645.34799999999996</c:v>
                </c:pt>
                <c:pt idx="443">
                  <c:v>646.50900000000001</c:v>
                </c:pt>
                <c:pt idx="444">
                  <c:v>647.66800000000001</c:v>
                </c:pt>
                <c:pt idx="445">
                  <c:v>648.827</c:v>
                </c:pt>
                <c:pt idx="446">
                  <c:v>649.98599999999999</c:v>
                </c:pt>
                <c:pt idx="447">
                  <c:v>651.14499999999998</c:v>
                </c:pt>
                <c:pt idx="448">
                  <c:v>652.30399999999997</c:v>
                </c:pt>
                <c:pt idx="449">
                  <c:v>653.46199999999999</c:v>
                </c:pt>
                <c:pt idx="450">
                  <c:v>654.61900000000003</c:v>
                </c:pt>
                <c:pt idx="451">
                  <c:v>655.77700000000004</c:v>
                </c:pt>
                <c:pt idx="452">
                  <c:v>656.93399999999997</c:v>
                </c:pt>
                <c:pt idx="453">
                  <c:v>658.09</c:v>
                </c:pt>
                <c:pt idx="454">
                  <c:v>659.24699999999996</c:v>
                </c:pt>
                <c:pt idx="455">
                  <c:v>660.40300000000002</c:v>
                </c:pt>
                <c:pt idx="456">
                  <c:v>661.55899999999997</c:v>
                </c:pt>
                <c:pt idx="457">
                  <c:v>662.71400000000006</c:v>
                </c:pt>
                <c:pt idx="458">
                  <c:v>663.87</c:v>
                </c:pt>
                <c:pt idx="459">
                  <c:v>665.024</c:v>
                </c:pt>
                <c:pt idx="460">
                  <c:v>666.17899999999997</c:v>
                </c:pt>
                <c:pt idx="461">
                  <c:v>667.33299999999997</c:v>
                </c:pt>
                <c:pt idx="462">
                  <c:v>668.48699999999997</c:v>
                </c:pt>
                <c:pt idx="463">
                  <c:v>669.64099999999996</c:v>
                </c:pt>
                <c:pt idx="464">
                  <c:v>670.79399999999998</c:v>
                </c:pt>
                <c:pt idx="465">
                  <c:v>671.94600000000003</c:v>
                </c:pt>
                <c:pt idx="466">
                  <c:v>673.09900000000005</c:v>
                </c:pt>
                <c:pt idx="467">
                  <c:v>674.25199999999995</c:v>
                </c:pt>
                <c:pt idx="468">
                  <c:v>675.40300000000002</c:v>
                </c:pt>
                <c:pt idx="469">
                  <c:v>676.55499999999995</c:v>
                </c:pt>
                <c:pt idx="470">
                  <c:v>677.70600000000002</c:v>
                </c:pt>
                <c:pt idx="471">
                  <c:v>678.85699999999997</c:v>
                </c:pt>
                <c:pt idx="472">
                  <c:v>680.00800000000004</c:v>
                </c:pt>
                <c:pt idx="473">
                  <c:v>681.15800000000002</c:v>
                </c:pt>
                <c:pt idx="474">
                  <c:v>682.30799999999999</c:v>
                </c:pt>
                <c:pt idx="475">
                  <c:v>683.45799999999997</c:v>
                </c:pt>
                <c:pt idx="476">
                  <c:v>684.60699999999997</c:v>
                </c:pt>
                <c:pt idx="477">
                  <c:v>685.75599999999997</c:v>
                </c:pt>
                <c:pt idx="478">
                  <c:v>686.90499999999997</c:v>
                </c:pt>
                <c:pt idx="479">
                  <c:v>688.05399999999997</c:v>
                </c:pt>
                <c:pt idx="480">
                  <c:v>689.202</c:v>
                </c:pt>
                <c:pt idx="481">
                  <c:v>690.34900000000005</c:v>
                </c:pt>
                <c:pt idx="482">
                  <c:v>691.49699999999996</c:v>
                </c:pt>
                <c:pt idx="483">
                  <c:v>692.64300000000003</c:v>
                </c:pt>
                <c:pt idx="484">
                  <c:v>693.79</c:v>
                </c:pt>
                <c:pt idx="485">
                  <c:v>694.93700000000001</c:v>
                </c:pt>
                <c:pt idx="486">
                  <c:v>696.08299999999997</c:v>
                </c:pt>
                <c:pt idx="487">
                  <c:v>697.22799999999995</c:v>
                </c:pt>
                <c:pt idx="488">
                  <c:v>698.375</c:v>
                </c:pt>
                <c:pt idx="489">
                  <c:v>699.52</c:v>
                </c:pt>
                <c:pt idx="490">
                  <c:v>700.66499999999996</c:v>
                </c:pt>
                <c:pt idx="491">
                  <c:v>701.80899999999997</c:v>
                </c:pt>
                <c:pt idx="492">
                  <c:v>702.95299999999997</c:v>
                </c:pt>
                <c:pt idx="493">
                  <c:v>704.09699999999998</c:v>
                </c:pt>
                <c:pt idx="494">
                  <c:v>705.24099999999999</c:v>
                </c:pt>
                <c:pt idx="495">
                  <c:v>706.38400000000001</c:v>
                </c:pt>
                <c:pt idx="496">
                  <c:v>707.52700000000004</c:v>
                </c:pt>
                <c:pt idx="497">
                  <c:v>708.66899999999998</c:v>
                </c:pt>
                <c:pt idx="498">
                  <c:v>709.81100000000004</c:v>
                </c:pt>
                <c:pt idx="499">
                  <c:v>710.95299999999997</c:v>
                </c:pt>
                <c:pt idx="500">
                  <c:v>712.09500000000003</c:v>
                </c:pt>
                <c:pt idx="501">
                  <c:v>713.23699999999997</c:v>
                </c:pt>
                <c:pt idx="502">
                  <c:v>714.37699999999995</c:v>
                </c:pt>
                <c:pt idx="503">
                  <c:v>715.51800000000003</c:v>
                </c:pt>
                <c:pt idx="504">
                  <c:v>716.65800000000002</c:v>
                </c:pt>
                <c:pt idx="505">
                  <c:v>717.798</c:v>
                </c:pt>
                <c:pt idx="506">
                  <c:v>718.93799999999999</c:v>
                </c:pt>
                <c:pt idx="507">
                  <c:v>720.077</c:v>
                </c:pt>
                <c:pt idx="508">
                  <c:v>721.21699999999998</c:v>
                </c:pt>
                <c:pt idx="509">
                  <c:v>722.35599999999999</c:v>
                </c:pt>
                <c:pt idx="510">
                  <c:v>723.49400000000003</c:v>
                </c:pt>
                <c:pt idx="511">
                  <c:v>724.63199999999995</c:v>
                </c:pt>
                <c:pt idx="512">
                  <c:v>725.77</c:v>
                </c:pt>
                <c:pt idx="513">
                  <c:v>726.90800000000002</c:v>
                </c:pt>
                <c:pt idx="514">
                  <c:v>728.04499999999996</c:v>
                </c:pt>
                <c:pt idx="515">
                  <c:v>729.18100000000004</c:v>
                </c:pt>
                <c:pt idx="516">
                  <c:v>730.31799999999998</c:v>
                </c:pt>
                <c:pt idx="517">
                  <c:v>731.45399999999995</c:v>
                </c:pt>
                <c:pt idx="518">
                  <c:v>732.59</c:v>
                </c:pt>
                <c:pt idx="519">
                  <c:v>733.726</c:v>
                </c:pt>
                <c:pt idx="520">
                  <c:v>734.86</c:v>
                </c:pt>
                <c:pt idx="521">
                  <c:v>735.99599999999998</c:v>
                </c:pt>
                <c:pt idx="522">
                  <c:v>737.13</c:v>
                </c:pt>
                <c:pt idx="523">
                  <c:v>738.26499999999999</c:v>
                </c:pt>
                <c:pt idx="524">
                  <c:v>739.399</c:v>
                </c:pt>
                <c:pt idx="525">
                  <c:v>740.53200000000004</c:v>
                </c:pt>
                <c:pt idx="526">
                  <c:v>741.66600000000005</c:v>
                </c:pt>
                <c:pt idx="527">
                  <c:v>742.798</c:v>
                </c:pt>
                <c:pt idx="528">
                  <c:v>743.93200000000002</c:v>
                </c:pt>
                <c:pt idx="529">
                  <c:v>745.06399999999996</c:v>
                </c:pt>
                <c:pt idx="530">
                  <c:v>746.19500000000005</c:v>
                </c:pt>
                <c:pt idx="531">
                  <c:v>747.327</c:v>
                </c:pt>
                <c:pt idx="532">
                  <c:v>748.45799999999997</c:v>
                </c:pt>
                <c:pt idx="533">
                  <c:v>749.59</c:v>
                </c:pt>
                <c:pt idx="534">
                  <c:v>750.721</c:v>
                </c:pt>
                <c:pt idx="535">
                  <c:v>751.851</c:v>
                </c:pt>
                <c:pt idx="536">
                  <c:v>752.98099999999999</c:v>
                </c:pt>
                <c:pt idx="537">
                  <c:v>754.11099999999999</c:v>
                </c:pt>
                <c:pt idx="538">
                  <c:v>755.24099999999999</c:v>
                </c:pt>
                <c:pt idx="539">
                  <c:v>756.37</c:v>
                </c:pt>
                <c:pt idx="540">
                  <c:v>757.49900000000002</c:v>
                </c:pt>
                <c:pt idx="541">
                  <c:v>758.62699999999995</c:v>
                </c:pt>
                <c:pt idx="542">
                  <c:v>759.75599999999997</c:v>
                </c:pt>
                <c:pt idx="543">
                  <c:v>760.88400000000001</c:v>
                </c:pt>
                <c:pt idx="544">
                  <c:v>762.01099999999997</c:v>
                </c:pt>
                <c:pt idx="545">
                  <c:v>763.13900000000001</c:v>
                </c:pt>
                <c:pt idx="546">
                  <c:v>764.26499999999999</c:v>
                </c:pt>
                <c:pt idx="547">
                  <c:v>765.39200000000005</c:v>
                </c:pt>
                <c:pt idx="548">
                  <c:v>766.51800000000003</c:v>
                </c:pt>
                <c:pt idx="549">
                  <c:v>767.64400000000001</c:v>
                </c:pt>
                <c:pt idx="550">
                  <c:v>768.77</c:v>
                </c:pt>
                <c:pt idx="551">
                  <c:v>769.89599999999996</c:v>
                </c:pt>
                <c:pt idx="552">
                  <c:v>771.02</c:v>
                </c:pt>
                <c:pt idx="553">
                  <c:v>772.14499999999998</c:v>
                </c:pt>
                <c:pt idx="554">
                  <c:v>773.26900000000001</c:v>
                </c:pt>
                <c:pt idx="555">
                  <c:v>774.39300000000003</c:v>
                </c:pt>
                <c:pt idx="556">
                  <c:v>775.51700000000005</c:v>
                </c:pt>
                <c:pt idx="557">
                  <c:v>776.64</c:v>
                </c:pt>
                <c:pt idx="558">
                  <c:v>777.76400000000001</c:v>
                </c:pt>
                <c:pt idx="559">
                  <c:v>778.88699999999994</c:v>
                </c:pt>
                <c:pt idx="560">
                  <c:v>780.00900000000001</c:v>
                </c:pt>
                <c:pt idx="561">
                  <c:v>781.13099999999997</c:v>
                </c:pt>
                <c:pt idx="562">
                  <c:v>782.25300000000004</c:v>
                </c:pt>
                <c:pt idx="563">
                  <c:v>783.375</c:v>
                </c:pt>
                <c:pt idx="564">
                  <c:v>784.49599999999998</c:v>
                </c:pt>
                <c:pt idx="565">
                  <c:v>785.61699999999996</c:v>
                </c:pt>
                <c:pt idx="566">
                  <c:v>786.73800000000006</c:v>
                </c:pt>
                <c:pt idx="567">
                  <c:v>787.85699999999997</c:v>
                </c:pt>
                <c:pt idx="568">
                  <c:v>788.97799999999995</c:v>
                </c:pt>
                <c:pt idx="569">
                  <c:v>790.09699999999998</c:v>
                </c:pt>
                <c:pt idx="570">
                  <c:v>791.21699999999998</c:v>
                </c:pt>
                <c:pt idx="571">
                  <c:v>792.33600000000001</c:v>
                </c:pt>
                <c:pt idx="572">
                  <c:v>793.45399999999995</c:v>
                </c:pt>
                <c:pt idx="573">
                  <c:v>794.57299999999998</c:v>
                </c:pt>
                <c:pt idx="574">
                  <c:v>795.69100000000003</c:v>
                </c:pt>
                <c:pt idx="575">
                  <c:v>796.80899999999997</c:v>
                </c:pt>
                <c:pt idx="576">
                  <c:v>797.92499999999995</c:v>
                </c:pt>
                <c:pt idx="577">
                  <c:v>799.04300000000001</c:v>
                </c:pt>
                <c:pt idx="578">
                  <c:v>800.15899999999999</c:v>
                </c:pt>
                <c:pt idx="579">
                  <c:v>801.27700000000004</c:v>
                </c:pt>
                <c:pt idx="580">
                  <c:v>802.39300000000003</c:v>
                </c:pt>
                <c:pt idx="581">
                  <c:v>803.50800000000004</c:v>
                </c:pt>
                <c:pt idx="582">
                  <c:v>804.62400000000002</c:v>
                </c:pt>
                <c:pt idx="583">
                  <c:v>805.73900000000003</c:v>
                </c:pt>
                <c:pt idx="584">
                  <c:v>806.85400000000004</c:v>
                </c:pt>
                <c:pt idx="585">
                  <c:v>807.96900000000005</c:v>
                </c:pt>
                <c:pt idx="586">
                  <c:v>809.08299999999997</c:v>
                </c:pt>
                <c:pt idx="587">
                  <c:v>810.19600000000003</c:v>
                </c:pt>
                <c:pt idx="588">
                  <c:v>811.31100000000004</c:v>
                </c:pt>
                <c:pt idx="589">
                  <c:v>812.42399999999998</c:v>
                </c:pt>
                <c:pt idx="590">
                  <c:v>813.53599999999994</c:v>
                </c:pt>
                <c:pt idx="591">
                  <c:v>814.649</c:v>
                </c:pt>
                <c:pt idx="592">
                  <c:v>815.76199999999994</c:v>
                </c:pt>
                <c:pt idx="593">
                  <c:v>816.87300000000005</c:v>
                </c:pt>
                <c:pt idx="594">
                  <c:v>817.98599999999999</c:v>
                </c:pt>
                <c:pt idx="595">
                  <c:v>819.09699999999998</c:v>
                </c:pt>
                <c:pt idx="596">
                  <c:v>820.20799999999997</c:v>
                </c:pt>
                <c:pt idx="597">
                  <c:v>821.31899999999996</c:v>
                </c:pt>
                <c:pt idx="598">
                  <c:v>822.42899999999997</c:v>
                </c:pt>
                <c:pt idx="599">
                  <c:v>823.53899999999999</c:v>
                </c:pt>
                <c:pt idx="600">
                  <c:v>824.65</c:v>
                </c:pt>
                <c:pt idx="601">
                  <c:v>825.75900000000001</c:v>
                </c:pt>
                <c:pt idx="602">
                  <c:v>826.86800000000005</c:v>
                </c:pt>
                <c:pt idx="603">
                  <c:v>827.97699999999998</c:v>
                </c:pt>
                <c:pt idx="604">
                  <c:v>829.08600000000001</c:v>
                </c:pt>
                <c:pt idx="605">
                  <c:v>830.19399999999996</c:v>
                </c:pt>
                <c:pt idx="606">
                  <c:v>831.30200000000002</c:v>
                </c:pt>
                <c:pt idx="607">
                  <c:v>832.41</c:v>
                </c:pt>
                <c:pt idx="608">
                  <c:v>833.51599999999996</c:v>
                </c:pt>
                <c:pt idx="609">
                  <c:v>834.62400000000002</c:v>
                </c:pt>
                <c:pt idx="610">
                  <c:v>835.73</c:v>
                </c:pt>
                <c:pt idx="611">
                  <c:v>836.83600000000001</c:v>
                </c:pt>
                <c:pt idx="612">
                  <c:v>837.94299999999998</c:v>
                </c:pt>
                <c:pt idx="613">
                  <c:v>839.04899999999998</c:v>
                </c:pt>
                <c:pt idx="614">
                  <c:v>840.154</c:v>
                </c:pt>
                <c:pt idx="615">
                  <c:v>841.25900000000001</c:v>
                </c:pt>
                <c:pt idx="616">
                  <c:v>842.36400000000003</c:v>
                </c:pt>
                <c:pt idx="617">
                  <c:v>843.46799999999996</c:v>
                </c:pt>
                <c:pt idx="618">
                  <c:v>844.57299999999998</c:v>
                </c:pt>
                <c:pt idx="619">
                  <c:v>845.67600000000004</c:v>
                </c:pt>
                <c:pt idx="620">
                  <c:v>846.78</c:v>
                </c:pt>
                <c:pt idx="621">
                  <c:v>847.88300000000004</c:v>
                </c:pt>
                <c:pt idx="622">
                  <c:v>848.98599999999999</c:v>
                </c:pt>
                <c:pt idx="623">
                  <c:v>850.08900000000006</c:v>
                </c:pt>
                <c:pt idx="624">
                  <c:v>851.19100000000003</c:v>
                </c:pt>
                <c:pt idx="625">
                  <c:v>852.29300000000001</c:v>
                </c:pt>
                <c:pt idx="626">
                  <c:v>853.39400000000001</c:v>
                </c:pt>
                <c:pt idx="627">
                  <c:v>854.49599999999998</c:v>
                </c:pt>
                <c:pt idx="628">
                  <c:v>855.59699999999998</c:v>
                </c:pt>
                <c:pt idx="629">
                  <c:v>856.69799999999998</c:v>
                </c:pt>
                <c:pt idx="630">
                  <c:v>857.798</c:v>
                </c:pt>
                <c:pt idx="631">
                  <c:v>858.89800000000002</c:v>
                </c:pt>
                <c:pt idx="632">
                  <c:v>859.99800000000005</c:v>
                </c:pt>
                <c:pt idx="633">
                  <c:v>861.09699999999998</c:v>
                </c:pt>
                <c:pt idx="634">
                  <c:v>862.197</c:v>
                </c:pt>
                <c:pt idx="635">
                  <c:v>863.29499999999996</c:v>
                </c:pt>
                <c:pt idx="636">
                  <c:v>864.39400000000001</c:v>
                </c:pt>
                <c:pt idx="637">
                  <c:v>865.49199999999996</c:v>
                </c:pt>
                <c:pt idx="638">
                  <c:v>866.59</c:v>
                </c:pt>
                <c:pt idx="639">
                  <c:v>867.68700000000001</c:v>
                </c:pt>
                <c:pt idx="640">
                  <c:v>868.78499999999997</c:v>
                </c:pt>
                <c:pt idx="641">
                  <c:v>869.88099999999997</c:v>
                </c:pt>
                <c:pt idx="642">
                  <c:v>870.97900000000004</c:v>
                </c:pt>
                <c:pt idx="643">
                  <c:v>872.07500000000005</c:v>
                </c:pt>
                <c:pt idx="644">
                  <c:v>873.17100000000005</c:v>
                </c:pt>
                <c:pt idx="645">
                  <c:v>874.26599999999996</c:v>
                </c:pt>
                <c:pt idx="646">
                  <c:v>875.36199999999997</c:v>
                </c:pt>
                <c:pt idx="647">
                  <c:v>876.45699999999999</c:v>
                </c:pt>
                <c:pt idx="648">
                  <c:v>877.55200000000002</c:v>
                </c:pt>
                <c:pt idx="649">
                  <c:v>878.64599999999996</c:v>
                </c:pt>
                <c:pt idx="650">
                  <c:v>879.74099999999999</c:v>
                </c:pt>
                <c:pt idx="651">
                  <c:v>880.83399999999995</c:v>
                </c:pt>
                <c:pt idx="652">
                  <c:v>881.928</c:v>
                </c:pt>
                <c:pt idx="653">
                  <c:v>883.02099999999996</c:v>
                </c:pt>
                <c:pt idx="654">
                  <c:v>884.11300000000006</c:v>
                </c:pt>
                <c:pt idx="655">
                  <c:v>885.20600000000002</c:v>
                </c:pt>
                <c:pt idx="656">
                  <c:v>886.29899999999998</c:v>
                </c:pt>
                <c:pt idx="657">
                  <c:v>887.39</c:v>
                </c:pt>
                <c:pt idx="658">
                  <c:v>888.48199999999997</c:v>
                </c:pt>
                <c:pt idx="659">
                  <c:v>889.57299999999998</c:v>
                </c:pt>
                <c:pt idx="660">
                  <c:v>890.66399999999999</c:v>
                </c:pt>
                <c:pt idx="661">
                  <c:v>891.755</c:v>
                </c:pt>
                <c:pt idx="662">
                  <c:v>892.84500000000003</c:v>
                </c:pt>
                <c:pt idx="663">
                  <c:v>893.93499999999995</c:v>
                </c:pt>
                <c:pt idx="664">
                  <c:v>895.02499999999998</c:v>
                </c:pt>
                <c:pt idx="665">
                  <c:v>896.11400000000003</c:v>
                </c:pt>
                <c:pt idx="666">
                  <c:v>897.20299999999997</c:v>
                </c:pt>
                <c:pt idx="667">
                  <c:v>898.29300000000001</c:v>
                </c:pt>
                <c:pt idx="668">
                  <c:v>899.38099999999997</c:v>
                </c:pt>
                <c:pt idx="669">
                  <c:v>900.46900000000005</c:v>
                </c:pt>
                <c:pt idx="670">
                  <c:v>901.55700000000002</c:v>
                </c:pt>
                <c:pt idx="671">
                  <c:v>902.64499999999998</c:v>
                </c:pt>
                <c:pt idx="672">
                  <c:v>903.73199999999997</c:v>
                </c:pt>
                <c:pt idx="673">
                  <c:v>904.81899999999996</c:v>
                </c:pt>
                <c:pt idx="674">
                  <c:v>905.90499999999997</c:v>
                </c:pt>
                <c:pt idx="675">
                  <c:v>906.99199999999996</c:v>
                </c:pt>
                <c:pt idx="676">
                  <c:v>908.07799999999997</c:v>
                </c:pt>
                <c:pt idx="677">
                  <c:v>909.16399999999999</c:v>
                </c:pt>
                <c:pt idx="678">
                  <c:v>910.24900000000002</c:v>
                </c:pt>
                <c:pt idx="679">
                  <c:v>911.33399999999995</c:v>
                </c:pt>
                <c:pt idx="680">
                  <c:v>912.41899999999998</c:v>
                </c:pt>
                <c:pt idx="681">
                  <c:v>913.50300000000004</c:v>
                </c:pt>
                <c:pt idx="682">
                  <c:v>914.58799999999997</c:v>
                </c:pt>
                <c:pt idx="683">
                  <c:v>915.67100000000005</c:v>
                </c:pt>
                <c:pt idx="684">
                  <c:v>916.755</c:v>
                </c:pt>
                <c:pt idx="685">
                  <c:v>917.83799999999997</c:v>
                </c:pt>
                <c:pt idx="686">
                  <c:v>918.92100000000005</c:v>
                </c:pt>
                <c:pt idx="687">
                  <c:v>920.00300000000004</c:v>
                </c:pt>
                <c:pt idx="688">
                  <c:v>921.08600000000001</c:v>
                </c:pt>
                <c:pt idx="689">
                  <c:v>922.16800000000001</c:v>
                </c:pt>
                <c:pt idx="690">
                  <c:v>923.24900000000002</c:v>
                </c:pt>
                <c:pt idx="691">
                  <c:v>924.33100000000002</c:v>
                </c:pt>
                <c:pt idx="692">
                  <c:v>925.41200000000003</c:v>
                </c:pt>
                <c:pt idx="693">
                  <c:v>926.49199999999996</c:v>
                </c:pt>
                <c:pt idx="694">
                  <c:v>927.57299999999998</c:v>
                </c:pt>
                <c:pt idx="695">
                  <c:v>928.65300000000002</c:v>
                </c:pt>
                <c:pt idx="696">
                  <c:v>929.73199999999997</c:v>
                </c:pt>
                <c:pt idx="697">
                  <c:v>930.81299999999999</c:v>
                </c:pt>
                <c:pt idx="698">
                  <c:v>931.89200000000005</c:v>
                </c:pt>
                <c:pt idx="699">
                  <c:v>932.97</c:v>
                </c:pt>
                <c:pt idx="700">
                  <c:v>934.04899999999998</c:v>
                </c:pt>
                <c:pt idx="701">
                  <c:v>935.12699999999995</c:v>
                </c:pt>
                <c:pt idx="702">
                  <c:v>936.20500000000004</c:v>
                </c:pt>
                <c:pt idx="703">
                  <c:v>937.28200000000004</c:v>
                </c:pt>
                <c:pt idx="704">
                  <c:v>938.36</c:v>
                </c:pt>
                <c:pt idx="705">
                  <c:v>939.43700000000001</c:v>
                </c:pt>
                <c:pt idx="706">
                  <c:v>940.51400000000001</c:v>
                </c:pt>
                <c:pt idx="707">
                  <c:v>941.59</c:v>
                </c:pt>
                <c:pt idx="708">
                  <c:v>942.66600000000005</c:v>
                </c:pt>
                <c:pt idx="709">
                  <c:v>943.74199999999996</c:v>
                </c:pt>
                <c:pt idx="710">
                  <c:v>944.81700000000001</c:v>
                </c:pt>
                <c:pt idx="711">
                  <c:v>945.89200000000005</c:v>
                </c:pt>
                <c:pt idx="712">
                  <c:v>946.96699999999998</c:v>
                </c:pt>
                <c:pt idx="713">
                  <c:v>948.04200000000003</c:v>
                </c:pt>
                <c:pt idx="714">
                  <c:v>949.11599999999999</c:v>
                </c:pt>
                <c:pt idx="715">
                  <c:v>950.19</c:v>
                </c:pt>
                <c:pt idx="716">
                  <c:v>951.26300000000003</c:v>
                </c:pt>
                <c:pt idx="717">
                  <c:v>952.33699999999999</c:v>
                </c:pt>
                <c:pt idx="718">
                  <c:v>953.41</c:v>
                </c:pt>
                <c:pt idx="719">
                  <c:v>954.48199999999997</c:v>
                </c:pt>
                <c:pt idx="720">
                  <c:v>955.55399999999997</c:v>
                </c:pt>
                <c:pt idx="721">
                  <c:v>956.62699999999995</c:v>
                </c:pt>
                <c:pt idx="722">
                  <c:v>957.69799999999998</c:v>
                </c:pt>
                <c:pt idx="723">
                  <c:v>958.77</c:v>
                </c:pt>
                <c:pt idx="724">
                  <c:v>959.84100000000001</c:v>
                </c:pt>
                <c:pt idx="725">
                  <c:v>960.91200000000003</c:v>
                </c:pt>
                <c:pt idx="726">
                  <c:v>961.98299999999995</c:v>
                </c:pt>
                <c:pt idx="727">
                  <c:v>963.053</c:v>
                </c:pt>
                <c:pt idx="728">
                  <c:v>964.12300000000005</c:v>
                </c:pt>
                <c:pt idx="729">
                  <c:v>965.19200000000001</c:v>
                </c:pt>
                <c:pt idx="730">
                  <c:v>966.26099999999997</c:v>
                </c:pt>
                <c:pt idx="731">
                  <c:v>967.33</c:v>
                </c:pt>
                <c:pt idx="732">
                  <c:v>968.399</c:v>
                </c:pt>
                <c:pt idx="733">
                  <c:v>969.46799999999996</c:v>
                </c:pt>
                <c:pt idx="734">
                  <c:v>970.53499999999997</c:v>
                </c:pt>
                <c:pt idx="735">
                  <c:v>971.60299999999995</c:v>
                </c:pt>
                <c:pt idx="736">
                  <c:v>972.67100000000005</c:v>
                </c:pt>
                <c:pt idx="737">
                  <c:v>973.73699999999997</c:v>
                </c:pt>
                <c:pt idx="738">
                  <c:v>974.80399999999997</c:v>
                </c:pt>
                <c:pt idx="739">
                  <c:v>975.87</c:v>
                </c:pt>
                <c:pt idx="740">
                  <c:v>976.93700000000001</c:v>
                </c:pt>
                <c:pt idx="741">
                  <c:v>978.00300000000004</c:v>
                </c:pt>
                <c:pt idx="742">
                  <c:v>979.06799999999998</c:v>
                </c:pt>
                <c:pt idx="743">
                  <c:v>980.13400000000001</c:v>
                </c:pt>
                <c:pt idx="744">
                  <c:v>981.19899999999996</c:v>
                </c:pt>
                <c:pt idx="745">
                  <c:v>982.26300000000003</c:v>
                </c:pt>
                <c:pt idx="746">
                  <c:v>983.32799999999997</c:v>
                </c:pt>
                <c:pt idx="747">
                  <c:v>984.39099999999996</c:v>
                </c:pt>
                <c:pt idx="748">
                  <c:v>985.45600000000002</c:v>
                </c:pt>
                <c:pt idx="749">
                  <c:v>986.51900000000001</c:v>
                </c:pt>
                <c:pt idx="750">
                  <c:v>987.58199999999999</c:v>
                </c:pt>
                <c:pt idx="751">
                  <c:v>988.64400000000001</c:v>
                </c:pt>
                <c:pt idx="752">
                  <c:v>989.70699999999999</c:v>
                </c:pt>
                <c:pt idx="753">
                  <c:v>990.76900000000001</c:v>
                </c:pt>
                <c:pt idx="754">
                  <c:v>991.83100000000002</c:v>
                </c:pt>
                <c:pt idx="755">
                  <c:v>992.89200000000005</c:v>
                </c:pt>
                <c:pt idx="756">
                  <c:v>993.95299999999997</c:v>
                </c:pt>
                <c:pt idx="757">
                  <c:v>995.01400000000001</c:v>
                </c:pt>
                <c:pt idx="758">
                  <c:v>996.07500000000005</c:v>
                </c:pt>
                <c:pt idx="759">
                  <c:v>997.13599999999997</c:v>
                </c:pt>
                <c:pt idx="760">
                  <c:v>998.19600000000003</c:v>
                </c:pt>
                <c:pt idx="761">
                  <c:v>999.255</c:v>
                </c:pt>
                <c:pt idx="762">
                  <c:v>1000.31</c:v>
                </c:pt>
                <c:pt idx="763">
                  <c:v>1001.37</c:v>
                </c:pt>
                <c:pt idx="764">
                  <c:v>1002.43</c:v>
                </c:pt>
                <c:pt idx="765">
                  <c:v>1003.49</c:v>
                </c:pt>
                <c:pt idx="766">
                  <c:v>1004.55</c:v>
                </c:pt>
                <c:pt idx="767">
                  <c:v>1005.61</c:v>
                </c:pt>
                <c:pt idx="768">
                  <c:v>1006.66</c:v>
                </c:pt>
                <c:pt idx="769">
                  <c:v>1007.72</c:v>
                </c:pt>
                <c:pt idx="770">
                  <c:v>1008.78</c:v>
                </c:pt>
                <c:pt idx="771">
                  <c:v>1009.84</c:v>
                </c:pt>
                <c:pt idx="772">
                  <c:v>1010.89</c:v>
                </c:pt>
                <c:pt idx="773">
                  <c:v>1011.95</c:v>
                </c:pt>
                <c:pt idx="774">
                  <c:v>1013</c:v>
                </c:pt>
                <c:pt idx="775">
                  <c:v>1014.06</c:v>
                </c:pt>
                <c:pt idx="776">
                  <c:v>1015.11</c:v>
                </c:pt>
                <c:pt idx="777">
                  <c:v>1016.17</c:v>
                </c:pt>
                <c:pt idx="778">
                  <c:v>1017.22</c:v>
                </c:pt>
                <c:pt idx="779">
                  <c:v>1018.28</c:v>
                </c:pt>
                <c:pt idx="780">
                  <c:v>1019.33</c:v>
                </c:pt>
                <c:pt idx="781">
                  <c:v>1020.39</c:v>
                </c:pt>
                <c:pt idx="782">
                  <c:v>1021.44</c:v>
                </c:pt>
                <c:pt idx="783">
                  <c:v>1022.49</c:v>
                </c:pt>
                <c:pt idx="784">
                  <c:v>1023.54</c:v>
                </c:pt>
                <c:pt idx="785">
                  <c:v>1024.5999999999999</c:v>
                </c:pt>
                <c:pt idx="786">
                  <c:v>1025.6500000000001</c:v>
                </c:pt>
                <c:pt idx="787">
                  <c:v>1026.7</c:v>
                </c:pt>
                <c:pt idx="788">
                  <c:v>1027.75</c:v>
                </c:pt>
                <c:pt idx="789">
                  <c:v>1028.8</c:v>
                </c:pt>
                <c:pt idx="790">
                  <c:v>1029.8499999999999</c:v>
                </c:pt>
                <c:pt idx="791">
                  <c:v>1030.9000000000001</c:v>
                </c:pt>
                <c:pt idx="792">
                  <c:v>1031.95</c:v>
                </c:pt>
                <c:pt idx="793">
                  <c:v>1033</c:v>
                </c:pt>
                <c:pt idx="794">
                  <c:v>1034.05</c:v>
                </c:pt>
                <c:pt idx="795">
                  <c:v>1035.0999999999999</c:v>
                </c:pt>
                <c:pt idx="796">
                  <c:v>1036.1500000000001</c:v>
                </c:pt>
                <c:pt idx="797">
                  <c:v>1037.2</c:v>
                </c:pt>
                <c:pt idx="798">
                  <c:v>1038.25</c:v>
                </c:pt>
                <c:pt idx="799">
                  <c:v>1039.3</c:v>
                </c:pt>
                <c:pt idx="800">
                  <c:v>1040.3399999999999</c:v>
                </c:pt>
                <c:pt idx="801">
                  <c:v>1041.3900000000001</c:v>
                </c:pt>
                <c:pt idx="802">
                  <c:v>1042.44</c:v>
                </c:pt>
                <c:pt idx="803">
                  <c:v>1043.49</c:v>
                </c:pt>
                <c:pt idx="804">
                  <c:v>1044.53</c:v>
                </c:pt>
                <c:pt idx="805">
                  <c:v>1045.58</c:v>
                </c:pt>
                <c:pt idx="806">
                  <c:v>1046.6300000000001</c:v>
                </c:pt>
                <c:pt idx="807">
                  <c:v>1047.67</c:v>
                </c:pt>
                <c:pt idx="808">
                  <c:v>1048.72</c:v>
                </c:pt>
                <c:pt idx="809">
                  <c:v>1049.76</c:v>
                </c:pt>
                <c:pt idx="810">
                  <c:v>1050.81</c:v>
                </c:pt>
                <c:pt idx="811">
                  <c:v>1051.8499999999999</c:v>
                </c:pt>
                <c:pt idx="812">
                  <c:v>1052.8900000000001</c:v>
                </c:pt>
                <c:pt idx="813">
                  <c:v>1053.94</c:v>
                </c:pt>
                <c:pt idx="814">
                  <c:v>1054.98</c:v>
                </c:pt>
                <c:pt idx="815">
                  <c:v>1056.03</c:v>
                </c:pt>
                <c:pt idx="816">
                  <c:v>1057.07</c:v>
                </c:pt>
                <c:pt idx="817">
                  <c:v>1058.1099999999999</c:v>
                </c:pt>
                <c:pt idx="818">
                  <c:v>1059.1500000000001</c:v>
                </c:pt>
                <c:pt idx="819">
                  <c:v>1060.19</c:v>
                </c:pt>
                <c:pt idx="820">
                  <c:v>1061.24</c:v>
                </c:pt>
                <c:pt idx="821">
                  <c:v>1062.28</c:v>
                </c:pt>
                <c:pt idx="822">
                  <c:v>1063.32</c:v>
                </c:pt>
                <c:pt idx="823">
                  <c:v>1064.3599999999999</c:v>
                </c:pt>
                <c:pt idx="824">
                  <c:v>1065.4000000000001</c:v>
                </c:pt>
                <c:pt idx="825">
                  <c:v>1066.44</c:v>
                </c:pt>
                <c:pt idx="826">
                  <c:v>1067.48</c:v>
                </c:pt>
                <c:pt idx="827">
                  <c:v>1068.52</c:v>
                </c:pt>
                <c:pt idx="828">
                  <c:v>1069.56</c:v>
                </c:pt>
                <c:pt idx="829">
                  <c:v>1070.5999999999999</c:v>
                </c:pt>
                <c:pt idx="830">
                  <c:v>1071.6400000000001</c:v>
                </c:pt>
                <c:pt idx="831">
                  <c:v>1072.67</c:v>
                </c:pt>
                <c:pt idx="832">
                  <c:v>1073.71</c:v>
                </c:pt>
                <c:pt idx="833">
                  <c:v>1074.75</c:v>
                </c:pt>
                <c:pt idx="834">
                  <c:v>1075.79</c:v>
                </c:pt>
                <c:pt idx="835">
                  <c:v>1076.83</c:v>
                </c:pt>
                <c:pt idx="836">
                  <c:v>1077.8599999999999</c:v>
                </c:pt>
                <c:pt idx="837">
                  <c:v>1078.9000000000001</c:v>
                </c:pt>
                <c:pt idx="838">
                  <c:v>1079.93</c:v>
                </c:pt>
                <c:pt idx="839">
                  <c:v>1080.97</c:v>
                </c:pt>
                <c:pt idx="840">
                  <c:v>1082.01</c:v>
                </c:pt>
                <c:pt idx="841">
                  <c:v>1083.04</c:v>
                </c:pt>
                <c:pt idx="842">
                  <c:v>1084.08</c:v>
                </c:pt>
                <c:pt idx="843">
                  <c:v>1085.1099999999999</c:v>
                </c:pt>
                <c:pt idx="844">
                  <c:v>1086.1500000000001</c:v>
                </c:pt>
                <c:pt idx="845">
                  <c:v>1087.18</c:v>
                </c:pt>
                <c:pt idx="846">
                  <c:v>1088.21</c:v>
                </c:pt>
                <c:pt idx="847">
                  <c:v>1089.25</c:v>
                </c:pt>
                <c:pt idx="848">
                  <c:v>1090.28</c:v>
                </c:pt>
                <c:pt idx="849">
                  <c:v>1091.31</c:v>
                </c:pt>
                <c:pt idx="850">
                  <c:v>1092.3499999999999</c:v>
                </c:pt>
                <c:pt idx="851">
                  <c:v>1093.3800000000001</c:v>
                </c:pt>
                <c:pt idx="852">
                  <c:v>1094.4100000000001</c:v>
                </c:pt>
                <c:pt idx="853">
                  <c:v>1095.44</c:v>
                </c:pt>
                <c:pt idx="854">
                  <c:v>1096.47</c:v>
                </c:pt>
                <c:pt idx="855">
                  <c:v>1097.5</c:v>
                </c:pt>
                <c:pt idx="856">
                  <c:v>1098.53</c:v>
                </c:pt>
                <c:pt idx="857">
                  <c:v>1099.56</c:v>
                </c:pt>
                <c:pt idx="858">
                  <c:v>1100.5899999999999</c:v>
                </c:pt>
                <c:pt idx="859">
                  <c:v>1101.6300000000001</c:v>
                </c:pt>
                <c:pt idx="860">
                  <c:v>1102.6500000000001</c:v>
                </c:pt>
                <c:pt idx="861">
                  <c:v>1103.68</c:v>
                </c:pt>
                <c:pt idx="862">
                  <c:v>1104.71</c:v>
                </c:pt>
                <c:pt idx="863">
                  <c:v>1105.74</c:v>
                </c:pt>
                <c:pt idx="864">
                  <c:v>1106.77</c:v>
                </c:pt>
                <c:pt idx="865">
                  <c:v>1107.8</c:v>
                </c:pt>
                <c:pt idx="866">
                  <c:v>1108.83</c:v>
                </c:pt>
                <c:pt idx="867">
                  <c:v>1109.8499999999999</c:v>
                </c:pt>
                <c:pt idx="868">
                  <c:v>1110.8800000000001</c:v>
                </c:pt>
                <c:pt idx="869">
                  <c:v>1111.9100000000001</c:v>
                </c:pt>
                <c:pt idx="870">
                  <c:v>1112.93</c:v>
                </c:pt>
                <c:pt idx="871">
                  <c:v>1113.96</c:v>
                </c:pt>
                <c:pt idx="872">
                  <c:v>1114.99</c:v>
                </c:pt>
                <c:pt idx="873">
                  <c:v>1116.01</c:v>
                </c:pt>
                <c:pt idx="874">
                  <c:v>1117.04</c:v>
                </c:pt>
                <c:pt idx="875">
                  <c:v>1118.06</c:v>
                </c:pt>
                <c:pt idx="876">
                  <c:v>1119.0899999999999</c:v>
                </c:pt>
                <c:pt idx="877">
                  <c:v>1120.1099999999999</c:v>
                </c:pt>
                <c:pt idx="878">
                  <c:v>1121.1300000000001</c:v>
                </c:pt>
                <c:pt idx="879">
                  <c:v>1122.1600000000001</c:v>
                </c:pt>
                <c:pt idx="880">
                  <c:v>1123.18</c:v>
                </c:pt>
                <c:pt idx="881">
                  <c:v>1124.21</c:v>
                </c:pt>
                <c:pt idx="882">
                  <c:v>1125.23</c:v>
                </c:pt>
                <c:pt idx="883">
                  <c:v>1126.25</c:v>
                </c:pt>
                <c:pt idx="884">
                  <c:v>1127.27</c:v>
                </c:pt>
                <c:pt idx="885">
                  <c:v>1128.3</c:v>
                </c:pt>
                <c:pt idx="886">
                  <c:v>1129.32</c:v>
                </c:pt>
                <c:pt idx="887">
                  <c:v>1130.3399999999999</c:v>
                </c:pt>
                <c:pt idx="888">
                  <c:v>1131.3599999999999</c:v>
                </c:pt>
                <c:pt idx="889">
                  <c:v>1132.3800000000001</c:v>
                </c:pt>
                <c:pt idx="890">
                  <c:v>1133.4000000000001</c:v>
                </c:pt>
                <c:pt idx="891">
                  <c:v>1134.42</c:v>
                </c:pt>
                <c:pt idx="892">
                  <c:v>1135.44</c:v>
                </c:pt>
                <c:pt idx="893">
                  <c:v>1136.46</c:v>
                </c:pt>
                <c:pt idx="894">
                  <c:v>1137.48</c:v>
                </c:pt>
                <c:pt idx="895">
                  <c:v>1138.5</c:v>
                </c:pt>
                <c:pt idx="896">
                  <c:v>1139.52</c:v>
                </c:pt>
                <c:pt idx="897">
                  <c:v>1140.54</c:v>
                </c:pt>
                <c:pt idx="898">
                  <c:v>1141.55</c:v>
                </c:pt>
                <c:pt idx="899">
                  <c:v>1142.57</c:v>
                </c:pt>
                <c:pt idx="900">
                  <c:v>1143.5899999999999</c:v>
                </c:pt>
                <c:pt idx="901">
                  <c:v>1144.6099999999999</c:v>
                </c:pt>
                <c:pt idx="902">
                  <c:v>1145.6199999999999</c:v>
                </c:pt>
                <c:pt idx="903">
                  <c:v>1146.6400000000001</c:v>
                </c:pt>
                <c:pt idx="904">
                  <c:v>1147.6600000000001</c:v>
                </c:pt>
                <c:pt idx="905">
                  <c:v>1148.67</c:v>
                </c:pt>
                <c:pt idx="906">
                  <c:v>1149.69</c:v>
                </c:pt>
                <c:pt idx="907">
                  <c:v>1150.7</c:v>
                </c:pt>
                <c:pt idx="908">
                  <c:v>1151.72</c:v>
                </c:pt>
                <c:pt idx="909">
                  <c:v>1152.73</c:v>
                </c:pt>
                <c:pt idx="910">
                  <c:v>1153.75</c:v>
                </c:pt>
                <c:pt idx="911">
                  <c:v>1154.76</c:v>
                </c:pt>
                <c:pt idx="912">
                  <c:v>1155.78</c:v>
                </c:pt>
                <c:pt idx="913">
                  <c:v>1156.79</c:v>
                </c:pt>
                <c:pt idx="914">
                  <c:v>1157.8</c:v>
                </c:pt>
                <c:pt idx="915">
                  <c:v>1158.82</c:v>
                </c:pt>
                <c:pt idx="916">
                  <c:v>1159.83</c:v>
                </c:pt>
                <c:pt idx="917">
                  <c:v>1160.8399999999999</c:v>
                </c:pt>
                <c:pt idx="918">
                  <c:v>1161.8499999999999</c:v>
                </c:pt>
                <c:pt idx="919">
                  <c:v>1162.8599999999999</c:v>
                </c:pt>
                <c:pt idx="920">
                  <c:v>1163.8800000000001</c:v>
                </c:pt>
                <c:pt idx="921">
                  <c:v>1164.8900000000001</c:v>
                </c:pt>
                <c:pt idx="922">
                  <c:v>1165.9000000000001</c:v>
                </c:pt>
                <c:pt idx="923">
                  <c:v>1166.9100000000001</c:v>
                </c:pt>
                <c:pt idx="924">
                  <c:v>1167.92</c:v>
                </c:pt>
                <c:pt idx="925">
                  <c:v>1168.93</c:v>
                </c:pt>
                <c:pt idx="926">
                  <c:v>1169.94</c:v>
                </c:pt>
                <c:pt idx="927">
                  <c:v>1170.95</c:v>
                </c:pt>
                <c:pt idx="928">
                  <c:v>1171.96</c:v>
                </c:pt>
                <c:pt idx="929">
                  <c:v>1172.97</c:v>
                </c:pt>
                <c:pt idx="930">
                  <c:v>1173.97</c:v>
                </c:pt>
                <c:pt idx="931">
                  <c:v>1174.98</c:v>
                </c:pt>
                <c:pt idx="932">
                  <c:v>1175.99</c:v>
                </c:pt>
                <c:pt idx="933">
                  <c:v>1177</c:v>
                </c:pt>
                <c:pt idx="934">
                  <c:v>1178.01</c:v>
                </c:pt>
                <c:pt idx="935">
                  <c:v>1179.01</c:v>
                </c:pt>
                <c:pt idx="936">
                  <c:v>1180.02</c:v>
                </c:pt>
                <c:pt idx="937">
                  <c:v>1181.03</c:v>
                </c:pt>
                <c:pt idx="938">
                  <c:v>1182.03</c:v>
                </c:pt>
                <c:pt idx="939">
                  <c:v>1183.04</c:v>
                </c:pt>
                <c:pt idx="940">
                  <c:v>1184.04</c:v>
                </c:pt>
                <c:pt idx="941">
                  <c:v>1185.05</c:v>
                </c:pt>
                <c:pt idx="942">
                  <c:v>1186.05</c:v>
                </c:pt>
                <c:pt idx="943">
                  <c:v>1187.06</c:v>
                </c:pt>
                <c:pt idx="944">
                  <c:v>1188.06</c:v>
                </c:pt>
                <c:pt idx="945">
                  <c:v>1189.07</c:v>
                </c:pt>
                <c:pt idx="946">
                  <c:v>1190.07</c:v>
                </c:pt>
                <c:pt idx="947">
                  <c:v>1191.07</c:v>
                </c:pt>
                <c:pt idx="948">
                  <c:v>1192.08</c:v>
                </c:pt>
                <c:pt idx="949">
                  <c:v>1193.08</c:v>
                </c:pt>
                <c:pt idx="950">
                  <c:v>1194.08</c:v>
                </c:pt>
                <c:pt idx="951">
                  <c:v>1195.08</c:v>
                </c:pt>
                <c:pt idx="952">
                  <c:v>1196.0899999999999</c:v>
                </c:pt>
                <c:pt idx="953">
                  <c:v>1197.0899999999999</c:v>
                </c:pt>
                <c:pt idx="954">
                  <c:v>1198.0899999999999</c:v>
                </c:pt>
                <c:pt idx="955">
                  <c:v>1199.0899999999999</c:v>
                </c:pt>
                <c:pt idx="956">
                  <c:v>1200.0899999999999</c:v>
                </c:pt>
                <c:pt idx="957">
                  <c:v>1201.0899999999999</c:v>
                </c:pt>
                <c:pt idx="958">
                  <c:v>1202.0899999999999</c:v>
                </c:pt>
                <c:pt idx="959">
                  <c:v>1203.0899999999999</c:v>
                </c:pt>
                <c:pt idx="960">
                  <c:v>1204.0899999999999</c:v>
                </c:pt>
                <c:pt idx="961">
                  <c:v>1205.0899999999999</c:v>
                </c:pt>
                <c:pt idx="962">
                  <c:v>1206.0899999999999</c:v>
                </c:pt>
                <c:pt idx="963">
                  <c:v>1207.0899999999999</c:v>
                </c:pt>
                <c:pt idx="964">
                  <c:v>1208.0899999999999</c:v>
                </c:pt>
                <c:pt idx="965">
                  <c:v>1209.0899999999999</c:v>
                </c:pt>
                <c:pt idx="966">
                  <c:v>1210.08</c:v>
                </c:pt>
                <c:pt idx="967">
                  <c:v>1210.54</c:v>
                </c:pt>
                <c:pt idx="968">
                  <c:v>1211.57</c:v>
                </c:pt>
                <c:pt idx="969">
                  <c:v>1212.6099999999999</c:v>
                </c:pt>
                <c:pt idx="970">
                  <c:v>1213.6400000000001</c:v>
                </c:pt>
                <c:pt idx="971">
                  <c:v>1214.68</c:v>
                </c:pt>
                <c:pt idx="972">
                  <c:v>1215.72</c:v>
                </c:pt>
                <c:pt idx="973">
                  <c:v>1216.75</c:v>
                </c:pt>
                <c:pt idx="974">
                  <c:v>1217.79</c:v>
                </c:pt>
                <c:pt idx="975">
                  <c:v>1218.82</c:v>
                </c:pt>
                <c:pt idx="976">
                  <c:v>1219.8599999999999</c:v>
                </c:pt>
                <c:pt idx="977">
                  <c:v>1220.8900000000001</c:v>
                </c:pt>
                <c:pt idx="978">
                  <c:v>1221.92</c:v>
                </c:pt>
                <c:pt idx="979">
                  <c:v>1222.96</c:v>
                </c:pt>
                <c:pt idx="980">
                  <c:v>1223.99</c:v>
                </c:pt>
                <c:pt idx="981">
                  <c:v>1225.03</c:v>
                </c:pt>
                <c:pt idx="982">
                  <c:v>1226.06</c:v>
                </c:pt>
                <c:pt idx="983">
                  <c:v>1227.0899999999999</c:v>
                </c:pt>
                <c:pt idx="984">
                  <c:v>1228.1199999999999</c:v>
                </c:pt>
                <c:pt idx="985">
                  <c:v>1229.1600000000001</c:v>
                </c:pt>
                <c:pt idx="986">
                  <c:v>1230.19</c:v>
                </c:pt>
                <c:pt idx="987">
                  <c:v>1231.22</c:v>
                </c:pt>
                <c:pt idx="988">
                  <c:v>1232.25</c:v>
                </c:pt>
                <c:pt idx="989">
                  <c:v>1233.28</c:v>
                </c:pt>
                <c:pt idx="990">
                  <c:v>1234.31</c:v>
                </c:pt>
                <c:pt idx="991">
                  <c:v>1235.3399999999999</c:v>
                </c:pt>
                <c:pt idx="992">
                  <c:v>1236.3800000000001</c:v>
                </c:pt>
                <c:pt idx="993">
                  <c:v>1237.4000000000001</c:v>
                </c:pt>
                <c:pt idx="994">
                  <c:v>1238.44</c:v>
                </c:pt>
                <c:pt idx="995">
                  <c:v>1239.46</c:v>
                </c:pt>
                <c:pt idx="996">
                  <c:v>1240.49</c:v>
                </c:pt>
                <c:pt idx="997">
                  <c:v>1241.52</c:v>
                </c:pt>
                <c:pt idx="998">
                  <c:v>1242.55</c:v>
                </c:pt>
                <c:pt idx="999">
                  <c:v>1243.58</c:v>
                </c:pt>
                <c:pt idx="1000">
                  <c:v>1244.6099999999999</c:v>
                </c:pt>
                <c:pt idx="1001">
                  <c:v>1245.6400000000001</c:v>
                </c:pt>
                <c:pt idx="1002">
                  <c:v>1246.67</c:v>
                </c:pt>
                <c:pt idx="1003">
                  <c:v>1247.69</c:v>
                </c:pt>
                <c:pt idx="1004">
                  <c:v>1248.72</c:v>
                </c:pt>
                <c:pt idx="1005">
                  <c:v>1249.75</c:v>
                </c:pt>
                <c:pt idx="1006">
                  <c:v>1250.77</c:v>
                </c:pt>
                <c:pt idx="1007">
                  <c:v>1251.8</c:v>
                </c:pt>
                <c:pt idx="1008">
                  <c:v>1252.83</c:v>
                </c:pt>
                <c:pt idx="1009">
                  <c:v>1253.8499999999999</c:v>
                </c:pt>
                <c:pt idx="1010">
                  <c:v>1254.8800000000001</c:v>
                </c:pt>
                <c:pt idx="1011">
                  <c:v>1255.9000000000001</c:v>
                </c:pt>
                <c:pt idx="1012">
                  <c:v>1256.93</c:v>
                </c:pt>
                <c:pt idx="1013">
                  <c:v>1257.95</c:v>
                </c:pt>
                <c:pt idx="1014">
                  <c:v>1258.98</c:v>
                </c:pt>
                <c:pt idx="1015">
                  <c:v>1260</c:v>
                </c:pt>
                <c:pt idx="1016">
                  <c:v>1261.03</c:v>
                </c:pt>
                <c:pt idx="1017">
                  <c:v>1262.05</c:v>
                </c:pt>
                <c:pt idx="1018">
                  <c:v>1263.07</c:v>
                </c:pt>
                <c:pt idx="1019">
                  <c:v>1264.0999999999999</c:v>
                </c:pt>
                <c:pt idx="1020">
                  <c:v>1265.1199999999999</c:v>
                </c:pt>
                <c:pt idx="1021">
                  <c:v>1266.1400000000001</c:v>
                </c:pt>
                <c:pt idx="1022">
                  <c:v>1267.17</c:v>
                </c:pt>
                <c:pt idx="1023">
                  <c:v>1268.19</c:v>
                </c:pt>
                <c:pt idx="1024">
                  <c:v>1269.21</c:v>
                </c:pt>
                <c:pt idx="1025">
                  <c:v>1270.23</c:v>
                </c:pt>
                <c:pt idx="1026">
                  <c:v>1271.25</c:v>
                </c:pt>
                <c:pt idx="1027">
                  <c:v>1272.28</c:v>
                </c:pt>
                <c:pt idx="1028">
                  <c:v>1273.3</c:v>
                </c:pt>
                <c:pt idx="1029">
                  <c:v>1274.32</c:v>
                </c:pt>
                <c:pt idx="1030">
                  <c:v>1275.3399999999999</c:v>
                </c:pt>
                <c:pt idx="1031">
                  <c:v>1276.3599999999999</c:v>
                </c:pt>
                <c:pt idx="1032">
                  <c:v>1277.3800000000001</c:v>
                </c:pt>
                <c:pt idx="1033">
                  <c:v>1278.4000000000001</c:v>
                </c:pt>
                <c:pt idx="1034">
                  <c:v>1279.42</c:v>
                </c:pt>
                <c:pt idx="1035">
                  <c:v>1280.44</c:v>
                </c:pt>
                <c:pt idx="1036">
                  <c:v>1281.46</c:v>
                </c:pt>
                <c:pt idx="1037">
                  <c:v>1282.47</c:v>
                </c:pt>
                <c:pt idx="1038">
                  <c:v>1283.49</c:v>
                </c:pt>
                <c:pt idx="1039">
                  <c:v>1284.51</c:v>
                </c:pt>
                <c:pt idx="1040">
                  <c:v>1285.53</c:v>
                </c:pt>
                <c:pt idx="1041">
                  <c:v>1286.55</c:v>
                </c:pt>
                <c:pt idx="1042">
                  <c:v>1287.56</c:v>
                </c:pt>
                <c:pt idx="1043">
                  <c:v>1288.58</c:v>
                </c:pt>
                <c:pt idx="1044">
                  <c:v>1289.5999999999999</c:v>
                </c:pt>
                <c:pt idx="1045">
                  <c:v>1290.6099999999999</c:v>
                </c:pt>
                <c:pt idx="1046">
                  <c:v>1291.6300000000001</c:v>
                </c:pt>
                <c:pt idx="1047">
                  <c:v>1292.6500000000001</c:v>
                </c:pt>
                <c:pt idx="1048">
                  <c:v>1293.6600000000001</c:v>
                </c:pt>
                <c:pt idx="1049">
                  <c:v>1294.68</c:v>
                </c:pt>
                <c:pt idx="1050">
                  <c:v>1295.69</c:v>
                </c:pt>
                <c:pt idx="1051">
                  <c:v>1296.71</c:v>
                </c:pt>
                <c:pt idx="1052">
                  <c:v>1297.72</c:v>
                </c:pt>
                <c:pt idx="1053">
                  <c:v>1298.74</c:v>
                </c:pt>
                <c:pt idx="1054">
                  <c:v>1299.75</c:v>
                </c:pt>
                <c:pt idx="1055">
                  <c:v>1300.77</c:v>
                </c:pt>
                <c:pt idx="1056">
                  <c:v>1301.78</c:v>
                </c:pt>
                <c:pt idx="1057">
                  <c:v>1302.79</c:v>
                </c:pt>
                <c:pt idx="1058">
                  <c:v>1303.81</c:v>
                </c:pt>
                <c:pt idx="1059">
                  <c:v>1304.82</c:v>
                </c:pt>
                <c:pt idx="1060">
                  <c:v>1305.83</c:v>
                </c:pt>
                <c:pt idx="1061">
                  <c:v>1306.8399999999999</c:v>
                </c:pt>
                <c:pt idx="1062">
                  <c:v>1307.8599999999999</c:v>
                </c:pt>
                <c:pt idx="1063">
                  <c:v>1308.8699999999999</c:v>
                </c:pt>
                <c:pt idx="1064">
                  <c:v>1309.8800000000001</c:v>
                </c:pt>
                <c:pt idx="1065">
                  <c:v>1310.89</c:v>
                </c:pt>
                <c:pt idx="1066">
                  <c:v>1311.9</c:v>
                </c:pt>
                <c:pt idx="1067">
                  <c:v>1312.91</c:v>
                </c:pt>
                <c:pt idx="1068">
                  <c:v>1313.92</c:v>
                </c:pt>
                <c:pt idx="1069">
                  <c:v>1314.93</c:v>
                </c:pt>
                <c:pt idx="1070">
                  <c:v>1315.94</c:v>
                </c:pt>
                <c:pt idx="1071">
                  <c:v>1316.95</c:v>
                </c:pt>
                <c:pt idx="1072">
                  <c:v>1317.96</c:v>
                </c:pt>
                <c:pt idx="1073">
                  <c:v>1318.97</c:v>
                </c:pt>
                <c:pt idx="1074">
                  <c:v>1319.98</c:v>
                </c:pt>
                <c:pt idx="1075">
                  <c:v>1320.99</c:v>
                </c:pt>
                <c:pt idx="1076">
                  <c:v>1322</c:v>
                </c:pt>
                <c:pt idx="1077">
                  <c:v>1323.01</c:v>
                </c:pt>
                <c:pt idx="1078">
                  <c:v>1324.02</c:v>
                </c:pt>
                <c:pt idx="1079">
                  <c:v>1325.02</c:v>
                </c:pt>
                <c:pt idx="1080">
                  <c:v>1326.03</c:v>
                </c:pt>
                <c:pt idx="1081">
                  <c:v>1327.04</c:v>
                </c:pt>
                <c:pt idx="1082">
                  <c:v>1328.05</c:v>
                </c:pt>
                <c:pt idx="1083">
                  <c:v>1329.05</c:v>
                </c:pt>
                <c:pt idx="1084">
                  <c:v>1330.06</c:v>
                </c:pt>
                <c:pt idx="1085">
                  <c:v>1331.07</c:v>
                </c:pt>
                <c:pt idx="1086">
                  <c:v>1332.07</c:v>
                </c:pt>
                <c:pt idx="1087">
                  <c:v>1333.08</c:v>
                </c:pt>
                <c:pt idx="1088">
                  <c:v>1334.08</c:v>
                </c:pt>
                <c:pt idx="1089">
                  <c:v>1335.09</c:v>
                </c:pt>
                <c:pt idx="1090">
                  <c:v>1336.09</c:v>
                </c:pt>
                <c:pt idx="1091">
                  <c:v>1337.1</c:v>
                </c:pt>
                <c:pt idx="1092">
                  <c:v>1338.1</c:v>
                </c:pt>
                <c:pt idx="1093">
                  <c:v>1339.11</c:v>
                </c:pt>
                <c:pt idx="1094">
                  <c:v>1340.11</c:v>
                </c:pt>
                <c:pt idx="1095">
                  <c:v>1341.11</c:v>
                </c:pt>
                <c:pt idx="1096">
                  <c:v>1342.12</c:v>
                </c:pt>
                <c:pt idx="1097">
                  <c:v>1343.12</c:v>
                </c:pt>
                <c:pt idx="1098">
                  <c:v>1344.12</c:v>
                </c:pt>
                <c:pt idx="1099">
                  <c:v>1345.13</c:v>
                </c:pt>
                <c:pt idx="1100">
                  <c:v>1346.13</c:v>
                </c:pt>
                <c:pt idx="1101">
                  <c:v>1347.13</c:v>
                </c:pt>
                <c:pt idx="1102">
                  <c:v>1348.13</c:v>
                </c:pt>
                <c:pt idx="1103">
                  <c:v>1349.13</c:v>
                </c:pt>
                <c:pt idx="1104">
                  <c:v>1350.13</c:v>
                </c:pt>
                <c:pt idx="1105">
                  <c:v>1351.14</c:v>
                </c:pt>
                <c:pt idx="1106">
                  <c:v>1352.14</c:v>
                </c:pt>
                <c:pt idx="1107">
                  <c:v>1353.14</c:v>
                </c:pt>
                <c:pt idx="1108">
                  <c:v>1354.14</c:v>
                </c:pt>
                <c:pt idx="1109">
                  <c:v>1355.14</c:v>
                </c:pt>
                <c:pt idx="1110">
                  <c:v>1356.14</c:v>
                </c:pt>
                <c:pt idx="1111">
                  <c:v>1357.14</c:v>
                </c:pt>
                <c:pt idx="1112">
                  <c:v>1358.14</c:v>
                </c:pt>
                <c:pt idx="1113">
                  <c:v>1359.13</c:v>
                </c:pt>
                <c:pt idx="1114">
                  <c:v>1360.13</c:v>
                </c:pt>
                <c:pt idx="1115">
                  <c:v>1361.13</c:v>
                </c:pt>
                <c:pt idx="1116">
                  <c:v>1362.13</c:v>
                </c:pt>
                <c:pt idx="1117">
                  <c:v>1363.13</c:v>
                </c:pt>
                <c:pt idx="1118">
                  <c:v>1364.13</c:v>
                </c:pt>
                <c:pt idx="1119">
                  <c:v>1365.12</c:v>
                </c:pt>
                <c:pt idx="1120">
                  <c:v>1366.12</c:v>
                </c:pt>
                <c:pt idx="1121">
                  <c:v>1367.12</c:v>
                </c:pt>
                <c:pt idx="1122">
                  <c:v>1368.11</c:v>
                </c:pt>
                <c:pt idx="1123">
                  <c:v>1369.11</c:v>
                </c:pt>
                <c:pt idx="1124">
                  <c:v>1370.11</c:v>
                </c:pt>
                <c:pt idx="1125">
                  <c:v>1371.1</c:v>
                </c:pt>
                <c:pt idx="1126">
                  <c:v>1372.1</c:v>
                </c:pt>
                <c:pt idx="1127">
                  <c:v>1373.09</c:v>
                </c:pt>
                <c:pt idx="1128">
                  <c:v>1374.09</c:v>
                </c:pt>
                <c:pt idx="1129">
                  <c:v>1375.08</c:v>
                </c:pt>
                <c:pt idx="1130">
                  <c:v>1376.08</c:v>
                </c:pt>
                <c:pt idx="1131">
                  <c:v>1377.07</c:v>
                </c:pt>
                <c:pt idx="1132">
                  <c:v>1378.07</c:v>
                </c:pt>
                <c:pt idx="1133">
                  <c:v>1379.06</c:v>
                </c:pt>
                <c:pt idx="1134">
                  <c:v>1380.05</c:v>
                </c:pt>
                <c:pt idx="1135">
                  <c:v>1381.05</c:v>
                </c:pt>
                <c:pt idx="1136">
                  <c:v>1382.04</c:v>
                </c:pt>
                <c:pt idx="1137">
                  <c:v>1383.03</c:v>
                </c:pt>
                <c:pt idx="1138">
                  <c:v>1384.02</c:v>
                </c:pt>
                <c:pt idx="1139">
                  <c:v>1385.02</c:v>
                </c:pt>
                <c:pt idx="1140">
                  <c:v>1386.01</c:v>
                </c:pt>
                <c:pt idx="1141">
                  <c:v>1387</c:v>
                </c:pt>
                <c:pt idx="1142">
                  <c:v>1387.99</c:v>
                </c:pt>
                <c:pt idx="1143">
                  <c:v>1388.98</c:v>
                </c:pt>
                <c:pt idx="1144">
                  <c:v>1389.97</c:v>
                </c:pt>
                <c:pt idx="1145">
                  <c:v>1390.96</c:v>
                </c:pt>
                <c:pt idx="1146">
                  <c:v>1391.96</c:v>
                </c:pt>
                <c:pt idx="1147">
                  <c:v>1392.95</c:v>
                </c:pt>
                <c:pt idx="1148">
                  <c:v>1393.94</c:v>
                </c:pt>
                <c:pt idx="1149">
                  <c:v>1394.93</c:v>
                </c:pt>
                <c:pt idx="1150">
                  <c:v>1395.91</c:v>
                </c:pt>
                <c:pt idx="1151">
                  <c:v>1396.9</c:v>
                </c:pt>
                <c:pt idx="1152">
                  <c:v>1397.89</c:v>
                </c:pt>
                <c:pt idx="1153">
                  <c:v>1398.88</c:v>
                </c:pt>
                <c:pt idx="1154">
                  <c:v>1399.87</c:v>
                </c:pt>
                <c:pt idx="1155">
                  <c:v>1400.86</c:v>
                </c:pt>
                <c:pt idx="1156">
                  <c:v>1401.85</c:v>
                </c:pt>
                <c:pt idx="1157">
                  <c:v>1402.83</c:v>
                </c:pt>
                <c:pt idx="1158">
                  <c:v>1403.82</c:v>
                </c:pt>
                <c:pt idx="1159">
                  <c:v>1404.81</c:v>
                </c:pt>
                <c:pt idx="1160">
                  <c:v>1405.79</c:v>
                </c:pt>
                <c:pt idx="1161">
                  <c:v>1406.78</c:v>
                </c:pt>
                <c:pt idx="1162">
                  <c:v>1407.77</c:v>
                </c:pt>
                <c:pt idx="1163">
                  <c:v>1408.75</c:v>
                </c:pt>
                <c:pt idx="1164">
                  <c:v>1409.74</c:v>
                </c:pt>
                <c:pt idx="1165">
                  <c:v>1410.72</c:v>
                </c:pt>
                <c:pt idx="1166">
                  <c:v>1411.71</c:v>
                </c:pt>
                <c:pt idx="1167">
                  <c:v>1412.7</c:v>
                </c:pt>
                <c:pt idx="1168">
                  <c:v>1413.68</c:v>
                </c:pt>
                <c:pt idx="1169">
                  <c:v>1414.66</c:v>
                </c:pt>
                <c:pt idx="1170">
                  <c:v>1415.65</c:v>
                </c:pt>
                <c:pt idx="1171">
                  <c:v>1416.63</c:v>
                </c:pt>
                <c:pt idx="1172">
                  <c:v>1417.62</c:v>
                </c:pt>
                <c:pt idx="1173">
                  <c:v>1418.6</c:v>
                </c:pt>
                <c:pt idx="1174">
                  <c:v>1419.58</c:v>
                </c:pt>
                <c:pt idx="1175">
                  <c:v>1420.57</c:v>
                </c:pt>
                <c:pt idx="1176">
                  <c:v>1421.55</c:v>
                </c:pt>
                <c:pt idx="1177">
                  <c:v>1422.53</c:v>
                </c:pt>
                <c:pt idx="1178">
                  <c:v>1423.51</c:v>
                </c:pt>
                <c:pt idx="1179">
                  <c:v>1424.5</c:v>
                </c:pt>
                <c:pt idx="1180">
                  <c:v>1425.48</c:v>
                </c:pt>
                <c:pt idx="1181">
                  <c:v>1426.46</c:v>
                </c:pt>
                <c:pt idx="1182">
                  <c:v>1427.44</c:v>
                </c:pt>
                <c:pt idx="1183">
                  <c:v>1428.42</c:v>
                </c:pt>
                <c:pt idx="1184">
                  <c:v>1429.4</c:v>
                </c:pt>
                <c:pt idx="1185">
                  <c:v>1430.38</c:v>
                </c:pt>
                <c:pt idx="1186">
                  <c:v>1431.36</c:v>
                </c:pt>
                <c:pt idx="1187">
                  <c:v>1432.34</c:v>
                </c:pt>
                <c:pt idx="1188">
                  <c:v>1433.32</c:v>
                </c:pt>
                <c:pt idx="1189">
                  <c:v>1434.3</c:v>
                </c:pt>
                <c:pt idx="1190">
                  <c:v>1435.28</c:v>
                </c:pt>
                <c:pt idx="1191">
                  <c:v>1436.26</c:v>
                </c:pt>
                <c:pt idx="1192">
                  <c:v>1437.24</c:v>
                </c:pt>
                <c:pt idx="1193">
                  <c:v>1438.22</c:v>
                </c:pt>
                <c:pt idx="1194">
                  <c:v>1439.19</c:v>
                </c:pt>
                <c:pt idx="1195">
                  <c:v>1440.17</c:v>
                </c:pt>
                <c:pt idx="1196">
                  <c:v>1441.15</c:v>
                </c:pt>
                <c:pt idx="1197">
                  <c:v>1442.13</c:v>
                </c:pt>
                <c:pt idx="1198">
                  <c:v>1443.1</c:v>
                </c:pt>
                <c:pt idx="1199">
                  <c:v>1444.08</c:v>
                </c:pt>
                <c:pt idx="1200">
                  <c:v>1445.06</c:v>
                </c:pt>
                <c:pt idx="1201">
                  <c:v>1446.03</c:v>
                </c:pt>
                <c:pt idx="1202">
                  <c:v>1447.01</c:v>
                </c:pt>
                <c:pt idx="1203">
                  <c:v>1447.99</c:v>
                </c:pt>
                <c:pt idx="1204">
                  <c:v>1448.96</c:v>
                </c:pt>
                <c:pt idx="1205">
                  <c:v>1449.94</c:v>
                </c:pt>
                <c:pt idx="1206">
                  <c:v>1450.91</c:v>
                </c:pt>
                <c:pt idx="1207">
                  <c:v>1451.89</c:v>
                </c:pt>
                <c:pt idx="1208">
                  <c:v>1452.86</c:v>
                </c:pt>
                <c:pt idx="1209">
                  <c:v>1453.84</c:v>
                </c:pt>
                <c:pt idx="1210">
                  <c:v>1454.81</c:v>
                </c:pt>
                <c:pt idx="1211">
                  <c:v>1455.78</c:v>
                </c:pt>
                <c:pt idx="1212">
                  <c:v>1456.76</c:v>
                </c:pt>
                <c:pt idx="1213">
                  <c:v>1457.73</c:v>
                </c:pt>
                <c:pt idx="1214">
                  <c:v>1458.7</c:v>
                </c:pt>
                <c:pt idx="1215">
                  <c:v>1459.68</c:v>
                </c:pt>
                <c:pt idx="1216">
                  <c:v>1460.65</c:v>
                </c:pt>
                <c:pt idx="1217">
                  <c:v>1461.62</c:v>
                </c:pt>
                <c:pt idx="1218">
                  <c:v>1462.59</c:v>
                </c:pt>
                <c:pt idx="1219">
                  <c:v>1463.56</c:v>
                </c:pt>
                <c:pt idx="1220">
                  <c:v>1464.54</c:v>
                </c:pt>
                <c:pt idx="1221">
                  <c:v>1465.51</c:v>
                </c:pt>
                <c:pt idx="1222">
                  <c:v>1466.48</c:v>
                </c:pt>
                <c:pt idx="1223">
                  <c:v>1467.45</c:v>
                </c:pt>
                <c:pt idx="1224">
                  <c:v>1468.42</c:v>
                </c:pt>
                <c:pt idx="1225">
                  <c:v>1469.39</c:v>
                </c:pt>
                <c:pt idx="1226">
                  <c:v>1470.36</c:v>
                </c:pt>
                <c:pt idx="1227">
                  <c:v>1471.33</c:v>
                </c:pt>
                <c:pt idx="1228">
                  <c:v>1472.3</c:v>
                </c:pt>
                <c:pt idx="1229">
                  <c:v>1473.27</c:v>
                </c:pt>
                <c:pt idx="1230">
                  <c:v>1474.24</c:v>
                </c:pt>
                <c:pt idx="1231">
                  <c:v>1475.2</c:v>
                </c:pt>
                <c:pt idx="1232">
                  <c:v>1476.17</c:v>
                </c:pt>
                <c:pt idx="1233">
                  <c:v>1477.14</c:v>
                </c:pt>
                <c:pt idx="1234">
                  <c:v>1478.11</c:v>
                </c:pt>
                <c:pt idx="1235">
                  <c:v>1479.08</c:v>
                </c:pt>
                <c:pt idx="1236">
                  <c:v>1480.04</c:v>
                </c:pt>
                <c:pt idx="1237">
                  <c:v>1481.01</c:v>
                </c:pt>
                <c:pt idx="1238">
                  <c:v>1481.98</c:v>
                </c:pt>
                <c:pt idx="1239">
                  <c:v>1482.94</c:v>
                </c:pt>
                <c:pt idx="1240">
                  <c:v>1483.91</c:v>
                </c:pt>
                <c:pt idx="1241">
                  <c:v>1484.88</c:v>
                </c:pt>
                <c:pt idx="1242">
                  <c:v>1485.84</c:v>
                </c:pt>
                <c:pt idx="1243">
                  <c:v>1486.81</c:v>
                </c:pt>
                <c:pt idx="1244">
                  <c:v>1487.77</c:v>
                </c:pt>
                <c:pt idx="1245">
                  <c:v>1488.74</c:v>
                </c:pt>
                <c:pt idx="1246">
                  <c:v>1489.7</c:v>
                </c:pt>
                <c:pt idx="1247">
                  <c:v>1490.67</c:v>
                </c:pt>
                <c:pt idx="1248">
                  <c:v>1491.63</c:v>
                </c:pt>
                <c:pt idx="1249">
                  <c:v>1492.6</c:v>
                </c:pt>
                <c:pt idx="1250">
                  <c:v>1493.56</c:v>
                </c:pt>
                <c:pt idx="1251">
                  <c:v>1494.52</c:v>
                </c:pt>
                <c:pt idx="1252">
                  <c:v>1495.49</c:v>
                </c:pt>
                <c:pt idx="1253">
                  <c:v>1496.45</c:v>
                </c:pt>
                <c:pt idx="1254">
                  <c:v>1497.41</c:v>
                </c:pt>
                <c:pt idx="1255">
                  <c:v>1498.38</c:v>
                </c:pt>
                <c:pt idx="1256">
                  <c:v>1499.34</c:v>
                </c:pt>
                <c:pt idx="1257">
                  <c:v>1500.3</c:v>
                </c:pt>
                <c:pt idx="1258">
                  <c:v>1501.26</c:v>
                </c:pt>
                <c:pt idx="1259">
                  <c:v>1502.22</c:v>
                </c:pt>
                <c:pt idx="1260">
                  <c:v>1503.18</c:v>
                </c:pt>
                <c:pt idx="1261">
                  <c:v>1504.15</c:v>
                </c:pt>
                <c:pt idx="1262">
                  <c:v>1505.11</c:v>
                </c:pt>
                <c:pt idx="1263">
                  <c:v>1506.07</c:v>
                </c:pt>
                <c:pt idx="1264">
                  <c:v>1507.03</c:v>
                </c:pt>
                <c:pt idx="1265">
                  <c:v>1507.99</c:v>
                </c:pt>
                <c:pt idx="1266">
                  <c:v>1508.95</c:v>
                </c:pt>
                <c:pt idx="1267">
                  <c:v>1509.91</c:v>
                </c:pt>
                <c:pt idx="1268">
                  <c:v>1510.87</c:v>
                </c:pt>
                <c:pt idx="1269">
                  <c:v>1511.82</c:v>
                </c:pt>
                <c:pt idx="1270">
                  <c:v>1512.78</c:v>
                </c:pt>
                <c:pt idx="1271">
                  <c:v>1513.74</c:v>
                </c:pt>
                <c:pt idx="1272">
                  <c:v>1514.7</c:v>
                </c:pt>
                <c:pt idx="1273">
                  <c:v>1515.66</c:v>
                </c:pt>
                <c:pt idx="1274">
                  <c:v>1516.62</c:v>
                </c:pt>
                <c:pt idx="1275">
                  <c:v>1517.57</c:v>
                </c:pt>
                <c:pt idx="1276">
                  <c:v>1518.53</c:v>
                </c:pt>
                <c:pt idx="1277">
                  <c:v>1519.49</c:v>
                </c:pt>
                <c:pt idx="1278">
                  <c:v>1520.44</c:v>
                </c:pt>
                <c:pt idx="1279">
                  <c:v>1521.4</c:v>
                </c:pt>
                <c:pt idx="1280">
                  <c:v>1522.36</c:v>
                </c:pt>
                <c:pt idx="1281">
                  <c:v>1523.31</c:v>
                </c:pt>
                <c:pt idx="1282">
                  <c:v>1524.27</c:v>
                </c:pt>
                <c:pt idx="1283">
                  <c:v>1525.22</c:v>
                </c:pt>
                <c:pt idx="1284">
                  <c:v>1526.18</c:v>
                </c:pt>
                <c:pt idx="1285">
                  <c:v>1527.13</c:v>
                </c:pt>
                <c:pt idx="1286">
                  <c:v>1528.09</c:v>
                </c:pt>
                <c:pt idx="1287">
                  <c:v>1529.04</c:v>
                </c:pt>
                <c:pt idx="1288">
                  <c:v>1530</c:v>
                </c:pt>
                <c:pt idx="1289">
                  <c:v>1530.95</c:v>
                </c:pt>
                <c:pt idx="1290">
                  <c:v>1531.9</c:v>
                </c:pt>
                <c:pt idx="1291">
                  <c:v>1532.86</c:v>
                </c:pt>
                <c:pt idx="1292">
                  <c:v>1533.81</c:v>
                </c:pt>
                <c:pt idx="1293">
                  <c:v>1534.76</c:v>
                </c:pt>
                <c:pt idx="1294">
                  <c:v>1535.72</c:v>
                </c:pt>
                <c:pt idx="1295">
                  <c:v>1536.67</c:v>
                </c:pt>
                <c:pt idx="1296">
                  <c:v>1537.62</c:v>
                </c:pt>
                <c:pt idx="1297">
                  <c:v>1538.57</c:v>
                </c:pt>
                <c:pt idx="1298">
                  <c:v>1539.52</c:v>
                </c:pt>
                <c:pt idx="1299">
                  <c:v>1540.48</c:v>
                </c:pt>
                <c:pt idx="1300">
                  <c:v>1541.43</c:v>
                </c:pt>
                <c:pt idx="1301">
                  <c:v>1542.38</c:v>
                </c:pt>
                <c:pt idx="1302">
                  <c:v>1543.33</c:v>
                </c:pt>
                <c:pt idx="1303">
                  <c:v>1544.28</c:v>
                </c:pt>
                <c:pt idx="1304">
                  <c:v>1545.23</c:v>
                </c:pt>
                <c:pt idx="1305">
                  <c:v>1546.18</c:v>
                </c:pt>
                <c:pt idx="1306">
                  <c:v>1547.13</c:v>
                </c:pt>
                <c:pt idx="1307">
                  <c:v>1548.08</c:v>
                </c:pt>
                <c:pt idx="1308">
                  <c:v>1549.03</c:v>
                </c:pt>
                <c:pt idx="1309">
                  <c:v>1549.97</c:v>
                </c:pt>
                <c:pt idx="1310">
                  <c:v>1550.92</c:v>
                </c:pt>
                <c:pt idx="1311">
                  <c:v>1551.87</c:v>
                </c:pt>
                <c:pt idx="1312">
                  <c:v>1552.82</c:v>
                </c:pt>
                <c:pt idx="1313">
                  <c:v>1553.77</c:v>
                </c:pt>
                <c:pt idx="1314">
                  <c:v>1554.72</c:v>
                </c:pt>
                <c:pt idx="1315">
                  <c:v>1555.66</c:v>
                </c:pt>
                <c:pt idx="1316">
                  <c:v>1556.61</c:v>
                </c:pt>
                <c:pt idx="1317">
                  <c:v>1557.56</c:v>
                </c:pt>
                <c:pt idx="1318">
                  <c:v>1558.5</c:v>
                </c:pt>
                <c:pt idx="1319">
                  <c:v>1559.45</c:v>
                </c:pt>
                <c:pt idx="1320">
                  <c:v>1560.4</c:v>
                </c:pt>
                <c:pt idx="1321">
                  <c:v>1561.34</c:v>
                </c:pt>
                <c:pt idx="1322">
                  <c:v>1562.29</c:v>
                </c:pt>
                <c:pt idx="1323">
                  <c:v>1563.23</c:v>
                </c:pt>
                <c:pt idx="1324">
                  <c:v>1564.18</c:v>
                </c:pt>
                <c:pt idx="1325">
                  <c:v>1565.12</c:v>
                </c:pt>
                <c:pt idx="1326">
                  <c:v>1566.07</c:v>
                </c:pt>
                <c:pt idx="1327">
                  <c:v>1567.01</c:v>
                </c:pt>
                <c:pt idx="1328">
                  <c:v>1567.95</c:v>
                </c:pt>
                <c:pt idx="1329">
                  <c:v>1568.9</c:v>
                </c:pt>
                <c:pt idx="1330">
                  <c:v>1569.84</c:v>
                </c:pt>
                <c:pt idx="1331">
                  <c:v>1570.79</c:v>
                </c:pt>
                <c:pt idx="1332">
                  <c:v>1571.73</c:v>
                </c:pt>
                <c:pt idx="1333">
                  <c:v>1572.67</c:v>
                </c:pt>
                <c:pt idx="1334">
                  <c:v>1573.61</c:v>
                </c:pt>
                <c:pt idx="1335">
                  <c:v>1574.56</c:v>
                </c:pt>
                <c:pt idx="1336">
                  <c:v>1575.5</c:v>
                </c:pt>
                <c:pt idx="1337">
                  <c:v>1576.44</c:v>
                </c:pt>
                <c:pt idx="1338">
                  <c:v>1577.38</c:v>
                </c:pt>
                <c:pt idx="1339">
                  <c:v>1578.32</c:v>
                </c:pt>
                <c:pt idx="1340">
                  <c:v>1579.26</c:v>
                </c:pt>
                <c:pt idx="1341">
                  <c:v>1580.2</c:v>
                </c:pt>
                <c:pt idx="1342">
                  <c:v>1581.14</c:v>
                </c:pt>
                <c:pt idx="1343">
                  <c:v>1582.08</c:v>
                </c:pt>
                <c:pt idx="1344">
                  <c:v>1583.02</c:v>
                </c:pt>
                <c:pt idx="1345">
                  <c:v>1583.96</c:v>
                </c:pt>
                <c:pt idx="1346">
                  <c:v>1584.9</c:v>
                </c:pt>
                <c:pt idx="1347">
                  <c:v>1585.84</c:v>
                </c:pt>
                <c:pt idx="1348">
                  <c:v>1586.78</c:v>
                </c:pt>
                <c:pt idx="1349">
                  <c:v>1587.72</c:v>
                </c:pt>
                <c:pt idx="1350">
                  <c:v>1588.66</c:v>
                </c:pt>
                <c:pt idx="1351">
                  <c:v>1589.6</c:v>
                </c:pt>
                <c:pt idx="1352">
                  <c:v>1590.54</c:v>
                </c:pt>
                <c:pt idx="1353">
                  <c:v>1591.47</c:v>
                </c:pt>
                <c:pt idx="1354">
                  <c:v>1592.41</c:v>
                </c:pt>
                <c:pt idx="1355">
                  <c:v>1593.35</c:v>
                </c:pt>
                <c:pt idx="1356">
                  <c:v>1594.28</c:v>
                </c:pt>
                <c:pt idx="1357">
                  <c:v>1595.22</c:v>
                </c:pt>
                <c:pt idx="1358">
                  <c:v>1596.16</c:v>
                </c:pt>
                <c:pt idx="1359">
                  <c:v>1597.09</c:v>
                </c:pt>
                <c:pt idx="1360">
                  <c:v>1598.03</c:v>
                </c:pt>
                <c:pt idx="1361">
                  <c:v>1598.97</c:v>
                </c:pt>
                <c:pt idx="1362">
                  <c:v>1599.9</c:v>
                </c:pt>
                <c:pt idx="1363">
                  <c:v>1600.84</c:v>
                </c:pt>
                <c:pt idx="1364">
                  <c:v>1601.77</c:v>
                </c:pt>
                <c:pt idx="1365">
                  <c:v>1602.71</c:v>
                </c:pt>
                <c:pt idx="1366">
                  <c:v>1603.64</c:v>
                </c:pt>
                <c:pt idx="1367">
                  <c:v>1604.57</c:v>
                </c:pt>
                <c:pt idx="1368">
                  <c:v>1605.51</c:v>
                </c:pt>
                <c:pt idx="1369">
                  <c:v>1606.44</c:v>
                </c:pt>
                <c:pt idx="1370">
                  <c:v>1607.38</c:v>
                </c:pt>
                <c:pt idx="1371">
                  <c:v>1608.31</c:v>
                </c:pt>
                <c:pt idx="1372">
                  <c:v>1609.24</c:v>
                </c:pt>
                <c:pt idx="1373">
                  <c:v>1610.17</c:v>
                </c:pt>
                <c:pt idx="1374">
                  <c:v>1611.11</c:v>
                </c:pt>
                <c:pt idx="1375">
                  <c:v>1612.04</c:v>
                </c:pt>
                <c:pt idx="1376">
                  <c:v>1612.97</c:v>
                </c:pt>
                <c:pt idx="1377">
                  <c:v>1613.9</c:v>
                </c:pt>
                <c:pt idx="1378">
                  <c:v>1614.83</c:v>
                </c:pt>
                <c:pt idx="1379">
                  <c:v>1615.77</c:v>
                </c:pt>
                <c:pt idx="1380">
                  <c:v>1616.7</c:v>
                </c:pt>
                <c:pt idx="1381">
                  <c:v>1617.63</c:v>
                </c:pt>
                <c:pt idx="1382">
                  <c:v>1618.56</c:v>
                </c:pt>
                <c:pt idx="1383">
                  <c:v>1619.49</c:v>
                </c:pt>
                <c:pt idx="1384">
                  <c:v>1620.42</c:v>
                </c:pt>
                <c:pt idx="1385">
                  <c:v>1621.35</c:v>
                </c:pt>
                <c:pt idx="1386">
                  <c:v>1622.28</c:v>
                </c:pt>
                <c:pt idx="1387">
                  <c:v>1623.21</c:v>
                </c:pt>
                <c:pt idx="1388">
                  <c:v>1624.13</c:v>
                </c:pt>
                <c:pt idx="1389">
                  <c:v>1625.06</c:v>
                </c:pt>
                <c:pt idx="1390">
                  <c:v>1625.99</c:v>
                </c:pt>
                <c:pt idx="1391">
                  <c:v>1626.92</c:v>
                </c:pt>
                <c:pt idx="1392">
                  <c:v>1627.85</c:v>
                </c:pt>
                <c:pt idx="1393">
                  <c:v>1628.78</c:v>
                </c:pt>
                <c:pt idx="1394">
                  <c:v>1629.7</c:v>
                </c:pt>
                <c:pt idx="1395">
                  <c:v>1630.63</c:v>
                </c:pt>
                <c:pt idx="1396">
                  <c:v>1631.56</c:v>
                </c:pt>
                <c:pt idx="1397">
                  <c:v>1632.48</c:v>
                </c:pt>
                <c:pt idx="1398">
                  <c:v>1633.41</c:v>
                </c:pt>
                <c:pt idx="1399">
                  <c:v>1634.34</c:v>
                </c:pt>
                <c:pt idx="1400">
                  <c:v>1635.26</c:v>
                </c:pt>
                <c:pt idx="1401">
                  <c:v>1636.19</c:v>
                </c:pt>
                <c:pt idx="1402">
                  <c:v>1637.11</c:v>
                </c:pt>
                <c:pt idx="1403">
                  <c:v>1638.04</c:v>
                </c:pt>
                <c:pt idx="1404">
                  <c:v>1638.96</c:v>
                </c:pt>
                <c:pt idx="1405">
                  <c:v>1639.89</c:v>
                </c:pt>
                <c:pt idx="1406">
                  <c:v>1640.81</c:v>
                </c:pt>
                <c:pt idx="1407">
                  <c:v>1641.74</c:v>
                </c:pt>
                <c:pt idx="1408">
                  <c:v>1642.66</c:v>
                </c:pt>
                <c:pt idx="1409">
                  <c:v>1643.58</c:v>
                </c:pt>
                <c:pt idx="1410">
                  <c:v>1644.51</c:v>
                </c:pt>
                <c:pt idx="1411">
                  <c:v>1645.43</c:v>
                </c:pt>
                <c:pt idx="1412">
                  <c:v>1646.35</c:v>
                </c:pt>
                <c:pt idx="1413">
                  <c:v>1647.28</c:v>
                </c:pt>
                <c:pt idx="1414">
                  <c:v>1648.2</c:v>
                </c:pt>
                <c:pt idx="1415">
                  <c:v>1649.12</c:v>
                </c:pt>
                <c:pt idx="1416">
                  <c:v>1650.04</c:v>
                </c:pt>
                <c:pt idx="1417">
                  <c:v>1650.96</c:v>
                </c:pt>
                <c:pt idx="1418">
                  <c:v>1651.89</c:v>
                </c:pt>
                <c:pt idx="1419">
                  <c:v>1652.81</c:v>
                </c:pt>
                <c:pt idx="1420">
                  <c:v>1653.73</c:v>
                </c:pt>
                <c:pt idx="1421">
                  <c:v>1654.65</c:v>
                </c:pt>
                <c:pt idx="1422">
                  <c:v>1655.57</c:v>
                </c:pt>
                <c:pt idx="1423">
                  <c:v>1656.49</c:v>
                </c:pt>
                <c:pt idx="1424">
                  <c:v>1657.41</c:v>
                </c:pt>
                <c:pt idx="1425">
                  <c:v>1658.33</c:v>
                </c:pt>
                <c:pt idx="1426">
                  <c:v>1659.25</c:v>
                </c:pt>
                <c:pt idx="1427">
                  <c:v>1660.17</c:v>
                </c:pt>
                <c:pt idx="1428">
                  <c:v>1661.09</c:v>
                </c:pt>
                <c:pt idx="1429">
                  <c:v>1662</c:v>
                </c:pt>
                <c:pt idx="1430">
                  <c:v>1662.92</c:v>
                </c:pt>
                <c:pt idx="1431">
                  <c:v>1663.84</c:v>
                </c:pt>
                <c:pt idx="1432">
                  <c:v>1664.76</c:v>
                </c:pt>
                <c:pt idx="1433">
                  <c:v>1665.68</c:v>
                </c:pt>
                <c:pt idx="1434">
                  <c:v>1666.59</c:v>
                </c:pt>
                <c:pt idx="1435">
                  <c:v>1667.51</c:v>
                </c:pt>
                <c:pt idx="1436">
                  <c:v>1668.43</c:v>
                </c:pt>
                <c:pt idx="1437">
                  <c:v>1669.35</c:v>
                </c:pt>
                <c:pt idx="1438">
                  <c:v>1670.26</c:v>
                </c:pt>
                <c:pt idx="1439">
                  <c:v>1671.18</c:v>
                </c:pt>
                <c:pt idx="1440">
                  <c:v>1672.09</c:v>
                </c:pt>
                <c:pt idx="1441">
                  <c:v>1673.01</c:v>
                </c:pt>
                <c:pt idx="1442">
                  <c:v>1673.93</c:v>
                </c:pt>
                <c:pt idx="1443">
                  <c:v>1674.84</c:v>
                </c:pt>
                <c:pt idx="1444">
                  <c:v>1675.76</c:v>
                </c:pt>
                <c:pt idx="1445">
                  <c:v>1676.67</c:v>
                </c:pt>
                <c:pt idx="1446">
                  <c:v>1677.58</c:v>
                </c:pt>
                <c:pt idx="1447">
                  <c:v>1678.5</c:v>
                </c:pt>
                <c:pt idx="1448">
                  <c:v>1679.41</c:v>
                </c:pt>
                <c:pt idx="1449">
                  <c:v>1680.33</c:v>
                </c:pt>
                <c:pt idx="1450">
                  <c:v>1681.24</c:v>
                </c:pt>
                <c:pt idx="1451">
                  <c:v>1682.15</c:v>
                </c:pt>
                <c:pt idx="1452">
                  <c:v>1683.07</c:v>
                </c:pt>
                <c:pt idx="1453">
                  <c:v>1683.98</c:v>
                </c:pt>
                <c:pt idx="1454">
                  <c:v>1684.89</c:v>
                </c:pt>
                <c:pt idx="1455">
                  <c:v>1685.8</c:v>
                </c:pt>
                <c:pt idx="1456">
                  <c:v>1686.71</c:v>
                </c:pt>
                <c:pt idx="1457">
                  <c:v>1687.63</c:v>
                </c:pt>
                <c:pt idx="1458">
                  <c:v>1688.54</c:v>
                </c:pt>
                <c:pt idx="1459">
                  <c:v>1689.45</c:v>
                </c:pt>
                <c:pt idx="1460">
                  <c:v>1690.36</c:v>
                </c:pt>
                <c:pt idx="1461">
                  <c:v>1691.27</c:v>
                </c:pt>
                <c:pt idx="1462">
                  <c:v>1692.18</c:v>
                </c:pt>
                <c:pt idx="1463">
                  <c:v>1693.09</c:v>
                </c:pt>
                <c:pt idx="1464">
                  <c:v>1694</c:v>
                </c:pt>
                <c:pt idx="1465">
                  <c:v>1694.91</c:v>
                </c:pt>
                <c:pt idx="1466">
                  <c:v>1695.82</c:v>
                </c:pt>
                <c:pt idx="1467">
                  <c:v>1696.73</c:v>
                </c:pt>
                <c:pt idx="1468">
                  <c:v>1697.64</c:v>
                </c:pt>
                <c:pt idx="1469">
                  <c:v>1698.55</c:v>
                </c:pt>
                <c:pt idx="1470">
                  <c:v>1699.46</c:v>
                </c:pt>
                <c:pt idx="1471">
                  <c:v>1700.36</c:v>
                </c:pt>
                <c:pt idx="1472">
                  <c:v>1701.27</c:v>
                </c:pt>
                <c:pt idx="1473">
                  <c:v>1702.18</c:v>
                </c:pt>
                <c:pt idx="1474">
                  <c:v>1703.09</c:v>
                </c:pt>
                <c:pt idx="1475">
                  <c:v>1703.99</c:v>
                </c:pt>
                <c:pt idx="1476">
                  <c:v>1704.9</c:v>
                </c:pt>
                <c:pt idx="1477">
                  <c:v>1705.81</c:v>
                </c:pt>
                <c:pt idx="1478">
                  <c:v>1706.71</c:v>
                </c:pt>
                <c:pt idx="1479">
                  <c:v>1707.62</c:v>
                </c:pt>
                <c:pt idx="1480">
                  <c:v>1708.53</c:v>
                </c:pt>
                <c:pt idx="1481">
                  <c:v>1709.43</c:v>
                </c:pt>
                <c:pt idx="1482">
                  <c:v>1710.34</c:v>
                </c:pt>
                <c:pt idx="1483">
                  <c:v>1711.24</c:v>
                </c:pt>
                <c:pt idx="1484">
                  <c:v>1712.15</c:v>
                </c:pt>
                <c:pt idx="1485">
                  <c:v>1713.05</c:v>
                </c:pt>
                <c:pt idx="1486">
                  <c:v>1713.96</c:v>
                </c:pt>
                <c:pt idx="1487">
                  <c:v>1714.86</c:v>
                </c:pt>
                <c:pt idx="1488">
                  <c:v>1715.77</c:v>
                </c:pt>
                <c:pt idx="1489">
                  <c:v>1716.67</c:v>
                </c:pt>
                <c:pt idx="1490">
                  <c:v>1717.57</c:v>
                </c:pt>
                <c:pt idx="1491">
                  <c:v>1718.48</c:v>
                </c:pt>
                <c:pt idx="1492">
                  <c:v>1719.38</c:v>
                </c:pt>
                <c:pt idx="1493">
                  <c:v>1720.28</c:v>
                </c:pt>
                <c:pt idx="1494">
                  <c:v>1721.18</c:v>
                </c:pt>
                <c:pt idx="1495">
                  <c:v>1722.09</c:v>
                </c:pt>
                <c:pt idx="1496">
                  <c:v>1722.99</c:v>
                </c:pt>
                <c:pt idx="1497">
                  <c:v>1723.89</c:v>
                </c:pt>
                <c:pt idx="1498">
                  <c:v>1724.79</c:v>
                </c:pt>
                <c:pt idx="1499">
                  <c:v>1725.69</c:v>
                </c:pt>
                <c:pt idx="1500">
                  <c:v>1726.59</c:v>
                </c:pt>
                <c:pt idx="1501">
                  <c:v>1727.49</c:v>
                </c:pt>
                <c:pt idx="1502">
                  <c:v>1728.4</c:v>
                </c:pt>
                <c:pt idx="1503">
                  <c:v>1729.3</c:v>
                </c:pt>
                <c:pt idx="1504">
                  <c:v>1730.2</c:v>
                </c:pt>
                <c:pt idx="1505">
                  <c:v>1731.09</c:v>
                </c:pt>
                <c:pt idx="1506">
                  <c:v>1731.99</c:v>
                </c:pt>
                <c:pt idx="1507">
                  <c:v>1732.89</c:v>
                </c:pt>
                <c:pt idx="1508">
                  <c:v>1733.79</c:v>
                </c:pt>
                <c:pt idx="1509">
                  <c:v>1734.69</c:v>
                </c:pt>
                <c:pt idx="1510">
                  <c:v>1735.59</c:v>
                </c:pt>
                <c:pt idx="1511">
                  <c:v>1736.49</c:v>
                </c:pt>
                <c:pt idx="1512">
                  <c:v>1737.39</c:v>
                </c:pt>
                <c:pt idx="1513">
                  <c:v>1738.28</c:v>
                </c:pt>
                <c:pt idx="1514">
                  <c:v>1739.18</c:v>
                </c:pt>
                <c:pt idx="1515">
                  <c:v>1740.08</c:v>
                </c:pt>
                <c:pt idx="1516">
                  <c:v>1740.98</c:v>
                </c:pt>
                <c:pt idx="1517">
                  <c:v>1741.87</c:v>
                </c:pt>
                <c:pt idx="1518">
                  <c:v>1742.77</c:v>
                </c:pt>
                <c:pt idx="1519">
                  <c:v>1743.67</c:v>
                </c:pt>
                <c:pt idx="1520">
                  <c:v>1744.56</c:v>
                </c:pt>
                <c:pt idx="1521">
                  <c:v>1745.46</c:v>
                </c:pt>
                <c:pt idx="1522">
                  <c:v>1746.35</c:v>
                </c:pt>
                <c:pt idx="1523">
                  <c:v>1747.25</c:v>
                </c:pt>
                <c:pt idx="1524">
                  <c:v>1748.14</c:v>
                </c:pt>
                <c:pt idx="1525">
                  <c:v>1749.04</c:v>
                </c:pt>
                <c:pt idx="1526">
                  <c:v>1749.93</c:v>
                </c:pt>
                <c:pt idx="1527">
                  <c:v>1750.83</c:v>
                </c:pt>
                <c:pt idx="1528">
                  <c:v>1751.72</c:v>
                </c:pt>
                <c:pt idx="1529">
                  <c:v>1752.62</c:v>
                </c:pt>
                <c:pt idx="1530">
                  <c:v>1753.51</c:v>
                </c:pt>
                <c:pt idx="1531">
                  <c:v>1754.4</c:v>
                </c:pt>
                <c:pt idx="1532">
                  <c:v>1755.3</c:v>
                </c:pt>
                <c:pt idx="1533">
                  <c:v>1756.19</c:v>
                </c:pt>
                <c:pt idx="1534">
                  <c:v>1757.08</c:v>
                </c:pt>
                <c:pt idx="1535">
                  <c:v>1757.97</c:v>
                </c:pt>
                <c:pt idx="1536">
                  <c:v>1758.87</c:v>
                </c:pt>
                <c:pt idx="1537">
                  <c:v>1759.76</c:v>
                </c:pt>
                <c:pt idx="1538">
                  <c:v>1760.65</c:v>
                </c:pt>
                <c:pt idx="1539">
                  <c:v>1761.54</c:v>
                </c:pt>
                <c:pt idx="1540">
                  <c:v>1762.43</c:v>
                </c:pt>
                <c:pt idx="1541">
                  <c:v>1763.32</c:v>
                </c:pt>
                <c:pt idx="1542">
                  <c:v>1764.21</c:v>
                </c:pt>
                <c:pt idx="1543">
                  <c:v>1765.1</c:v>
                </c:pt>
                <c:pt idx="1544">
                  <c:v>1765.99</c:v>
                </c:pt>
                <c:pt idx="1545">
                  <c:v>1766.88</c:v>
                </c:pt>
                <c:pt idx="1546">
                  <c:v>1767.77</c:v>
                </c:pt>
                <c:pt idx="1547">
                  <c:v>1768.66</c:v>
                </c:pt>
                <c:pt idx="1548">
                  <c:v>1769.55</c:v>
                </c:pt>
                <c:pt idx="1549">
                  <c:v>1770.44</c:v>
                </c:pt>
                <c:pt idx="1550">
                  <c:v>1771.33</c:v>
                </c:pt>
                <c:pt idx="1551">
                  <c:v>1772.22</c:v>
                </c:pt>
                <c:pt idx="1552">
                  <c:v>1773.11</c:v>
                </c:pt>
                <c:pt idx="1553">
                  <c:v>1773.99</c:v>
                </c:pt>
                <c:pt idx="1554">
                  <c:v>1774.88</c:v>
                </c:pt>
                <c:pt idx="1555">
                  <c:v>1775.77</c:v>
                </c:pt>
                <c:pt idx="1556">
                  <c:v>1776.66</c:v>
                </c:pt>
                <c:pt idx="1557">
                  <c:v>1777.54</c:v>
                </c:pt>
                <c:pt idx="1558">
                  <c:v>1778.43</c:v>
                </c:pt>
                <c:pt idx="1559">
                  <c:v>1779.32</c:v>
                </c:pt>
                <c:pt idx="1560">
                  <c:v>1780.2</c:v>
                </c:pt>
                <c:pt idx="1561">
                  <c:v>1781.09</c:v>
                </c:pt>
                <c:pt idx="1562">
                  <c:v>1781.97</c:v>
                </c:pt>
                <c:pt idx="1563">
                  <c:v>1782.86</c:v>
                </c:pt>
                <c:pt idx="1564">
                  <c:v>1783.75</c:v>
                </c:pt>
                <c:pt idx="1565">
                  <c:v>1784.63</c:v>
                </c:pt>
                <c:pt idx="1566">
                  <c:v>1785.51</c:v>
                </c:pt>
                <c:pt idx="1567">
                  <c:v>1786.4</c:v>
                </c:pt>
                <c:pt idx="1568">
                  <c:v>1787.28</c:v>
                </c:pt>
                <c:pt idx="1569">
                  <c:v>1788.17</c:v>
                </c:pt>
                <c:pt idx="1570">
                  <c:v>1789.05</c:v>
                </c:pt>
                <c:pt idx="1571">
                  <c:v>1789.94</c:v>
                </c:pt>
                <c:pt idx="1572">
                  <c:v>1790.82</c:v>
                </c:pt>
                <c:pt idx="1573">
                  <c:v>1791.7</c:v>
                </c:pt>
                <c:pt idx="1574">
                  <c:v>1792.58</c:v>
                </c:pt>
                <c:pt idx="1575">
                  <c:v>1793.47</c:v>
                </c:pt>
                <c:pt idx="1576">
                  <c:v>1794.35</c:v>
                </c:pt>
                <c:pt idx="1577">
                  <c:v>1795.23</c:v>
                </c:pt>
                <c:pt idx="1578">
                  <c:v>1796.11</c:v>
                </c:pt>
                <c:pt idx="1579">
                  <c:v>1796.99</c:v>
                </c:pt>
                <c:pt idx="1580">
                  <c:v>1797.88</c:v>
                </c:pt>
                <c:pt idx="1581">
                  <c:v>1798.76</c:v>
                </c:pt>
                <c:pt idx="1582">
                  <c:v>1799.64</c:v>
                </c:pt>
                <c:pt idx="1583">
                  <c:v>1800.52</c:v>
                </c:pt>
                <c:pt idx="1584">
                  <c:v>1801.4</c:v>
                </c:pt>
                <c:pt idx="1585">
                  <c:v>1802.28</c:v>
                </c:pt>
                <c:pt idx="1586">
                  <c:v>1803.16</c:v>
                </c:pt>
                <c:pt idx="1587">
                  <c:v>1804.04</c:v>
                </c:pt>
                <c:pt idx="1588">
                  <c:v>1804.92</c:v>
                </c:pt>
                <c:pt idx="1589">
                  <c:v>1805.8</c:v>
                </c:pt>
                <c:pt idx="1590">
                  <c:v>1806.68</c:v>
                </c:pt>
                <c:pt idx="1591">
                  <c:v>1807.55</c:v>
                </c:pt>
                <c:pt idx="1592">
                  <c:v>1808.43</c:v>
                </c:pt>
                <c:pt idx="1593">
                  <c:v>1809.31</c:v>
                </c:pt>
                <c:pt idx="1594">
                  <c:v>1810.19</c:v>
                </c:pt>
                <c:pt idx="1595">
                  <c:v>1811.07</c:v>
                </c:pt>
                <c:pt idx="1596">
                  <c:v>1811.94</c:v>
                </c:pt>
                <c:pt idx="1597">
                  <c:v>1812.82</c:v>
                </c:pt>
                <c:pt idx="1598">
                  <c:v>1813.7</c:v>
                </c:pt>
                <c:pt idx="1599">
                  <c:v>1814.57</c:v>
                </c:pt>
                <c:pt idx="1600">
                  <c:v>1815.45</c:v>
                </c:pt>
                <c:pt idx="1601">
                  <c:v>1816.33</c:v>
                </c:pt>
                <c:pt idx="1602">
                  <c:v>1817.2</c:v>
                </c:pt>
                <c:pt idx="1603">
                  <c:v>1818.08</c:v>
                </c:pt>
                <c:pt idx="1604">
                  <c:v>1818.95</c:v>
                </c:pt>
                <c:pt idx="1605">
                  <c:v>1819.83</c:v>
                </c:pt>
                <c:pt idx="1606">
                  <c:v>1820.7</c:v>
                </c:pt>
                <c:pt idx="1607">
                  <c:v>1821.58</c:v>
                </c:pt>
                <c:pt idx="1608">
                  <c:v>1822.45</c:v>
                </c:pt>
                <c:pt idx="1609">
                  <c:v>1823.33</c:v>
                </c:pt>
                <c:pt idx="1610">
                  <c:v>1824.2</c:v>
                </c:pt>
                <c:pt idx="1611">
                  <c:v>1825.07</c:v>
                </c:pt>
                <c:pt idx="1612">
                  <c:v>1825.95</c:v>
                </c:pt>
                <c:pt idx="1613">
                  <c:v>1826.82</c:v>
                </c:pt>
                <c:pt idx="1614">
                  <c:v>1827.69</c:v>
                </c:pt>
                <c:pt idx="1615">
                  <c:v>1828.57</c:v>
                </c:pt>
                <c:pt idx="1616">
                  <c:v>1829.44</c:v>
                </c:pt>
                <c:pt idx="1617">
                  <c:v>1830.31</c:v>
                </c:pt>
                <c:pt idx="1618">
                  <c:v>1831.18</c:v>
                </c:pt>
                <c:pt idx="1619">
                  <c:v>1832.06</c:v>
                </c:pt>
                <c:pt idx="1620">
                  <c:v>1832.93</c:v>
                </c:pt>
                <c:pt idx="1621">
                  <c:v>1833.8</c:v>
                </c:pt>
                <c:pt idx="1622">
                  <c:v>1834.67</c:v>
                </c:pt>
                <c:pt idx="1623">
                  <c:v>1835.54</c:v>
                </c:pt>
                <c:pt idx="1624">
                  <c:v>1836.41</c:v>
                </c:pt>
                <c:pt idx="1625">
                  <c:v>1837.28</c:v>
                </c:pt>
                <c:pt idx="1626">
                  <c:v>1838.15</c:v>
                </c:pt>
                <c:pt idx="1627">
                  <c:v>1839.02</c:v>
                </c:pt>
                <c:pt idx="1628">
                  <c:v>1839.89</c:v>
                </c:pt>
                <c:pt idx="1629">
                  <c:v>1840.76</c:v>
                </c:pt>
                <c:pt idx="1630">
                  <c:v>1841.63</c:v>
                </c:pt>
                <c:pt idx="1631">
                  <c:v>1842.5</c:v>
                </c:pt>
                <c:pt idx="1632">
                  <c:v>1843.37</c:v>
                </c:pt>
                <c:pt idx="1633">
                  <c:v>1844.24</c:v>
                </c:pt>
                <c:pt idx="1634">
                  <c:v>1845.1</c:v>
                </c:pt>
                <c:pt idx="1635">
                  <c:v>1845.97</c:v>
                </c:pt>
                <c:pt idx="1636">
                  <c:v>1846.84</c:v>
                </c:pt>
                <c:pt idx="1637">
                  <c:v>1847.71</c:v>
                </c:pt>
                <c:pt idx="1638">
                  <c:v>1848.57</c:v>
                </c:pt>
                <c:pt idx="1639">
                  <c:v>1849.44</c:v>
                </c:pt>
                <c:pt idx="1640">
                  <c:v>1850.31</c:v>
                </c:pt>
                <c:pt idx="1641">
                  <c:v>1851.17</c:v>
                </c:pt>
                <c:pt idx="1642">
                  <c:v>1852.04</c:v>
                </c:pt>
                <c:pt idx="1643">
                  <c:v>1852.91</c:v>
                </c:pt>
                <c:pt idx="1644">
                  <c:v>1853.77</c:v>
                </c:pt>
                <c:pt idx="1645">
                  <c:v>1854.64</c:v>
                </c:pt>
                <c:pt idx="1646">
                  <c:v>1855.5</c:v>
                </c:pt>
                <c:pt idx="1647">
                  <c:v>1856.37</c:v>
                </c:pt>
                <c:pt idx="1648">
                  <c:v>1857.23</c:v>
                </c:pt>
                <c:pt idx="1649">
                  <c:v>1858.1</c:v>
                </c:pt>
                <c:pt idx="1650">
                  <c:v>1858.96</c:v>
                </c:pt>
                <c:pt idx="1651">
                  <c:v>1859.82</c:v>
                </c:pt>
                <c:pt idx="1652">
                  <c:v>1860.69</c:v>
                </c:pt>
                <c:pt idx="1653">
                  <c:v>1861.55</c:v>
                </c:pt>
                <c:pt idx="1654">
                  <c:v>1862.41</c:v>
                </c:pt>
                <c:pt idx="1655">
                  <c:v>1863.28</c:v>
                </c:pt>
                <c:pt idx="1656">
                  <c:v>1864.14</c:v>
                </c:pt>
                <c:pt idx="1657">
                  <c:v>1865</c:v>
                </c:pt>
                <c:pt idx="1658">
                  <c:v>1865.86</c:v>
                </c:pt>
                <c:pt idx="1659">
                  <c:v>1866.73</c:v>
                </c:pt>
                <c:pt idx="1660">
                  <c:v>1867.59</c:v>
                </c:pt>
                <c:pt idx="1661">
                  <c:v>1868.45</c:v>
                </c:pt>
                <c:pt idx="1662">
                  <c:v>1869.31</c:v>
                </c:pt>
                <c:pt idx="1663">
                  <c:v>1870.17</c:v>
                </c:pt>
                <c:pt idx="1664">
                  <c:v>1871.03</c:v>
                </c:pt>
                <c:pt idx="1665">
                  <c:v>1871.89</c:v>
                </c:pt>
                <c:pt idx="1666">
                  <c:v>1872.75</c:v>
                </c:pt>
                <c:pt idx="1667">
                  <c:v>1873.61</c:v>
                </c:pt>
                <c:pt idx="1668">
                  <c:v>1874.47</c:v>
                </c:pt>
                <c:pt idx="1669">
                  <c:v>1875.33</c:v>
                </c:pt>
                <c:pt idx="1670">
                  <c:v>1876.19</c:v>
                </c:pt>
                <c:pt idx="1671">
                  <c:v>1877.05</c:v>
                </c:pt>
                <c:pt idx="1672">
                  <c:v>1877.91</c:v>
                </c:pt>
                <c:pt idx="1673">
                  <c:v>1878.77</c:v>
                </c:pt>
                <c:pt idx="1674">
                  <c:v>1879.63</c:v>
                </c:pt>
                <c:pt idx="1675">
                  <c:v>1880.49</c:v>
                </c:pt>
                <c:pt idx="1676">
                  <c:v>1881.34</c:v>
                </c:pt>
                <c:pt idx="1677">
                  <c:v>1882.2</c:v>
                </c:pt>
                <c:pt idx="1678">
                  <c:v>1883.06</c:v>
                </c:pt>
                <c:pt idx="1679">
                  <c:v>1883.92</c:v>
                </c:pt>
                <c:pt idx="1680">
                  <c:v>1884.77</c:v>
                </c:pt>
                <c:pt idx="1681">
                  <c:v>1885.63</c:v>
                </c:pt>
                <c:pt idx="1682">
                  <c:v>1886.49</c:v>
                </c:pt>
                <c:pt idx="1683">
                  <c:v>1887.34</c:v>
                </c:pt>
                <c:pt idx="1684">
                  <c:v>1888.2</c:v>
                </c:pt>
                <c:pt idx="1685">
                  <c:v>1889.05</c:v>
                </c:pt>
                <c:pt idx="1686">
                  <c:v>1889.91</c:v>
                </c:pt>
                <c:pt idx="1687">
                  <c:v>1890.77</c:v>
                </c:pt>
                <c:pt idx="1688">
                  <c:v>1891.62</c:v>
                </c:pt>
                <c:pt idx="1689">
                  <c:v>1892.47</c:v>
                </c:pt>
                <c:pt idx="1690">
                  <c:v>1893.33</c:v>
                </c:pt>
                <c:pt idx="1691">
                  <c:v>1894.18</c:v>
                </c:pt>
                <c:pt idx="1692">
                  <c:v>1895.04</c:v>
                </c:pt>
                <c:pt idx="1693">
                  <c:v>1895.89</c:v>
                </c:pt>
                <c:pt idx="1694">
                  <c:v>1896.74</c:v>
                </c:pt>
                <c:pt idx="1695">
                  <c:v>1897.6</c:v>
                </c:pt>
                <c:pt idx="1696">
                  <c:v>1898.45</c:v>
                </c:pt>
                <c:pt idx="1697">
                  <c:v>1899.3</c:v>
                </c:pt>
                <c:pt idx="1698">
                  <c:v>1900.16</c:v>
                </c:pt>
                <c:pt idx="1699">
                  <c:v>1901.01</c:v>
                </c:pt>
                <c:pt idx="1700">
                  <c:v>1901.86</c:v>
                </c:pt>
                <c:pt idx="1701">
                  <c:v>1902.71</c:v>
                </c:pt>
                <c:pt idx="1702">
                  <c:v>1903.57</c:v>
                </c:pt>
                <c:pt idx="1703">
                  <c:v>1904.42</c:v>
                </c:pt>
                <c:pt idx="1704">
                  <c:v>1905.27</c:v>
                </c:pt>
                <c:pt idx="1705">
                  <c:v>1906.12</c:v>
                </c:pt>
                <c:pt idx="1706">
                  <c:v>1906.97</c:v>
                </c:pt>
                <c:pt idx="1707">
                  <c:v>1907.82</c:v>
                </c:pt>
                <c:pt idx="1708">
                  <c:v>1908.67</c:v>
                </c:pt>
                <c:pt idx="1709">
                  <c:v>1909.52</c:v>
                </c:pt>
                <c:pt idx="1710">
                  <c:v>1910.37</c:v>
                </c:pt>
                <c:pt idx="1711">
                  <c:v>1911.22</c:v>
                </c:pt>
                <c:pt idx="1712">
                  <c:v>1912.07</c:v>
                </c:pt>
                <c:pt idx="1713">
                  <c:v>1912.92</c:v>
                </c:pt>
                <c:pt idx="1714">
                  <c:v>1913.77</c:v>
                </c:pt>
                <c:pt idx="1715">
                  <c:v>1914.61</c:v>
                </c:pt>
                <c:pt idx="1716">
                  <c:v>1915.46</c:v>
                </c:pt>
                <c:pt idx="1717">
                  <c:v>1916.31</c:v>
                </c:pt>
                <c:pt idx="1718">
                  <c:v>1917.16</c:v>
                </c:pt>
                <c:pt idx="1719">
                  <c:v>1918.01</c:v>
                </c:pt>
                <c:pt idx="1720">
                  <c:v>1918.85</c:v>
                </c:pt>
                <c:pt idx="1721">
                  <c:v>1919.7</c:v>
                </c:pt>
                <c:pt idx="1722">
                  <c:v>1920.55</c:v>
                </c:pt>
                <c:pt idx="1723">
                  <c:v>1921.39</c:v>
                </c:pt>
                <c:pt idx="1724">
                  <c:v>1922.24</c:v>
                </c:pt>
                <c:pt idx="1725">
                  <c:v>1923.09</c:v>
                </c:pt>
                <c:pt idx="1726">
                  <c:v>1923.93</c:v>
                </c:pt>
                <c:pt idx="1727">
                  <c:v>1924.78</c:v>
                </c:pt>
                <c:pt idx="1728">
                  <c:v>1925.62</c:v>
                </c:pt>
                <c:pt idx="1729">
                  <c:v>1926.47</c:v>
                </c:pt>
                <c:pt idx="1730">
                  <c:v>1927.31</c:v>
                </c:pt>
                <c:pt idx="1731">
                  <c:v>1928.16</c:v>
                </c:pt>
                <c:pt idx="1732">
                  <c:v>1929</c:v>
                </c:pt>
                <c:pt idx="1733">
                  <c:v>1929.85</c:v>
                </c:pt>
                <c:pt idx="1734">
                  <c:v>1930.69</c:v>
                </c:pt>
                <c:pt idx="1735">
                  <c:v>1931.53</c:v>
                </c:pt>
                <c:pt idx="1736">
                  <c:v>1932.38</c:v>
                </c:pt>
                <c:pt idx="1737">
                  <c:v>1933.22</c:v>
                </c:pt>
                <c:pt idx="1738">
                  <c:v>1934.06</c:v>
                </c:pt>
                <c:pt idx="1739">
                  <c:v>1934.91</c:v>
                </c:pt>
                <c:pt idx="1740">
                  <c:v>1935.75</c:v>
                </c:pt>
                <c:pt idx="1741">
                  <c:v>1936.59</c:v>
                </c:pt>
                <c:pt idx="1742">
                  <c:v>1937.43</c:v>
                </c:pt>
                <c:pt idx="1743">
                  <c:v>1938.27</c:v>
                </c:pt>
                <c:pt idx="1744">
                  <c:v>1939.12</c:v>
                </c:pt>
                <c:pt idx="1745">
                  <c:v>1939.96</c:v>
                </c:pt>
                <c:pt idx="1746">
                  <c:v>1940.8</c:v>
                </c:pt>
                <c:pt idx="1747">
                  <c:v>1941.64</c:v>
                </c:pt>
                <c:pt idx="1748">
                  <c:v>1942.48</c:v>
                </c:pt>
                <c:pt idx="1749">
                  <c:v>1943.32</c:v>
                </c:pt>
                <c:pt idx="1750">
                  <c:v>1944.16</c:v>
                </c:pt>
                <c:pt idx="1751">
                  <c:v>1945</c:v>
                </c:pt>
                <c:pt idx="1752">
                  <c:v>1945.84</c:v>
                </c:pt>
                <c:pt idx="1753">
                  <c:v>1946.68</c:v>
                </c:pt>
                <c:pt idx="1754">
                  <c:v>1947.52</c:v>
                </c:pt>
                <c:pt idx="1755">
                  <c:v>1948.36</c:v>
                </c:pt>
                <c:pt idx="1756">
                  <c:v>1949.19</c:v>
                </c:pt>
                <c:pt idx="1757">
                  <c:v>1950.03</c:v>
                </c:pt>
                <c:pt idx="1758">
                  <c:v>1950.87</c:v>
                </c:pt>
                <c:pt idx="1759">
                  <c:v>1951.71</c:v>
                </c:pt>
                <c:pt idx="1760">
                  <c:v>1952.55</c:v>
                </c:pt>
                <c:pt idx="1761">
                  <c:v>1953.38</c:v>
                </c:pt>
                <c:pt idx="1762">
                  <c:v>1954.22</c:v>
                </c:pt>
                <c:pt idx="1763">
                  <c:v>1955.06</c:v>
                </c:pt>
                <c:pt idx="1764">
                  <c:v>1955.9</c:v>
                </c:pt>
                <c:pt idx="1765">
                  <c:v>1956.73</c:v>
                </c:pt>
                <c:pt idx="1766">
                  <c:v>1957.57</c:v>
                </c:pt>
                <c:pt idx="1767">
                  <c:v>1958.4</c:v>
                </c:pt>
                <c:pt idx="1768">
                  <c:v>1959.24</c:v>
                </c:pt>
                <c:pt idx="1769">
                  <c:v>1960.08</c:v>
                </c:pt>
                <c:pt idx="1770">
                  <c:v>1960.91</c:v>
                </c:pt>
                <c:pt idx="1771">
                  <c:v>1961.75</c:v>
                </c:pt>
                <c:pt idx="1772">
                  <c:v>1962.58</c:v>
                </c:pt>
                <c:pt idx="1773">
                  <c:v>1963.42</c:v>
                </c:pt>
                <c:pt idx="1774">
                  <c:v>1964.25</c:v>
                </c:pt>
                <c:pt idx="1775">
                  <c:v>1965.08</c:v>
                </c:pt>
                <c:pt idx="1776">
                  <c:v>1965.92</c:v>
                </c:pt>
                <c:pt idx="1777">
                  <c:v>1966.75</c:v>
                </c:pt>
                <c:pt idx="1778">
                  <c:v>1967.58</c:v>
                </c:pt>
                <c:pt idx="1779">
                  <c:v>1968.42</c:v>
                </c:pt>
                <c:pt idx="1780">
                  <c:v>1969.25</c:v>
                </c:pt>
                <c:pt idx="1781">
                  <c:v>1970.08</c:v>
                </c:pt>
                <c:pt idx="1782">
                  <c:v>1970.92</c:v>
                </c:pt>
                <c:pt idx="1783">
                  <c:v>1971.75</c:v>
                </c:pt>
                <c:pt idx="1784">
                  <c:v>1972.58</c:v>
                </c:pt>
                <c:pt idx="1785">
                  <c:v>1973.41</c:v>
                </c:pt>
                <c:pt idx="1786">
                  <c:v>1974.24</c:v>
                </c:pt>
                <c:pt idx="1787">
                  <c:v>1975.07</c:v>
                </c:pt>
                <c:pt idx="1788">
                  <c:v>1975.9</c:v>
                </c:pt>
                <c:pt idx="1789">
                  <c:v>1976.74</c:v>
                </c:pt>
                <c:pt idx="1790">
                  <c:v>1977.57</c:v>
                </c:pt>
                <c:pt idx="1791">
                  <c:v>1978.4</c:v>
                </c:pt>
                <c:pt idx="1792">
                  <c:v>1979.23</c:v>
                </c:pt>
                <c:pt idx="1793">
                  <c:v>1980.06</c:v>
                </c:pt>
                <c:pt idx="1794">
                  <c:v>1980.89</c:v>
                </c:pt>
                <c:pt idx="1795">
                  <c:v>1981.71</c:v>
                </c:pt>
                <c:pt idx="1796">
                  <c:v>1982.54</c:v>
                </c:pt>
                <c:pt idx="1797">
                  <c:v>1983.37</c:v>
                </c:pt>
                <c:pt idx="1798">
                  <c:v>1984.2</c:v>
                </c:pt>
                <c:pt idx="1799">
                  <c:v>1985.03</c:v>
                </c:pt>
                <c:pt idx="1800">
                  <c:v>1985.86</c:v>
                </c:pt>
                <c:pt idx="1801">
                  <c:v>1986.69</c:v>
                </c:pt>
                <c:pt idx="1802">
                  <c:v>1987.51</c:v>
                </c:pt>
                <c:pt idx="1803">
                  <c:v>1988.34</c:v>
                </c:pt>
                <c:pt idx="1804">
                  <c:v>1989.17</c:v>
                </c:pt>
                <c:pt idx="1805">
                  <c:v>1990</c:v>
                </c:pt>
                <c:pt idx="1806">
                  <c:v>1990.82</c:v>
                </c:pt>
                <c:pt idx="1807">
                  <c:v>1991.65</c:v>
                </c:pt>
                <c:pt idx="1808">
                  <c:v>1992.47</c:v>
                </c:pt>
                <c:pt idx="1809">
                  <c:v>1993.3</c:v>
                </c:pt>
                <c:pt idx="1810">
                  <c:v>1994.13</c:v>
                </c:pt>
                <c:pt idx="1811">
                  <c:v>1994.95</c:v>
                </c:pt>
                <c:pt idx="1812">
                  <c:v>1995.78</c:v>
                </c:pt>
                <c:pt idx="1813">
                  <c:v>1996.6</c:v>
                </c:pt>
                <c:pt idx="1814">
                  <c:v>1997.43</c:v>
                </c:pt>
                <c:pt idx="1815">
                  <c:v>1998.25</c:v>
                </c:pt>
                <c:pt idx="1816">
                  <c:v>1999.08</c:v>
                </c:pt>
                <c:pt idx="1817">
                  <c:v>1999.9</c:v>
                </c:pt>
                <c:pt idx="1818">
                  <c:v>2000.72</c:v>
                </c:pt>
                <c:pt idx="1819">
                  <c:v>2001.55</c:v>
                </c:pt>
                <c:pt idx="1820">
                  <c:v>2002.37</c:v>
                </c:pt>
                <c:pt idx="1821">
                  <c:v>2003.19</c:v>
                </c:pt>
                <c:pt idx="1822">
                  <c:v>2004.02</c:v>
                </c:pt>
                <c:pt idx="1823">
                  <c:v>2004.84</c:v>
                </c:pt>
                <c:pt idx="1824">
                  <c:v>2005.66</c:v>
                </c:pt>
                <c:pt idx="1825">
                  <c:v>2006.48</c:v>
                </c:pt>
                <c:pt idx="1826">
                  <c:v>2007.31</c:v>
                </c:pt>
                <c:pt idx="1827">
                  <c:v>2008.13</c:v>
                </c:pt>
                <c:pt idx="1828">
                  <c:v>2008.95</c:v>
                </c:pt>
                <c:pt idx="1829">
                  <c:v>2009.77</c:v>
                </c:pt>
                <c:pt idx="1830">
                  <c:v>2010.59</c:v>
                </c:pt>
                <c:pt idx="1831">
                  <c:v>2011.41</c:v>
                </c:pt>
                <c:pt idx="1832">
                  <c:v>2012.23</c:v>
                </c:pt>
                <c:pt idx="1833">
                  <c:v>2013.05</c:v>
                </c:pt>
                <c:pt idx="1834">
                  <c:v>2013.87</c:v>
                </c:pt>
                <c:pt idx="1835">
                  <c:v>2014.69</c:v>
                </c:pt>
                <c:pt idx="1836">
                  <c:v>2015.51</c:v>
                </c:pt>
                <c:pt idx="1837">
                  <c:v>2016.33</c:v>
                </c:pt>
                <c:pt idx="1838">
                  <c:v>2017.15</c:v>
                </c:pt>
                <c:pt idx="1839">
                  <c:v>2017.97</c:v>
                </c:pt>
                <c:pt idx="1840">
                  <c:v>2018.79</c:v>
                </c:pt>
                <c:pt idx="1841">
                  <c:v>2019.61</c:v>
                </c:pt>
                <c:pt idx="1842">
                  <c:v>2020.42</c:v>
                </c:pt>
                <c:pt idx="1843">
                  <c:v>2021.24</c:v>
                </c:pt>
                <c:pt idx="1844">
                  <c:v>2022.06</c:v>
                </c:pt>
                <c:pt idx="1845">
                  <c:v>2022.88</c:v>
                </c:pt>
                <c:pt idx="1846">
                  <c:v>2023.69</c:v>
                </c:pt>
                <c:pt idx="1847">
                  <c:v>2024.51</c:v>
                </c:pt>
                <c:pt idx="1848">
                  <c:v>2025.33</c:v>
                </c:pt>
                <c:pt idx="1849">
                  <c:v>2026.14</c:v>
                </c:pt>
                <c:pt idx="1850">
                  <c:v>2026.96</c:v>
                </c:pt>
                <c:pt idx="1851">
                  <c:v>2027.78</c:v>
                </c:pt>
                <c:pt idx="1852">
                  <c:v>2028.59</c:v>
                </c:pt>
                <c:pt idx="1853">
                  <c:v>2029.41</c:v>
                </c:pt>
                <c:pt idx="1854">
                  <c:v>2030.22</c:v>
                </c:pt>
                <c:pt idx="1855">
                  <c:v>2031.04</c:v>
                </c:pt>
                <c:pt idx="1856">
                  <c:v>2031.85</c:v>
                </c:pt>
                <c:pt idx="1857">
                  <c:v>2032.67</c:v>
                </c:pt>
                <c:pt idx="1858">
                  <c:v>2033.48</c:v>
                </c:pt>
                <c:pt idx="1859">
                  <c:v>2034.3</c:v>
                </c:pt>
                <c:pt idx="1860">
                  <c:v>2035.11</c:v>
                </c:pt>
                <c:pt idx="1861">
                  <c:v>2035.92</c:v>
                </c:pt>
                <c:pt idx="1862">
                  <c:v>2036.74</c:v>
                </c:pt>
                <c:pt idx="1863">
                  <c:v>2037.55</c:v>
                </c:pt>
                <c:pt idx="1864">
                  <c:v>2038.36</c:v>
                </c:pt>
                <c:pt idx="1865">
                  <c:v>2039.17</c:v>
                </c:pt>
                <c:pt idx="1866">
                  <c:v>2039.99</c:v>
                </c:pt>
                <c:pt idx="1867">
                  <c:v>2040.8</c:v>
                </c:pt>
                <c:pt idx="1868">
                  <c:v>2041.61</c:v>
                </c:pt>
                <c:pt idx="1869">
                  <c:v>2042.42</c:v>
                </c:pt>
                <c:pt idx="1870">
                  <c:v>2043.24</c:v>
                </c:pt>
                <c:pt idx="1871">
                  <c:v>2043.76</c:v>
                </c:pt>
                <c:pt idx="1872">
                  <c:v>2044.61</c:v>
                </c:pt>
                <c:pt idx="1873">
                  <c:v>2045.46</c:v>
                </c:pt>
                <c:pt idx="1874">
                  <c:v>2046.31</c:v>
                </c:pt>
                <c:pt idx="1875">
                  <c:v>2047.16</c:v>
                </c:pt>
                <c:pt idx="1876">
                  <c:v>2048.0100000000002</c:v>
                </c:pt>
                <c:pt idx="1877">
                  <c:v>2048.86</c:v>
                </c:pt>
                <c:pt idx="1878">
                  <c:v>2049.71</c:v>
                </c:pt>
                <c:pt idx="1879">
                  <c:v>2050.5500000000002</c:v>
                </c:pt>
                <c:pt idx="1880">
                  <c:v>2051.4</c:v>
                </c:pt>
                <c:pt idx="1881">
                  <c:v>2052.25</c:v>
                </c:pt>
                <c:pt idx="1882">
                  <c:v>2053.1</c:v>
                </c:pt>
                <c:pt idx="1883">
                  <c:v>2053.9499999999998</c:v>
                </c:pt>
                <c:pt idx="1884">
                  <c:v>2054.79</c:v>
                </c:pt>
                <c:pt idx="1885">
                  <c:v>2055.64</c:v>
                </c:pt>
                <c:pt idx="1886">
                  <c:v>2056.4899999999998</c:v>
                </c:pt>
                <c:pt idx="1887">
                  <c:v>2057.33</c:v>
                </c:pt>
                <c:pt idx="1888">
                  <c:v>2058.1799999999998</c:v>
                </c:pt>
                <c:pt idx="1889">
                  <c:v>2059.0300000000002</c:v>
                </c:pt>
                <c:pt idx="1890">
                  <c:v>2059.87</c:v>
                </c:pt>
                <c:pt idx="1891">
                  <c:v>2060.7199999999998</c:v>
                </c:pt>
                <c:pt idx="1892">
                  <c:v>2061.5700000000002</c:v>
                </c:pt>
                <c:pt idx="1893">
                  <c:v>2062.41</c:v>
                </c:pt>
                <c:pt idx="1894">
                  <c:v>2063.2600000000002</c:v>
                </c:pt>
                <c:pt idx="1895">
                  <c:v>2064.1</c:v>
                </c:pt>
                <c:pt idx="1896">
                  <c:v>2064.9499999999998</c:v>
                </c:pt>
                <c:pt idx="1897">
                  <c:v>2065.79</c:v>
                </c:pt>
                <c:pt idx="1898">
                  <c:v>2066.64</c:v>
                </c:pt>
                <c:pt idx="1899">
                  <c:v>2067.48</c:v>
                </c:pt>
                <c:pt idx="1900">
                  <c:v>2068.33</c:v>
                </c:pt>
                <c:pt idx="1901">
                  <c:v>2069.17</c:v>
                </c:pt>
                <c:pt idx="1902">
                  <c:v>2070.0100000000002</c:v>
                </c:pt>
                <c:pt idx="1903">
                  <c:v>2070.86</c:v>
                </c:pt>
                <c:pt idx="1904">
                  <c:v>2071.6999999999998</c:v>
                </c:pt>
                <c:pt idx="1905">
                  <c:v>2072.54</c:v>
                </c:pt>
                <c:pt idx="1906">
                  <c:v>2073.39</c:v>
                </c:pt>
                <c:pt idx="1907">
                  <c:v>2074.23</c:v>
                </c:pt>
                <c:pt idx="1908">
                  <c:v>2075.0700000000002</c:v>
                </c:pt>
                <c:pt idx="1909">
                  <c:v>2075.91</c:v>
                </c:pt>
                <c:pt idx="1910">
                  <c:v>2076.7600000000002</c:v>
                </c:pt>
                <c:pt idx="1911">
                  <c:v>2077.6</c:v>
                </c:pt>
                <c:pt idx="1912">
                  <c:v>2078.44</c:v>
                </c:pt>
                <c:pt idx="1913">
                  <c:v>2079.2800000000002</c:v>
                </c:pt>
                <c:pt idx="1914">
                  <c:v>2080.12</c:v>
                </c:pt>
                <c:pt idx="1915">
                  <c:v>2080.96</c:v>
                </c:pt>
                <c:pt idx="1916">
                  <c:v>2081.8000000000002</c:v>
                </c:pt>
                <c:pt idx="1917">
                  <c:v>2082.65</c:v>
                </c:pt>
                <c:pt idx="1918">
                  <c:v>2083.4899999999998</c:v>
                </c:pt>
                <c:pt idx="1919">
                  <c:v>2084.33</c:v>
                </c:pt>
                <c:pt idx="1920">
                  <c:v>2085.17</c:v>
                </c:pt>
                <c:pt idx="1921">
                  <c:v>2086.0100000000002</c:v>
                </c:pt>
                <c:pt idx="1922">
                  <c:v>2086.84</c:v>
                </c:pt>
                <c:pt idx="1923">
                  <c:v>2087.6799999999998</c:v>
                </c:pt>
                <c:pt idx="1924">
                  <c:v>2088.52</c:v>
                </c:pt>
                <c:pt idx="1925">
                  <c:v>2089.36</c:v>
                </c:pt>
                <c:pt idx="1926">
                  <c:v>2090.1999999999998</c:v>
                </c:pt>
                <c:pt idx="1927">
                  <c:v>2091.04</c:v>
                </c:pt>
                <c:pt idx="1928">
                  <c:v>2091.88</c:v>
                </c:pt>
                <c:pt idx="1929">
                  <c:v>2092.7199999999998</c:v>
                </c:pt>
                <c:pt idx="1930">
                  <c:v>2093.5500000000002</c:v>
                </c:pt>
                <c:pt idx="1931">
                  <c:v>2094.39</c:v>
                </c:pt>
                <c:pt idx="1932">
                  <c:v>2095.23</c:v>
                </c:pt>
                <c:pt idx="1933">
                  <c:v>2096.0700000000002</c:v>
                </c:pt>
                <c:pt idx="1934">
                  <c:v>2096.9</c:v>
                </c:pt>
                <c:pt idx="1935">
                  <c:v>2097.7399999999998</c:v>
                </c:pt>
                <c:pt idx="1936">
                  <c:v>2098.58</c:v>
                </c:pt>
                <c:pt idx="1937">
                  <c:v>2099.41</c:v>
                </c:pt>
                <c:pt idx="1938">
                  <c:v>2100.25</c:v>
                </c:pt>
                <c:pt idx="1939">
                  <c:v>2101.09</c:v>
                </c:pt>
                <c:pt idx="1940">
                  <c:v>2101.92</c:v>
                </c:pt>
                <c:pt idx="1941">
                  <c:v>2102.7600000000002</c:v>
                </c:pt>
                <c:pt idx="1942">
                  <c:v>2103.59</c:v>
                </c:pt>
                <c:pt idx="1943">
                  <c:v>2104.4299999999998</c:v>
                </c:pt>
                <c:pt idx="1944">
                  <c:v>2105.2600000000002</c:v>
                </c:pt>
                <c:pt idx="1945">
                  <c:v>2106.1</c:v>
                </c:pt>
                <c:pt idx="1946">
                  <c:v>2106.9299999999998</c:v>
                </c:pt>
                <c:pt idx="1947">
                  <c:v>2107.77</c:v>
                </c:pt>
                <c:pt idx="1948">
                  <c:v>2108.6</c:v>
                </c:pt>
                <c:pt idx="1949">
                  <c:v>2109.44</c:v>
                </c:pt>
                <c:pt idx="1950">
                  <c:v>2110.27</c:v>
                </c:pt>
                <c:pt idx="1951">
                  <c:v>2111.1</c:v>
                </c:pt>
                <c:pt idx="1952">
                  <c:v>2111.94</c:v>
                </c:pt>
                <c:pt idx="1953">
                  <c:v>2112.77</c:v>
                </c:pt>
                <c:pt idx="1954">
                  <c:v>2113.6</c:v>
                </c:pt>
                <c:pt idx="1955">
                  <c:v>2114.44</c:v>
                </c:pt>
                <c:pt idx="1956">
                  <c:v>2115.27</c:v>
                </c:pt>
                <c:pt idx="1957">
                  <c:v>2116.1</c:v>
                </c:pt>
                <c:pt idx="1958">
                  <c:v>2116.9299999999998</c:v>
                </c:pt>
                <c:pt idx="1959">
                  <c:v>2117.77</c:v>
                </c:pt>
                <c:pt idx="1960">
                  <c:v>2118.6</c:v>
                </c:pt>
                <c:pt idx="1961">
                  <c:v>2119.4299999999998</c:v>
                </c:pt>
                <c:pt idx="1962">
                  <c:v>2120.2600000000002</c:v>
                </c:pt>
                <c:pt idx="1963">
                  <c:v>2121.09</c:v>
                </c:pt>
                <c:pt idx="1964">
                  <c:v>2121.92</c:v>
                </c:pt>
                <c:pt idx="1965">
                  <c:v>2122.75</c:v>
                </c:pt>
                <c:pt idx="1966">
                  <c:v>2123.58</c:v>
                </c:pt>
                <c:pt idx="1967">
                  <c:v>2124.41</c:v>
                </c:pt>
                <c:pt idx="1968">
                  <c:v>2125.2399999999998</c:v>
                </c:pt>
                <c:pt idx="1969">
                  <c:v>2126.0700000000002</c:v>
                </c:pt>
                <c:pt idx="1970">
                  <c:v>2126.9</c:v>
                </c:pt>
                <c:pt idx="1971">
                  <c:v>2127.73</c:v>
                </c:pt>
                <c:pt idx="1972">
                  <c:v>2128.56</c:v>
                </c:pt>
                <c:pt idx="1973">
                  <c:v>2129.39</c:v>
                </c:pt>
                <c:pt idx="1974">
                  <c:v>2130.2199999999998</c:v>
                </c:pt>
                <c:pt idx="1975">
                  <c:v>2131.0500000000002</c:v>
                </c:pt>
                <c:pt idx="1976">
                  <c:v>2131.88</c:v>
                </c:pt>
                <c:pt idx="1977">
                  <c:v>2132.71</c:v>
                </c:pt>
                <c:pt idx="1978">
                  <c:v>2133.5300000000002</c:v>
                </c:pt>
                <c:pt idx="1979">
                  <c:v>2134.36</c:v>
                </c:pt>
                <c:pt idx="1980">
                  <c:v>2135.19</c:v>
                </c:pt>
                <c:pt idx="1981">
                  <c:v>2136.02</c:v>
                </c:pt>
                <c:pt idx="1982">
                  <c:v>2136.84</c:v>
                </c:pt>
                <c:pt idx="1983">
                  <c:v>2137.67</c:v>
                </c:pt>
                <c:pt idx="1984">
                  <c:v>2138.5</c:v>
                </c:pt>
                <c:pt idx="1985">
                  <c:v>2139.3200000000002</c:v>
                </c:pt>
                <c:pt idx="1986">
                  <c:v>2140.15</c:v>
                </c:pt>
                <c:pt idx="1987">
                  <c:v>2140.98</c:v>
                </c:pt>
                <c:pt idx="1988">
                  <c:v>2141.8000000000002</c:v>
                </c:pt>
                <c:pt idx="1989">
                  <c:v>2142.63</c:v>
                </c:pt>
                <c:pt idx="1990">
                  <c:v>2143.4499999999998</c:v>
                </c:pt>
                <c:pt idx="1991">
                  <c:v>2144.2800000000002</c:v>
                </c:pt>
                <c:pt idx="1992">
                  <c:v>2145.1</c:v>
                </c:pt>
                <c:pt idx="1993">
                  <c:v>2145.9299999999998</c:v>
                </c:pt>
                <c:pt idx="1994">
                  <c:v>2146.75</c:v>
                </c:pt>
                <c:pt idx="1995">
                  <c:v>2147.58</c:v>
                </c:pt>
                <c:pt idx="1996">
                  <c:v>2148.4</c:v>
                </c:pt>
                <c:pt idx="1997">
                  <c:v>2149.23</c:v>
                </c:pt>
                <c:pt idx="1998">
                  <c:v>2150.0500000000002</c:v>
                </c:pt>
                <c:pt idx="1999">
                  <c:v>2150.87</c:v>
                </c:pt>
                <c:pt idx="2000">
                  <c:v>2151.6999999999998</c:v>
                </c:pt>
                <c:pt idx="2001">
                  <c:v>2152.52</c:v>
                </c:pt>
                <c:pt idx="2002">
                  <c:v>2153.34</c:v>
                </c:pt>
                <c:pt idx="2003">
                  <c:v>2154.17</c:v>
                </c:pt>
                <c:pt idx="2004">
                  <c:v>2154.9899999999998</c:v>
                </c:pt>
                <c:pt idx="2005">
                  <c:v>2155.81</c:v>
                </c:pt>
                <c:pt idx="2006">
                  <c:v>2156.63</c:v>
                </c:pt>
                <c:pt idx="2007">
                  <c:v>2157.46</c:v>
                </c:pt>
                <c:pt idx="2008">
                  <c:v>2158.2800000000002</c:v>
                </c:pt>
                <c:pt idx="2009">
                  <c:v>2159.1</c:v>
                </c:pt>
                <c:pt idx="2010">
                  <c:v>2159.92</c:v>
                </c:pt>
                <c:pt idx="2011">
                  <c:v>2160.7399999999998</c:v>
                </c:pt>
                <c:pt idx="2012">
                  <c:v>2161.56</c:v>
                </c:pt>
                <c:pt idx="2013">
                  <c:v>2162.38</c:v>
                </c:pt>
                <c:pt idx="2014">
                  <c:v>2163.1999999999998</c:v>
                </c:pt>
                <c:pt idx="2015">
                  <c:v>2164.0300000000002</c:v>
                </c:pt>
                <c:pt idx="2016">
                  <c:v>2164.85</c:v>
                </c:pt>
                <c:pt idx="2017">
                  <c:v>2165.67</c:v>
                </c:pt>
                <c:pt idx="2018">
                  <c:v>2166.4899999999998</c:v>
                </c:pt>
                <c:pt idx="2019">
                  <c:v>2167.3000000000002</c:v>
                </c:pt>
                <c:pt idx="2020">
                  <c:v>2168.12</c:v>
                </c:pt>
                <c:pt idx="2021">
                  <c:v>2168.94</c:v>
                </c:pt>
                <c:pt idx="2022">
                  <c:v>2169.7600000000002</c:v>
                </c:pt>
                <c:pt idx="2023">
                  <c:v>2170.58</c:v>
                </c:pt>
                <c:pt idx="2024">
                  <c:v>2171.4</c:v>
                </c:pt>
                <c:pt idx="2025">
                  <c:v>2172.2199999999998</c:v>
                </c:pt>
                <c:pt idx="2026">
                  <c:v>2173.04</c:v>
                </c:pt>
                <c:pt idx="2027">
                  <c:v>2173.85</c:v>
                </c:pt>
                <c:pt idx="2028">
                  <c:v>2174.67</c:v>
                </c:pt>
                <c:pt idx="2029">
                  <c:v>2175.4899999999998</c:v>
                </c:pt>
                <c:pt idx="2030">
                  <c:v>2176.31</c:v>
                </c:pt>
                <c:pt idx="2031">
                  <c:v>2177.12</c:v>
                </c:pt>
                <c:pt idx="2032">
                  <c:v>2177.94</c:v>
                </c:pt>
                <c:pt idx="2033">
                  <c:v>2178.7600000000002</c:v>
                </c:pt>
                <c:pt idx="2034">
                  <c:v>2179.5700000000002</c:v>
                </c:pt>
                <c:pt idx="2035">
                  <c:v>2180.39</c:v>
                </c:pt>
                <c:pt idx="2036">
                  <c:v>2181.21</c:v>
                </c:pt>
                <c:pt idx="2037">
                  <c:v>2182.02</c:v>
                </c:pt>
                <c:pt idx="2038">
                  <c:v>2182.84</c:v>
                </c:pt>
                <c:pt idx="2039">
                  <c:v>2183.65</c:v>
                </c:pt>
                <c:pt idx="2040">
                  <c:v>2184.4699999999998</c:v>
                </c:pt>
                <c:pt idx="2041">
                  <c:v>2185.2800000000002</c:v>
                </c:pt>
                <c:pt idx="2042">
                  <c:v>2186.1</c:v>
                </c:pt>
                <c:pt idx="2043">
                  <c:v>2186.91</c:v>
                </c:pt>
                <c:pt idx="2044">
                  <c:v>2187.73</c:v>
                </c:pt>
                <c:pt idx="2045">
                  <c:v>2188.54</c:v>
                </c:pt>
                <c:pt idx="2046">
                  <c:v>2189.36</c:v>
                </c:pt>
                <c:pt idx="2047">
                  <c:v>2190.17</c:v>
                </c:pt>
                <c:pt idx="2048">
                  <c:v>2190.98</c:v>
                </c:pt>
                <c:pt idx="2049">
                  <c:v>2191.8000000000002</c:v>
                </c:pt>
                <c:pt idx="2050">
                  <c:v>2192.61</c:v>
                </c:pt>
                <c:pt idx="2051">
                  <c:v>2193.42</c:v>
                </c:pt>
                <c:pt idx="2052">
                  <c:v>2194.2399999999998</c:v>
                </c:pt>
                <c:pt idx="2053">
                  <c:v>2195.0500000000002</c:v>
                </c:pt>
                <c:pt idx="2054">
                  <c:v>2195.86</c:v>
                </c:pt>
                <c:pt idx="2055">
                  <c:v>2196.67</c:v>
                </c:pt>
                <c:pt idx="2056">
                  <c:v>2197.48</c:v>
                </c:pt>
                <c:pt idx="2057">
                  <c:v>2198.3000000000002</c:v>
                </c:pt>
                <c:pt idx="2058">
                  <c:v>2199.11</c:v>
                </c:pt>
                <c:pt idx="2059">
                  <c:v>2199.92</c:v>
                </c:pt>
                <c:pt idx="2060">
                  <c:v>2200.73</c:v>
                </c:pt>
                <c:pt idx="2061">
                  <c:v>2201.54</c:v>
                </c:pt>
                <c:pt idx="2062">
                  <c:v>2202.35</c:v>
                </c:pt>
                <c:pt idx="2063">
                  <c:v>2203.16</c:v>
                </c:pt>
                <c:pt idx="2064">
                  <c:v>2203.9699999999998</c:v>
                </c:pt>
                <c:pt idx="2065">
                  <c:v>2204.7800000000002</c:v>
                </c:pt>
                <c:pt idx="2066">
                  <c:v>2205.59</c:v>
                </c:pt>
                <c:pt idx="2067">
                  <c:v>2206.4</c:v>
                </c:pt>
                <c:pt idx="2068">
                  <c:v>2207.21</c:v>
                </c:pt>
                <c:pt idx="2069">
                  <c:v>2208.02</c:v>
                </c:pt>
                <c:pt idx="2070">
                  <c:v>2208.83</c:v>
                </c:pt>
                <c:pt idx="2071">
                  <c:v>2209.64</c:v>
                </c:pt>
                <c:pt idx="2072">
                  <c:v>2210.4499999999998</c:v>
                </c:pt>
                <c:pt idx="2073">
                  <c:v>2211.2600000000002</c:v>
                </c:pt>
                <c:pt idx="2074">
                  <c:v>2212.06</c:v>
                </c:pt>
                <c:pt idx="2075">
                  <c:v>2212.87</c:v>
                </c:pt>
                <c:pt idx="2076">
                  <c:v>2213.6799999999998</c:v>
                </c:pt>
                <c:pt idx="2077">
                  <c:v>2214.4899999999998</c:v>
                </c:pt>
                <c:pt idx="2078">
                  <c:v>2215.29</c:v>
                </c:pt>
                <c:pt idx="2079">
                  <c:v>2216.1</c:v>
                </c:pt>
                <c:pt idx="2080">
                  <c:v>2216.91</c:v>
                </c:pt>
                <c:pt idx="2081">
                  <c:v>2217.7199999999998</c:v>
                </c:pt>
                <c:pt idx="2082">
                  <c:v>2218.52</c:v>
                </c:pt>
                <c:pt idx="2083">
                  <c:v>2219.33</c:v>
                </c:pt>
                <c:pt idx="2084">
                  <c:v>2220.14</c:v>
                </c:pt>
                <c:pt idx="2085">
                  <c:v>2220.94</c:v>
                </c:pt>
                <c:pt idx="2086">
                  <c:v>2221.75</c:v>
                </c:pt>
                <c:pt idx="2087">
                  <c:v>2222.5500000000002</c:v>
                </c:pt>
                <c:pt idx="2088">
                  <c:v>2223.36</c:v>
                </c:pt>
                <c:pt idx="2089">
                  <c:v>2224.16</c:v>
                </c:pt>
                <c:pt idx="2090">
                  <c:v>2224.9699999999998</c:v>
                </c:pt>
                <c:pt idx="2091">
                  <c:v>2225.77</c:v>
                </c:pt>
                <c:pt idx="2092">
                  <c:v>2226.58</c:v>
                </c:pt>
                <c:pt idx="2093">
                  <c:v>2227.38</c:v>
                </c:pt>
                <c:pt idx="2094">
                  <c:v>2228.19</c:v>
                </c:pt>
                <c:pt idx="2095">
                  <c:v>2228.9899999999998</c:v>
                </c:pt>
                <c:pt idx="2096">
                  <c:v>2229.79</c:v>
                </c:pt>
                <c:pt idx="2097">
                  <c:v>2230.6</c:v>
                </c:pt>
                <c:pt idx="2098">
                  <c:v>2231.4</c:v>
                </c:pt>
                <c:pt idx="2099">
                  <c:v>2232.1999999999998</c:v>
                </c:pt>
                <c:pt idx="2100">
                  <c:v>2233.0100000000002</c:v>
                </c:pt>
                <c:pt idx="2101">
                  <c:v>2233.81</c:v>
                </c:pt>
                <c:pt idx="2102">
                  <c:v>2234.61</c:v>
                </c:pt>
                <c:pt idx="2103">
                  <c:v>2235.41</c:v>
                </c:pt>
                <c:pt idx="2104">
                  <c:v>2236.2199999999998</c:v>
                </c:pt>
                <c:pt idx="2105">
                  <c:v>2237.02</c:v>
                </c:pt>
                <c:pt idx="2106">
                  <c:v>2237.8200000000002</c:v>
                </c:pt>
                <c:pt idx="2107">
                  <c:v>2238.62</c:v>
                </c:pt>
                <c:pt idx="2108">
                  <c:v>2239.42</c:v>
                </c:pt>
                <c:pt idx="2109">
                  <c:v>2240.2199999999998</c:v>
                </c:pt>
                <c:pt idx="2110">
                  <c:v>2241.02</c:v>
                </c:pt>
                <c:pt idx="2111">
                  <c:v>2241.83</c:v>
                </c:pt>
                <c:pt idx="2112">
                  <c:v>2242.63</c:v>
                </c:pt>
                <c:pt idx="2113">
                  <c:v>2243.4299999999998</c:v>
                </c:pt>
                <c:pt idx="2114">
                  <c:v>2244.23</c:v>
                </c:pt>
                <c:pt idx="2115">
                  <c:v>2245.0300000000002</c:v>
                </c:pt>
                <c:pt idx="2116">
                  <c:v>2245.83</c:v>
                </c:pt>
                <c:pt idx="2117">
                  <c:v>2246.63</c:v>
                </c:pt>
                <c:pt idx="2118">
                  <c:v>2247.42</c:v>
                </c:pt>
                <c:pt idx="2119">
                  <c:v>2248.2199999999998</c:v>
                </c:pt>
                <c:pt idx="2120">
                  <c:v>2249.02</c:v>
                </c:pt>
                <c:pt idx="2121">
                  <c:v>2249.8200000000002</c:v>
                </c:pt>
                <c:pt idx="2122">
                  <c:v>2250.62</c:v>
                </c:pt>
                <c:pt idx="2123">
                  <c:v>2251.42</c:v>
                </c:pt>
                <c:pt idx="2124">
                  <c:v>2252.2199999999998</c:v>
                </c:pt>
                <c:pt idx="2125">
                  <c:v>2253.0100000000002</c:v>
                </c:pt>
                <c:pt idx="2126">
                  <c:v>2253.81</c:v>
                </c:pt>
                <c:pt idx="2127">
                  <c:v>2254.61</c:v>
                </c:pt>
                <c:pt idx="2128">
                  <c:v>2255.41</c:v>
                </c:pt>
                <c:pt idx="2129">
                  <c:v>2256.1999999999998</c:v>
                </c:pt>
                <c:pt idx="2130">
                  <c:v>2257</c:v>
                </c:pt>
                <c:pt idx="2131">
                  <c:v>2257.8000000000002</c:v>
                </c:pt>
                <c:pt idx="2132">
                  <c:v>2258.59</c:v>
                </c:pt>
                <c:pt idx="2133">
                  <c:v>2259.39</c:v>
                </c:pt>
                <c:pt idx="2134">
                  <c:v>2260.1799999999998</c:v>
                </c:pt>
                <c:pt idx="2135">
                  <c:v>2260.98</c:v>
                </c:pt>
                <c:pt idx="2136">
                  <c:v>2261.7800000000002</c:v>
                </c:pt>
                <c:pt idx="2137">
                  <c:v>2262.5700000000002</c:v>
                </c:pt>
                <c:pt idx="2138">
                  <c:v>2263.37</c:v>
                </c:pt>
                <c:pt idx="2139">
                  <c:v>2264.16</c:v>
                </c:pt>
                <c:pt idx="2140">
                  <c:v>2264.96</c:v>
                </c:pt>
                <c:pt idx="2141">
                  <c:v>2265.75</c:v>
                </c:pt>
                <c:pt idx="2142">
                  <c:v>2266.54</c:v>
                </c:pt>
                <c:pt idx="2143">
                  <c:v>2267.34</c:v>
                </c:pt>
                <c:pt idx="2144">
                  <c:v>2268.13</c:v>
                </c:pt>
                <c:pt idx="2145">
                  <c:v>2268.9299999999998</c:v>
                </c:pt>
                <c:pt idx="2146">
                  <c:v>2269.7199999999998</c:v>
                </c:pt>
                <c:pt idx="2147">
                  <c:v>2270.5100000000002</c:v>
                </c:pt>
                <c:pt idx="2148">
                  <c:v>2271.31</c:v>
                </c:pt>
                <c:pt idx="2149">
                  <c:v>2272.1</c:v>
                </c:pt>
                <c:pt idx="2150">
                  <c:v>2272.89</c:v>
                </c:pt>
                <c:pt idx="2151">
                  <c:v>2273.6799999999998</c:v>
                </c:pt>
                <c:pt idx="2152">
                  <c:v>2274.48</c:v>
                </c:pt>
                <c:pt idx="2153">
                  <c:v>2275.27</c:v>
                </c:pt>
                <c:pt idx="2154">
                  <c:v>2276.06</c:v>
                </c:pt>
                <c:pt idx="2155">
                  <c:v>2276.85</c:v>
                </c:pt>
                <c:pt idx="2156">
                  <c:v>2277.64</c:v>
                </c:pt>
                <c:pt idx="2157">
                  <c:v>2278.44</c:v>
                </c:pt>
                <c:pt idx="2158">
                  <c:v>2279.23</c:v>
                </c:pt>
                <c:pt idx="2159">
                  <c:v>2280.02</c:v>
                </c:pt>
                <c:pt idx="2160">
                  <c:v>2280.81</c:v>
                </c:pt>
                <c:pt idx="2161">
                  <c:v>2281.6</c:v>
                </c:pt>
                <c:pt idx="2162">
                  <c:v>2282.39</c:v>
                </c:pt>
                <c:pt idx="2163">
                  <c:v>2283.1799999999998</c:v>
                </c:pt>
                <c:pt idx="2164">
                  <c:v>2283.9699999999998</c:v>
                </c:pt>
                <c:pt idx="2165">
                  <c:v>2284.7600000000002</c:v>
                </c:pt>
                <c:pt idx="2166">
                  <c:v>2285.5500000000002</c:v>
                </c:pt>
                <c:pt idx="2167">
                  <c:v>2286.34</c:v>
                </c:pt>
                <c:pt idx="2168">
                  <c:v>2287.13</c:v>
                </c:pt>
                <c:pt idx="2169">
                  <c:v>2287.91</c:v>
                </c:pt>
                <c:pt idx="2170">
                  <c:v>2288.6999999999998</c:v>
                </c:pt>
                <c:pt idx="2171">
                  <c:v>2289.4899999999998</c:v>
                </c:pt>
                <c:pt idx="2172">
                  <c:v>2290.2800000000002</c:v>
                </c:pt>
                <c:pt idx="2173">
                  <c:v>2291.0700000000002</c:v>
                </c:pt>
                <c:pt idx="2174">
                  <c:v>2291.86</c:v>
                </c:pt>
                <c:pt idx="2175">
                  <c:v>2292.64</c:v>
                </c:pt>
                <c:pt idx="2176">
                  <c:v>2293.4299999999998</c:v>
                </c:pt>
                <c:pt idx="2177">
                  <c:v>2294.2199999999998</c:v>
                </c:pt>
                <c:pt idx="2178">
                  <c:v>2295</c:v>
                </c:pt>
                <c:pt idx="2179">
                  <c:v>2295.79</c:v>
                </c:pt>
                <c:pt idx="2180">
                  <c:v>2296.58</c:v>
                </c:pt>
                <c:pt idx="2181">
                  <c:v>2297.36</c:v>
                </c:pt>
                <c:pt idx="2182">
                  <c:v>2298.15</c:v>
                </c:pt>
                <c:pt idx="2183">
                  <c:v>2298.94</c:v>
                </c:pt>
                <c:pt idx="2184">
                  <c:v>2299.7199999999998</c:v>
                </c:pt>
                <c:pt idx="2185">
                  <c:v>2300.5100000000002</c:v>
                </c:pt>
                <c:pt idx="2186">
                  <c:v>2301.29</c:v>
                </c:pt>
                <c:pt idx="2187">
                  <c:v>2302.08</c:v>
                </c:pt>
                <c:pt idx="2188">
                  <c:v>2302.86</c:v>
                </c:pt>
                <c:pt idx="2189">
                  <c:v>2303.65</c:v>
                </c:pt>
                <c:pt idx="2190">
                  <c:v>2304.4299999999998</c:v>
                </c:pt>
                <c:pt idx="2191">
                  <c:v>2305.2199999999998</c:v>
                </c:pt>
                <c:pt idx="2192">
                  <c:v>2306</c:v>
                </c:pt>
                <c:pt idx="2193">
                  <c:v>2306.79</c:v>
                </c:pt>
                <c:pt idx="2194">
                  <c:v>2307.5700000000002</c:v>
                </c:pt>
                <c:pt idx="2195">
                  <c:v>2308.35</c:v>
                </c:pt>
                <c:pt idx="2196">
                  <c:v>2309.14</c:v>
                </c:pt>
                <c:pt idx="2197">
                  <c:v>2309.92</c:v>
                </c:pt>
                <c:pt idx="2198">
                  <c:v>2310.6999999999998</c:v>
                </c:pt>
                <c:pt idx="2199">
                  <c:v>2311.48</c:v>
                </c:pt>
                <c:pt idx="2200">
                  <c:v>2312.27</c:v>
                </c:pt>
                <c:pt idx="2201">
                  <c:v>2313.0500000000002</c:v>
                </c:pt>
                <c:pt idx="2202">
                  <c:v>2313.83</c:v>
                </c:pt>
                <c:pt idx="2203">
                  <c:v>2314.61</c:v>
                </c:pt>
                <c:pt idx="2204">
                  <c:v>2315.39</c:v>
                </c:pt>
                <c:pt idx="2205">
                  <c:v>2316.1799999999998</c:v>
                </c:pt>
                <c:pt idx="2206">
                  <c:v>2316.96</c:v>
                </c:pt>
                <c:pt idx="2207">
                  <c:v>2317.7399999999998</c:v>
                </c:pt>
                <c:pt idx="2208">
                  <c:v>2318.52</c:v>
                </c:pt>
                <c:pt idx="2209">
                  <c:v>2319.3000000000002</c:v>
                </c:pt>
                <c:pt idx="2210">
                  <c:v>2320.08</c:v>
                </c:pt>
                <c:pt idx="2211">
                  <c:v>2320.86</c:v>
                </c:pt>
                <c:pt idx="2212">
                  <c:v>2321.64</c:v>
                </c:pt>
                <c:pt idx="2213">
                  <c:v>2322.42</c:v>
                </c:pt>
                <c:pt idx="2214">
                  <c:v>2323.1999999999998</c:v>
                </c:pt>
                <c:pt idx="2215">
                  <c:v>2323.98</c:v>
                </c:pt>
                <c:pt idx="2216">
                  <c:v>2324.7600000000002</c:v>
                </c:pt>
                <c:pt idx="2217">
                  <c:v>2325.54</c:v>
                </c:pt>
                <c:pt idx="2218">
                  <c:v>2326.3200000000002</c:v>
                </c:pt>
                <c:pt idx="2219">
                  <c:v>2327.1</c:v>
                </c:pt>
                <c:pt idx="2220">
                  <c:v>2327.87</c:v>
                </c:pt>
                <c:pt idx="2221">
                  <c:v>2328.65</c:v>
                </c:pt>
                <c:pt idx="2222">
                  <c:v>2329.4299999999998</c:v>
                </c:pt>
                <c:pt idx="2223">
                  <c:v>2330.21</c:v>
                </c:pt>
                <c:pt idx="2224">
                  <c:v>2330.9899999999998</c:v>
                </c:pt>
                <c:pt idx="2225">
                  <c:v>2331.7600000000002</c:v>
                </c:pt>
                <c:pt idx="2226">
                  <c:v>2332.54</c:v>
                </c:pt>
                <c:pt idx="2227">
                  <c:v>2333.3200000000002</c:v>
                </c:pt>
                <c:pt idx="2228">
                  <c:v>2334.09</c:v>
                </c:pt>
                <c:pt idx="2229">
                  <c:v>2334.87</c:v>
                </c:pt>
                <c:pt idx="2230">
                  <c:v>2335.65</c:v>
                </c:pt>
                <c:pt idx="2231">
                  <c:v>2336.42</c:v>
                </c:pt>
                <c:pt idx="2232">
                  <c:v>2337.1999999999998</c:v>
                </c:pt>
                <c:pt idx="2233">
                  <c:v>2337.98</c:v>
                </c:pt>
                <c:pt idx="2234">
                  <c:v>2338.75</c:v>
                </c:pt>
                <c:pt idx="2235">
                  <c:v>2339.5300000000002</c:v>
                </c:pt>
                <c:pt idx="2236">
                  <c:v>2340.3000000000002</c:v>
                </c:pt>
                <c:pt idx="2237">
                  <c:v>2341.08</c:v>
                </c:pt>
                <c:pt idx="2238">
                  <c:v>2341.85</c:v>
                </c:pt>
                <c:pt idx="2239">
                  <c:v>2342.63</c:v>
                </c:pt>
                <c:pt idx="2240">
                  <c:v>2343.4</c:v>
                </c:pt>
                <c:pt idx="2241">
                  <c:v>2344.17</c:v>
                </c:pt>
                <c:pt idx="2242">
                  <c:v>2344.9499999999998</c:v>
                </c:pt>
                <c:pt idx="2243">
                  <c:v>2345.7199999999998</c:v>
                </c:pt>
                <c:pt idx="2244">
                  <c:v>2346.5</c:v>
                </c:pt>
                <c:pt idx="2245">
                  <c:v>2347.27</c:v>
                </c:pt>
                <c:pt idx="2246">
                  <c:v>2348.04</c:v>
                </c:pt>
                <c:pt idx="2247">
                  <c:v>2348.8200000000002</c:v>
                </c:pt>
                <c:pt idx="2248">
                  <c:v>2349.59</c:v>
                </c:pt>
                <c:pt idx="2249">
                  <c:v>2350.36</c:v>
                </c:pt>
                <c:pt idx="2250">
                  <c:v>2351.13</c:v>
                </c:pt>
                <c:pt idx="2251">
                  <c:v>2351.91</c:v>
                </c:pt>
                <c:pt idx="2252">
                  <c:v>2352.6799999999998</c:v>
                </c:pt>
                <c:pt idx="2253">
                  <c:v>2353.4499999999998</c:v>
                </c:pt>
                <c:pt idx="2254">
                  <c:v>2354.2199999999998</c:v>
                </c:pt>
                <c:pt idx="2255">
                  <c:v>2354.9899999999998</c:v>
                </c:pt>
                <c:pt idx="2256">
                  <c:v>2355.7600000000002</c:v>
                </c:pt>
                <c:pt idx="2257">
                  <c:v>2356.5300000000002</c:v>
                </c:pt>
                <c:pt idx="2258">
                  <c:v>2357.3000000000002</c:v>
                </c:pt>
                <c:pt idx="2259">
                  <c:v>2358.0700000000002</c:v>
                </c:pt>
                <c:pt idx="2260">
                  <c:v>2358.85</c:v>
                </c:pt>
                <c:pt idx="2261">
                  <c:v>2359.62</c:v>
                </c:pt>
                <c:pt idx="2262">
                  <c:v>2360.39</c:v>
                </c:pt>
                <c:pt idx="2263">
                  <c:v>2361.16</c:v>
                </c:pt>
                <c:pt idx="2264">
                  <c:v>2361.9299999999998</c:v>
                </c:pt>
                <c:pt idx="2265">
                  <c:v>2362.69</c:v>
                </c:pt>
                <c:pt idx="2266">
                  <c:v>2363.46</c:v>
                </c:pt>
                <c:pt idx="2267">
                  <c:v>2364.23</c:v>
                </c:pt>
                <c:pt idx="2268">
                  <c:v>2365</c:v>
                </c:pt>
                <c:pt idx="2269">
                  <c:v>2365.77</c:v>
                </c:pt>
                <c:pt idx="2270">
                  <c:v>2366.54</c:v>
                </c:pt>
                <c:pt idx="2271">
                  <c:v>2367.31</c:v>
                </c:pt>
                <c:pt idx="2272">
                  <c:v>2368.0700000000002</c:v>
                </c:pt>
                <c:pt idx="2273">
                  <c:v>2368.84</c:v>
                </c:pt>
                <c:pt idx="2274">
                  <c:v>2369.61</c:v>
                </c:pt>
                <c:pt idx="2275">
                  <c:v>2370.38</c:v>
                </c:pt>
                <c:pt idx="2276">
                  <c:v>2371.14</c:v>
                </c:pt>
                <c:pt idx="2277">
                  <c:v>2371.91</c:v>
                </c:pt>
                <c:pt idx="2278">
                  <c:v>2372.6799999999998</c:v>
                </c:pt>
                <c:pt idx="2279">
                  <c:v>2373.44</c:v>
                </c:pt>
                <c:pt idx="2280">
                  <c:v>2374.21</c:v>
                </c:pt>
                <c:pt idx="2281">
                  <c:v>2374.98</c:v>
                </c:pt>
                <c:pt idx="2282">
                  <c:v>2375.7399999999998</c:v>
                </c:pt>
                <c:pt idx="2283">
                  <c:v>2376.5100000000002</c:v>
                </c:pt>
                <c:pt idx="2284">
                  <c:v>2377.27</c:v>
                </c:pt>
                <c:pt idx="2285">
                  <c:v>2378.04</c:v>
                </c:pt>
                <c:pt idx="2286">
                  <c:v>2378.8000000000002</c:v>
                </c:pt>
                <c:pt idx="2287">
                  <c:v>2379.5700000000002</c:v>
                </c:pt>
                <c:pt idx="2288">
                  <c:v>2380.33</c:v>
                </c:pt>
                <c:pt idx="2289">
                  <c:v>2381.1</c:v>
                </c:pt>
                <c:pt idx="2290">
                  <c:v>2381.86</c:v>
                </c:pt>
                <c:pt idx="2291">
                  <c:v>2382.63</c:v>
                </c:pt>
                <c:pt idx="2292">
                  <c:v>2383.39</c:v>
                </c:pt>
                <c:pt idx="2293">
                  <c:v>2384.15</c:v>
                </c:pt>
                <c:pt idx="2294">
                  <c:v>2384.92</c:v>
                </c:pt>
                <c:pt idx="2295">
                  <c:v>2385.6799999999998</c:v>
                </c:pt>
                <c:pt idx="2296">
                  <c:v>2386.44</c:v>
                </c:pt>
                <c:pt idx="2297">
                  <c:v>2387.21</c:v>
                </c:pt>
                <c:pt idx="2298">
                  <c:v>2387.9699999999998</c:v>
                </c:pt>
                <c:pt idx="2299">
                  <c:v>2388.73</c:v>
                </c:pt>
                <c:pt idx="2300">
                  <c:v>2389.4899999999998</c:v>
                </c:pt>
                <c:pt idx="2301">
                  <c:v>2390.25</c:v>
                </c:pt>
                <c:pt idx="2302">
                  <c:v>2391.02</c:v>
                </c:pt>
                <c:pt idx="2303">
                  <c:v>2391.7800000000002</c:v>
                </c:pt>
                <c:pt idx="2304">
                  <c:v>2392.54</c:v>
                </c:pt>
                <c:pt idx="2305">
                  <c:v>2393.3000000000002</c:v>
                </c:pt>
                <c:pt idx="2306">
                  <c:v>2394.06</c:v>
                </c:pt>
                <c:pt idx="2307">
                  <c:v>2394.8200000000002</c:v>
                </c:pt>
                <c:pt idx="2308">
                  <c:v>2395.58</c:v>
                </c:pt>
                <c:pt idx="2309">
                  <c:v>2396.34</c:v>
                </c:pt>
                <c:pt idx="2310">
                  <c:v>2397.1</c:v>
                </c:pt>
                <c:pt idx="2311">
                  <c:v>2397.86</c:v>
                </c:pt>
                <c:pt idx="2312">
                  <c:v>2398.62</c:v>
                </c:pt>
                <c:pt idx="2313">
                  <c:v>2399.38</c:v>
                </c:pt>
                <c:pt idx="2314">
                  <c:v>2400.14</c:v>
                </c:pt>
                <c:pt idx="2315">
                  <c:v>2400.9</c:v>
                </c:pt>
                <c:pt idx="2316">
                  <c:v>2401.66</c:v>
                </c:pt>
                <c:pt idx="2317">
                  <c:v>2402.42</c:v>
                </c:pt>
                <c:pt idx="2318">
                  <c:v>2403.1799999999998</c:v>
                </c:pt>
                <c:pt idx="2319">
                  <c:v>2403.94</c:v>
                </c:pt>
                <c:pt idx="2320">
                  <c:v>2404.69</c:v>
                </c:pt>
                <c:pt idx="2321">
                  <c:v>2405.4499999999998</c:v>
                </c:pt>
                <c:pt idx="2322">
                  <c:v>2406.21</c:v>
                </c:pt>
                <c:pt idx="2323">
                  <c:v>2406.9699999999998</c:v>
                </c:pt>
                <c:pt idx="2324">
                  <c:v>2407.73</c:v>
                </c:pt>
                <c:pt idx="2325">
                  <c:v>2408.48</c:v>
                </c:pt>
                <c:pt idx="2326">
                  <c:v>2409.2399999999998</c:v>
                </c:pt>
                <c:pt idx="2327">
                  <c:v>2410</c:v>
                </c:pt>
                <c:pt idx="2328">
                  <c:v>2410.75</c:v>
                </c:pt>
                <c:pt idx="2329">
                  <c:v>2411.5100000000002</c:v>
                </c:pt>
                <c:pt idx="2330">
                  <c:v>2412.27</c:v>
                </c:pt>
                <c:pt idx="2331">
                  <c:v>2413.02</c:v>
                </c:pt>
                <c:pt idx="2332">
                  <c:v>2413.7800000000002</c:v>
                </c:pt>
                <c:pt idx="2333">
                  <c:v>2414.5300000000002</c:v>
                </c:pt>
                <c:pt idx="2334">
                  <c:v>2415.29</c:v>
                </c:pt>
                <c:pt idx="2335">
                  <c:v>2416.04</c:v>
                </c:pt>
                <c:pt idx="2336">
                  <c:v>2416.8000000000002</c:v>
                </c:pt>
                <c:pt idx="2337">
                  <c:v>2417.5500000000002</c:v>
                </c:pt>
                <c:pt idx="2338">
                  <c:v>2418.31</c:v>
                </c:pt>
                <c:pt idx="2339">
                  <c:v>2419.06</c:v>
                </c:pt>
                <c:pt idx="2340">
                  <c:v>2419.8200000000002</c:v>
                </c:pt>
                <c:pt idx="2341">
                  <c:v>2420.5700000000002</c:v>
                </c:pt>
                <c:pt idx="2342">
                  <c:v>2421.3200000000002</c:v>
                </c:pt>
                <c:pt idx="2343">
                  <c:v>2422.08</c:v>
                </c:pt>
                <c:pt idx="2344">
                  <c:v>2422.83</c:v>
                </c:pt>
                <c:pt idx="2345">
                  <c:v>2423.58</c:v>
                </c:pt>
                <c:pt idx="2346">
                  <c:v>2424.34</c:v>
                </c:pt>
                <c:pt idx="2347">
                  <c:v>2425.09</c:v>
                </c:pt>
                <c:pt idx="2348">
                  <c:v>2425.84</c:v>
                </c:pt>
                <c:pt idx="2349">
                  <c:v>2426.59</c:v>
                </c:pt>
                <c:pt idx="2350">
                  <c:v>2427.35</c:v>
                </c:pt>
                <c:pt idx="2351">
                  <c:v>2428.1</c:v>
                </c:pt>
                <c:pt idx="2352">
                  <c:v>2428.85</c:v>
                </c:pt>
                <c:pt idx="2353">
                  <c:v>2429.6</c:v>
                </c:pt>
                <c:pt idx="2354">
                  <c:v>2430.35</c:v>
                </c:pt>
                <c:pt idx="2355">
                  <c:v>2431.11</c:v>
                </c:pt>
                <c:pt idx="2356">
                  <c:v>2431.86</c:v>
                </c:pt>
                <c:pt idx="2357">
                  <c:v>2432.61</c:v>
                </c:pt>
                <c:pt idx="2358">
                  <c:v>2433.36</c:v>
                </c:pt>
                <c:pt idx="2359">
                  <c:v>2434.11</c:v>
                </c:pt>
                <c:pt idx="2360">
                  <c:v>2434.86</c:v>
                </c:pt>
                <c:pt idx="2361">
                  <c:v>2435.61</c:v>
                </c:pt>
                <c:pt idx="2362">
                  <c:v>2436.36</c:v>
                </c:pt>
                <c:pt idx="2363">
                  <c:v>2437.11</c:v>
                </c:pt>
                <c:pt idx="2364">
                  <c:v>2437.86</c:v>
                </c:pt>
                <c:pt idx="2365">
                  <c:v>2438.61</c:v>
                </c:pt>
                <c:pt idx="2366">
                  <c:v>2439.35</c:v>
                </c:pt>
                <c:pt idx="2367">
                  <c:v>2440.1</c:v>
                </c:pt>
                <c:pt idx="2368">
                  <c:v>2440.85</c:v>
                </c:pt>
                <c:pt idx="2369">
                  <c:v>2441.6</c:v>
                </c:pt>
                <c:pt idx="2370">
                  <c:v>2442.35</c:v>
                </c:pt>
                <c:pt idx="2371">
                  <c:v>2443.1</c:v>
                </c:pt>
                <c:pt idx="2372">
                  <c:v>2443.84</c:v>
                </c:pt>
                <c:pt idx="2373">
                  <c:v>2444.59</c:v>
                </c:pt>
                <c:pt idx="2374">
                  <c:v>2445.34</c:v>
                </c:pt>
                <c:pt idx="2375">
                  <c:v>2446.09</c:v>
                </c:pt>
                <c:pt idx="2376">
                  <c:v>2446.83</c:v>
                </c:pt>
                <c:pt idx="2377">
                  <c:v>2447.58</c:v>
                </c:pt>
                <c:pt idx="2378">
                  <c:v>2448.33</c:v>
                </c:pt>
                <c:pt idx="2379">
                  <c:v>2449.0700000000002</c:v>
                </c:pt>
                <c:pt idx="2380">
                  <c:v>2449.8200000000002</c:v>
                </c:pt>
                <c:pt idx="2381">
                  <c:v>2450.56</c:v>
                </c:pt>
                <c:pt idx="2382">
                  <c:v>2451.31</c:v>
                </c:pt>
                <c:pt idx="2383">
                  <c:v>2452.06</c:v>
                </c:pt>
                <c:pt idx="2384">
                  <c:v>2452.8000000000002</c:v>
                </c:pt>
                <c:pt idx="2385">
                  <c:v>2453.5500000000002</c:v>
                </c:pt>
                <c:pt idx="2386">
                  <c:v>2454.29</c:v>
                </c:pt>
                <c:pt idx="2387">
                  <c:v>2455.04</c:v>
                </c:pt>
                <c:pt idx="2388">
                  <c:v>2455.7800000000002</c:v>
                </c:pt>
                <c:pt idx="2389">
                  <c:v>2456.5300000000002</c:v>
                </c:pt>
                <c:pt idx="2390">
                  <c:v>2457.27</c:v>
                </c:pt>
                <c:pt idx="2391">
                  <c:v>2458.0100000000002</c:v>
                </c:pt>
                <c:pt idx="2392">
                  <c:v>2458.7600000000002</c:v>
                </c:pt>
                <c:pt idx="2393">
                  <c:v>2459.5</c:v>
                </c:pt>
                <c:pt idx="2394">
                  <c:v>2460.2399999999998</c:v>
                </c:pt>
                <c:pt idx="2395">
                  <c:v>2460.9899999999998</c:v>
                </c:pt>
                <c:pt idx="2396">
                  <c:v>2461.73</c:v>
                </c:pt>
                <c:pt idx="2397">
                  <c:v>2462.4699999999998</c:v>
                </c:pt>
                <c:pt idx="2398">
                  <c:v>2463.2199999999998</c:v>
                </c:pt>
                <c:pt idx="2399">
                  <c:v>2463.96</c:v>
                </c:pt>
                <c:pt idx="2400">
                  <c:v>2464.6999999999998</c:v>
                </c:pt>
                <c:pt idx="2401">
                  <c:v>2465.44</c:v>
                </c:pt>
                <c:pt idx="2402">
                  <c:v>2466.1799999999998</c:v>
                </c:pt>
                <c:pt idx="2403">
                  <c:v>2466.92</c:v>
                </c:pt>
                <c:pt idx="2404">
                  <c:v>2467.67</c:v>
                </c:pt>
                <c:pt idx="2405">
                  <c:v>2468.41</c:v>
                </c:pt>
                <c:pt idx="2406">
                  <c:v>2469.15</c:v>
                </c:pt>
                <c:pt idx="2407">
                  <c:v>2469.89</c:v>
                </c:pt>
                <c:pt idx="2408">
                  <c:v>2470.63</c:v>
                </c:pt>
                <c:pt idx="2409">
                  <c:v>2471.37</c:v>
                </c:pt>
                <c:pt idx="2410">
                  <c:v>2472.11</c:v>
                </c:pt>
                <c:pt idx="2411">
                  <c:v>2472.85</c:v>
                </c:pt>
                <c:pt idx="2412">
                  <c:v>2473.59</c:v>
                </c:pt>
                <c:pt idx="2413">
                  <c:v>2474.33</c:v>
                </c:pt>
                <c:pt idx="2414">
                  <c:v>2475.0700000000002</c:v>
                </c:pt>
                <c:pt idx="2415">
                  <c:v>2475.81</c:v>
                </c:pt>
                <c:pt idx="2416">
                  <c:v>2476.5500000000002</c:v>
                </c:pt>
                <c:pt idx="2417">
                  <c:v>2477.2800000000002</c:v>
                </c:pt>
                <c:pt idx="2418">
                  <c:v>2478.02</c:v>
                </c:pt>
                <c:pt idx="2419">
                  <c:v>2478.7600000000002</c:v>
                </c:pt>
                <c:pt idx="2420">
                  <c:v>2479.5</c:v>
                </c:pt>
                <c:pt idx="2421">
                  <c:v>2480.2399999999998</c:v>
                </c:pt>
                <c:pt idx="2422">
                  <c:v>2480.98</c:v>
                </c:pt>
                <c:pt idx="2423">
                  <c:v>2481.71</c:v>
                </c:pt>
                <c:pt idx="2424">
                  <c:v>2482.4499999999998</c:v>
                </c:pt>
                <c:pt idx="2425">
                  <c:v>2483.19</c:v>
                </c:pt>
                <c:pt idx="2426">
                  <c:v>2483.92</c:v>
                </c:pt>
                <c:pt idx="2427">
                  <c:v>2484.66</c:v>
                </c:pt>
                <c:pt idx="2428">
                  <c:v>2485.4</c:v>
                </c:pt>
                <c:pt idx="2429">
                  <c:v>2486.13</c:v>
                </c:pt>
                <c:pt idx="2430">
                  <c:v>2486.87</c:v>
                </c:pt>
                <c:pt idx="2431">
                  <c:v>2487.61</c:v>
                </c:pt>
                <c:pt idx="2432">
                  <c:v>2488.34</c:v>
                </c:pt>
                <c:pt idx="2433">
                  <c:v>2489.08</c:v>
                </c:pt>
                <c:pt idx="2434">
                  <c:v>2489.81</c:v>
                </c:pt>
                <c:pt idx="2435">
                  <c:v>2490.5500000000002</c:v>
                </c:pt>
                <c:pt idx="2436">
                  <c:v>2491.2800000000002</c:v>
                </c:pt>
                <c:pt idx="2437">
                  <c:v>2492.02</c:v>
                </c:pt>
                <c:pt idx="2438">
                  <c:v>2492.75</c:v>
                </c:pt>
                <c:pt idx="2439">
                  <c:v>2493.4899999999998</c:v>
                </c:pt>
                <c:pt idx="2440">
                  <c:v>2494.2199999999998</c:v>
                </c:pt>
                <c:pt idx="2441">
                  <c:v>2494.9499999999998</c:v>
                </c:pt>
                <c:pt idx="2442">
                  <c:v>2495.69</c:v>
                </c:pt>
                <c:pt idx="2443">
                  <c:v>2496.42</c:v>
                </c:pt>
                <c:pt idx="2444">
                  <c:v>2497.15</c:v>
                </c:pt>
                <c:pt idx="2445">
                  <c:v>2497.89</c:v>
                </c:pt>
                <c:pt idx="2446">
                  <c:v>2498.62</c:v>
                </c:pt>
                <c:pt idx="2447">
                  <c:v>2499.35</c:v>
                </c:pt>
                <c:pt idx="2448">
                  <c:v>2500.09</c:v>
                </c:pt>
                <c:pt idx="2449">
                  <c:v>2500.8200000000002</c:v>
                </c:pt>
                <c:pt idx="2450">
                  <c:v>2501.5500000000002</c:v>
                </c:pt>
                <c:pt idx="2451">
                  <c:v>2502.2800000000002</c:v>
                </c:pt>
                <c:pt idx="2452">
                  <c:v>2503.0100000000002</c:v>
                </c:pt>
                <c:pt idx="2453">
                  <c:v>2503.75</c:v>
                </c:pt>
                <c:pt idx="2454">
                  <c:v>2504.48</c:v>
                </c:pt>
                <c:pt idx="2455">
                  <c:v>2505.21</c:v>
                </c:pt>
                <c:pt idx="2456">
                  <c:v>2505.94</c:v>
                </c:pt>
                <c:pt idx="2457">
                  <c:v>2506.67</c:v>
                </c:pt>
                <c:pt idx="2458">
                  <c:v>2507.4</c:v>
                </c:pt>
                <c:pt idx="2459">
                  <c:v>2508.13</c:v>
                </c:pt>
                <c:pt idx="2460">
                  <c:v>2508.86</c:v>
                </c:pt>
                <c:pt idx="2461">
                  <c:v>2509.59</c:v>
                </c:pt>
                <c:pt idx="2462">
                  <c:v>2510.3200000000002</c:v>
                </c:pt>
                <c:pt idx="2463">
                  <c:v>2511.0500000000002</c:v>
                </c:pt>
                <c:pt idx="2464">
                  <c:v>2511.7800000000002</c:v>
                </c:pt>
                <c:pt idx="2465">
                  <c:v>2512.5100000000002</c:v>
                </c:pt>
                <c:pt idx="2466">
                  <c:v>2513.2399999999998</c:v>
                </c:pt>
                <c:pt idx="2467">
                  <c:v>2513.9699999999998</c:v>
                </c:pt>
                <c:pt idx="2468">
                  <c:v>2514.6999999999998</c:v>
                </c:pt>
                <c:pt idx="2469">
                  <c:v>2515.42</c:v>
                </c:pt>
                <c:pt idx="2470">
                  <c:v>2516.15</c:v>
                </c:pt>
                <c:pt idx="2471">
                  <c:v>2516.88</c:v>
                </c:pt>
                <c:pt idx="2472">
                  <c:v>2517.61</c:v>
                </c:pt>
                <c:pt idx="2473">
                  <c:v>2518.33</c:v>
                </c:pt>
                <c:pt idx="2474">
                  <c:v>2519.06</c:v>
                </c:pt>
                <c:pt idx="2475">
                  <c:v>2519.79</c:v>
                </c:pt>
                <c:pt idx="2476">
                  <c:v>2520.52</c:v>
                </c:pt>
                <c:pt idx="2477">
                  <c:v>2521.2399999999998</c:v>
                </c:pt>
                <c:pt idx="2478">
                  <c:v>2521.9699999999998</c:v>
                </c:pt>
                <c:pt idx="2479">
                  <c:v>2522.6999999999998</c:v>
                </c:pt>
                <c:pt idx="2480">
                  <c:v>2523.42</c:v>
                </c:pt>
                <c:pt idx="2481">
                  <c:v>2524.15</c:v>
                </c:pt>
                <c:pt idx="2482">
                  <c:v>2524.87</c:v>
                </c:pt>
                <c:pt idx="2483">
                  <c:v>2525.6</c:v>
                </c:pt>
                <c:pt idx="2484">
                  <c:v>2526.3200000000002</c:v>
                </c:pt>
                <c:pt idx="2485">
                  <c:v>2527.0500000000002</c:v>
                </c:pt>
                <c:pt idx="2486">
                  <c:v>2527.77</c:v>
                </c:pt>
                <c:pt idx="2487">
                  <c:v>2528.5</c:v>
                </c:pt>
                <c:pt idx="2488">
                  <c:v>2529.2199999999998</c:v>
                </c:pt>
                <c:pt idx="2489">
                  <c:v>2529.9499999999998</c:v>
                </c:pt>
                <c:pt idx="2490">
                  <c:v>2530.67</c:v>
                </c:pt>
                <c:pt idx="2491">
                  <c:v>2531.4</c:v>
                </c:pt>
                <c:pt idx="2492">
                  <c:v>2532.12</c:v>
                </c:pt>
                <c:pt idx="2493">
                  <c:v>2532.84</c:v>
                </c:pt>
                <c:pt idx="2494">
                  <c:v>2533.5700000000002</c:v>
                </c:pt>
                <c:pt idx="2495">
                  <c:v>2534.29</c:v>
                </c:pt>
                <c:pt idx="2496">
                  <c:v>2535.0100000000002</c:v>
                </c:pt>
                <c:pt idx="2497">
                  <c:v>2535.7399999999998</c:v>
                </c:pt>
                <c:pt idx="2498">
                  <c:v>2536.46</c:v>
                </c:pt>
                <c:pt idx="2499">
                  <c:v>2537.1799999999998</c:v>
                </c:pt>
                <c:pt idx="2500">
                  <c:v>2537.9</c:v>
                </c:pt>
                <c:pt idx="2501">
                  <c:v>2538.63</c:v>
                </c:pt>
                <c:pt idx="2502">
                  <c:v>2539.35</c:v>
                </c:pt>
                <c:pt idx="2503">
                  <c:v>2540.0700000000002</c:v>
                </c:pt>
                <c:pt idx="2504">
                  <c:v>2540.79</c:v>
                </c:pt>
                <c:pt idx="2505">
                  <c:v>2541.5100000000002</c:v>
                </c:pt>
                <c:pt idx="2506">
                  <c:v>2542.23</c:v>
                </c:pt>
                <c:pt idx="2507">
                  <c:v>2542.9499999999998</c:v>
                </c:pt>
                <c:pt idx="2508">
                  <c:v>2543.67</c:v>
                </c:pt>
                <c:pt idx="2509">
                  <c:v>2544.39</c:v>
                </c:pt>
                <c:pt idx="2510">
                  <c:v>2545.11</c:v>
                </c:pt>
                <c:pt idx="2511">
                  <c:v>2545.83</c:v>
                </c:pt>
                <c:pt idx="2512">
                  <c:v>2546.5500000000002</c:v>
                </c:pt>
                <c:pt idx="2513">
                  <c:v>2547.27</c:v>
                </c:pt>
                <c:pt idx="2514">
                  <c:v>2547.9899999999998</c:v>
                </c:pt>
                <c:pt idx="2515">
                  <c:v>2548.71</c:v>
                </c:pt>
                <c:pt idx="2516">
                  <c:v>2549.4299999999998</c:v>
                </c:pt>
                <c:pt idx="2517">
                  <c:v>2550.15</c:v>
                </c:pt>
                <c:pt idx="2518">
                  <c:v>2550.87</c:v>
                </c:pt>
                <c:pt idx="2519">
                  <c:v>2551.59</c:v>
                </c:pt>
                <c:pt idx="2520">
                  <c:v>2552.31</c:v>
                </c:pt>
                <c:pt idx="2521">
                  <c:v>2553.02</c:v>
                </c:pt>
                <c:pt idx="2522">
                  <c:v>2553.7399999999998</c:v>
                </c:pt>
                <c:pt idx="2523">
                  <c:v>2554.46</c:v>
                </c:pt>
                <c:pt idx="2524">
                  <c:v>2555.1799999999998</c:v>
                </c:pt>
                <c:pt idx="2525">
                  <c:v>2555.89</c:v>
                </c:pt>
                <c:pt idx="2526">
                  <c:v>2556.61</c:v>
                </c:pt>
                <c:pt idx="2527">
                  <c:v>2557.33</c:v>
                </c:pt>
                <c:pt idx="2528">
                  <c:v>2558.04</c:v>
                </c:pt>
                <c:pt idx="2529">
                  <c:v>2558.7600000000002</c:v>
                </c:pt>
                <c:pt idx="2530">
                  <c:v>2559.48</c:v>
                </c:pt>
                <c:pt idx="2531">
                  <c:v>2560.19</c:v>
                </c:pt>
                <c:pt idx="2532">
                  <c:v>2560.91</c:v>
                </c:pt>
                <c:pt idx="2533">
                  <c:v>2561.62</c:v>
                </c:pt>
                <c:pt idx="2534">
                  <c:v>2562.34</c:v>
                </c:pt>
                <c:pt idx="2535">
                  <c:v>2563.0500000000002</c:v>
                </c:pt>
                <c:pt idx="2536">
                  <c:v>2563.77</c:v>
                </c:pt>
                <c:pt idx="2537">
                  <c:v>2564.48</c:v>
                </c:pt>
                <c:pt idx="2538">
                  <c:v>2565.1999999999998</c:v>
                </c:pt>
                <c:pt idx="2539">
                  <c:v>2565.91</c:v>
                </c:pt>
                <c:pt idx="2540">
                  <c:v>2566.63</c:v>
                </c:pt>
                <c:pt idx="2541">
                  <c:v>2567.34</c:v>
                </c:pt>
                <c:pt idx="2542">
                  <c:v>2568.06</c:v>
                </c:pt>
                <c:pt idx="2543">
                  <c:v>2568.77</c:v>
                </c:pt>
                <c:pt idx="2544">
                  <c:v>2569.48</c:v>
                </c:pt>
                <c:pt idx="2545">
                  <c:v>2570.1999999999998</c:v>
                </c:pt>
                <c:pt idx="2546">
                  <c:v>2570.91</c:v>
                </c:pt>
                <c:pt idx="2547">
                  <c:v>2571.62</c:v>
                </c:pt>
                <c:pt idx="2548">
                  <c:v>2572.33</c:v>
                </c:pt>
                <c:pt idx="2549">
                  <c:v>2573.0500000000002</c:v>
                </c:pt>
                <c:pt idx="2550">
                  <c:v>2573.7600000000002</c:v>
                </c:pt>
                <c:pt idx="2551">
                  <c:v>2574.4699999999998</c:v>
                </c:pt>
                <c:pt idx="2552">
                  <c:v>2575.1799999999998</c:v>
                </c:pt>
                <c:pt idx="2553">
                  <c:v>2575.9</c:v>
                </c:pt>
                <c:pt idx="2554">
                  <c:v>2576.61</c:v>
                </c:pt>
                <c:pt idx="2555">
                  <c:v>2577.3200000000002</c:v>
                </c:pt>
                <c:pt idx="2556">
                  <c:v>2578.0300000000002</c:v>
                </c:pt>
                <c:pt idx="2557">
                  <c:v>2578.7399999999998</c:v>
                </c:pt>
                <c:pt idx="2558">
                  <c:v>2579.4499999999998</c:v>
                </c:pt>
                <c:pt idx="2559">
                  <c:v>2580.16</c:v>
                </c:pt>
                <c:pt idx="2560">
                  <c:v>2580.87</c:v>
                </c:pt>
                <c:pt idx="2561">
                  <c:v>2581.58</c:v>
                </c:pt>
                <c:pt idx="2562">
                  <c:v>2582.29</c:v>
                </c:pt>
                <c:pt idx="2563">
                  <c:v>2583</c:v>
                </c:pt>
                <c:pt idx="2564">
                  <c:v>2583.71</c:v>
                </c:pt>
                <c:pt idx="2565">
                  <c:v>2584.42</c:v>
                </c:pt>
                <c:pt idx="2566">
                  <c:v>2585.13</c:v>
                </c:pt>
                <c:pt idx="2567">
                  <c:v>2585.84</c:v>
                </c:pt>
                <c:pt idx="2568">
                  <c:v>2586.5500000000002</c:v>
                </c:pt>
                <c:pt idx="2569">
                  <c:v>2587.2600000000002</c:v>
                </c:pt>
                <c:pt idx="2570">
                  <c:v>2587.96</c:v>
                </c:pt>
                <c:pt idx="2571">
                  <c:v>2588.67</c:v>
                </c:pt>
                <c:pt idx="2572">
                  <c:v>2589.38</c:v>
                </c:pt>
                <c:pt idx="2573">
                  <c:v>2590.09</c:v>
                </c:pt>
                <c:pt idx="2574">
                  <c:v>2590.79</c:v>
                </c:pt>
                <c:pt idx="2575">
                  <c:v>2591.5</c:v>
                </c:pt>
                <c:pt idx="2576">
                  <c:v>2592.21</c:v>
                </c:pt>
                <c:pt idx="2577">
                  <c:v>2592.92</c:v>
                </c:pt>
                <c:pt idx="2578">
                  <c:v>2593.62</c:v>
                </c:pt>
                <c:pt idx="2579">
                  <c:v>2594.33</c:v>
                </c:pt>
                <c:pt idx="2580">
                  <c:v>2595.04</c:v>
                </c:pt>
                <c:pt idx="2581">
                  <c:v>2595.7399999999998</c:v>
                </c:pt>
                <c:pt idx="2582">
                  <c:v>2596.4499999999998</c:v>
                </c:pt>
                <c:pt idx="2583">
                  <c:v>2597.15</c:v>
                </c:pt>
                <c:pt idx="2584">
                  <c:v>2597.86</c:v>
                </c:pt>
                <c:pt idx="2585">
                  <c:v>2598.56</c:v>
                </c:pt>
                <c:pt idx="2586">
                  <c:v>2599.27</c:v>
                </c:pt>
                <c:pt idx="2587">
                  <c:v>2599.98</c:v>
                </c:pt>
                <c:pt idx="2588">
                  <c:v>2600.6799999999998</c:v>
                </c:pt>
                <c:pt idx="2589">
                  <c:v>2601.38</c:v>
                </c:pt>
                <c:pt idx="2590">
                  <c:v>2602.09</c:v>
                </c:pt>
                <c:pt idx="2591">
                  <c:v>2602.79</c:v>
                </c:pt>
                <c:pt idx="2592">
                  <c:v>2603.5</c:v>
                </c:pt>
                <c:pt idx="2593">
                  <c:v>2604.1999999999998</c:v>
                </c:pt>
                <c:pt idx="2594">
                  <c:v>2604.9</c:v>
                </c:pt>
                <c:pt idx="2595">
                  <c:v>2605.61</c:v>
                </c:pt>
                <c:pt idx="2596">
                  <c:v>2606.31</c:v>
                </c:pt>
                <c:pt idx="2597">
                  <c:v>2607.0100000000002</c:v>
                </c:pt>
                <c:pt idx="2598">
                  <c:v>2607.7199999999998</c:v>
                </c:pt>
                <c:pt idx="2599">
                  <c:v>2608.42</c:v>
                </c:pt>
                <c:pt idx="2600">
                  <c:v>2609.12</c:v>
                </c:pt>
                <c:pt idx="2601">
                  <c:v>2609.8200000000002</c:v>
                </c:pt>
                <c:pt idx="2602">
                  <c:v>2610.5300000000002</c:v>
                </c:pt>
                <c:pt idx="2603">
                  <c:v>2611.23</c:v>
                </c:pt>
                <c:pt idx="2604">
                  <c:v>2611.9299999999998</c:v>
                </c:pt>
                <c:pt idx="2605">
                  <c:v>2612.63</c:v>
                </c:pt>
                <c:pt idx="2606">
                  <c:v>2613.33</c:v>
                </c:pt>
                <c:pt idx="2607">
                  <c:v>2614.0300000000002</c:v>
                </c:pt>
                <c:pt idx="2608">
                  <c:v>2614.73</c:v>
                </c:pt>
                <c:pt idx="2609">
                  <c:v>2615.4299999999998</c:v>
                </c:pt>
                <c:pt idx="2610">
                  <c:v>2616.13</c:v>
                </c:pt>
                <c:pt idx="2611">
                  <c:v>2616.84</c:v>
                </c:pt>
                <c:pt idx="2612">
                  <c:v>2617.54</c:v>
                </c:pt>
                <c:pt idx="2613">
                  <c:v>2618.23</c:v>
                </c:pt>
                <c:pt idx="2614">
                  <c:v>2618.9299999999998</c:v>
                </c:pt>
                <c:pt idx="2615">
                  <c:v>2619.63</c:v>
                </c:pt>
                <c:pt idx="2616">
                  <c:v>2620.33</c:v>
                </c:pt>
                <c:pt idx="2617">
                  <c:v>2621.0300000000002</c:v>
                </c:pt>
                <c:pt idx="2618">
                  <c:v>2621.73</c:v>
                </c:pt>
                <c:pt idx="2619">
                  <c:v>2622.43</c:v>
                </c:pt>
                <c:pt idx="2620">
                  <c:v>2623.13</c:v>
                </c:pt>
                <c:pt idx="2621">
                  <c:v>2623.83</c:v>
                </c:pt>
                <c:pt idx="2622">
                  <c:v>2624.53</c:v>
                </c:pt>
                <c:pt idx="2623">
                  <c:v>2625.22</c:v>
                </c:pt>
                <c:pt idx="2624">
                  <c:v>2625.92</c:v>
                </c:pt>
                <c:pt idx="2625">
                  <c:v>2626.62</c:v>
                </c:pt>
                <c:pt idx="2626">
                  <c:v>2627.32</c:v>
                </c:pt>
                <c:pt idx="2627">
                  <c:v>2628.01</c:v>
                </c:pt>
                <c:pt idx="2628">
                  <c:v>2628.71</c:v>
                </c:pt>
                <c:pt idx="2629">
                  <c:v>2629.41</c:v>
                </c:pt>
                <c:pt idx="2630">
                  <c:v>2630.1</c:v>
                </c:pt>
                <c:pt idx="2631">
                  <c:v>2630.8</c:v>
                </c:pt>
                <c:pt idx="2632">
                  <c:v>2631.49</c:v>
                </c:pt>
                <c:pt idx="2633">
                  <c:v>2632.19</c:v>
                </c:pt>
                <c:pt idx="2634">
                  <c:v>2632.89</c:v>
                </c:pt>
                <c:pt idx="2635">
                  <c:v>2633.58</c:v>
                </c:pt>
                <c:pt idx="2636">
                  <c:v>2634.28</c:v>
                </c:pt>
                <c:pt idx="2637">
                  <c:v>2634.97</c:v>
                </c:pt>
                <c:pt idx="2638">
                  <c:v>2635.67</c:v>
                </c:pt>
                <c:pt idx="2639">
                  <c:v>2636.36</c:v>
                </c:pt>
                <c:pt idx="2640">
                  <c:v>2637.06</c:v>
                </c:pt>
                <c:pt idx="2641">
                  <c:v>2637.75</c:v>
                </c:pt>
                <c:pt idx="2642">
                  <c:v>2638.45</c:v>
                </c:pt>
                <c:pt idx="2643">
                  <c:v>2639.14</c:v>
                </c:pt>
                <c:pt idx="2644">
                  <c:v>2639.83</c:v>
                </c:pt>
                <c:pt idx="2645">
                  <c:v>2640.53</c:v>
                </c:pt>
                <c:pt idx="2646">
                  <c:v>2641.22</c:v>
                </c:pt>
                <c:pt idx="2647">
                  <c:v>2641.91</c:v>
                </c:pt>
                <c:pt idx="2648">
                  <c:v>2642.61</c:v>
                </c:pt>
                <c:pt idx="2649">
                  <c:v>2643.3</c:v>
                </c:pt>
                <c:pt idx="2650">
                  <c:v>2643.99</c:v>
                </c:pt>
                <c:pt idx="2651">
                  <c:v>2644.68</c:v>
                </c:pt>
                <c:pt idx="2652">
                  <c:v>2645.38</c:v>
                </c:pt>
                <c:pt idx="2653">
                  <c:v>2646.07</c:v>
                </c:pt>
                <c:pt idx="2654">
                  <c:v>2646.76</c:v>
                </c:pt>
                <c:pt idx="2655">
                  <c:v>2647.45</c:v>
                </c:pt>
                <c:pt idx="2656">
                  <c:v>2648.14</c:v>
                </c:pt>
                <c:pt idx="2657">
                  <c:v>2648.83</c:v>
                </c:pt>
                <c:pt idx="2658">
                  <c:v>2649.53</c:v>
                </c:pt>
                <c:pt idx="2659">
                  <c:v>2650.22</c:v>
                </c:pt>
                <c:pt idx="2660">
                  <c:v>2650.91</c:v>
                </c:pt>
                <c:pt idx="2661">
                  <c:v>2651.6</c:v>
                </c:pt>
                <c:pt idx="2662">
                  <c:v>2652.29</c:v>
                </c:pt>
                <c:pt idx="2663">
                  <c:v>2652.98</c:v>
                </c:pt>
                <c:pt idx="2664">
                  <c:v>2653.67</c:v>
                </c:pt>
                <c:pt idx="2665">
                  <c:v>2654.36</c:v>
                </c:pt>
                <c:pt idx="2666">
                  <c:v>2655.05</c:v>
                </c:pt>
                <c:pt idx="2667">
                  <c:v>2655.74</c:v>
                </c:pt>
                <c:pt idx="2668">
                  <c:v>2656.43</c:v>
                </c:pt>
                <c:pt idx="2669">
                  <c:v>2657.11</c:v>
                </c:pt>
                <c:pt idx="2670">
                  <c:v>2657.8</c:v>
                </c:pt>
                <c:pt idx="2671">
                  <c:v>2658.49</c:v>
                </c:pt>
                <c:pt idx="2672">
                  <c:v>2659.18</c:v>
                </c:pt>
                <c:pt idx="2673">
                  <c:v>2659.87</c:v>
                </c:pt>
                <c:pt idx="2674">
                  <c:v>2660.56</c:v>
                </c:pt>
                <c:pt idx="2675">
                  <c:v>2661.24</c:v>
                </c:pt>
                <c:pt idx="2676">
                  <c:v>2661.93</c:v>
                </c:pt>
                <c:pt idx="2677">
                  <c:v>2662.62</c:v>
                </c:pt>
                <c:pt idx="2678">
                  <c:v>2663.31</c:v>
                </c:pt>
                <c:pt idx="2679">
                  <c:v>2663.99</c:v>
                </c:pt>
                <c:pt idx="2680">
                  <c:v>2664.68</c:v>
                </c:pt>
                <c:pt idx="2681">
                  <c:v>2665.37</c:v>
                </c:pt>
                <c:pt idx="2682">
                  <c:v>2666.05</c:v>
                </c:pt>
                <c:pt idx="2683">
                  <c:v>2666.74</c:v>
                </c:pt>
                <c:pt idx="2684">
                  <c:v>2667.42</c:v>
                </c:pt>
                <c:pt idx="2685">
                  <c:v>2668.11</c:v>
                </c:pt>
                <c:pt idx="2686">
                  <c:v>2668.79</c:v>
                </c:pt>
                <c:pt idx="2687">
                  <c:v>2669.48</c:v>
                </c:pt>
                <c:pt idx="2688">
                  <c:v>2670.17</c:v>
                </c:pt>
                <c:pt idx="2689">
                  <c:v>2670.85</c:v>
                </c:pt>
                <c:pt idx="2690">
                  <c:v>2671.54</c:v>
                </c:pt>
                <c:pt idx="2691">
                  <c:v>2672.22</c:v>
                </c:pt>
                <c:pt idx="2692">
                  <c:v>2672.9</c:v>
                </c:pt>
                <c:pt idx="2693">
                  <c:v>2673.59</c:v>
                </c:pt>
                <c:pt idx="2694">
                  <c:v>2674.27</c:v>
                </c:pt>
                <c:pt idx="2695">
                  <c:v>2674.96</c:v>
                </c:pt>
                <c:pt idx="2696">
                  <c:v>2675.64</c:v>
                </c:pt>
                <c:pt idx="2697">
                  <c:v>2676.32</c:v>
                </c:pt>
                <c:pt idx="2698">
                  <c:v>2677.01</c:v>
                </c:pt>
                <c:pt idx="2699">
                  <c:v>2677.69</c:v>
                </c:pt>
                <c:pt idx="2700">
                  <c:v>2678.37</c:v>
                </c:pt>
                <c:pt idx="2701">
                  <c:v>2679.06</c:v>
                </c:pt>
                <c:pt idx="2702">
                  <c:v>2679.74</c:v>
                </c:pt>
                <c:pt idx="2703">
                  <c:v>2680.42</c:v>
                </c:pt>
                <c:pt idx="2704">
                  <c:v>2681.1</c:v>
                </c:pt>
                <c:pt idx="2705">
                  <c:v>2681.78</c:v>
                </c:pt>
                <c:pt idx="2706">
                  <c:v>2682.47</c:v>
                </c:pt>
                <c:pt idx="2707">
                  <c:v>2683.15</c:v>
                </c:pt>
                <c:pt idx="2708">
                  <c:v>2683.83</c:v>
                </c:pt>
                <c:pt idx="2709">
                  <c:v>2684.51</c:v>
                </c:pt>
                <c:pt idx="2710">
                  <c:v>2685.19</c:v>
                </c:pt>
                <c:pt idx="2711">
                  <c:v>2685.87</c:v>
                </c:pt>
                <c:pt idx="2712">
                  <c:v>2686.55</c:v>
                </c:pt>
                <c:pt idx="2713">
                  <c:v>2687.23</c:v>
                </c:pt>
                <c:pt idx="2714">
                  <c:v>2687.91</c:v>
                </c:pt>
                <c:pt idx="2715">
                  <c:v>2688.59</c:v>
                </c:pt>
                <c:pt idx="2716">
                  <c:v>2689.27</c:v>
                </c:pt>
                <c:pt idx="2717">
                  <c:v>2689.95</c:v>
                </c:pt>
                <c:pt idx="2718">
                  <c:v>2690.63</c:v>
                </c:pt>
                <c:pt idx="2719">
                  <c:v>2691.31</c:v>
                </c:pt>
                <c:pt idx="2720">
                  <c:v>2691.99</c:v>
                </c:pt>
                <c:pt idx="2721">
                  <c:v>2692.67</c:v>
                </c:pt>
                <c:pt idx="2722">
                  <c:v>2693.35</c:v>
                </c:pt>
                <c:pt idx="2723">
                  <c:v>2694.02</c:v>
                </c:pt>
                <c:pt idx="2724">
                  <c:v>2694.7</c:v>
                </c:pt>
                <c:pt idx="2725">
                  <c:v>2695.38</c:v>
                </c:pt>
                <c:pt idx="2726">
                  <c:v>2696.06</c:v>
                </c:pt>
                <c:pt idx="2727">
                  <c:v>2696.73</c:v>
                </c:pt>
                <c:pt idx="2728">
                  <c:v>2697.41</c:v>
                </c:pt>
                <c:pt idx="2729">
                  <c:v>2698.09</c:v>
                </c:pt>
                <c:pt idx="2730">
                  <c:v>2698.77</c:v>
                </c:pt>
                <c:pt idx="2731">
                  <c:v>2699.44</c:v>
                </c:pt>
                <c:pt idx="2732">
                  <c:v>2700.12</c:v>
                </c:pt>
                <c:pt idx="2733">
                  <c:v>2700.8</c:v>
                </c:pt>
                <c:pt idx="2734">
                  <c:v>2701.47</c:v>
                </c:pt>
                <c:pt idx="2735">
                  <c:v>2702.15</c:v>
                </c:pt>
                <c:pt idx="2736">
                  <c:v>2702.82</c:v>
                </c:pt>
                <c:pt idx="2737">
                  <c:v>2703.5</c:v>
                </c:pt>
                <c:pt idx="2738">
                  <c:v>2704.18</c:v>
                </c:pt>
                <c:pt idx="2739">
                  <c:v>2704.85</c:v>
                </c:pt>
                <c:pt idx="2740">
                  <c:v>2705.53</c:v>
                </c:pt>
                <c:pt idx="2741">
                  <c:v>2706.2</c:v>
                </c:pt>
                <c:pt idx="2742">
                  <c:v>2706.88</c:v>
                </c:pt>
                <c:pt idx="2743">
                  <c:v>2707.55</c:v>
                </c:pt>
                <c:pt idx="2744">
                  <c:v>2708.22</c:v>
                </c:pt>
                <c:pt idx="2745">
                  <c:v>2708.9</c:v>
                </c:pt>
                <c:pt idx="2746">
                  <c:v>2709.57</c:v>
                </c:pt>
                <c:pt idx="2747">
                  <c:v>2710.25</c:v>
                </c:pt>
                <c:pt idx="2748">
                  <c:v>2710.92</c:v>
                </c:pt>
                <c:pt idx="2749">
                  <c:v>2711.59</c:v>
                </c:pt>
                <c:pt idx="2750">
                  <c:v>2712.27</c:v>
                </c:pt>
                <c:pt idx="2751">
                  <c:v>2712.94</c:v>
                </c:pt>
                <c:pt idx="2752">
                  <c:v>2713.61</c:v>
                </c:pt>
                <c:pt idx="2753">
                  <c:v>2714.28</c:v>
                </c:pt>
                <c:pt idx="2754">
                  <c:v>2714.96</c:v>
                </c:pt>
                <c:pt idx="2755">
                  <c:v>2715.63</c:v>
                </c:pt>
                <c:pt idx="2756">
                  <c:v>2716.3</c:v>
                </c:pt>
                <c:pt idx="2757">
                  <c:v>2716.97</c:v>
                </c:pt>
                <c:pt idx="2758">
                  <c:v>2717.64</c:v>
                </c:pt>
                <c:pt idx="2759">
                  <c:v>2718.31</c:v>
                </c:pt>
                <c:pt idx="2760">
                  <c:v>2718.99</c:v>
                </c:pt>
                <c:pt idx="2761">
                  <c:v>2719.66</c:v>
                </c:pt>
                <c:pt idx="2762">
                  <c:v>2720.33</c:v>
                </c:pt>
                <c:pt idx="2763">
                  <c:v>2721</c:v>
                </c:pt>
                <c:pt idx="2764">
                  <c:v>2721.67</c:v>
                </c:pt>
                <c:pt idx="2765">
                  <c:v>2722.34</c:v>
                </c:pt>
                <c:pt idx="2766">
                  <c:v>2723.01</c:v>
                </c:pt>
                <c:pt idx="2767">
                  <c:v>2723.68</c:v>
                </c:pt>
                <c:pt idx="2768">
                  <c:v>2724.35</c:v>
                </c:pt>
                <c:pt idx="2769">
                  <c:v>2725.02</c:v>
                </c:pt>
                <c:pt idx="2770">
                  <c:v>2725.69</c:v>
                </c:pt>
                <c:pt idx="2771">
                  <c:v>2726.36</c:v>
                </c:pt>
                <c:pt idx="2772">
                  <c:v>2727.02</c:v>
                </c:pt>
                <c:pt idx="2773">
                  <c:v>2727.69</c:v>
                </c:pt>
                <c:pt idx="2774">
                  <c:v>2728.36</c:v>
                </c:pt>
                <c:pt idx="2775">
                  <c:v>2728.55</c:v>
                </c:pt>
                <c:pt idx="2776">
                  <c:v>2729.26</c:v>
                </c:pt>
                <c:pt idx="2777">
                  <c:v>2729.97</c:v>
                </c:pt>
                <c:pt idx="2778">
                  <c:v>2730.67</c:v>
                </c:pt>
                <c:pt idx="2779">
                  <c:v>2731.38</c:v>
                </c:pt>
                <c:pt idx="2780">
                  <c:v>2732.09</c:v>
                </c:pt>
                <c:pt idx="2781">
                  <c:v>2732.79</c:v>
                </c:pt>
                <c:pt idx="2782">
                  <c:v>2733.5</c:v>
                </c:pt>
                <c:pt idx="2783">
                  <c:v>2734.2</c:v>
                </c:pt>
                <c:pt idx="2784">
                  <c:v>2734.91</c:v>
                </c:pt>
                <c:pt idx="2785">
                  <c:v>2735.61</c:v>
                </c:pt>
                <c:pt idx="2786">
                  <c:v>2736.32</c:v>
                </c:pt>
                <c:pt idx="2787">
                  <c:v>2737.02</c:v>
                </c:pt>
                <c:pt idx="2788">
                  <c:v>2737.73</c:v>
                </c:pt>
                <c:pt idx="2789">
                  <c:v>2738.43</c:v>
                </c:pt>
                <c:pt idx="2790">
                  <c:v>2739.14</c:v>
                </c:pt>
                <c:pt idx="2791">
                  <c:v>2739.84</c:v>
                </c:pt>
                <c:pt idx="2792">
                  <c:v>2740.54</c:v>
                </c:pt>
                <c:pt idx="2793">
                  <c:v>2741.25</c:v>
                </c:pt>
                <c:pt idx="2794">
                  <c:v>2741.95</c:v>
                </c:pt>
                <c:pt idx="2795">
                  <c:v>2742.65</c:v>
                </c:pt>
                <c:pt idx="2796">
                  <c:v>2743.36</c:v>
                </c:pt>
                <c:pt idx="2797">
                  <c:v>2744.06</c:v>
                </c:pt>
                <c:pt idx="2798">
                  <c:v>2744.76</c:v>
                </c:pt>
                <c:pt idx="2799">
                  <c:v>2745.47</c:v>
                </c:pt>
                <c:pt idx="2800">
                  <c:v>2746.17</c:v>
                </c:pt>
                <c:pt idx="2801">
                  <c:v>2746.87</c:v>
                </c:pt>
                <c:pt idx="2802">
                  <c:v>2747.57</c:v>
                </c:pt>
                <c:pt idx="2803">
                  <c:v>2748.28</c:v>
                </c:pt>
                <c:pt idx="2804">
                  <c:v>2748.98</c:v>
                </c:pt>
                <c:pt idx="2805">
                  <c:v>2749.68</c:v>
                </c:pt>
                <c:pt idx="2806">
                  <c:v>2750.38</c:v>
                </c:pt>
                <c:pt idx="2807">
                  <c:v>2751.08</c:v>
                </c:pt>
                <c:pt idx="2808">
                  <c:v>2751.78</c:v>
                </c:pt>
                <c:pt idx="2809">
                  <c:v>2752.48</c:v>
                </c:pt>
                <c:pt idx="2810">
                  <c:v>2753.18</c:v>
                </c:pt>
                <c:pt idx="2811">
                  <c:v>2753.89</c:v>
                </c:pt>
                <c:pt idx="2812">
                  <c:v>2754.59</c:v>
                </c:pt>
                <c:pt idx="2813">
                  <c:v>2755.29</c:v>
                </c:pt>
                <c:pt idx="2814">
                  <c:v>2755.99</c:v>
                </c:pt>
                <c:pt idx="2815">
                  <c:v>2756.69</c:v>
                </c:pt>
                <c:pt idx="2816">
                  <c:v>2757.39</c:v>
                </c:pt>
                <c:pt idx="2817">
                  <c:v>2758.09</c:v>
                </c:pt>
                <c:pt idx="2818">
                  <c:v>2758.78</c:v>
                </c:pt>
                <c:pt idx="2819">
                  <c:v>2759.48</c:v>
                </c:pt>
                <c:pt idx="2820">
                  <c:v>2760.18</c:v>
                </c:pt>
                <c:pt idx="2821">
                  <c:v>2760.88</c:v>
                </c:pt>
                <c:pt idx="2822">
                  <c:v>2761.58</c:v>
                </c:pt>
                <c:pt idx="2823">
                  <c:v>2762.28</c:v>
                </c:pt>
                <c:pt idx="2824">
                  <c:v>2762.98</c:v>
                </c:pt>
                <c:pt idx="2825">
                  <c:v>2763.68</c:v>
                </c:pt>
                <c:pt idx="2826">
                  <c:v>2764.38</c:v>
                </c:pt>
                <c:pt idx="2827">
                  <c:v>2765.07</c:v>
                </c:pt>
                <c:pt idx="2828">
                  <c:v>2765.77</c:v>
                </c:pt>
                <c:pt idx="2829">
                  <c:v>2766.47</c:v>
                </c:pt>
                <c:pt idx="2830">
                  <c:v>2767.17</c:v>
                </c:pt>
                <c:pt idx="2831">
                  <c:v>2767.86</c:v>
                </c:pt>
                <c:pt idx="2832">
                  <c:v>2768.56</c:v>
                </c:pt>
                <c:pt idx="2833">
                  <c:v>2769.26</c:v>
                </c:pt>
                <c:pt idx="2834">
                  <c:v>2769.95</c:v>
                </c:pt>
                <c:pt idx="2835">
                  <c:v>2770.65</c:v>
                </c:pt>
                <c:pt idx="2836">
                  <c:v>2771.35</c:v>
                </c:pt>
                <c:pt idx="2837">
                  <c:v>2772.04</c:v>
                </c:pt>
                <c:pt idx="2838">
                  <c:v>2772.74</c:v>
                </c:pt>
                <c:pt idx="2839">
                  <c:v>2773.44</c:v>
                </c:pt>
                <c:pt idx="2840">
                  <c:v>2774.13</c:v>
                </c:pt>
                <c:pt idx="2841">
                  <c:v>2774.83</c:v>
                </c:pt>
                <c:pt idx="2842">
                  <c:v>2775.52</c:v>
                </c:pt>
                <c:pt idx="2843">
                  <c:v>2776.22</c:v>
                </c:pt>
                <c:pt idx="2844">
                  <c:v>2776.91</c:v>
                </c:pt>
                <c:pt idx="2845">
                  <c:v>2777.61</c:v>
                </c:pt>
                <c:pt idx="2846">
                  <c:v>2778.3</c:v>
                </c:pt>
                <c:pt idx="2847">
                  <c:v>2779</c:v>
                </c:pt>
                <c:pt idx="2848">
                  <c:v>2779.69</c:v>
                </c:pt>
                <c:pt idx="2849">
                  <c:v>2780.39</c:v>
                </c:pt>
                <c:pt idx="2850">
                  <c:v>2781.08</c:v>
                </c:pt>
                <c:pt idx="2851">
                  <c:v>2781.77</c:v>
                </c:pt>
                <c:pt idx="2852">
                  <c:v>2782.47</c:v>
                </c:pt>
                <c:pt idx="2853">
                  <c:v>2783.16</c:v>
                </c:pt>
                <c:pt idx="2854">
                  <c:v>2783.85</c:v>
                </c:pt>
                <c:pt idx="2855">
                  <c:v>2784.55</c:v>
                </c:pt>
                <c:pt idx="2856">
                  <c:v>2785.24</c:v>
                </c:pt>
                <c:pt idx="2857">
                  <c:v>2785.93</c:v>
                </c:pt>
                <c:pt idx="2858">
                  <c:v>2786.63</c:v>
                </c:pt>
                <c:pt idx="2859">
                  <c:v>2787.32</c:v>
                </c:pt>
                <c:pt idx="2860">
                  <c:v>2788.01</c:v>
                </c:pt>
                <c:pt idx="2861">
                  <c:v>2788.7</c:v>
                </c:pt>
                <c:pt idx="2862">
                  <c:v>2789.4</c:v>
                </c:pt>
                <c:pt idx="2863">
                  <c:v>2790.09</c:v>
                </c:pt>
                <c:pt idx="2864">
                  <c:v>2790.78</c:v>
                </c:pt>
                <c:pt idx="2865">
                  <c:v>2791.47</c:v>
                </c:pt>
                <c:pt idx="2866">
                  <c:v>2792.16</c:v>
                </c:pt>
                <c:pt idx="2867">
                  <c:v>2792.85</c:v>
                </c:pt>
                <c:pt idx="2868">
                  <c:v>2793.54</c:v>
                </c:pt>
                <c:pt idx="2869">
                  <c:v>2794.23</c:v>
                </c:pt>
                <c:pt idx="2870">
                  <c:v>2794.92</c:v>
                </c:pt>
                <c:pt idx="2871">
                  <c:v>2795.62</c:v>
                </c:pt>
                <c:pt idx="2872">
                  <c:v>2796.31</c:v>
                </c:pt>
                <c:pt idx="2873">
                  <c:v>2797</c:v>
                </c:pt>
                <c:pt idx="2874">
                  <c:v>2797.69</c:v>
                </c:pt>
                <c:pt idx="2875">
                  <c:v>2798.38</c:v>
                </c:pt>
                <c:pt idx="2876">
                  <c:v>2799.06</c:v>
                </c:pt>
                <c:pt idx="2877">
                  <c:v>2799.75</c:v>
                </c:pt>
                <c:pt idx="2878">
                  <c:v>2800.44</c:v>
                </c:pt>
                <c:pt idx="2879">
                  <c:v>2801.13</c:v>
                </c:pt>
                <c:pt idx="2880">
                  <c:v>2801.82</c:v>
                </c:pt>
                <c:pt idx="2881">
                  <c:v>2802.51</c:v>
                </c:pt>
                <c:pt idx="2882">
                  <c:v>2803.2</c:v>
                </c:pt>
                <c:pt idx="2883">
                  <c:v>2803.89</c:v>
                </c:pt>
                <c:pt idx="2884">
                  <c:v>2804.58</c:v>
                </c:pt>
                <c:pt idx="2885">
                  <c:v>2805.26</c:v>
                </c:pt>
                <c:pt idx="2886">
                  <c:v>2805.95</c:v>
                </c:pt>
                <c:pt idx="2887">
                  <c:v>2806.64</c:v>
                </c:pt>
                <c:pt idx="2888">
                  <c:v>2807.33</c:v>
                </c:pt>
                <c:pt idx="2889">
                  <c:v>2808.02</c:v>
                </c:pt>
                <c:pt idx="2890">
                  <c:v>2808.7</c:v>
                </c:pt>
                <c:pt idx="2891">
                  <c:v>2809.39</c:v>
                </c:pt>
                <c:pt idx="2892">
                  <c:v>2810.08</c:v>
                </c:pt>
                <c:pt idx="2893">
                  <c:v>2810.76</c:v>
                </c:pt>
                <c:pt idx="2894">
                  <c:v>2811.45</c:v>
                </c:pt>
                <c:pt idx="2895">
                  <c:v>2812.14</c:v>
                </c:pt>
                <c:pt idx="2896">
                  <c:v>2812.82</c:v>
                </c:pt>
                <c:pt idx="2897">
                  <c:v>2813.51</c:v>
                </c:pt>
                <c:pt idx="2898">
                  <c:v>2814.19</c:v>
                </c:pt>
                <c:pt idx="2899">
                  <c:v>2814.88</c:v>
                </c:pt>
                <c:pt idx="2900">
                  <c:v>2815.57</c:v>
                </c:pt>
                <c:pt idx="2901">
                  <c:v>2816.25</c:v>
                </c:pt>
                <c:pt idx="2902">
                  <c:v>2816.94</c:v>
                </c:pt>
                <c:pt idx="2903">
                  <c:v>2817.62</c:v>
                </c:pt>
                <c:pt idx="2904">
                  <c:v>2818.31</c:v>
                </c:pt>
                <c:pt idx="2905">
                  <c:v>2818.99</c:v>
                </c:pt>
                <c:pt idx="2906">
                  <c:v>2819.68</c:v>
                </c:pt>
                <c:pt idx="2907">
                  <c:v>2820.36</c:v>
                </c:pt>
                <c:pt idx="2908">
                  <c:v>2821.05</c:v>
                </c:pt>
                <c:pt idx="2909">
                  <c:v>2821.73</c:v>
                </c:pt>
                <c:pt idx="2910">
                  <c:v>2822.41</c:v>
                </c:pt>
                <c:pt idx="2911">
                  <c:v>2823.1</c:v>
                </c:pt>
                <c:pt idx="2912">
                  <c:v>2823.78</c:v>
                </c:pt>
                <c:pt idx="2913">
                  <c:v>2824.46</c:v>
                </c:pt>
                <c:pt idx="2914">
                  <c:v>2825.15</c:v>
                </c:pt>
                <c:pt idx="2915">
                  <c:v>2825.83</c:v>
                </c:pt>
                <c:pt idx="2916">
                  <c:v>2826.51</c:v>
                </c:pt>
                <c:pt idx="2917">
                  <c:v>2827.2</c:v>
                </c:pt>
                <c:pt idx="2918">
                  <c:v>2827.88</c:v>
                </c:pt>
                <c:pt idx="2919">
                  <c:v>2828.56</c:v>
                </c:pt>
                <c:pt idx="2920">
                  <c:v>2829.24</c:v>
                </c:pt>
                <c:pt idx="2921">
                  <c:v>2829.92</c:v>
                </c:pt>
                <c:pt idx="2922">
                  <c:v>2830.61</c:v>
                </c:pt>
                <c:pt idx="2923">
                  <c:v>2831.29</c:v>
                </c:pt>
                <c:pt idx="2924">
                  <c:v>2831.97</c:v>
                </c:pt>
                <c:pt idx="2925">
                  <c:v>2832.65</c:v>
                </c:pt>
                <c:pt idx="2926">
                  <c:v>2833.33</c:v>
                </c:pt>
                <c:pt idx="2927">
                  <c:v>2834.01</c:v>
                </c:pt>
                <c:pt idx="2928">
                  <c:v>2834.69</c:v>
                </c:pt>
                <c:pt idx="2929">
                  <c:v>2835.37</c:v>
                </c:pt>
                <c:pt idx="2930">
                  <c:v>2836.06</c:v>
                </c:pt>
                <c:pt idx="2931">
                  <c:v>2836.74</c:v>
                </c:pt>
                <c:pt idx="2932">
                  <c:v>2837.42</c:v>
                </c:pt>
                <c:pt idx="2933">
                  <c:v>2838.1</c:v>
                </c:pt>
                <c:pt idx="2934">
                  <c:v>2838.78</c:v>
                </c:pt>
                <c:pt idx="2935">
                  <c:v>2839.46</c:v>
                </c:pt>
                <c:pt idx="2936">
                  <c:v>2840.14</c:v>
                </c:pt>
                <c:pt idx="2937">
                  <c:v>2840.81</c:v>
                </c:pt>
                <c:pt idx="2938">
                  <c:v>2841.49</c:v>
                </c:pt>
                <c:pt idx="2939">
                  <c:v>2842.17</c:v>
                </c:pt>
                <c:pt idx="2940">
                  <c:v>2842.85</c:v>
                </c:pt>
                <c:pt idx="2941">
                  <c:v>2843.53</c:v>
                </c:pt>
                <c:pt idx="2942">
                  <c:v>2844.21</c:v>
                </c:pt>
                <c:pt idx="2943">
                  <c:v>2844.89</c:v>
                </c:pt>
                <c:pt idx="2944">
                  <c:v>2845.57</c:v>
                </c:pt>
                <c:pt idx="2945">
                  <c:v>2846.24</c:v>
                </c:pt>
                <c:pt idx="2946">
                  <c:v>2846.92</c:v>
                </c:pt>
                <c:pt idx="2947">
                  <c:v>2847.6</c:v>
                </c:pt>
                <c:pt idx="2948">
                  <c:v>2848.28</c:v>
                </c:pt>
                <c:pt idx="2949">
                  <c:v>2848.95</c:v>
                </c:pt>
                <c:pt idx="2950">
                  <c:v>2849.63</c:v>
                </c:pt>
                <c:pt idx="2951">
                  <c:v>2850.31</c:v>
                </c:pt>
                <c:pt idx="2952">
                  <c:v>2850.98</c:v>
                </c:pt>
                <c:pt idx="2953">
                  <c:v>2851.66</c:v>
                </c:pt>
                <c:pt idx="2954">
                  <c:v>2852.34</c:v>
                </c:pt>
                <c:pt idx="2955">
                  <c:v>2853.01</c:v>
                </c:pt>
                <c:pt idx="2956">
                  <c:v>2853.69</c:v>
                </c:pt>
                <c:pt idx="2957">
                  <c:v>2854.37</c:v>
                </c:pt>
                <c:pt idx="2958">
                  <c:v>2855.04</c:v>
                </c:pt>
                <c:pt idx="2959">
                  <c:v>2855.72</c:v>
                </c:pt>
                <c:pt idx="2960">
                  <c:v>2856.39</c:v>
                </c:pt>
                <c:pt idx="2961">
                  <c:v>2857.07</c:v>
                </c:pt>
                <c:pt idx="2962">
                  <c:v>2857.74</c:v>
                </c:pt>
                <c:pt idx="2963">
                  <c:v>2858.42</c:v>
                </c:pt>
                <c:pt idx="2964">
                  <c:v>2859.09</c:v>
                </c:pt>
                <c:pt idx="2965">
                  <c:v>2859.77</c:v>
                </c:pt>
                <c:pt idx="2966">
                  <c:v>2860.44</c:v>
                </c:pt>
                <c:pt idx="2967">
                  <c:v>2861.12</c:v>
                </c:pt>
                <c:pt idx="2968">
                  <c:v>2861.79</c:v>
                </c:pt>
                <c:pt idx="2969">
                  <c:v>2862.46</c:v>
                </c:pt>
                <c:pt idx="2970">
                  <c:v>2863.14</c:v>
                </c:pt>
                <c:pt idx="2971">
                  <c:v>2863.81</c:v>
                </c:pt>
                <c:pt idx="2972">
                  <c:v>2864.48</c:v>
                </c:pt>
                <c:pt idx="2973">
                  <c:v>2865.16</c:v>
                </c:pt>
                <c:pt idx="2974">
                  <c:v>2865.83</c:v>
                </c:pt>
                <c:pt idx="2975">
                  <c:v>2866.5</c:v>
                </c:pt>
                <c:pt idx="2976">
                  <c:v>2867.18</c:v>
                </c:pt>
                <c:pt idx="2977">
                  <c:v>2867.85</c:v>
                </c:pt>
                <c:pt idx="2978">
                  <c:v>2868.52</c:v>
                </c:pt>
                <c:pt idx="2979">
                  <c:v>2869.19</c:v>
                </c:pt>
                <c:pt idx="2980">
                  <c:v>2869.87</c:v>
                </c:pt>
                <c:pt idx="2981">
                  <c:v>2870.54</c:v>
                </c:pt>
                <c:pt idx="2982">
                  <c:v>2871.21</c:v>
                </c:pt>
                <c:pt idx="2983">
                  <c:v>2871.88</c:v>
                </c:pt>
                <c:pt idx="2984">
                  <c:v>2872.55</c:v>
                </c:pt>
                <c:pt idx="2985">
                  <c:v>2873.22</c:v>
                </c:pt>
                <c:pt idx="2986">
                  <c:v>2873.9</c:v>
                </c:pt>
                <c:pt idx="2987">
                  <c:v>2874.57</c:v>
                </c:pt>
                <c:pt idx="2988">
                  <c:v>2875.24</c:v>
                </c:pt>
                <c:pt idx="2989">
                  <c:v>2875.91</c:v>
                </c:pt>
                <c:pt idx="2990">
                  <c:v>2876.58</c:v>
                </c:pt>
                <c:pt idx="2991">
                  <c:v>2877.25</c:v>
                </c:pt>
                <c:pt idx="2992">
                  <c:v>2877.92</c:v>
                </c:pt>
                <c:pt idx="2993">
                  <c:v>2878.59</c:v>
                </c:pt>
                <c:pt idx="2994">
                  <c:v>2879.26</c:v>
                </c:pt>
                <c:pt idx="2995">
                  <c:v>2879.93</c:v>
                </c:pt>
                <c:pt idx="2996">
                  <c:v>2880.6</c:v>
                </c:pt>
                <c:pt idx="2997">
                  <c:v>2881.27</c:v>
                </c:pt>
                <c:pt idx="2998">
                  <c:v>2881.93</c:v>
                </c:pt>
                <c:pt idx="2999">
                  <c:v>2882.6</c:v>
                </c:pt>
                <c:pt idx="3000">
                  <c:v>2883.27</c:v>
                </c:pt>
                <c:pt idx="3001">
                  <c:v>2883.94</c:v>
                </c:pt>
                <c:pt idx="3002">
                  <c:v>2884.61</c:v>
                </c:pt>
                <c:pt idx="3003">
                  <c:v>2885.28</c:v>
                </c:pt>
                <c:pt idx="3004">
                  <c:v>2885.95</c:v>
                </c:pt>
                <c:pt idx="3005">
                  <c:v>2886.61</c:v>
                </c:pt>
                <c:pt idx="3006">
                  <c:v>2887.28</c:v>
                </c:pt>
                <c:pt idx="3007">
                  <c:v>2887.95</c:v>
                </c:pt>
                <c:pt idx="3008">
                  <c:v>2888.62</c:v>
                </c:pt>
                <c:pt idx="3009">
                  <c:v>2889.28</c:v>
                </c:pt>
                <c:pt idx="3010">
                  <c:v>2889.95</c:v>
                </c:pt>
                <c:pt idx="3011">
                  <c:v>2890.62</c:v>
                </c:pt>
                <c:pt idx="3012">
                  <c:v>2891.28</c:v>
                </c:pt>
                <c:pt idx="3013">
                  <c:v>2891.95</c:v>
                </c:pt>
                <c:pt idx="3014">
                  <c:v>2892.62</c:v>
                </c:pt>
                <c:pt idx="3015">
                  <c:v>2893.28</c:v>
                </c:pt>
                <c:pt idx="3016">
                  <c:v>2893.95</c:v>
                </c:pt>
                <c:pt idx="3017">
                  <c:v>2894.61</c:v>
                </c:pt>
                <c:pt idx="3018">
                  <c:v>2895.28</c:v>
                </c:pt>
                <c:pt idx="3019">
                  <c:v>2895.95</c:v>
                </c:pt>
                <c:pt idx="3020">
                  <c:v>2896.61</c:v>
                </c:pt>
                <c:pt idx="3021">
                  <c:v>2897.28</c:v>
                </c:pt>
                <c:pt idx="3022">
                  <c:v>2897.94</c:v>
                </c:pt>
                <c:pt idx="3023">
                  <c:v>2898.61</c:v>
                </c:pt>
                <c:pt idx="3024">
                  <c:v>2899.27</c:v>
                </c:pt>
                <c:pt idx="3025">
                  <c:v>2899.93</c:v>
                </c:pt>
                <c:pt idx="3026">
                  <c:v>2900.6</c:v>
                </c:pt>
                <c:pt idx="3027">
                  <c:v>2901.26</c:v>
                </c:pt>
                <c:pt idx="3028">
                  <c:v>2901.93</c:v>
                </c:pt>
                <c:pt idx="3029">
                  <c:v>2902.59</c:v>
                </c:pt>
                <c:pt idx="3030">
                  <c:v>2903.25</c:v>
                </c:pt>
                <c:pt idx="3031">
                  <c:v>2903.92</c:v>
                </c:pt>
                <c:pt idx="3032">
                  <c:v>2904.58</c:v>
                </c:pt>
                <c:pt idx="3033">
                  <c:v>2905.24</c:v>
                </c:pt>
                <c:pt idx="3034">
                  <c:v>2905.91</c:v>
                </c:pt>
                <c:pt idx="3035">
                  <c:v>2906.57</c:v>
                </c:pt>
                <c:pt idx="3036">
                  <c:v>2907.23</c:v>
                </c:pt>
                <c:pt idx="3037">
                  <c:v>2907.9</c:v>
                </c:pt>
                <c:pt idx="3038">
                  <c:v>2908.56</c:v>
                </c:pt>
                <c:pt idx="3039">
                  <c:v>2909.22</c:v>
                </c:pt>
                <c:pt idx="3040">
                  <c:v>2909.88</c:v>
                </c:pt>
                <c:pt idx="3041">
                  <c:v>2910.54</c:v>
                </c:pt>
                <c:pt idx="3042">
                  <c:v>2911.21</c:v>
                </c:pt>
                <c:pt idx="3043">
                  <c:v>2911.87</c:v>
                </c:pt>
                <c:pt idx="3044">
                  <c:v>2912.53</c:v>
                </c:pt>
                <c:pt idx="3045">
                  <c:v>2913.19</c:v>
                </c:pt>
                <c:pt idx="3046">
                  <c:v>2913.85</c:v>
                </c:pt>
                <c:pt idx="3047">
                  <c:v>2914.51</c:v>
                </c:pt>
                <c:pt idx="3048">
                  <c:v>2915.17</c:v>
                </c:pt>
                <c:pt idx="3049">
                  <c:v>2915.83</c:v>
                </c:pt>
                <c:pt idx="3050">
                  <c:v>2916.49</c:v>
                </c:pt>
                <c:pt idx="3051">
                  <c:v>2917.15</c:v>
                </c:pt>
                <c:pt idx="3052">
                  <c:v>2917.81</c:v>
                </c:pt>
                <c:pt idx="3053">
                  <c:v>2918.47</c:v>
                </c:pt>
                <c:pt idx="3054">
                  <c:v>2919.13</c:v>
                </c:pt>
                <c:pt idx="3055">
                  <c:v>2919.79</c:v>
                </c:pt>
                <c:pt idx="3056">
                  <c:v>2920.45</c:v>
                </c:pt>
                <c:pt idx="3057">
                  <c:v>2921.11</c:v>
                </c:pt>
                <c:pt idx="3058">
                  <c:v>2921.77</c:v>
                </c:pt>
                <c:pt idx="3059">
                  <c:v>2922.43</c:v>
                </c:pt>
                <c:pt idx="3060">
                  <c:v>2923.09</c:v>
                </c:pt>
                <c:pt idx="3061">
                  <c:v>2923.74</c:v>
                </c:pt>
                <c:pt idx="3062">
                  <c:v>2924.4</c:v>
                </c:pt>
                <c:pt idx="3063">
                  <c:v>2925.06</c:v>
                </c:pt>
                <c:pt idx="3064">
                  <c:v>2925.72</c:v>
                </c:pt>
                <c:pt idx="3065">
                  <c:v>2926.38</c:v>
                </c:pt>
                <c:pt idx="3066">
                  <c:v>2927.03</c:v>
                </c:pt>
                <c:pt idx="3067">
                  <c:v>2927.69</c:v>
                </c:pt>
                <c:pt idx="3068">
                  <c:v>2928.35</c:v>
                </c:pt>
                <c:pt idx="3069">
                  <c:v>2929.01</c:v>
                </c:pt>
                <c:pt idx="3070">
                  <c:v>2929.66</c:v>
                </c:pt>
                <c:pt idx="3071">
                  <c:v>2930.32</c:v>
                </c:pt>
                <c:pt idx="3072">
                  <c:v>2930.98</c:v>
                </c:pt>
                <c:pt idx="3073">
                  <c:v>2931.63</c:v>
                </c:pt>
                <c:pt idx="3074">
                  <c:v>2932.29</c:v>
                </c:pt>
                <c:pt idx="3075">
                  <c:v>2932.94</c:v>
                </c:pt>
                <c:pt idx="3076">
                  <c:v>2933.6</c:v>
                </c:pt>
                <c:pt idx="3077">
                  <c:v>2934.26</c:v>
                </c:pt>
                <c:pt idx="3078">
                  <c:v>2934.91</c:v>
                </c:pt>
                <c:pt idx="3079">
                  <c:v>2935.57</c:v>
                </c:pt>
                <c:pt idx="3080">
                  <c:v>2936.22</c:v>
                </c:pt>
                <c:pt idx="3081">
                  <c:v>2936.88</c:v>
                </c:pt>
                <c:pt idx="3082">
                  <c:v>2937.53</c:v>
                </c:pt>
                <c:pt idx="3083">
                  <c:v>2938.19</c:v>
                </c:pt>
                <c:pt idx="3084">
                  <c:v>2938.84</c:v>
                </c:pt>
                <c:pt idx="3085">
                  <c:v>2939.5</c:v>
                </c:pt>
                <c:pt idx="3086">
                  <c:v>2940.15</c:v>
                </c:pt>
                <c:pt idx="3087">
                  <c:v>2940.8</c:v>
                </c:pt>
                <c:pt idx="3088">
                  <c:v>2941.46</c:v>
                </c:pt>
                <c:pt idx="3089">
                  <c:v>2942.11</c:v>
                </c:pt>
                <c:pt idx="3090">
                  <c:v>2942.77</c:v>
                </c:pt>
                <c:pt idx="3091">
                  <c:v>2943.42</c:v>
                </c:pt>
                <c:pt idx="3092">
                  <c:v>2944.07</c:v>
                </c:pt>
                <c:pt idx="3093">
                  <c:v>2944.72</c:v>
                </c:pt>
                <c:pt idx="3094">
                  <c:v>2945.38</c:v>
                </c:pt>
                <c:pt idx="3095">
                  <c:v>2946.03</c:v>
                </c:pt>
                <c:pt idx="3096">
                  <c:v>2946.68</c:v>
                </c:pt>
                <c:pt idx="3097">
                  <c:v>2947.34</c:v>
                </c:pt>
                <c:pt idx="3098">
                  <c:v>2947.99</c:v>
                </c:pt>
                <c:pt idx="3099">
                  <c:v>2948.64</c:v>
                </c:pt>
                <c:pt idx="3100">
                  <c:v>2949.29</c:v>
                </c:pt>
                <c:pt idx="3101">
                  <c:v>2949.94</c:v>
                </c:pt>
                <c:pt idx="3102">
                  <c:v>2950.59</c:v>
                </c:pt>
                <c:pt idx="3103">
                  <c:v>2951.25</c:v>
                </c:pt>
                <c:pt idx="3104">
                  <c:v>2951.9</c:v>
                </c:pt>
                <c:pt idx="3105">
                  <c:v>2952.55</c:v>
                </c:pt>
                <c:pt idx="3106">
                  <c:v>2953.2</c:v>
                </c:pt>
                <c:pt idx="3107">
                  <c:v>2953.85</c:v>
                </c:pt>
                <c:pt idx="3108">
                  <c:v>2954.5</c:v>
                </c:pt>
                <c:pt idx="3109">
                  <c:v>2955.15</c:v>
                </c:pt>
                <c:pt idx="3110">
                  <c:v>2955.8</c:v>
                </c:pt>
                <c:pt idx="3111">
                  <c:v>2956.45</c:v>
                </c:pt>
                <c:pt idx="3112">
                  <c:v>2957.1</c:v>
                </c:pt>
                <c:pt idx="3113">
                  <c:v>2957.75</c:v>
                </c:pt>
                <c:pt idx="3114">
                  <c:v>2958.4</c:v>
                </c:pt>
                <c:pt idx="3115">
                  <c:v>2959.05</c:v>
                </c:pt>
                <c:pt idx="3116">
                  <c:v>2959.7</c:v>
                </c:pt>
                <c:pt idx="3117">
                  <c:v>2960.35</c:v>
                </c:pt>
                <c:pt idx="3118">
                  <c:v>2961</c:v>
                </c:pt>
                <c:pt idx="3119">
                  <c:v>2961.65</c:v>
                </c:pt>
                <c:pt idx="3120">
                  <c:v>2962.29</c:v>
                </c:pt>
                <c:pt idx="3121">
                  <c:v>2962.94</c:v>
                </c:pt>
                <c:pt idx="3122">
                  <c:v>2963.59</c:v>
                </c:pt>
                <c:pt idx="3123">
                  <c:v>2964.24</c:v>
                </c:pt>
                <c:pt idx="3124">
                  <c:v>2964.89</c:v>
                </c:pt>
                <c:pt idx="3125">
                  <c:v>2965.53</c:v>
                </c:pt>
                <c:pt idx="3126">
                  <c:v>2966.18</c:v>
                </c:pt>
                <c:pt idx="3127">
                  <c:v>2966.83</c:v>
                </c:pt>
                <c:pt idx="3128">
                  <c:v>2967.48</c:v>
                </c:pt>
                <c:pt idx="3129">
                  <c:v>2968.12</c:v>
                </c:pt>
                <c:pt idx="3130">
                  <c:v>2968.77</c:v>
                </c:pt>
                <c:pt idx="3131">
                  <c:v>2969.42</c:v>
                </c:pt>
                <c:pt idx="3132">
                  <c:v>2970.06</c:v>
                </c:pt>
                <c:pt idx="3133">
                  <c:v>2970.71</c:v>
                </c:pt>
                <c:pt idx="3134">
                  <c:v>2971.36</c:v>
                </c:pt>
                <c:pt idx="3135">
                  <c:v>2972</c:v>
                </c:pt>
                <c:pt idx="3136">
                  <c:v>2972.65</c:v>
                </c:pt>
                <c:pt idx="3137">
                  <c:v>2973.29</c:v>
                </c:pt>
                <c:pt idx="3138">
                  <c:v>2973.94</c:v>
                </c:pt>
                <c:pt idx="3139">
                  <c:v>2974.58</c:v>
                </c:pt>
                <c:pt idx="3140">
                  <c:v>2975.23</c:v>
                </c:pt>
                <c:pt idx="3141">
                  <c:v>2975.87</c:v>
                </c:pt>
                <c:pt idx="3142">
                  <c:v>2976.52</c:v>
                </c:pt>
                <c:pt idx="3143">
                  <c:v>2977.16</c:v>
                </c:pt>
                <c:pt idx="3144">
                  <c:v>2977.81</c:v>
                </c:pt>
                <c:pt idx="3145">
                  <c:v>2978.45</c:v>
                </c:pt>
                <c:pt idx="3146">
                  <c:v>2979.1</c:v>
                </c:pt>
                <c:pt idx="3147">
                  <c:v>2979.74</c:v>
                </c:pt>
                <c:pt idx="3148">
                  <c:v>2980.38</c:v>
                </c:pt>
                <c:pt idx="3149">
                  <c:v>2981.03</c:v>
                </c:pt>
                <c:pt idx="3150">
                  <c:v>2981.67</c:v>
                </c:pt>
                <c:pt idx="3151">
                  <c:v>2982.31</c:v>
                </c:pt>
                <c:pt idx="3152">
                  <c:v>2982.96</c:v>
                </c:pt>
                <c:pt idx="3153">
                  <c:v>2983.6</c:v>
                </c:pt>
                <c:pt idx="3154">
                  <c:v>2984.24</c:v>
                </c:pt>
                <c:pt idx="3155">
                  <c:v>2984.89</c:v>
                </c:pt>
                <c:pt idx="3156">
                  <c:v>2985.53</c:v>
                </c:pt>
                <c:pt idx="3157">
                  <c:v>2986.17</c:v>
                </c:pt>
                <c:pt idx="3158">
                  <c:v>2986.81</c:v>
                </c:pt>
                <c:pt idx="3159">
                  <c:v>2987.45</c:v>
                </c:pt>
                <c:pt idx="3160">
                  <c:v>2988.1</c:v>
                </c:pt>
                <c:pt idx="3161">
                  <c:v>2988.74</c:v>
                </c:pt>
                <c:pt idx="3162">
                  <c:v>2989.38</c:v>
                </c:pt>
                <c:pt idx="3163">
                  <c:v>2990.02</c:v>
                </c:pt>
                <c:pt idx="3164">
                  <c:v>2990.66</c:v>
                </c:pt>
                <c:pt idx="3165">
                  <c:v>2991.3</c:v>
                </c:pt>
                <c:pt idx="3166">
                  <c:v>2991.94</c:v>
                </c:pt>
                <c:pt idx="3167">
                  <c:v>2992.58</c:v>
                </c:pt>
                <c:pt idx="3168">
                  <c:v>2993.23</c:v>
                </c:pt>
                <c:pt idx="3169">
                  <c:v>2993.86</c:v>
                </c:pt>
                <c:pt idx="3170">
                  <c:v>2994.51</c:v>
                </c:pt>
                <c:pt idx="3171">
                  <c:v>2995.15</c:v>
                </c:pt>
                <c:pt idx="3172">
                  <c:v>2995.79</c:v>
                </c:pt>
                <c:pt idx="3173">
                  <c:v>2996.42</c:v>
                </c:pt>
                <c:pt idx="3174">
                  <c:v>2997.06</c:v>
                </c:pt>
                <c:pt idx="3175">
                  <c:v>2997.7</c:v>
                </c:pt>
                <c:pt idx="3176">
                  <c:v>2998.34</c:v>
                </c:pt>
                <c:pt idx="3177">
                  <c:v>2998.98</c:v>
                </c:pt>
                <c:pt idx="3178">
                  <c:v>2999.62</c:v>
                </c:pt>
                <c:pt idx="3179">
                  <c:v>3000.26</c:v>
                </c:pt>
                <c:pt idx="3180">
                  <c:v>3000.9</c:v>
                </c:pt>
                <c:pt idx="3181">
                  <c:v>3001.54</c:v>
                </c:pt>
                <c:pt idx="3182">
                  <c:v>3002.17</c:v>
                </c:pt>
                <c:pt idx="3183">
                  <c:v>3002.81</c:v>
                </c:pt>
                <c:pt idx="3184">
                  <c:v>3003.45</c:v>
                </c:pt>
                <c:pt idx="3185">
                  <c:v>3004.09</c:v>
                </c:pt>
                <c:pt idx="3186">
                  <c:v>3004.72</c:v>
                </c:pt>
                <c:pt idx="3187">
                  <c:v>3005.36</c:v>
                </c:pt>
                <c:pt idx="3188">
                  <c:v>3006</c:v>
                </c:pt>
                <c:pt idx="3189">
                  <c:v>3006.64</c:v>
                </c:pt>
                <c:pt idx="3190">
                  <c:v>3007.27</c:v>
                </c:pt>
                <c:pt idx="3191">
                  <c:v>3007.91</c:v>
                </c:pt>
                <c:pt idx="3192">
                  <c:v>3008.55</c:v>
                </c:pt>
                <c:pt idx="3193">
                  <c:v>3009.18</c:v>
                </c:pt>
                <c:pt idx="3194">
                  <c:v>3009.82</c:v>
                </c:pt>
                <c:pt idx="3195">
                  <c:v>3010.45</c:v>
                </c:pt>
                <c:pt idx="3196">
                  <c:v>3011.09</c:v>
                </c:pt>
                <c:pt idx="3197">
                  <c:v>3011.73</c:v>
                </c:pt>
                <c:pt idx="3198">
                  <c:v>3012.36</c:v>
                </c:pt>
                <c:pt idx="3199">
                  <c:v>3013</c:v>
                </c:pt>
                <c:pt idx="3200">
                  <c:v>3013.63</c:v>
                </c:pt>
                <c:pt idx="3201">
                  <c:v>3014.27</c:v>
                </c:pt>
                <c:pt idx="3202">
                  <c:v>3014.9</c:v>
                </c:pt>
                <c:pt idx="3203">
                  <c:v>3015.54</c:v>
                </c:pt>
                <c:pt idx="3204">
                  <c:v>3016.17</c:v>
                </c:pt>
                <c:pt idx="3205">
                  <c:v>3016.8</c:v>
                </c:pt>
                <c:pt idx="3206">
                  <c:v>3017.44</c:v>
                </c:pt>
                <c:pt idx="3207">
                  <c:v>3018.07</c:v>
                </c:pt>
                <c:pt idx="3208">
                  <c:v>3018.71</c:v>
                </c:pt>
                <c:pt idx="3209">
                  <c:v>3019.34</c:v>
                </c:pt>
                <c:pt idx="3210">
                  <c:v>3019.97</c:v>
                </c:pt>
                <c:pt idx="3211">
                  <c:v>3020.61</c:v>
                </c:pt>
                <c:pt idx="3212">
                  <c:v>3021.24</c:v>
                </c:pt>
                <c:pt idx="3213">
                  <c:v>3021.87</c:v>
                </c:pt>
                <c:pt idx="3214">
                  <c:v>3022.5</c:v>
                </c:pt>
                <c:pt idx="3215">
                  <c:v>3023.14</c:v>
                </c:pt>
                <c:pt idx="3216">
                  <c:v>3023.77</c:v>
                </c:pt>
                <c:pt idx="3217">
                  <c:v>3024.4</c:v>
                </c:pt>
                <c:pt idx="3218">
                  <c:v>3025.03</c:v>
                </c:pt>
                <c:pt idx="3219">
                  <c:v>3025.67</c:v>
                </c:pt>
                <c:pt idx="3220">
                  <c:v>3026.3</c:v>
                </c:pt>
                <c:pt idx="3221">
                  <c:v>3026.93</c:v>
                </c:pt>
                <c:pt idx="3222">
                  <c:v>3027.56</c:v>
                </c:pt>
                <c:pt idx="3223">
                  <c:v>3028.19</c:v>
                </c:pt>
                <c:pt idx="3224">
                  <c:v>3028.82</c:v>
                </c:pt>
                <c:pt idx="3225">
                  <c:v>3029.45</c:v>
                </c:pt>
                <c:pt idx="3226">
                  <c:v>3030.09</c:v>
                </c:pt>
                <c:pt idx="3227">
                  <c:v>3030.72</c:v>
                </c:pt>
                <c:pt idx="3228">
                  <c:v>3031.35</c:v>
                </c:pt>
                <c:pt idx="3229">
                  <c:v>3031.98</c:v>
                </c:pt>
                <c:pt idx="3230">
                  <c:v>3032.61</c:v>
                </c:pt>
                <c:pt idx="3231">
                  <c:v>3033.24</c:v>
                </c:pt>
                <c:pt idx="3232">
                  <c:v>3033.87</c:v>
                </c:pt>
                <c:pt idx="3233">
                  <c:v>3034.5</c:v>
                </c:pt>
                <c:pt idx="3234">
                  <c:v>3035.13</c:v>
                </c:pt>
                <c:pt idx="3235">
                  <c:v>3035.75</c:v>
                </c:pt>
                <c:pt idx="3236">
                  <c:v>3036.38</c:v>
                </c:pt>
                <c:pt idx="3237">
                  <c:v>3037.01</c:v>
                </c:pt>
                <c:pt idx="3238">
                  <c:v>3037.64</c:v>
                </c:pt>
                <c:pt idx="3239">
                  <c:v>3038.27</c:v>
                </c:pt>
                <c:pt idx="3240">
                  <c:v>3038.9</c:v>
                </c:pt>
                <c:pt idx="3241">
                  <c:v>3039.53</c:v>
                </c:pt>
                <c:pt idx="3242">
                  <c:v>3040.15</c:v>
                </c:pt>
                <c:pt idx="3243">
                  <c:v>3040.78</c:v>
                </c:pt>
                <c:pt idx="3244">
                  <c:v>3041.41</c:v>
                </c:pt>
                <c:pt idx="3245">
                  <c:v>3042.04</c:v>
                </c:pt>
                <c:pt idx="3246">
                  <c:v>3042.67</c:v>
                </c:pt>
                <c:pt idx="3247">
                  <c:v>3043.29</c:v>
                </c:pt>
                <c:pt idx="3248">
                  <c:v>3043.92</c:v>
                </c:pt>
                <c:pt idx="3249">
                  <c:v>3044.55</c:v>
                </c:pt>
                <c:pt idx="3250">
                  <c:v>3045.17</c:v>
                </c:pt>
                <c:pt idx="3251">
                  <c:v>3045.8</c:v>
                </c:pt>
                <c:pt idx="3252">
                  <c:v>3046.43</c:v>
                </c:pt>
                <c:pt idx="3253">
                  <c:v>3047.05</c:v>
                </c:pt>
                <c:pt idx="3254">
                  <c:v>3047.68</c:v>
                </c:pt>
                <c:pt idx="3255">
                  <c:v>3048.3</c:v>
                </c:pt>
                <c:pt idx="3256">
                  <c:v>3048.93</c:v>
                </c:pt>
                <c:pt idx="3257">
                  <c:v>3049.56</c:v>
                </c:pt>
                <c:pt idx="3258">
                  <c:v>3050.18</c:v>
                </c:pt>
                <c:pt idx="3259">
                  <c:v>3050.81</c:v>
                </c:pt>
                <c:pt idx="3260">
                  <c:v>3051.43</c:v>
                </c:pt>
                <c:pt idx="3261">
                  <c:v>3052.06</c:v>
                </c:pt>
                <c:pt idx="3262">
                  <c:v>3052.68</c:v>
                </c:pt>
                <c:pt idx="3263">
                  <c:v>3053.31</c:v>
                </c:pt>
                <c:pt idx="3264">
                  <c:v>3053.93</c:v>
                </c:pt>
                <c:pt idx="3265">
                  <c:v>3054.55</c:v>
                </c:pt>
                <c:pt idx="3266">
                  <c:v>3055.18</c:v>
                </c:pt>
                <c:pt idx="3267">
                  <c:v>3055.8</c:v>
                </c:pt>
                <c:pt idx="3268">
                  <c:v>3056.43</c:v>
                </c:pt>
                <c:pt idx="3269">
                  <c:v>3057.05</c:v>
                </c:pt>
                <c:pt idx="3270">
                  <c:v>3057.67</c:v>
                </c:pt>
                <c:pt idx="3271">
                  <c:v>3058.3</c:v>
                </c:pt>
                <c:pt idx="3272">
                  <c:v>3058.92</c:v>
                </c:pt>
                <c:pt idx="3273">
                  <c:v>3059.54</c:v>
                </c:pt>
                <c:pt idx="3274">
                  <c:v>3060.17</c:v>
                </c:pt>
                <c:pt idx="3275">
                  <c:v>3060.79</c:v>
                </c:pt>
                <c:pt idx="3276">
                  <c:v>3061.41</c:v>
                </c:pt>
                <c:pt idx="3277">
                  <c:v>3062.03</c:v>
                </c:pt>
                <c:pt idx="3278">
                  <c:v>3062.66</c:v>
                </c:pt>
                <c:pt idx="3279">
                  <c:v>3063.28</c:v>
                </c:pt>
                <c:pt idx="3280">
                  <c:v>3063.9</c:v>
                </c:pt>
                <c:pt idx="3281">
                  <c:v>3064.52</c:v>
                </c:pt>
                <c:pt idx="3282">
                  <c:v>3065.14</c:v>
                </c:pt>
                <c:pt idx="3283">
                  <c:v>3065.76</c:v>
                </c:pt>
                <c:pt idx="3284">
                  <c:v>3066.38</c:v>
                </c:pt>
                <c:pt idx="3285">
                  <c:v>3067</c:v>
                </c:pt>
                <c:pt idx="3286">
                  <c:v>3067.63</c:v>
                </c:pt>
                <c:pt idx="3287">
                  <c:v>3068.25</c:v>
                </c:pt>
                <c:pt idx="3288">
                  <c:v>3068.87</c:v>
                </c:pt>
                <c:pt idx="3289">
                  <c:v>3069.49</c:v>
                </c:pt>
                <c:pt idx="3290">
                  <c:v>3070.11</c:v>
                </c:pt>
                <c:pt idx="3291">
                  <c:v>3070.73</c:v>
                </c:pt>
                <c:pt idx="3292">
                  <c:v>3071.35</c:v>
                </c:pt>
                <c:pt idx="3293">
                  <c:v>3071.97</c:v>
                </c:pt>
                <c:pt idx="3294">
                  <c:v>3072.59</c:v>
                </c:pt>
                <c:pt idx="3295">
                  <c:v>3073.2</c:v>
                </c:pt>
                <c:pt idx="3296">
                  <c:v>3073.82</c:v>
                </c:pt>
                <c:pt idx="3297">
                  <c:v>3074.44</c:v>
                </c:pt>
                <c:pt idx="3298">
                  <c:v>3075.06</c:v>
                </c:pt>
                <c:pt idx="3299">
                  <c:v>3075.68</c:v>
                </c:pt>
                <c:pt idx="3300">
                  <c:v>3076.3</c:v>
                </c:pt>
                <c:pt idx="3301">
                  <c:v>3076.92</c:v>
                </c:pt>
                <c:pt idx="3302">
                  <c:v>3077.53</c:v>
                </c:pt>
                <c:pt idx="3303">
                  <c:v>3078.15</c:v>
                </c:pt>
                <c:pt idx="3304">
                  <c:v>3078.77</c:v>
                </c:pt>
                <c:pt idx="3305">
                  <c:v>3079.39</c:v>
                </c:pt>
                <c:pt idx="3306">
                  <c:v>3080.01</c:v>
                </c:pt>
                <c:pt idx="3307">
                  <c:v>3080.62</c:v>
                </c:pt>
                <c:pt idx="3308">
                  <c:v>3081.24</c:v>
                </c:pt>
                <c:pt idx="3309">
                  <c:v>3081.86</c:v>
                </c:pt>
                <c:pt idx="3310">
                  <c:v>3082.47</c:v>
                </c:pt>
                <c:pt idx="3311">
                  <c:v>3083.09</c:v>
                </c:pt>
                <c:pt idx="3312">
                  <c:v>3083.71</c:v>
                </c:pt>
                <c:pt idx="3313">
                  <c:v>3084.32</c:v>
                </c:pt>
                <c:pt idx="3314">
                  <c:v>3084.94</c:v>
                </c:pt>
                <c:pt idx="3315">
                  <c:v>3085.55</c:v>
                </c:pt>
                <c:pt idx="3316">
                  <c:v>3086.17</c:v>
                </c:pt>
                <c:pt idx="3317">
                  <c:v>3086.79</c:v>
                </c:pt>
                <c:pt idx="3318">
                  <c:v>3087.4</c:v>
                </c:pt>
                <c:pt idx="3319">
                  <c:v>3088.02</c:v>
                </c:pt>
                <c:pt idx="3320">
                  <c:v>3088.63</c:v>
                </c:pt>
                <c:pt idx="3321">
                  <c:v>3089.25</c:v>
                </c:pt>
                <c:pt idx="3322">
                  <c:v>3089.86</c:v>
                </c:pt>
                <c:pt idx="3323">
                  <c:v>3090.48</c:v>
                </c:pt>
                <c:pt idx="3324">
                  <c:v>3091.09</c:v>
                </c:pt>
                <c:pt idx="3325">
                  <c:v>3091.7</c:v>
                </c:pt>
                <c:pt idx="3326">
                  <c:v>3092.32</c:v>
                </c:pt>
                <c:pt idx="3327">
                  <c:v>3092.93</c:v>
                </c:pt>
                <c:pt idx="3328">
                  <c:v>3093.55</c:v>
                </c:pt>
                <c:pt idx="3329">
                  <c:v>3094.16</c:v>
                </c:pt>
                <c:pt idx="3330">
                  <c:v>3094.77</c:v>
                </c:pt>
                <c:pt idx="3331">
                  <c:v>3095.39</c:v>
                </c:pt>
                <c:pt idx="3332">
                  <c:v>3096</c:v>
                </c:pt>
                <c:pt idx="3333">
                  <c:v>3096.61</c:v>
                </c:pt>
                <c:pt idx="3334">
                  <c:v>3097.23</c:v>
                </c:pt>
                <c:pt idx="3335">
                  <c:v>3097.84</c:v>
                </c:pt>
                <c:pt idx="3336">
                  <c:v>3098.45</c:v>
                </c:pt>
                <c:pt idx="3337">
                  <c:v>3099.06</c:v>
                </c:pt>
                <c:pt idx="3338">
                  <c:v>3099.68</c:v>
                </c:pt>
                <c:pt idx="3339">
                  <c:v>3100.29</c:v>
                </c:pt>
                <c:pt idx="3340">
                  <c:v>3100.9</c:v>
                </c:pt>
                <c:pt idx="3341">
                  <c:v>3101.51</c:v>
                </c:pt>
                <c:pt idx="3342">
                  <c:v>3102.12</c:v>
                </c:pt>
                <c:pt idx="3343">
                  <c:v>3102.73</c:v>
                </c:pt>
                <c:pt idx="3344">
                  <c:v>3103.34</c:v>
                </c:pt>
                <c:pt idx="3345">
                  <c:v>3103.96</c:v>
                </c:pt>
                <c:pt idx="3346">
                  <c:v>3104.57</c:v>
                </c:pt>
                <c:pt idx="3347">
                  <c:v>3105.18</c:v>
                </c:pt>
                <c:pt idx="3348">
                  <c:v>3105.79</c:v>
                </c:pt>
                <c:pt idx="3349">
                  <c:v>3106.4</c:v>
                </c:pt>
                <c:pt idx="3350">
                  <c:v>3107.01</c:v>
                </c:pt>
                <c:pt idx="3351">
                  <c:v>3107.62</c:v>
                </c:pt>
                <c:pt idx="3352">
                  <c:v>3108.23</c:v>
                </c:pt>
                <c:pt idx="3353">
                  <c:v>3108.84</c:v>
                </c:pt>
                <c:pt idx="3354">
                  <c:v>3109.45</c:v>
                </c:pt>
                <c:pt idx="3355">
                  <c:v>3110.06</c:v>
                </c:pt>
                <c:pt idx="3356">
                  <c:v>3110.66</c:v>
                </c:pt>
                <c:pt idx="3357">
                  <c:v>3111.27</c:v>
                </c:pt>
                <c:pt idx="3358">
                  <c:v>3111.88</c:v>
                </c:pt>
                <c:pt idx="3359">
                  <c:v>3112.49</c:v>
                </c:pt>
                <c:pt idx="3360">
                  <c:v>3113.1</c:v>
                </c:pt>
                <c:pt idx="3361">
                  <c:v>3113.71</c:v>
                </c:pt>
                <c:pt idx="3362">
                  <c:v>3114.32</c:v>
                </c:pt>
                <c:pt idx="3363">
                  <c:v>3114.92</c:v>
                </c:pt>
                <c:pt idx="3364">
                  <c:v>3115.53</c:v>
                </c:pt>
                <c:pt idx="3365">
                  <c:v>3116.14</c:v>
                </c:pt>
                <c:pt idx="3366">
                  <c:v>3116.75</c:v>
                </c:pt>
                <c:pt idx="3367">
                  <c:v>3117.35</c:v>
                </c:pt>
                <c:pt idx="3368">
                  <c:v>3117.96</c:v>
                </c:pt>
                <c:pt idx="3369">
                  <c:v>3118.57</c:v>
                </c:pt>
                <c:pt idx="3370">
                  <c:v>3119.18</c:v>
                </c:pt>
                <c:pt idx="3371">
                  <c:v>3119.78</c:v>
                </c:pt>
                <c:pt idx="3372">
                  <c:v>3120.39</c:v>
                </c:pt>
                <c:pt idx="3373">
                  <c:v>3120.99</c:v>
                </c:pt>
                <c:pt idx="3374">
                  <c:v>3121.6</c:v>
                </c:pt>
                <c:pt idx="3375">
                  <c:v>3122.21</c:v>
                </c:pt>
                <c:pt idx="3376">
                  <c:v>3122.81</c:v>
                </c:pt>
                <c:pt idx="3377">
                  <c:v>3123.42</c:v>
                </c:pt>
                <c:pt idx="3378">
                  <c:v>3124.02</c:v>
                </c:pt>
                <c:pt idx="3379">
                  <c:v>3124.63</c:v>
                </c:pt>
                <c:pt idx="3380">
                  <c:v>3125.23</c:v>
                </c:pt>
                <c:pt idx="3381">
                  <c:v>3125.84</c:v>
                </c:pt>
                <c:pt idx="3382">
                  <c:v>3126.44</c:v>
                </c:pt>
                <c:pt idx="3383">
                  <c:v>3127.05</c:v>
                </c:pt>
                <c:pt idx="3384">
                  <c:v>3127.65</c:v>
                </c:pt>
                <c:pt idx="3385">
                  <c:v>3128.26</c:v>
                </c:pt>
                <c:pt idx="3386">
                  <c:v>3128.86</c:v>
                </c:pt>
                <c:pt idx="3387">
                  <c:v>3129.47</c:v>
                </c:pt>
                <c:pt idx="3388">
                  <c:v>3130.07</c:v>
                </c:pt>
                <c:pt idx="3389">
                  <c:v>3130.67</c:v>
                </c:pt>
                <c:pt idx="3390">
                  <c:v>3131.28</c:v>
                </c:pt>
                <c:pt idx="3391">
                  <c:v>3131.88</c:v>
                </c:pt>
                <c:pt idx="3392">
                  <c:v>3132.48</c:v>
                </c:pt>
                <c:pt idx="3393">
                  <c:v>3133.09</c:v>
                </c:pt>
                <c:pt idx="3394">
                  <c:v>3133.69</c:v>
                </c:pt>
                <c:pt idx="3395">
                  <c:v>3134.29</c:v>
                </c:pt>
                <c:pt idx="3396">
                  <c:v>3134.89</c:v>
                </c:pt>
                <c:pt idx="3397">
                  <c:v>3135.5</c:v>
                </c:pt>
                <c:pt idx="3398">
                  <c:v>3136.1</c:v>
                </c:pt>
                <c:pt idx="3399">
                  <c:v>3136.7</c:v>
                </c:pt>
                <c:pt idx="3400">
                  <c:v>3137.3</c:v>
                </c:pt>
                <c:pt idx="3401">
                  <c:v>3137.9</c:v>
                </c:pt>
                <c:pt idx="3402">
                  <c:v>3138.5</c:v>
                </c:pt>
                <c:pt idx="3403">
                  <c:v>3139.11</c:v>
                </c:pt>
                <c:pt idx="3404">
                  <c:v>3139.71</c:v>
                </c:pt>
                <c:pt idx="3405">
                  <c:v>3140.31</c:v>
                </c:pt>
                <c:pt idx="3406">
                  <c:v>3140.91</c:v>
                </c:pt>
                <c:pt idx="3407">
                  <c:v>3141.51</c:v>
                </c:pt>
                <c:pt idx="3408">
                  <c:v>3142.11</c:v>
                </c:pt>
                <c:pt idx="3409">
                  <c:v>3142.71</c:v>
                </c:pt>
                <c:pt idx="3410">
                  <c:v>3143.31</c:v>
                </c:pt>
                <c:pt idx="3411">
                  <c:v>3143.91</c:v>
                </c:pt>
                <c:pt idx="3412">
                  <c:v>3144.51</c:v>
                </c:pt>
                <c:pt idx="3413">
                  <c:v>3145.11</c:v>
                </c:pt>
                <c:pt idx="3414">
                  <c:v>3145.71</c:v>
                </c:pt>
                <c:pt idx="3415">
                  <c:v>3146.31</c:v>
                </c:pt>
                <c:pt idx="3416">
                  <c:v>3146.91</c:v>
                </c:pt>
                <c:pt idx="3417">
                  <c:v>3147.51</c:v>
                </c:pt>
                <c:pt idx="3418">
                  <c:v>3148.11</c:v>
                </c:pt>
                <c:pt idx="3419">
                  <c:v>3148.7</c:v>
                </c:pt>
                <c:pt idx="3420">
                  <c:v>3149.3</c:v>
                </c:pt>
                <c:pt idx="3421">
                  <c:v>3149.9</c:v>
                </c:pt>
                <c:pt idx="3422">
                  <c:v>3150.5</c:v>
                </c:pt>
                <c:pt idx="3423">
                  <c:v>3151.1</c:v>
                </c:pt>
                <c:pt idx="3424">
                  <c:v>3151.7</c:v>
                </c:pt>
                <c:pt idx="3425">
                  <c:v>3152.29</c:v>
                </c:pt>
                <c:pt idx="3426">
                  <c:v>3152.89</c:v>
                </c:pt>
                <c:pt idx="3427">
                  <c:v>3153.49</c:v>
                </c:pt>
                <c:pt idx="3428">
                  <c:v>3154.09</c:v>
                </c:pt>
                <c:pt idx="3429">
                  <c:v>3154.68</c:v>
                </c:pt>
                <c:pt idx="3430">
                  <c:v>3155.28</c:v>
                </c:pt>
                <c:pt idx="3431">
                  <c:v>3155.88</c:v>
                </c:pt>
                <c:pt idx="3432">
                  <c:v>3156.47</c:v>
                </c:pt>
                <c:pt idx="3433">
                  <c:v>3157.07</c:v>
                </c:pt>
                <c:pt idx="3434">
                  <c:v>3157.67</c:v>
                </c:pt>
                <c:pt idx="3435">
                  <c:v>3158.26</c:v>
                </c:pt>
                <c:pt idx="3436">
                  <c:v>3158.86</c:v>
                </c:pt>
                <c:pt idx="3437">
                  <c:v>3159.45</c:v>
                </c:pt>
                <c:pt idx="3438">
                  <c:v>3160.05</c:v>
                </c:pt>
                <c:pt idx="3439">
                  <c:v>3160.64</c:v>
                </c:pt>
                <c:pt idx="3440">
                  <c:v>3161.24</c:v>
                </c:pt>
                <c:pt idx="3441">
                  <c:v>3161.83</c:v>
                </c:pt>
                <c:pt idx="3442">
                  <c:v>3162.43</c:v>
                </c:pt>
                <c:pt idx="3443">
                  <c:v>3163.02</c:v>
                </c:pt>
                <c:pt idx="3444">
                  <c:v>3163.62</c:v>
                </c:pt>
                <c:pt idx="3445">
                  <c:v>3164.21</c:v>
                </c:pt>
                <c:pt idx="3446">
                  <c:v>3164.81</c:v>
                </c:pt>
                <c:pt idx="3447">
                  <c:v>3165.4</c:v>
                </c:pt>
                <c:pt idx="3448">
                  <c:v>3165.99</c:v>
                </c:pt>
                <c:pt idx="3449">
                  <c:v>3166.59</c:v>
                </c:pt>
                <c:pt idx="3450">
                  <c:v>3167.18</c:v>
                </c:pt>
                <c:pt idx="3451">
                  <c:v>3167.78</c:v>
                </c:pt>
                <c:pt idx="3452">
                  <c:v>3168.37</c:v>
                </c:pt>
                <c:pt idx="3453">
                  <c:v>3168.96</c:v>
                </c:pt>
                <c:pt idx="3454">
                  <c:v>3169.55</c:v>
                </c:pt>
                <c:pt idx="3455">
                  <c:v>3170.15</c:v>
                </c:pt>
                <c:pt idx="3456">
                  <c:v>3170.74</c:v>
                </c:pt>
                <c:pt idx="3457">
                  <c:v>3171.33</c:v>
                </c:pt>
                <c:pt idx="3458">
                  <c:v>3171.92</c:v>
                </c:pt>
                <c:pt idx="3459">
                  <c:v>3172.52</c:v>
                </c:pt>
                <c:pt idx="3460">
                  <c:v>3173.11</c:v>
                </c:pt>
                <c:pt idx="3461">
                  <c:v>3173.7</c:v>
                </c:pt>
                <c:pt idx="3462">
                  <c:v>3174.29</c:v>
                </c:pt>
                <c:pt idx="3463">
                  <c:v>3174.88</c:v>
                </c:pt>
                <c:pt idx="3464">
                  <c:v>3175.47</c:v>
                </c:pt>
                <c:pt idx="3465">
                  <c:v>3176.07</c:v>
                </c:pt>
                <c:pt idx="3466">
                  <c:v>3176.66</c:v>
                </c:pt>
                <c:pt idx="3467">
                  <c:v>3177.25</c:v>
                </c:pt>
                <c:pt idx="3468">
                  <c:v>3177.84</c:v>
                </c:pt>
                <c:pt idx="3469">
                  <c:v>3178.43</c:v>
                </c:pt>
                <c:pt idx="3470">
                  <c:v>3179.02</c:v>
                </c:pt>
                <c:pt idx="3471">
                  <c:v>3179.61</c:v>
                </c:pt>
                <c:pt idx="3472">
                  <c:v>3180.2</c:v>
                </c:pt>
                <c:pt idx="3473">
                  <c:v>3180.79</c:v>
                </c:pt>
                <c:pt idx="3474">
                  <c:v>3181.38</c:v>
                </c:pt>
                <c:pt idx="3475">
                  <c:v>3181.97</c:v>
                </c:pt>
                <c:pt idx="3476">
                  <c:v>3182.56</c:v>
                </c:pt>
                <c:pt idx="3477">
                  <c:v>3183.15</c:v>
                </c:pt>
                <c:pt idx="3478">
                  <c:v>3183.74</c:v>
                </c:pt>
                <c:pt idx="3479">
                  <c:v>3184.32</c:v>
                </c:pt>
                <c:pt idx="3480">
                  <c:v>3184.91</c:v>
                </c:pt>
                <c:pt idx="3481">
                  <c:v>3185.5</c:v>
                </c:pt>
                <c:pt idx="3482">
                  <c:v>3186.09</c:v>
                </c:pt>
                <c:pt idx="3483">
                  <c:v>3186.68</c:v>
                </c:pt>
                <c:pt idx="3484">
                  <c:v>3187.27</c:v>
                </c:pt>
                <c:pt idx="3485">
                  <c:v>3187.85</c:v>
                </c:pt>
                <c:pt idx="3486">
                  <c:v>3188.44</c:v>
                </c:pt>
                <c:pt idx="3487">
                  <c:v>3189.03</c:v>
                </c:pt>
                <c:pt idx="3488">
                  <c:v>3189.61</c:v>
                </c:pt>
                <c:pt idx="3489">
                  <c:v>3190.2</c:v>
                </c:pt>
                <c:pt idx="3490">
                  <c:v>3190.79</c:v>
                </c:pt>
                <c:pt idx="3491">
                  <c:v>3191.38</c:v>
                </c:pt>
                <c:pt idx="3492">
                  <c:v>3191.96</c:v>
                </c:pt>
                <c:pt idx="3493">
                  <c:v>3192.55</c:v>
                </c:pt>
                <c:pt idx="3494">
                  <c:v>3193.14</c:v>
                </c:pt>
                <c:pt idx="3495">
                  <c:v>3193.72</c:v>
                </c:pt>
                <c:pt idx="3496">
                  <c:v>3194.31</c:v>
                </c:pt>
                <c:pt idx="3497">
                  <c:v>3194.89</c:v>
                </c:pt>
                <c:pt idx="3498">
                  <c:v>3195.48</c:v>
                </c:pt>
                <c:pt idx="3499">
                  <c:v>3196.06</c:v>
                </c:pt>
                <c:pt idx="3500">
                  <c:v>3196.65</c:v>
                </c:pt>
                <c:pt idx="3501">
                  <c:v>3197.23</c:v>
                </c:pt>
                <c:pt idx="3502">
                  <c:v>3197.82</c:v>
                </c:pt>
                <c:pt idx="3503">
                  <c:v>3198.41</c:v>
                </c:pt>
                <c:pt idx="3504">
                  <c:v>3198.99</c:v>
                </c:pt>
                <c:pt idx="3505">
                  <c:v>3199.57</c:v>
                </c:pt>
                <c:pt idx="3506">
                  <c:v>3200.16</c:v>
                </c:pt>
                <c:pt idx="3507">
                  <c:v>3200.74</c:v>
                </c:pt>
                <c:pt idx="3508">
                  <c:v>3201.33</c:v>
                </c:pt>
                <c:pt idx="3509">
                  <c:v>3201.91</c:v>
                </c:pt>
                <c:pt idx="3510">
                  <c:v>3202.49</c:v>
                </c:pt>
                <c:pt idx="3511">
                  <c:v>3203.08</c:v>
                </c:pt>
                <c:pt idx="3512">
                  <c:v>3203.66</c:v>
                </c:pt>
                <c:pt idx="3513">
                  <c:v>3204.24</c:v>
                </c:pt>
                <c:pt idx="3514">
                  <c:v>3204.83</c:v>
                </c:pt>
                <c:pt idx="3515">
                  <c:v>3205.41</c:v>
                </c:pt>
                <c:pt idx="3516">
                  <c:v>3205.99</c:v>
                </c:pt>
                <c:pt idx="3517">
                  <c:v>3206.58</c:v>
                </c:pt>
                <c:pt idx="3518">
                  <c:v>3207.16</c:v>
                </c:pt>
                <c:pt idx="3519">
                  <c:v>3207.74</c:v>
                </c:pt>
                <c:pt idx="3520">
                  <c:v>3208.32</c:v>
                </c:pt>
                <c:pt idx="3521">
                  <c:v>3208.9</c:v>
                </c:pt>
                <c:pt idx="3522">
                  <c:v>3209.49</c:v>
                </c:pt>
                <c:pt idx="3523">
                  <c:v>3210.07</c:v>
                </c:pt>
                <c:pt idx="3524">
                  <c:v>3210.65</c:v>
                </c:pt>
                <c:pt idx="3525">
                  <c:v>3211.23</c:v>
                </c:pt>
                <c:pt idx="3526">
                  <c:v>3211.81</c:v>
                </c:pt>
                <c:pt idx="3527">
                  <c:v>3212.39</c:v>
                </c:pt>
                <c:pt idx="3528">
                  <c:v>3212.97</c:v>
                </c:pt>
                <c:pt idx="3529">
                  <c:v>3213.55</c:v>
                </c:pt>
                <c:pt idx="3530">
                  <c:v>3214.13</c:v>
                </c:pt>
                <c:pt idx="3531">
                  <c:v>3214.71</c:v>
                </c:pt>
                <c:pt idx="3532">
                  <c:v>3215.29</c:v>
                </c:pt>
                <c:pt idx="3533">
                  <c:v>3215.87</c:v>
                </c:pt>
                <c:pt idx="3534">
                  <c:v>3216.45</c:v>
                </c:pt>
                <c:pt idx="3535">
                  <c:v>3217.03</c:v>
                </c:pt>
                <c:pt idx="3536">
                  <c:v>3217.61</c:v>
                </c:pt>
                <c:pt idx="3537">
                  <c:v>3218.19</c:v>
                </c:pt>
                <c:pt idx="3538">
                  <c:v>3218.77</c:v>
                </c:pt>
                <c:pt idx="3539">
                  <c:v>3219.35</c:v>
                </c:pt>
                <c:pt idx="3540">
                  <c:v>3219.93</c:v>
                </c:pt>
                <c:pt idx="3541">
                  <c:v>3220.51</c:v>
                </c:pt>
                <c:pt idx="3542">
                  <c:v>3221.08</c:v>
                </c:pt>
                <c:pt idx="3543">
                  <c:v>3221.66</c:v>
                </c:pt>
                <c:pt idx="3544">
                  <c:v>3222.24</c:v>
                </c:pt>
                <c:pt idx="3545">
                  <c:v>3222.82</c:v>
                </c:pt>
                <c:pt idx="3546">
                  <c:v>3223.4</c:v>
                </c:pt>
                <c:pt idx="3547">
                  <c:v>3223.97</c:v>
                </c:pt>
                <c:pt idx="3548">
                  <c:v>3224.55</c:v>
                </c:pt>
                <c:pt idx="3549">
                  <c:v>3225.13</c:v>
                </c:pt>
                <c:pt idx="3550">
                  <c:v>3225.71</c:v>
                </c:pt>
                <c:pt idx="3551">
                  <c:v>3226.28</c:v>
                </c:pt>
                <c:pt idx="3552">
                  <c:v>3226.86</c:v>
                </c:pt>
                <c:pt idx="3553">
                  <c:v>3227.44</c:v>
                </c:pt>
                <c:pt idx="3554">
                  <c:v>3228.01</c:v>
                </c:pt>
                <c:pt idx="3555">
                  <c:v>3228.59</c:v>
                </c:pt>
                <c:pt idx="3556">
                  <c:v>3229.17</c:v>
                </c:pt>
                <c:pt idx="3557">
                  <c:v>3229.74</c:v>
                </c:pt>
                <c:pt idx="3558">
                  <c:v>3230.32</c:v>
                </c:pt>
                <c:pt idx="3559">
                  <c:v>3230.89</c:v>
                </c:pt>
                <c:pt idx="3560">
                  <c:v>3231.47</c:v>
                </c:pt>
                <c:pt idx="3561">
                  <c:v>3232.04</c:v>
                </c:pt>
                <c:pt idx="3562">
                  <c:v>3232.62</c:v>
                </c:pt>
                <c:pt idx="3563">
                  <c:v>3233.19</c:v>
                </c:pt>
                <c:pt idx="3564">
                  <c:v>3233.77</c:v>
                </c:pt>
                <c:pt idx="3565">
                  <c:v>3234.34</c:v>
                </c:pt>
                <c:pt idx="3566">
                  <c:v>3234.92</c:v>
                </c:pt>
                <c:pt idx="3567">
                  <c:v>3235.49</c:v>
                </c:pt>
                <c:pt idx="3568">
                  <c:v>3236.07</c:v>
                </c:pt>
                <c:pt idx="3569">
                  <c:v>3236.64</c:v>
                </c:pt>
                <c:pt idx="3570">
                  <c:v>3237.21</c:v>
                </c:pt>
                <c:pt idx="3571">
                  <c:v>3237.79</c:v>
                </c:pt>
                <c:pt idx="3572">
                  <c:v>3238.36</c:v>
                </c:pt>
                <c:pt idx="3573">
                  <c:v>3238.94</c:v>
                </c:pt>
                <c:pt idx="3574">
                  <c:v>3239.51</c:v>
                </c:pt>
                <c:pt idx="3575">
                  <c:v>3240.08</c:v>
                </c:pt>
                <c:pt idx="3576">
                  <c:v>3240.65</c:v>
                </c:pt>
                <c:pt idx="3577">
                  <c:v>3241.23</c:v>
                </c:pt>
                <c:pt idx="3578">
                  <c:v>3241.8</c:v>
                </c:pt>
                <c:pt idx="3579">
                  <c:v>3242.37</c:v>
                </c:pt>
                <c:pt idx="3580">
                  <c:v>3242.94</c:v>
                </c:pt>
                <c:pt idx="3581">
                  <c:v>3243.52</c:v>
                </c:pt>
                <c:pt idx="3582">
                  <c:v>3244.09</c:v>
                </c:pt>
                <c:pt idx="3583">
                  <c:v>3244.66</c:v>
                </c:pt>
                <c:pt idx="3584">
                  <c:v>3245.23</c:v>
                </c:pt>
                <c:pt idx="3585">
                  <c:v>3245.8</c:v>
                </c:pt>
                <c:pt idx="3586">
                  <c:v>3246.37</c:v>
                </c:pt>
                <c:pt idx="3587">
                  <c:v>3246.94</c:v>
                </c:pt>
                <c:pt idx="3588">
                  <c:v>3247.52</c:v>
                </c:pt>
                <c:pt idx="3589">
                  <c:v>3248.09</c:v>
                </c:pt>
                <c:pt idx="3590">
                  <c:v>3248.66</c:v>
                </c:pt>
                <c:pt idx="3591">
                  <c:v>3249.23</c:v>
                </c:pt>
                <c:pt idx="3592">
                  <c:v>3249.8</c:v>
                </c:pt>
                <c:pt idx="3593">
                  <c:v>3250.37</c:v>
                </c:pt>
                <c:pt idx="3594">
                  <c:v>3250.94</c:v>
                </c:pt>
                <c:pt idx="3595">
                  <c:v>3251.51</c:v>
                </c:pt>
                <c:pt idx="3596">
                  <c:v>3252.08</c:v>
                </c:pt>
                <c:pt idx="3597">
                  <c:v>3252.65</c:v>
                </c:pt>
                <c:pt idx="3598">
                  <c:v>3253.22</c:v>
                </c:pt>
                <c:pt idx="3599">
                  <c:v>3253.78</c:v>
                </c:pt>
                <c:pt idx="3600">
                  <c:v>3254.35</c:v>
                </c:pt>
                <c:pt idx="3601">
                  <c:v>3254.92</c:v>
                </c:pt>
                <c:pt idx="3602">
                  <c:v>3255.49</c:v>
                </c:pt>
                <c:pt idx="3603">
                  <c:v>3256.06</c:v>
                </c:pt>
                <c:pt idx="3604">
                  <c:v>3256.63</c:v>
                </c:pt>
                <c:pt idx="3605">
                  <c:v>3257.2</c:v>
                </c:pt>
                <c:pt idx="3606">
                  <c:v>3257.76</c:v>
                </c:pt>
                <c:pt idx="3607">
                  <c:v>3258.33</c:v>
                </c:pt>
                <c:pt idx="3608">
                  <c:v>3258.9</c:v>
                </c:pt>
                <c:pt idx="3609">
                  <c:v>3259.47</c:v>
                </c:pt>
                <c:pt idx="3610">
                  <c:v>3260.03</c:v>
                </c:pt>
                <c:pt idx="3611">
                  <c:v>3260.6</c:v>
                </c:pt>
                <c:pt idx="3612">
                  <c:v>3261.17</c:v>
                </c:pt>
                <c:pt idx="3613">
                  <c:v>3261.73</c:v>
                </c:pt>
                <c:pt idx="3614">
                  <c:v>3262.3</c:v>
                </c:pt>
                <c:pt idx="3615">
                  <c:v>3262.87</c:v>
                </c:pt>
                <c:pt idx="3616">
                  <c:v>3263.43</c:v>
                </c:pt>
                <c:pt idx="3617">
                  <c:v>3264</c:v>
                </c:pt>
                <c:pt idx="3618">
                  <c:v>3264.57</c:v>
                </c:pt>
                <c:pt idx="3619">
                  <c:v>3265.13</c:v>
                </c:pt>
                <c:pt idx="3620">
                  <c:v>3265.7</c:v>
                </c:pt>
                <c:pt idx="3621">
                  <c:v>3266.26</c:v>
                </c:pt>
                <c:pt idx="3622">
                  <c:v>3266.83</c:v>
                </c:pt>
                <c:pt idx="3623">
                  <c:v>3267.39</c:v>
                </c:pt>
                <c:pt idx="3624">
                  <c:v>3267.96</c:v>
                </c:pt>
                <c:pt idx="3625">
                  <c:v>3268.52</c:v>
                </c:pt>
                <c:pt idx="3626">
                  <c:v>3269.09</c:v>
                </c:pt>
                <c:pt idx="3627">
                  <c:v>3269.65</c:v>
                </c:pt>
                <c:pt idx="3628">
                  <c:v>3270.22</c:v>
                </c:pt>
                <c:pt idx="3629">
                  <c:v>3270.78</c:v>
                </c:pt>
                <c:pt idx="3630">
                  <c:v>3271.35</c:v>
                </c:pt>
                <c:pt idx="3631">
                  <c:v>3271.91</c:v>
                </c:pt>
                <c:pt idx="3632">
                  <c:v>3272.47</c:v>
                </c:pt>
                <c:pt idx="3633">
                  <c:v>3273.04</c:v>
                </c:pt>
                <c:pt idx="3634">
                  <c:v>3273.6</c:v>
                </c:pt>
                <c:pt idx="3635">
                  <c:v>3274.16</c:v>
                </c:pt>
                <c:pt idx="3636">
                  <c:v>3274.73</c:v>
                </c:pt>
                <c:pt idx="3637">
                  <c:v>3275.29</c:v>
                </c:pt>
                <c:pt idx="3638">
                  <c:v>3275.85</c:v>
                </c:pt>
                <c:pt idx="3639">
                  <c:v>3276.41</c:v>
                </c:pt>
                <c:pt idx="3640">
                  <c:v>3276.98</c:v>
                </c:pt>
                <c:pt idx="3641">
                  <c:v>3277.54</c:v>
                </c:pt>
                <c:pt idx="3642">
                  <c:v>3278.1</c:v>
                </c:pt>
                <c:pt idx="3643">
                  <c:v>3278.66</c:v>
                </c:pt>
                <c:pt idx="3644">
                  <c:v>3279.22</c:v>
                </c:pt>
                <c:pt idx="3645">
                  <c:v>3279.79</c:v>
                </c:pt>
                <c:pt idx="3646">
                  <c:v>3280.35</c:v>
                </c:pt>
                <c:pt idx="3647">
                  <c:v>3280.91</c:v>
                </c:pt>
                <c:pt idx="3648">
                  <c:v>3281.47</c:v>
                </c:pt>
                <c:pt idx="3649">
                  <c:v>3282.03</c:v>
                </c:pt>
                <c:pt idx="3650">
                  <c:v>3282.59</c:v>
                </c:pt>
                <c:pt idx="3651">
                  <c:v>3283.15</c:v>
                </c:pt>
                <c:pt idx="3652">
                  <c:v>3283.71</c:v>
                </c:pt>
                <c:pt idx="3653">
                  <c:v>3284.27</c:v>
                </c:pt>
                <c:pt idx="3654">
                  <c:v>3284.83</c:v>
                </c:pt>
                <c:pt idx="3655">
                  <c:v>3285.39</c:v>
                </c:pt>
                <c:pt idx="3656">
                  <c:v>3285.95</c:v>
                </c:pt>
                <c:pt idx="3657">
                  <c:v>3286.51</c:v>
                </c:pt>
                <c:pt idx="3658">
                  <c:v>3287.07</c:v>
                </c:pt>
                <c:pt idx="3659">
                  <c:v>3287.63</c:v>
                </c:pt>
                <c:pt idx="3660">
                  <c:v>3288.19</c:v>
                </c:pt>
                <c:pt idx="3661">
                  <c:v>3288.75</c:v>
                </c:pt>
                <c:pt idx="3662">
                  <c:v>3289.31</c:v>
                </c:pt>
                <c:pt idx="3663">
                  <c:v>3289.87</c:v>
                </c:pt>
                <c:pt idx="3664">
                  <c:v>3290.42</c:v>
                </c:pt>
                <c:pt idx="3665">
                  <c:v>3290.98</c:v>
                </c:pt>
                <c:pt idx="3666">
                  <c:v>3291.54</c:v>
                </c:pt>
                <c:pt idx="3667">
                  <c:v>3292.1</c:v>
                </c:pt>
                <c:pt idx="3668">
                  <c:v>3292.66</c:v>
                </c:pt>
                <c:pt idx="3669">
                  <c:v>3293.21</c:v>
                </c:pt>
                <c:pt idx="3670">
                  <c:v>3293.77</c:v>
                </c:pt>
                <c:pt idx="3671">
                  <c:v>3294.33</c:v>
                </c:pt>
                <c:pt idx="3672">
                  <c:v>3294.89</c:v>
                </c:pt>
                <c:pt idx="3673">
                  <c:v>3295.44</c:v>
                </c:pt>
                <c:pt idx="3674">
                  <c:v>3296</c:v>
                </c:pt>
                <c:pt idx="3675">
                  <c:v>3296.56</c:v>
                </c:pt>
                <c:pt idx="3676">
                  <c:v>3297.11</c:v>
                </c:pt>
                <c:pt idx="3677">
                  <c:v>3297.67</c:v>
                </c:pt>
                <c:pt idx="3678">
                  <c:v>3298.23</c:v>
                </c:pt>
                <c:pt idx="3679">
                  <c:v>3298.78</c:v>
                </c:pt>
                <c:pt idx="3680">
                  <c:v>3299.19</c:v>
                </c:pt>
                <c:pt idx="3681">
                  <c:v>3299.79</c:v>
                </c:pt>
                <c:pt idx="3682">
                  <c:v>3300.38</c:v>
                </c:pt>
                <c:pt idx="3683">
                  <c:v>3300.97</c:v>
                </c:pt>
                <c:pt idx="3684">
                  <c:v>3301.57</c:v>
                </c:pt>
                <c:pt idx="3685">
                  <c:v>3302.16</c:v>
                </c:pt>
                <c:pt idx="3686">
                  <c:v>3302.75</c:v>
                </c:pt>
                <c:pt idx="3687">
                  <c:v>3303.35</c:v>
                </c:pt>
                <c:pt idx="3688">
                  <c:v>3303.94</c:v>
                </c:pt>
                <c:pt idx="3689">
                  <c:v>3304.53</c:v>
                </c:pt>
                <c:pt idx="3690">
                  <c:v>3305.12</c:v>
                </c:pt>
                <c:pt idx="3691">
                  <c:v>3305.72</c:v>
                </c:pt>
                <c:pt idx="3692">
                  <c:v>3306.31</c:v>
                </c:pt>
                <c:pt idx="3693">
                  <c:v>3306.9</c:v>
                </c:pt>
                <c:pt idx="3694">
                  <c:v>3307.49</c:v>
                </c:pt>
                <c:pt idx="3695">
                  <c:v>3308.08</c:v>
                </c:pt>
                <c:pt idx="3696">
                  <c:v>3308.68</c:v>
                </c:pt>
                <c:pt idx="3697">
                  <c:v>3309.27</c:v>
                </c:pt>
                <c:pt idx="3698">
                  <c:v>3309.86</c:v>
                </c:pt>
                <c:pt idx="3699">
                  <c:v>3310.45</c:v>
                </c:pt>
                <c:pt idx="3700">
                  <c:v>3311.04</c:v>
                </c:pt>
                <c:pt idx="3701">
                  <c:v>3311.63</c:v>
                </c:pt>
                <c:pt idx="3702">
                  <c:v>3312.22</c:v>
                </c:pt>
                <c:pt idx="3703">
                  <c:v>3312.81</c:v>
                </c:pt>
                <c:pt idx="3704">
                  <c:v>3313.4</c:v>
                </c:pt>
                <c:pt idx="3705">
                  <c:v>3313.99</c:v>
                </c:pt>
                <c:pt idx="3706">
                  <c:v>3314.58</c:v>
                </c:pt>
                <c:pt idx="3707">
                  <c:v>3315.17</c:v>
                </c:pt>
                <c:pt idx="3708">
                  <c:v>3315.76</c:v>
                </c:pt>
                <c:pt idx="3709">
                  <c:v>3316.35</c:v>
                </c:pt>
                <c:pt idx="3710">
                  <c:v>3316.94</c:v>
                </c:pt>
                <c:pt idx="3711">
                  <c:v>3317.53</c:v>
                </c:pt>
                <c:pt idx="3712">
                  <c:v>3318.12</c:v>
                </c:pt>
                <c:pt idx="3713">
                  <c:v>3318.71</c:v>
                </c:pt>
                <c:pt idx="3714">
                  <c:v>3319.3</c:v>
                </c:pt>
                <c:pt idx="3715">
                  <c:v>3319.89</c:v>
                </c:pt>
                <c:pt idx="3716">
                  <c:v>3320.48</c:v>
                </c:pt>
                <c:pt idx="3717">
                  <c:v>3321.07</c:v>
                </c:pt>
                <c:pt idx="3718">
                  <c:v>3321.66</c:v>
                </c:pt>
                <c:pt idx="3719">
                  <c:v>3322.24</c:v>
                </c:pt>
                <c:pt idx="3720">
                  <c:v>3322.83</c:v>
                </c:pt>
                <c:pt idx="3721">
                  <c:v>3323.42</c:v>
                </c:pt>
                <c:pt idx="3722">
                  <c:v>3324.01</c:v>
                </c:pt>
                <c:pt idx="3723">
                  <c:v>3324.6</c:v>
                </c:pt>
                <c:pt idx="3724">
                  <c:v>3325.18</c:v>
                </c:pt>
                <c:pt idx="3725">
                  <c:v>3325.77</c:v>
                </c:pt>
                <c:pt idx="3726">
                  <c:v>3326.36</c:v>
                </c:pt>
                <c:pt idx="3727">
                  <c:v>3326.95</c:v>
                </c:pt>
                <c:pt idx="3728">
                  <c:v>3327.53</c:v>
                </c:pt>
                <c:pt idx="3729">
                  <c:v>3328.12</c:v>
                </c:pt>
                <c:pt idx="3730">
                  <c:v>3328.71</c:v>
                </c:pt>
                <c:pt idx="3731">
                  <c:v>3329.29</c:v>
                </c:pt>
                <c:pt idx="3732">
                  <c:v>3329.88</c:v>
                </c:pt>
                <c:pt idx="3733">
                  <c:v>3330.47</c:v>
                </c:pt>
                <c:pt idx="3734">
                  <c:v>3331.05</c:v>
                </c:pt>
                <c:pt idx="3735">
                  <c:v>3331.64</c:v>
                </c:pt>
                <c:pt idx="3736">
                  <c:v>3332.22</c:v>
                </c:pt>
                <c:pt idx="3737">
                  <c:v>3332.81</c:v>
                </c:pt>
                <c:pt idx="3738">
                  <c:v>3333.39</c:v>
                </c:pt>
                <c:pt idx="3739">
                  <c:v>3333.98</c:v>
                </c:pt>
                <c:pt idx="3740">
                  <c:v>3334.57</c:v>
                </c:pt>
                <c:pt idx="3741">
                  <c:v>3335.15</c:v>
                </c:pt>
                <c:pt idx="3742">
                  <c:v>3335.74</c:v>
                </c:pt>
                <c:pt idx="3743">
                  <c:v>3336.32</c:v>
                </c:pt>
                <c:pt idx="3744">
                  <c:v>3336.91</c:v>
                </c:pt>
                <c:pt idx="3745">
                  <c:v>3337.49</c:v>
                </c:pt>
                <c:pt idx="3746">
                  <c:v>3338.07</c:v>
                </c:pt>
                <c:pt idx="3747">
                  <c:v>3338.66</c:v>
                </c:pt>
                <c:pt idx="3748">
                  <c:v>3339.24</c:v>
                </c:pt>
                <c:pt idx="3749">
                  <c:v>3339.83</c:v>
                </c:pt>
                <c:pt idx="3750">
                  <c:v>3340.41</c:v>
                </c:pt>
                <c:pt idx="3751">
                  <c:v>3340.99</c:v>
                </c:pt>
                <c:pt idx="3752">
                  <c:v>3341.58</c:v>
                </c:pt>
                <c:pt idx="3753">
                  <c:v>3342.16</c:v>
                </c:pt>
                <c:pt idx="3754">
                  <c:v>3342.75</c:v>
                </c:pt>
                <c:pt idx="3755">
                  <c:v>3343.33</c:v>
                </c:pt>
                <c:pt idx="3756">
                  <c:v>3343.91</c:v>
                </c:pt>
                <c:pt idx="3757">
                  <c:v>3344.49</c:v>
                </c:pt>
                <c:pt idx="3758">
                  <c:v>3345.08</c:v>
                </c:pt>
                <c:pt idx="3759">
                  <c:v>3345.66</c:v>
                </c:pt>
                <c:pt idx="3760">
                  <c:v>3346.24</c:v>
                </c:pt>
                <c:pt idx="3761">
                  <c:v>3346.82</c:v>
                </c:pt>
                <c:pt idx="3762">
                  <c:v>3347.41</c:v>
                </c:pt>
                <c:pt idx="3763">
                  <c:v>3347.99</c:v>
                </c:pt>
                <c:pt idx="3764">
                  <c:v>3348.57</c:v>
                </c:pt>
                <c:pt idx="3765">
                  <c:v>3349.15</c:v>
                </c:pt>
                <c:pt idx="3766">
                  <c:v>3349.73</c:v>
                </c:pt>
                <c:pt idx="3767">
                  <c:v>3350.32</c:v>
                </c:pt>
                <c:pt idx="3768">
                  <c:v>3350.9</c:v>
                </c:pt>
                <c:pt idx="3769">
                  <c:v>3351.48</c:v>
                </c:pt>
                <c:pt idx="3770">
                  <c:v>3352.06</c:v>
                </c:pt>
                <c:pt idx="3771">
                  <c:v>3352.64</c:v>
                </c:pt>
                <c:pt idx="3772">
                  <c:v>3353.22</c:v>
                </c:pt>
                <c:pt idx="3773">
                  <c:v>3353.8</c:v>
                </c:pt>
                <c:pt idx="3774">
                  <c:v>3354.38</c:v>
                </c:pt>
                <c:pt idx="3775">
                  <c:v>3354.96</c:v>
                </c:pt>
                <c:pt idx="3776">
                  <c:v>3355.54</c:v>
                </c:pt>
                <c:pt idx="3777">
                  <c:v>3356.12</c:v>
                </c:pt>
                <c:pt idx="3778">
                  <c:v>3356.7</c:v>
                </c:pt>
                <c:pt idx="3779">
                  <c:v>3357.28</c:v>
                </c:pt>
                <c:pt idx="3780">
                  <c:v>3357.86</c:v>
                </c:pt>
                <c:pt idx="3781">
                  <c:v>3358.44</c:v>
                </c:pt>
                <c:pt idx="3782">
                  <c:v>3359.02</c:v>
                </c:pt>
                <c:pt idx="3783">
                  <c:v>3359.6</c:v>
                </c:pt>
                <c:pt idx="3784">
                  <c:v>3360.18</c:v>
                </c:pt>
                <c:pt idx="3785">
                  <c:v>3360.76</c:v>
                </c:pt>
                <c:pt idx="3786">
                  <c:v>3361.34</c:v>
                </c:pt>
                <c:pt idx="3787">
                  <c:v>3361.92</c:v>
                </c:pt>
                <c:pt idx="3788">
                  <c:v>3362.49</c:v>
                </c:pt>
                <c:pt idx="3789">
                  <c:v>3363.07</c:v>
                </c:pt>
                <c:pt idx="3790">
                  <c:v>3363.65</c:v>
                </c:pt>
                <c:pt idx="3791">
                  <c:v>3364.23</c:v>
                </c:pt>
                <c:pt idx="3792">
                  <c:v>3364.81</c:v>
                </c:pt>
                <c:pt idx="3793">
                  <c:v>3365.39</c:v>
                </c:pt>
                <c:pt idx="3794">
                  <c:v>3365.96</c:v>
                </c:pt>
                <c:pt idx="3795">
                  <c:v>3366.54</c:v>
                </c:pt>
                <c:pt idx="3796">
                  <c:v>3367.12</c:v>
                </c:pt>
                <c:pt idx="3797">
                  <c:v>3367.7</c:v>
                </c:pt>
                <c:pt idx="3798">
                  <c:v>3368.27</c:v>
                </c:pt>
                <c:pt idx="3799">
                  <c:v>3368.85</c:v>
                </c:pt>
                <c:pt idx="3800">
                  <c:v>3369.43</c:v>
                </c:pt>
                <c:pt idx="3801">
                  <c:v>3370</c:v>
                </c:pt>
                <c:pt idx="3802">
                  <c:v>3370.58</c:v>
                </c:pt>
                <c:pt idx="3803">
                  <c:v>3371.16</c:v>
                </c:pt>
                <c:pt idx="3804">
                  <c:v>3371.73</c:v>
                </c:pt>
                <c:pt idx="3805">
                  <c:v>3372.31</c:v>
                </c:pt>
                <c:pt idx="3806">
                  <c:v>3372.88</c:v>
                </c:pt>
                <c:pt idx="3807">
                  <c:v>3373.46</c:v>
                </c:pt>
                <c:pt idx="3808">
                  <c:v>3374.04</c:v>
                </c:pt>
                <c:pt idx="3809">
                  <c:v>3374.61</c:v>
                </c:pt>
                <c:pt idx="3810">
                  <c:v>3375.19</c:v>
                </c:pt>
                <c:pt idx="3811">
                  <c:v>3375.76</c:v>
                </c:pt>
                <c:pt idx="3812">
                  <c:v>3376.34</c:v>
                </c:pt>
                <c:pt idx="3813">
                  <c:v>3376.91</c:v>
                </c:pt>
                <c:pt idx="3814">
                  <c:v>3377.49</c:v>
                </c:pt>
                <c:pt idx="3815">
                  <c:v>3378.06</c:v>
                </c:pt>
                <c:pt idx="3816">
                  <c:v>3378.64</c:v>
                </c:pt>
                <c:pt idx="3817">
                  <c:v>3379.21</c:v>
                </c:pt>
                <c:pt idx="3818">
                  <c:v>3379.78</c:v>
                </c:pt>
                <c:pt idx="3819">
                  <c:v>3380.36</c:v>
                </c:pt>
                <c:pt idx="3820">
                  <c:v>3380.93</c:v>
                </c:pt>
                <c:pt idx="3821">
                  <c:v>3381.51</c:v>
                </c:pt>
                <c:pt idx="3822">
                  <c:v>3382.08</c:v>
                </c:pt>
                <c:pt idx="3823">
                  <c:v>3382.65</c:v>
                </c:pt>
                <c:pt idx="3824">
                  <c:v>3383.23</c:v>
                </c:pt>
                <c:pt idx="3825">
                  <c:v>3383.8</c:v>
                </c:pt>
                <c:pt idx="3826">
                  <c:v>3384.37</c:v>
                </c:pt>
                <c:pt idx="3827">
                  <c:v>3384.95</c:v>
                </c:pt>
                <c:pt idx="3828">
                  <c:v>3385.52</c:v>
                </c:pt>
                <c:pt idx="3829">
                  <c:v>3386.09</c:v>
                </c:pt>
                <c:pt idx="3830">
                  <c:v>3386.66</c:v>
                </c:pt>
                <c:pt idx="3831">
                  <c:v>3387.24</c:v>
                </c:pt>
                <c:pt idx="3832">
                  <c:v>3387.81</c:v>
                </c:pt>
                <c:pt idx="3833">
                  <c:v>3388.38</c:v>
                </c:pt>
                <c:pt idx="3834">
                  <c:v>3388.95</c:v>
                </c:pt>
                <c:pt idx="3835">
                  <c:v>3389.52</c:v>
                </c:pt>
                <c:pt idx="3836">
                  <c:v>3390.1</c:v>
                </c:pt>
                <c:pt idx="3837">
                  <c:v>3390.67</c:v>
                </c:pt>
                <c:pt idx="3838">
                  <c:v>3391.24</c:v>
                </c:pt>
                <c:pt idx="3839">
                  <c:v>3391.81</c:v>
                </c:pt>
                <c:pt idx="3840">
                  <c:v>3392.38</c:v>
                </c:pt>
                <c:pt idx="3841">
                  <c:v>3392.95</c:v>
                </c:pt>
                <c:pt idx="3842">
                  <c:v>3393.52</c:v>
                </c:pt>
                <c:pt idx="3843">
                  <c:v>3394.09</c:v>
                </c:pt>
                <c:pt idx="3844">
                  <c:v>3394.66</c:v>
                </c:pt>
                <c:pt idx="3845">
                  <c:v>3395.24</c:v>
                </c:pt>
                <c:pt idx="3846">
                  <c:v>3395.81</c:v>
                </c:pt>
                <c:pt idx="3847">
                  <c:v>3396.38</c:v>
                </c:pt>
                <c:pt idx="3848">
                  <c:v>3396.95</c:v>
                </c:pt>
                <c:pt idx="3849">
                  <c:v>3397.51</c:v>
                </c:pt>
                <c:pt idx="3850">
                  <c:v>3398.09</c:v>
                </c:pt>
                <c:pt idx="3851">
                  <c:v>3398.65</c:v>
                </c:pt>
                <c:pt idx="3852">
                  <c:v>3399.22</c:v>
                </c:pt>
                <c:pt idx="3853">
                  <c:v>3399.79</c:v>
                </c:pt>
                <c:pt idx="3854">
                  <c:v>3400.36</c:v>
                </c:pt>
                <c:pt idx="3855">
                  <c:v>3400.93</c:v>
                </c:pt>
                <c:pt idx="3856">
                  <c:v>3401.5</c:v>
                </c:pt>
                <c:pt idx="3857">
                  <c:v>3402.07</c:v>
                </c:pt>
                <c:pt idx="3858">
                  <c:v>3402.64</c:v>
                </c:pt>
                <c:pt idx="3859">
                  <c:v>3403.21</c:v>
                </c:pt>
                <c:pt idx="3860">
                  <c:v>3403.77</c:v>
                </c:pt>
                <c:pt idx="3861">
                  <c:v>3404.34</c:v>
                </c:pt>
                <c:pt idx="3862">
                  <c:v>3404.91</c:v>
                </c:pt>
                <c:pt idx="3863">
                  <c:v>3405.48</c:v>
                </c:pt>
                <c:pt idx="3864">
                  <c:v>3406.05</c:v>
                </c:pt>
                <c:pt idx="3865">
                  <c:v>3406.61</c:v>
                </c:pt>
                <c:pt idx="3866">
                  <c:v>3407.18</c:v>
                </c:pt>
                <c:pt idx="3867">
                  <c:v>3407.75</c:v>
                </c:pt>
                <c:pt idx="3868">
                  <c:v>3408.32</c:v>
                </c:pt>
                <c:pt idx="3869">
                  <c:v>3408.88</c:v>
                </c:pt>
                <c:pt idx="3870">
                  <c:v>3409.45</c:v>
                </c:pt>
                <c:pt idx="3871">
                  <c:v>3410.02</c:v>
                </c:pt>
                <c:pt idx="3872">
                  <c:v>3410.58</c:v>
                </c:pt>
                <c:pt idx="3873">
                  <c:v>3411.15</c:v>
                </c:pt>
                <c:pt idx="3874">
                  <c:v>3411.71</c:v>
                </c:pt>
                <c:pt idx="3875">
                  <c:v>3412.28</c:v>
                </c:pt>
                <c:pt idx="3876">
                  <c:v>3412.85</c:v>
                </c:pt>
                <c:pt idx="3877">
                  <c:v>3413.41</c:v>
                </c:pt>
                <c:pt idx="3878">
                  <c:v>3413.98</c:v>
                </c:pt>
                <c:pt idx="3879">
                  <c:v>3414.54</c:v>
                </c:pt>
                <c:pt idx="3880">
                  <c:v>3415.11</c:v>
                </c:pt>
                <c:pt idx="3881">
                  <c:v>3415.68</c:v>
                </c:pt>
                <c:pt idx="3882">
                  <c:v>3416.24</c:v>
                </c:pt>
                <c:pt idx="3883">
                  <c:v>3416.81</c:v>
                </c:pt>
                <c:pt idx="3884">
                  <c:v>3417.37</c:v>
                </c:pt>
                <c:pt idx="3885">
                  <c:v>3417.93</c:v>
                </c:pt>
                <c:pt idx="3886">
                  <c:v>3418.5</c:v>
                </c:pt>
                <c:pt idx="3887">
                  <c:v>3419.06</c:v>
                </c:pt>
                <c:pt idx="3888">
                  <c:v>3419.63</c:v>
                </c:pt>
                <c:pt idx="3889">
                  <c:v>3420.19</c:v>
                </c:pt>
                <c:pt idx="3890">
                  <c:v>3420.76</c:v>
                </c:pt>
                <c:pt idx="3891">
                  <c:v>3421.32</c:v>
                </c:pt>
                <c:pt idx="3892">
                  <c:v>3421.88</c:v>
                </c:pt>
                <c:pt idx="3893">
                  <c:v>3422.45</c:v>
                </c:pt>
                <c:pt idx="3894">
                  <c:v>3423.01</c:v>
                </c:pt>
                <c:pt idx="3895">
                  <c:v>3423.57</c:v>
                </c:pt>
                <c:pt idx="3896">
                  <c:v>3424.14</c:v>
                </c:pt>
                <c:pt idx="3897">
                  <c:v>3424.7</c:v>
                </c:pt>
                <c:pt idx="3898">
                  <c:v>3425.26</c:v>
                </c:pt>
                <c:pt idx="3899">
                  <c:v>3425.83</c:v>
                </c:pt>
                <c:pt idx="3900">
                  <c:v>3426.39</c:v>
                </c:pt>
                <c:pt idx="3901">
                  <c:v>3426.95</c:v>
                </c:pt>
                <c:pt idx="3902">
                  <c:v>3427.51</c:v>
                </c:pt>
                <c:pt idx="3903">
                  <c:v>3428.07</c:v>
                </c:pt>
                <c:pt idx="3904">
                  <c:v>3428.64</c:v>
                </c:pt>
                <c:pt idx="3905">
                  <c:v>3429.2</c:v>
                </c:pt>
                <c:pt idx="3906">
                  <c:v>3429.76</c:v>
                </c:pt>
                <c:pt idx="3907">
                  <c:v>3430.32</c:v>
                </c:pt>
                <c:pt idx="3908">
                  <c:v>3430.88</c:v>
                </c:pt>
                <c:pt idx="3909">
                  <c:v>3431.44</c:v>
                </c:pt>
                <c:pt idx="3910">
                  <c:v>3432.01</c:v>
                </c:pt>
                <c:pt idx="3911">
                  <c:v>3432.57</c:v>
                </c:pt>
                <c:pt idx="3912">
                  <c:v>3433.13</c:v>
                </c:pt>
                <c:pt idx="3913">
                  <c:v>3433.69</c:v>
                </c:pt>
                <c:pt idx="3914">
                  <c:v>3434.25</c:v>
                </c:pt>
                <c:pt idx="3915">
                  <c:v>3434.81</c:v>
                </c:pt>
                <c:pt idx="3916">
                  <c:v>3435.37</c:v>
                </c:pt>
                <c:pt idx="3917">
                  <c:v>3435.93</c:v>
                </c:pt>
                <c:pt idx="3918">
                  <c:v>3436.49</c:v>
                </c:pt>
                <c:pt idx="3919">
                  <c:v>3437.05</c:v>
                </c:pt>
                <c:pt idx="3920">
                  <c:v>3437.61</c:v>
                </c:pt>
                <c:pt idx="3921">
                  <c:v>3438.17</c:v>
                </c:pt>
                <c:pt idx="3922">
                  <c:v>3438.73</c:v>
                </c:pt>
                <c:pt idx="3923">
                  <c:v>3439.29</c:v>
                </c:pt>
                <c:pt idx="3924">
                  <c:v>3439.85</c:v>
                </c:pt>
                <c:pt idx="3925">
                  <c:v>3440.41</c:v>
                </c:pt>
                <c:pt idx="3926">
                  <c:v>3440.97</c:v>
                </c:pt>
                <c:pt idx="3927">
                  <c:v>3441.52</c:v>
                </c:pt>
                <c:pt idx="3928">
                  <c:v>3442.08</c:v>
                </c:pt>
                <c:pt idx="3929">
                  <c:v>3442.64</c:v>
                </c:pt>
                <c:pt idx="3930">
                  <c:v>3443.2</c:v>
                </c:pt>
                <c:pt idx="3931">
                  <c:v>3443.76</c:v>
                </c:pt>
                <c:pt idx="3932">
                  <c:v>3444.32</c:v>
                </c:pt>
                <c:pt idx="3933">
                  <c:v>3444.87</c:v>
                </c:pt>
                <c:pt idx="3934">
                  <c:v>3445.43</c:v>
                </c:pt>
                <c:pt idx="3935">
                  <c:v>3445.99</c:v>
                </c:pt>
                <c:pt idx="3936">
                  <c:v>3446.55</c:v>
                </c:pt>
                <c:pt idx="3937">
                  <c:v>3447.1</c:v>
                </c:pt>
                <c:pt idx="3938">
                  <c:v>3447.66</c:v>
                </c:pt>
                <c:pt idx="3939">
                  <c:v>3448.22</c:v>
                </c:pt>
                <c:pt idx="3940">
                  <c:v>3448.77</c:v>
                </c:pt>
                <c:pt idx="3941">
                  <c:v>3449.33</c:v>
                </c:pt>
                <c:pt idx="3942">
                  <c:v>3449.89</c:v>
                </c:pt>
                <c:pt idx="3943">
                  <c:v>3450.44</c:v>
                </c:pt>
                <c:pt idx="3944">
                  <c:v>3451</c:v>
                </c:pt>
                <c:pt idx="3945">
                  <c:v>3451.56</c:v>
                </c:pt>
                <c:pt idx="3946">
                  <c:v>3452.11</c:v>
                </c:pt>
                <c:pt idx="3947">
                  <c:v>3452.67</c:v>
                </c:pt>
                <c:pt idx="3948">
                  <c:v>3453.22</c:v>
                </c:pt>
                <c:pt idx="3949">
                  <c:v>3453.78</c:v>
                </c:pt>
                <c:pt idx="3950">
                  <c:v>3454.33</c:v>
                </c:pt>
                <c:pt idx="3951">
                  <c:v>3454.89</c:v>
                </c:pt>
                <c:pt idx="3952">
                  <c:v>3455.45</c:v>
                </c:pt>
                <c:pt idx="3953">
                  <c:v>3456</c:v>
                </c:pt>
                <c:pt idx="3954">
                  <c:v>3456.56</c:v>
                </c:pt>
                <c:pt idx="3955">
                  <c:v>3457.11</c:v>
                </c:pt>
                <c:pt idx="3956">
                  <c:v>3457.66</c:v>
                </c:pt>
                <c:pt idx="3957">
                  <c:v>3458.22</c:v>
                </c:pt>
                <c:pt idx="3958">
                  <c:v>3458.77</c:v>
                </c:pt>
                <c:pt idx="3959">
                  <c:v>3459.33</c:v>
                </c:pt>
                <c:pt idx="3960">
                  <c:v>3459.88</c:v>
                </c:pt>
                <c:pt idx="3961">
                  <c:v>3460.44</c:v>
                </c:pt>
                <c:pt idx="3962">
                  <c:v>3460.99</c:v>
                </c:pt>
                <c:pt idx="3963">
                  <c:v>3461.54</c:v>
                </c:pt>
                <c:pt idx="3964">
                  <c:v>3462.1</c:v>
                </c:pt>
                <c:pt idx="3965">
                  <c:v>3462.65</c:v>
                </c:pt>
                <c:pt idx="3966">
                  <c:v>3463.2</c:v>
                </c:pt>
                <c:pt idx="3967">
                  <c:v>3463.76</c:v>
                </c:pt>
                <c:pt idx="3968">
                  <c:v>3464.31</c:v>
                </c:pt>
                <c:pt idx="3969">
                  <c:v>3464.86</c:v>
                </c:pt>
                <c:pt idx="3970">
                  <c:v>3465.41</c:v>
                </c:pt>
                <c:pt idx="3971">
                  <c:v>3465.97</c:v>
                </c:pt>
                <c:pt idx="3972">
                  <c:v>3466.52</c:v>
                </c:pt>
                <c:pt idx="3973">
                  <c:v>3467.07</c:v>
                </c:pt>
                <c:pt idx="3974">
                  <c:v>3467.62</c:v>
                </c:pt>
                <c:pt idx="3975">
                  <c:v>3468.18</c:v>
                </c:pt>
                <c:pt idx="3976">
                  <c:v>3468.73</c:v>
                </c:pt>
                <c:pt idx="3977">
                  <c:v>3469.28</c:v>
                </c:pt>
                <c:pt idx="3978">
                  <c:v>3469.83</c:v>
                </c:pt>
                <c:pt idx="3979">
                  <c:v>3470.38</c:v>
                </c:pt>
                <c:pt idx="3980">
                  <c:v>3470.93</c:v>
                </c:pt>
                <c:pt idx="3981">
                  <c:v>3471.48</c:v>
                </c:pt>
                <c:pt idx="3982">
                  <c:v>3472.03</c:v>
                </c:pt>
                <c:pt idx="3983">
                  <c:v>3472.59</c:v>
                </c:pt>
                <c:pt idx="3984">
                  <c:v>3473.14</c:v>
                </c:pt>
                <c:pt idx="3985">
                  <c:v>3473.69</c:v>
                </c:pt>
                <c:pt idx="3986">
                  <c:v>3474.24</c:v>
                </c:pt>
                <c:pt idx="3987">
                  <c:v>3474.79</c:v>
                </c:pt>
                <c:pt idx="3988">
                  <c:v>3475.34</c:v>
                </c:pt>
                <c:pt idx="3989">
                  <c:v>3475.89</c:v>
                </c:pt>
                <c:pt idx="3990">
                  <c:v>3476.44</c:v>
                </c:pt>
                <c:pt idx="3991">
                  <c:v>3476.99</c:v>
                </c:pt>
                <c:pt idx="3992">
                  <c:v>3477.54</c:v>
                </c:pt>
                <c:pt idx="3993">
                  <c:v>3478.09</c:v>
                </c:pt>
                <c:pt idx="3994">
                  <c:v>3478.63</c:v>
                </c:pt>
                <c:pt idx="3995">
                  <c:v>3479.18</c:v>
                </c:pt>
                <c:pt idx="3996">
                  <c:v>3479.73</c:v>
                </c:pt>
                <c:pt idx="3997">
                  <c:v>3480.28</c:v>
                </c:pt>
                <c:pt idx="3998">
                  <c:v>3480.83</c:v>
                </c:pt>
                <c:pt idx="3999">
                  <c:v>3481.38</c:v>
                </c:pt>
                <c:pt idx="4000">
                  <c:v>3481.93</c:v>
                </c:pt>
                <c:pt idx="4001">
                  <c:v>3482.47</c:v>
                </c:pt>
                <c:pt idx="4002">
                  <c:v>3483.02</c:v>
                </c:pt>
                <c:pt idx="4003">
                  <c:v>3483.57</c:v>
                </c:pt>
                <c:pt idx="4004">
                  <c:v>3484.12</c:v>
                </c:pt>
                <c:pt idx="4005">
                  <c:v>3484.67</c:v>
                </c:pt>
                <c:pt idx="4006">
                  <c:v>3485.21</c:v>
                </c:pt>
                <c:pt idx="4007">
                  <c:v>3485.76</c:v>
                </c:pt>
                <c:pt idx="4008">
                  <c:v>3486.31</c:v>
                </c:pt>
                <c:pt idx="4009">
                  <c:v>3486.86</c:v>
                </c:pt>
                <c:pt idx="4010">
                  <c:v>3487.4</c:v>
                </c:pt>
                <c:pt idx="4011">
                  <c:v>3487.95</c:v>
                </c:pt>
                <c:pt idx="4012">
                  <c:v>3488.5</c:v>
                </c:pt>
                <c:pt idx="4013">
                  <c:v>3489.04</c:v>
                </c:pt>
                <c:pt idx="4014">
                  <c:v>3489.59</c:v>
                </c:pt>
                <c:pt idx="4015">
                  <c:v>3490.14</c:v>
                </c:pt>
                <c:pt idx="4016">
                  <c:v>3490.68</c:v>
                </c:pt>
                <c:pt idx="4017">
                  <c:v>3491.23</c:v>
                </c:pt>
                <c:pt idx="4018">
                  <c:v>3491.77</c:v>
                </c:pt>
                <c:pt idx="4019">
                  <c:v>3492.32</c:v>
                </c:pt>
                <c:pt idx="4020">
                  <c:v>3492.86</c:v>
                </c:pt>
                <c:pt idx="4021">
                  <c:v>3493.41</c:v>
                </c:pt>
                <c:pt idx="4022">
                  <c:v>3493.95</c:v>
                </c:pt>
                <c:pt idx="4023">
                  <c:v>3494.5</c:v>
                </c:pt>
                <c:pt idx="4024">
                  <c:v>3495.04</c:v>
                </c:pt>
                <c:pt idx="4025">
                  <c:v>3495.59</c:v>
                </c:pt>
                <c:pt idx="4026">
                  <c:v>3496.13</c:v>
                </c:pt>
                <c:pt idx="4027">
                  <c:v>3496.68</c:v>
                </c:pt>
                <c:pt idx="4028">
                  <c:v>3497.22</c:v>
                </c:pt>
                <c:pt idx="4029">
                  <c:v>3497.77</c:v>
                </c:pt>
                <c:pt idx="4030">
                  <c:v>3498.31</c:v>
                </c:pt>
                <c:pt idx="4031">
                  <c:v>3498.86</c:v>
                </c:pt>
                <c:pt idx="4032">
                  <c:v>3499.4</c:v>
                </c:pt>
                <c:pt idx="4033">
                  <c:v>3499.94</c:v>
                </c:pt>
              </c:numCache>
            </c:numRef>
          </c:xVal>
          <c:yVal>
            <c:numRef>
              <c:f>Raman!$B$2:$B$4035</c:f>
              <c:numCache>
                <c:formatCode>General</c:formatCode>
                <c:ptCount val="4034"/>
                <c:pt idx="0">
                  <c:v>0.83438800000000002</c:v>
                </c:pt>
                <c:pt idx="1">
                  <c:v>0.395256</c:v>
                </c:pt>
                <c:pt idx="2">
                  <c:v>-2.3747899999999999E-3</c:v>
                </c:pt>
                <c:pt idx="3">
                  <c:v>-0.34610000000000002</c:v>
                </c:pt>
                <c:pt idx="4">
                  <c:v>-0.59803600000000001</c:v>
                </c:pt>
                <c:pt idx="5">
                  <c:v>-0.75612999999999997</c:v>
                </c:pt>
                <c:pt idx="6">
                  <c:v>-0.85946</c:v>
                </c:pt>
                <c:pt idx="7">
                  <c:v>-0.90922499999999995</c:v>
                </c:pt>
                <c:pt idx="8">
                  <c:v>-0.88174799999999998</c:v>
                </c:pt>
                <c:pt idx="9">
                  <c:v>-0.76457799999999998</c:v>
                </c:pt>
                <c:pt idx="10">
                  <c:v>-0.52483000000000002</c:v>
                </c:pt>
                <c:pt idx="11">
                  <c:v>-0.21726300000000001</c:v>
                </c:pt>
                <c:pt idx="12">
                  <c:v>0.10628600000000001</c:v>
                </c:pt>
                <c:pt idx="13">
                  <c:v>0.444886</c:v>
                </c:pt>
                <c:pt idx="14">
                  <c:v>0.83010799999999996</c:v>
                </c:pt>
                <c:pt idx="15">
                  <c:v>1.24244</c:v>
                </c:pt>
                <c:pt idx="16">
                  <c:v>1.6767300000000001</c:v>
                </c:pt>
                <c:pt idx="17">
                  <c:v>2.0769199999999999</c:v>
                </c:pt>
                <c:pt idx="18">
                  <c:v>2.4141699999999999</c:v>
                </c:pt>
                <c:pt idx="19">
                  <c:v>2.68038</c:v>
                </c:pt>
                <c:pt idx="20">
                  <c:v>2.9089</c:v>
                </c:pt>
                <c:pt idx="21">
                  <c:v>3.03668</c:v>
                </c:pt>
                <c:pt idx="22">
                  <c:v>3.0967199999999999</c:v>
                </c:pt>
                <c:pt idx="23">
                  <c:v>2.9592000000000001</c:v>
                </c:pt>
                <c:pt idx="24">
                  <c:v>2.5688499999999999</c:v>
                </c:pt>
                <c:pt idx="25">
                  <c:v>2.1274500000000001</c:v>
                </c:pt>
                <c:pt idx="26">
                  <c:v>1.64869</c:v>
                </c:pt>
                <c:pt idx="27">
                  <c:v>1.14212</c:v>
                </c:pt>
                <c:pt idx="28">
                  <c:v>0.68689199999999995</c:v>
                </c:pt>
                <c:pt idx="29">
                  <c:v>0.28842400000000001</c:v>
                </c:pt>
                <c:pt idx="30">
                  <c:v>-5.0364100000000002E-2</c:v>
                </c:pt>
                <c:pt idx="31">
                  <c:v>-0.39654</c:v>
                </c:pt>
                <c:pt idx="32">
                  <c:v>-0.73557499999999998</c:v>
                </c:pt>
                <c:pt idx="33">
                  <c:v>-1.04034</c:v>
                </c:pt>
                <c:pt idx="34">
                  <c:v>-1.1918</c:v>
                </c:pt>
                <c:pt idx="35">
                  <c:v>-1.1107400000000001</c:v>
                </c:pt>
                <c:pt idx="36">
                  <c:v>-0.93989999999999996</c:v>
                </c:pt>
                <c:pt idx="37">
                  <c:v>-0.66357500000000003</c:v>
                </c:pt>
                <c:pt idx="38">
                  <c:v>-0.43594500000000003</c:v>
                </c:pt>
                <c:pt idx="39">
                  <c:v>-0.30211900000000003</c:v>
                </c:pt>
                <c:pt idx="40">
                  <c:v>-0.236399</c:v>
                </c:pt>
                <c:pt idx="41">
                  <c:v>-0.21798999999999999</c:v>
                </c:pt>
                <c:pt idx="42">
                  <c:v>-0.197274</c:v>
                </c:pt>
                <c:pt idx="43">
                  <c:v>-0.14407700000000001</c:v>
                </c:pt>
                <c:pt idx="44">
                  <c:v>-8.0869700000000003E-2</c:v>
                </c:pt>
                <c:pt idx="45">
                  <c:v>7.0412000000000002E-2</c:v>
                </c:pt>
                <c:pt idx="46">
                  <c:v>0.276698</c:v>
                </c:pt>
                <c:pt idx="47">
                  <c:v>0.391629</c:v>
                </c:pt>
                <c:pt idx="48">
                  <c:v>0.39623900000000001</c:v>
                </c:pt>
                <c:pt idx="49">
                  <c:v>0.435419</c:v>
                </c:pt>
                <c:pt idx="50">
                  <c:v>0.53659100000000004</c:v>
                </c:pt>
                <c:pt idx="51">
                  <c:v>0.68240699999999999</c:v>
                </c:pt>
                <c:pt idx="52">
                  <c:v>0.86058299999999999</c:v>
                </c:pt>
                <c:pt idx="53">
                  <c:v>1.0443100000000001</c:v>
                </c:pt>
                <c:pt idx="54">
                  <c:v>1.2213000000000001</c:v>
                </c:pt>
                <c:pt idx="55">
                  <c:v>1.3586</c:v>
                </c:pt>
                <c:pt idx="56">
                  <c:v>1.40673</c:v>
                </c:pt>
                <c:pt idx="57">
                  <c:v>1.40025</c:v>
                </c:pt>
                <c:pt idx="58">
                  <c:v>1.38574</c:v>
                </c:pt>
                <c:pt idx="59">
                  <c:v>1.3391200000000001</c:v>
                </c:pt>
                <c:pt idx="60">
                  <c:v>1.25888</c:v>
                </c:pt>
                <c:pt idx="61">
                  <c:v>1.1295299999999999</c:v>
                </c:pt>
                <c:pt idx="62">
                  <c:v>0.94626500000000002</c:v>
                </c:pt>
                <c:pt idx="63">
                  <c:v>0.70340800000000003</c:v>
                </c:pt>
                <c:pt idx="64">
                  <c:v>0.46858300000000003</c:v>
                </c:pt>
                <c:pt idx="65">
                  <c:v>0.22336800000000001</c:v>
                </c:pt>
                <c:pt idx="66">
                  <c:v>1.7717299999999998E-2</c:v>
                </c:pt>
                <c:pt idx="67">
                  <c:v>-0.111</c:v>
                </c:pt>
                <c:pt idx="68">
                  <c:v>-0.197378</c:v>
                </c:pt>
                <c:pt idx="69">
                  <c:v>-0.26996500000000001</c:v>
                </c:pt>
                <c:pt idx="70">
                  <c:v>-0.30319299999999999</c:v>
                </c:pt>
                <c:pt idx="71">
                  <c:v>-0.28267100000000001</c:v>
                </c:pt>
                <c:pt idx="72">
                  <c:v>-0.24057300000000001</c:v>
                </c:pt>
                <c:pt idx="73">
                  <c:v>-0.15282000000000001</c:v>
                </c:pt>
                <c:pt idx="74">
                  <c:v>8.3448099999999994E-3</c:v>
                </c:pt>
                <c:pt idx="75">
                  <c:v>0.17899100000000001</c:v>
                </c:pt>
                <c:pt idx="76">
                  <c:v>0.40110899999999999</c:v>
                </c:pt>
                <c:pt idx="77">
                  <c:v>0.63997800000000005</c:v>
                </c:pt>
                <c:pt idx="78">
                  <c:v>0.84614999999999996</c:v>
                </c:pt>
                <c:pt idx="79">
                  <c:v>1.0451699999999999</c:v>
                </c:pt>
                <c:pt idx="80">
                  <c:v>1.2703100000000001</c:v>
                </c:pt>
                <c:pt idx="81">
                  <c:v>1.49715</c:v>
                </c:pt>
                <c:pt idx="82">
                  <c:v>1.7055400000000001</c:v>
                </c:pt>
                <c:pt idx="83">
                  <c:v>1.9529399999999999</c:v>
                </c:pt>
                <c:pt idx="84">
                  <c:v>2.1825899999999998</c:v>
                </c:pt>
                <c:pt idx="85">
                  <c:v>2.3748100000000001</c:v>
                </c:pt>
                <c:pt idx="86">
                  <c:v>2.5520800000000001</c:v>
                </c:pt>
                <c:pt idx="87">
                  <c:v>2.6466799999999999</c:v>
                </c:pt>
                <c:pt idx="88">
                  <c:v>2.6708400000000001</c:v>
                </c:pt>
                <c:pt idx="89">
                  <c:v>2.65747</c:v>
                </c:pt>
                <c:pt idx="90">
                  <c:v>2.6202299999999998</c:v>
                </c:pt>
                <c:pt idx="91">
                  <c:v>2.5109400000000002</c:v>
                </c:pt>
                <c:pt idx="92">
                  <c:v>2.35514</c:v>
                </c:pt>
                <c:pt idx="93">
                  <c:v>2.1671499999999999</c:v>
                </c:pt>
                <c:pt idx="94">
                  <c:v>1.9117999999999999</c:v>
                </c:pt>
                <c:pt idx="95">
                  <c:v>1.6440399999999999</c:v>
                </c:pt>
                <c:pt idx="96">
                  <c:v>1.36046</c:v>
                </c:pt>
                <c:pt idx="97">
                  <c:v>1.0793200000000001</c:v>
                </c:pt>
                <c:pt idx="98">
                  <c:v>0.83455299999999999</c:v>
                </c:pt>
                <c:pt idx="99">
                  <c:v>0.65428799999999998</c:v>
                </c:pt>
                <c:pt idx="100">
                  <c:v>0.53755799999999998</c:v>
                </c:pt>
                <c:pt idx="101">
                  <c:v>0.42984</c:v>
                </c:pt>
                <c:pt idx="102">
                  <c:v>0.37236200000000003</c:v>
                </c:pt>
                <c:pt idx="103">
                  <c:v>0.35891400000000001</c:v>
                </c:pt>
                <c:pt idx="104">
                  <c:v>0.38115399999999999</c:v>
                </c:pt>
                <c:pt idx="105">
                  <c:v>0.45308599999999999</c:v>
                </c:pt>
                <c:pt idx="106">
                  <c:v>0.56042199999999998</c:v>
                </c:pt>
                <c:pt idx="107">
                  <c:v>0.71565900000000005</c:v>
                </c:pt>
                <c:pt idx="108">
                  <c:v>0.87776200000000004</c:v>
                </c:pt>
                <c:pt idx="109">
                  <c:v>1.0790599999999999</c:v>
                </c:pt>
                <c:pt idx="110">
                  <c:v>1.25539</c:v>
                </c:pt>
                <c:pt idx="111">
                  <c:v>1.40771</c:v>
                </c:pt>
                <c:pt idx="112">
                  <c:v>1.5934600000000001</c:v>
                </c:pt>
                <c:pt idx="113">
                  <c:v>1.7849999999999999</c:v>
                </c:pt>
                <c:pt idx="114">
                  <c:v>1.9704999999999999</c:v>
                </c:pt>
                <c:pt idx="115">
                  <c:v>2.17415</c:v>
                </c:pt>
                <c:pt idx="116">
                  <c:v>2.3718699999999999</c:v>
                </c:pt>
                <c:pt idx="117">
                  <c:v>2.5456300000000001</c:v>
                </c:pt>
                <c:pt idx="118">
                  <c:v>2.6728900000000002</c:v>
                </c:pt>
                <c:pt idx="119">
                  <c:v>2.7716099999999999</c:v>
                </c:pt>
                <c:pt idx="120">
                  <c:v>2.81182</c:v>
                </c:pt>
                <c:pt idx="121">
                  <c:v>2.8626100000000001</c:v>
                </c:pt>
                <c:pt idx="122">
                  <c:v>2.9045000000000001</c:v>
                </c:pt>
                <c:pt idx="123">
                  <c:v>2.9059499999999998</c:v>
                </c:pt>
                <c:pt idx="124">
                  <c:v>2.8683900000000002</c:v>
                </c:pt>
                <c:pt idx="125">
                  <c:v>2.8016200000000002</c:v>
                </c:pt>
                <c:pt idx="126">
                  <c:v>2.6943800000000002</c:v>
                </c:pt>
                <c:pt idx="127">
                  <c:v>2.5676700000000001</c:v>
                </c:pt>
                <c:pt idx="128">
                  <c:v>2.4394999999999998</c:v>
                </c:pt>
                <c:pt idx="129">
                  <c:v>2.33541</c:v>
                </c:pt>
                <c:pt idx="130">
                  <c:v>2.2704300000000002</c:v>
                </c:pt>
                <c:pt idx="131">
                  <c:v>2.2174399999999999</c:v>
                </c:pt>
                <c:pt idx="132">
                  <c:v>2.1299600000000001</c:v>
                </c:pt>
                <c:pt idx="133">
                  <c:v>1.99878</c:v>
                </c:pt>
                <c:pt idx="134">
                  <c:v>1.82704</c:v>
                </c:pt>
                <c:pt idx="135">
                  <c:v>1.6416599999999999</c:v>
                </c:pt>
                <c:pt idx="136">
                  <c:v>1.41357</c:v>
                </c:pt>
                <c:pt idx="137">
                  <c:v>1.15394</c:v>
                </c:pt>
                <c:pt idx="138">
                  <c:v>0.91974599999999995</c:v>
                </c:pt>
                <c:pt idx="139">
                  <c:v>0.72201300000000002</c:v>
                </c:pt>
                <c:pt idx="140">
                  <c:v>0.54548600000000003</c:v>
                </c:pt>
                <c:pt idx="141">
                  <c:v>0.37535400000000002</c:v>
                </c:pt>
                <c:pt idx="142">
                  <c:v>0.248692</c:v>
                </c:pt>
                <c:pt idx="143">
                  <c:v>0.19644300000000001</c:v>
                </c:pt>
                <c:pt idx="144">
                  <c:v>0.28584700000000002</c:v>
                </c:pt>
                <c:pt idx="145">
                  <c:v>0.52369399999999999</c:v>
                </c:pt>
                <c:pt idx="146">
                  <c:v>0.89034500000000005</c:v>
                </c:pt>
                <c:pt idx="147">
                  <c:v>1.44628</c:v>
                </c:pt>
                <c:pt idx="148">
                  <c:v>2.15368</c:v>
                </c:pt>
                <c:pt idx="149">
                  <c:v>2.8979200000000001</c:v>
                </c:pt>
                <c:pt idx="150">
                  <c:v>3.6349399999999998</c:v>
                </c:pt>
                <c:pt idx="151">
                  <c:v>4.3883200000000002</c:v>
                </c:pt>
                <c:pt idx="152">
                  <c:v>5.1741099999999998</c:v>
                </c:pt>
                <c:pt idx="153">
                  <c:v>5.9707999999999997</c:v>
                </c:pt>
                <c:pt idx="154">
                  <c:v>6.7525000000000004</c:v>
                </c:pt>
                <c:pt idx="155">
                  <c:v>7.4531499999999999</c:v>
                </c:pt>
                <c:pt idx="156">
                  <c:v>8.0788100000000007</c:v>
                </c:pt>
                <c:pt idx="157">
                  <c:v>8.6124700000000001</c:v>
                </c:pt>
                <c:pt idx="158">
                  <c:v>9.0103500000000007</c:v>
                </c:pt>
                <c:pt idx="159">
                  <c:v>9.3069000000000006</c:v>
                </c:pt>
                <c:pt idx="160">
                  <c:v>9.5569000000000006</c:v>
                </c:pt>
                <c:pt idx="161">
                  <c:v>9.7998700000000003</c:v>
                </c:pt>
                <c:pt idx="162">
                  <c:v>9.9836299999999998</c:v>
                </c:pt>
                <c:pt idx="163">
                  <c:v>10.0892</c:v>
                </c:pt>
                <c:pt idx="164">
                  <c:v>10.174099999999999</c:v>
                </c:pt>
                <c:pt idx="165">
                  <c:v>10.227499999999999</c:v>
                </c:pt>
                <c:pt idx="166">
                  <c:v>10.232799999999999</c:v>
                </c:pt>
                <c:pt idx="167">
                  <c:v>10.167400000000001</c:v>
                </c:pt>
                <c:pt idx="168">
                  <c:v>10.0464</c:v>
                </c:pt>
                <c:pt idx="169">
                  <c:v>9.84999</c:v>
                </c:pt>
                <c:pt idx="170">
                  <c:v>9.5453799999999998</c:v>
                </c:pt>
                <c:pt idx="171">
                  <c:v>9.14907</c:v>
                </c:pt>
                <c:pt idx="172">
                  <c:v>8.6581799999999998</c:v>
                </c:pt>
                <c:pt idx="173">
                  <c:v>8.1146700000000003</c:v>
                </c:pt>
                <c:pt idx="174">
                  <c:v>7.5290900000000001</c:v>
                </c:pt>
                <c:pt idx="175">
                  <c:v>6.8157399999999999</c:v>
                </c:pt>
                <c:pt idx="176">
                  <c:v>6.0348699999999997</c:v>
                </c:pt>
                <c:pt idx="177">
                  <c:v>5.2757199999999997</c:v>
                </c:pt>
                <c:pt idx="178">
                  <c:v>4.5776000000000003</c:v>
                </c:pt>
                <c:pt idx="179">
                  <c:v>3.99431</c:v>
                </c:pt>
                <c:pt idx="180">
                  <c:v>3.5863900000000002</c:v>
                </c:pt>
                <c:pt idx="181">
                  <c:v>3.4087200000000002</c:v>
                </c:pt>
                <c:pt idx="182">
                  <c:v>3.4442599999999999</c:v>
                </c:pt>
                <c:pt idx="183">
                  <c:v>3.6686999999999999</c:v>
                </c:pt>
                <c:pt idx="184">
                  <c:v>4.1123399999999997</c:v>
                </c:pt>
                <c:pt idx="185">
                  <c:v>4.7764699999999998</c:v>
                </c:pt>
                <c:pt idx="186">
                  <c:v>5.7287800000000004</c:v>
                </c:pt>
                <c:pt idx="187">
                  <c:v>6.9120900000000001</c:v>
                </c:pt>
                <c:pt idx="188">
                  <c:v>8.2501999999999995</c:v>
                </c:pt>
                <c:pt idx="189">
                  <c:v>9.7017199999999999</c:v>
                </c:pt>
                <c:pt idx="190">
                  <c:v>11.1637</c:v>
                </c:pt>
                <c:pt idx="191">
                  <c:v>12.581899999999999</c:v>
                </c:pt>
                <c:pt idx="192">
                  <c:v>13.9246</c:v>
                </c:pt>
                <c:pt idx="193">
                  <c:v>15.198499999999999</c:v>
                </c:pt>
                <c:pt idx="194">
                  <c:v>16.394200000000001</c:v>
                </c:pt>
                <c:pt idx="195">
                  <c:v>17.427700000000002</c:v>
                </c:pt>
                <c:pt idx="196">
                  <c:v>18.270399999999999</c:v>
                </c:pt>
                <c:pt idx="197">
                  <c:v>18.843900000000001</c:v>
                </c:pt>
                <c:pt idx="198">
                  <c:v>19.161100000000001</c:v>
                </c:pt>
                <c:pt idx="199">
                  <c:v>19.256</c:v>
                </c:pt>
                <c:pt idx="200">
                  <c:v>19.134899999999998</c:v>
                </c:pt>
                <c:pt idx="201">
                  <c:v>18.860499999999998</c:v>
                </c:pt>
                <c:pt idx="202">
                  <c:v>18.4468</c:v>
                </c:pt>
                <c:pt idx="203">
                  <c:v>17.866700000000002</c:v>
                </c:pt>
                <c:pt idx="204">
                  <c:v>17.068899999999999</c:v>
                </c:pt>
                <c:pt idx="205">
                  <c:v>16.127199999999998</c:v>
                </c:pt>
                <c:pt idx="206">
                  <c:v>15.089600000000001</c:v>
                </c:pt>
                <c:pt idx="207">
                  <c:v>13.9755</c:v>
                </c:pt>
                <c:pt idx="208">
                  <c:v>12.8857</c:v>
                </c:pt>
                <c:pt idx="209">
                  <c:v>11.8171</c:v>
                </c:pt>
                <c:pt idx="210">
                  <c:v>10.743600000000001</c:v>
                </c:pt>
                <c:pt idx="211">
                  <c:v>9.6798599999999997</c:v>
                </c:pt>
                <c:pt idx="212">
                  <c:v>8.61416</c:v>
                </c:pt>
                <c:pt idx="213">
                  <c:v>7.5591699999999999</c:v>
                </c:pt>
                <c:pt idx="214">
                  <c:v>6.5463500000000003</c:v>
                </c:pt>
                <c:pt idx="215">
                  <c:v>5.6598300000000004</c:v>
                </c:pt>
                <c:pt idx="216">
                  <c:v>4.8270499999999998</c:v>
                </c:pt>
                <c:pt idx="217">
                  <c:v>4.0467000000000004</c:v>
                </c:pt>
                <c:pt idx="218">
                  <c:v>3.3640500000000002</c:v>
                </c:pt>
                <c:pt idx="219">
                  <c:v>2.7298</c:v>
                </c:pt>
                <c:pt idx="220">
                  <c:v>2.1625399999999999</c:v>
                </c:pt>
                <c:pt idx="221">
                  <c:v>1.65547</c:v>
                </c:pt>
                <c:pt idx="222">
                  <c:v>1.22956</c:v>
                </c:pt>
                <c:pt idx="223">
                  <c:v>0.88569299999999995</c:v>
                </c:pt>
                <c:pt idx="224">
                  <c:v>0.61833899999999997</c:v>
                </c:pt>
                <c:pt idx="225">
                  <c:v>0.43178</c:v>
                </c:pt>
                <c:pt idx="226">
                  <c:v>0.29320600000000002</c:v>
                </c:pt>
                <c:pt idx="227">
                  <c:v>0.24427099999999999</c:v>
                </c:pt>
                <c:pt idx="228">
                  <c:v>0.30433700000000002</c:v>
                </c:pt>
                <c:pt idx="229">
                  <c:v>0.41167599999999999</c:v>
                </c:pt>
                <c:pt idx="230">
                  <c:v>0.54636499999999999</c:v>
                </c:pt>
                <c:pt idx="231">
                  <c:v>0.713005</c:v>
                </c:pt>
                <c:pt idx="232">
                  <c:v>0.96674700000000002</c:v>
                </c:pt>
                <c:pt idx="233">
                  <c:v>1.2637400000000001</c:v>
                </c:pt>
                <c:pt idx="234">
                  <c:v>1.62008</c:v>
                </c:pt>
                <c:pt idx="235">
                  <c:v>2.0660699999999999</c:v>
                </c:pt>
                <c:pt idx="236">
                  <c:v>2.6001099999999999</c:v>
                </c:pt>
                <c:pt idx="237">
                  <c:v>3.2130899999999998</c:v>
                </c:pt>
                <c:pt idx="238">
                  <c:v>3.8772700000000002</c:v>
                </c:pt>
                <c:pt idx="239">
                  <c:v>4.5611600000000001</c:v>
                </c:pt>
                <c:pt idx="240">
                  <c:v>5.2782299999999998</c:v>
                </c:pt>
                <c:pt idx="241">
                  <c:v>6.0336999999999996</c:v>
                </c:pt>
                <c:pt idx="242">
                  <c:v>6.7807500000000003</c:v>
                </c:pt>
                <c:pt idx="243">
                  <c:v>7.4956500000000004</c:v>
                </c:pt>
                <c:pt idx="244">
                  <c:v>8.1866000000000003</c:v>
                </c:pt>
                <c:pt idx="245">
                  <c:v>8.8314699999999995</c:v>
                </c:pt>
                <c:pt idx="246">
                  <c:v>9.3706800000000001</c:v>
                </c:pt>
                <c:pt idx="247">
                  <c:v>9.7747499999999992</c:v>
                </c:pt>
                <c:pt idx="248">
                  <c:v>10.031599999999999</c:v>
                </c:pt>
                <c:pt idx="249">
                  <c:v>10.132099999999999</c:v>
                </c:pt>
                <c:pt idx="250">
                  <c:v>10.082700000000001</c:v>
                </c:pt>
                <c:pt idx="251">
                  <c:v>9.88889</c:v>
                </c:pt>
                <c:pt idx="252">
                  <c:v>9.5842799999999997</c:v>
                </c:pt>
                <c:pt idx="253">
                  <c:v>9.2570499999999996</c:v>
                </c:pt>
                <c:pt idx="254">
                  <c:v>8.8506999999999998</c:v>
                </c:pt>
                <c:pt idx="255">
                  <c:v>8.3928999999999991</c:v>
                </c:pt>
                <c:pt idx="256">
                  <c:v>7.8710699999999996</c:v>
                </c:pt>
                <c:pt idx="257">
                  <c:v>7.3188599999999999</c:v>
                </c:pt>
                <c:pt idx="258">
                  <c:v>6.7701399999999996</c:v>
                </c:pt>
                <c:pt idx="259">
                  <c:v>6.2246300000000003</c:v>
                </c:pt>
                <c:pt idx="260">
                  <c:v>5.7424299999999997</c:v>
                </c:pt>
                <c:pt idx="261">
                  <c:v>5.3441000000000001</c:v>
                </c:pt>
                <c:pt idx="262">
                  <c:v>5.0339400000000003</c:v>
                </c:pt>
                <c:pt idx="263">
                  <c:v>4.8110200000000001</c:v>
                </c:pt>
                <c:pt idx="264">
                  <c:v>4.58371</c:v>
                </c:pt>
                <c:pt idx="265">
                  <c:v>4.4173400000000003</c:v>
                </c:pt>
                <c:pt idx="266">
                  <c:v>4.2976599999999996</c:v>
                </c:pt>
                <c:pt idx="267">
                  <c:v>4.2415700000000003</c:v>
                </c:pt>
                <c:pt idx="268">
                  <c:v>4.2375299999999996</c:v>
                </c:pt>
                <c:pt idx="269">
                  <c:v>4.2815000000000003</c:v>
                </c:pt>
                <c:pt idx="270">
                  <c:v>4.3753700000000002</c:v>
                </c:pt>
                <c:pt idx="271">
                  <c:v>4.4459600000000004</c:v>
                </c:pt>
                <c:pt idx="272">
                  <c:v>4.4350300000000002</c:v>
                </c:pt>
                <c:pt idx="273">
                  <c:v>4.3672800000000001</c:v>
                </c:pt>
                <c:pt idx="274">
                  <c:v>4.2080900000000003</c:v>
                </c:pt>
                <c:pt idx="275">
                  <c:v>4.0069499999999998</c:v>
                </c:pt>
                <c:pt idx="276">
                  <c:v>3.7457799999999999</c:v>
                </c:pt>
                <c:pt idx="277">
                  <c:v>3.4284500000000002</c:v>
                </c:pt>
                <c:pt idx="278">
                  <c:v>3.08907</c:v>
                </c:pt>
                <c:pt idx="279">
                  <c:v>2.7345199999999998</c:v>
                </c:pt>
                <c:pt idx="280">
                  <c:v>2.3839100000000002</c:v>
                </c:pt>
                <c:pt idx="281">
                  <c:v>2.0908799999999998</c:v>
                </c:pt>
                <c:pt idx="282">
                  <c:v>1.9077299999999999</c:v>
                </c:pt>
                <c:pt idx="283">
                  <c:v>1.9008700000000001</c:v>
                </c:pt>
                <c:pt idx="284">
                  <c:v>2.0249199999999998</c:v>
                </c:pt>
                <c:pt idx="285">
                  <c:v>2.2756599999999998</c:v>
                </c:pt>
                <c:pt idx="286">
                  <c:v>2.6326000000000001</c:v>
                </c:pt>
                <c:pt idx="287">
                  <c:v>3.0968100000000001</c:v>
                </c:pt>
                <c:pt idx="288">
                  <c:v>3.6386699999999998</c:v>
                </c:pt>
                <c:pt idx="289">
                  <c:v>4.2198200000000003</c:v>
                </c:pt>
                <c:pt idx="290">
                  <c:v>4.8417300000000001</c:v>
                </c:pt>
                <c:pt idx="291">
                  <c:v>5.4312399999999998</c:v>
                </c:pt>
                <c:pt idx="292">
                  <c:v>5.9374500000000001</c:v>
                </c:pt>
                <c:pt idx="293">
                  <c:v>6.3347699999999998</c:v>
                </c:pt>
                <c:pt idx="294">
                  <c:v>6.6203099999999999</c:v>
                </c:pt>
                <c:pt idx="295">
                  <c:v>6.7948199999999996</c:v>
                </c:pt>
                <c:pt idx="296">
                  <c:v>6.9019300000000001</c:v>
                </c:pt>
                <c:pt idx="297">
                  <c:v>6.9686500000000002</c:v>
                </c:pt>
                <c:pt idx="298">
                  <c:v>6.9861500000000003</c:v>
                </c:pt>
                <c:pt idx="299">
                  <c:v>7.0038400000000003</c:v>
                </c:pt>
                <c:pt idx="300">
                  <c:v>7.00671</c:v>
                </c:pt>
                <c:pt idx="301">
                  <c:v>7.00082</c:v>
                </c:pt>
                <c:pt idx="302">
                  <c:v>7.0672199999999998</c:v>
                </c:pt>
                <c:pt idx="303">
                  <c:v>7.19998</c:v>
                </c:pt>
                <c:pt idx="304">
                  <c:v>7.4168500000000002</c:v>
                </c:pt>
                <c:pt idx="305">
                  <c:v>7.6442300000000003</c:v>
                </c:pt>
                <c:pt idx="306">
                  <c:v>7.9197199999999999</c:v>
                </c:pt>
                <c:pt idx="307">
                  <c:v>8.2103000000000002</c:v>
                </c:pt>
                <c:pt idx="308">
                  <c:v>8.4723799999999994</c:v>
                </c:pt>
                <c:pt idx="309">
                  <c:v>8.7043800000000005</c:v>
                </c:pt>
                <c:pt idx="310">
                  <c:v>8.8703299999999992</c:v>
                </c:pt>
                <c:pt idx="311">
                  <c:v>9.0061800000000005</c:v>
                </c:pt>
                <c:pt idx="312">
                  <c:v>9.0732800000000005</c:v>
                </c:pt>
                <c:pt idx="313">
                  <c:v>9.0057799999999997</c:v>
                </c:pt>
                <c:pt idx="314">
                  <c:v>8.8084399999999992</c:v>
                </c:pt>
                <c:pt idx="315">
                  <c:v>8.4428199999999993</c:v>
                </c:pt>
                <c:pt idx="316">
                  <c:v>8.0158299999999993</c:v>
                </c:pt>
                <c:pt idx="317">
                  <c:v>7.4843400000000004</c:v>
                </c:pt>
                <c:pt idx="318">
                  <c:v>6.8666499999999999</c:v>
                </c:pt>
                <c:pt idx="319">
                  <c:v>6.2052500000000004</c:v>
                </c:pt>
                <c:pt idx="320">
                  <c:v>5.5296099999999999</c:v>
                </c:pt>
                <c:pt idx="321">
                  <c:v>4.8419100000000004</c:v>
                </c:pt>
                <c:pt idx="322">
                  <c:v>4.1377300000000004</c:v>
                </c:pt>
                <c:pt idx="323">
                  <c:v>3.4834200000000002</c:v>
                </c:pt>
                <c:pt idx="324">
                  <c:v>2.94434</c:v>
                </c:pt>
                <c:pt idx="325">
                  <c:v>2.5495999999999999</c:v>
                </c:pt>
                <c:pt idx="326">
                  <c:v>2.3542800000000002</c:v>
                </c:pt>
                <c:pt idx="327">
                  <c:v>2.2816000000000001</c:v>
                </c:pt>
                <c:pt idx="328">
                  <c:v>2.39419</c:v>
                </c:pt>
                <c:pt idx="329">
                  <c:v>2.6556999999999999</c:v>
                </c:pt>
                <c:pt idx="330">
                  <c:v>3.0281199999999999</c:v>
                </c:pt>
                <c:pt idx="331">
                  <c:v>3.48054</c:v>
                </c:pt>
                <c:pt idx="332">
                  <c:v>4.0240200000000002</c:v>
                </c:pt>
                <c:pt idx="333">
                  <c:v>4.6391600000000004</c:v>
                </c:pt>
                <c:pt idx="334">
                  <c:v>5.2722600000000002</c:v>
                </c:pt>
                <c:pt idx="335">
                  <c:v>5.8829099999999999</c:v>
                </c:pt>
                <c:pt idx="336">
                  <c:v>6.4259399999999998</c:v>
                </c:pt>
                <c:pt idx="337">
                  <c:v>6.8563700000000001</c:v>
                </c:pt>
                <c:pt idx="338">
                  <c:v>7.1830699999999998</c:v>
                </c:pt>
                <c:pt idx="339">
                  <c:v>7.3220000000000001</c:v>
                </c:pt>
                <c:pt idx="340">
                  <c:v>7.3182499999999999</c:v>
                </c:pt>
                <c:pt idx="341">
                  <c:v>7.2214900000000002</c:v>
                </c:pt>
                <c:pt idx="342">
                  <c:v>7.0529200000000003</c:v>
                </c:pt>
                <c:pt idx="343">
                  <c:v>6.7835799999999997</c:v>
                </c:pt>
                <c:pt idx="344">
                  <c:v>6.4094899999999999</c:v>
                </c:pt>
                <c:pt idx="345">
                  <c:v>5.9589100000000004</c:v>
                </c:pt>
                <c:pt idx="346">
                  <c:v>5.4349299999999996</c:v>
                </c:pt>
                <c:pt idx="347">
                  <c:v>4.8734999999999999</c:v>
                </c:pt>
                <c:pt idx="348">
                  <c:v>4.2915700000000001</c:v>
                </c:pt>
                <c:pt idx="349">
                  <c:v>3.73495</c:v>
                </c:pt>
                <c:pt idx="350">
                  <c:v>3.2941699999999998</c:v>
                </c:pt>
                <c:pt idx="351">
                  <c:v>2.9500899999999999</c:v>
                </c:pt>
                <c:pt idx="352">
                  <c:v>2.6556899999999999</c:v>
                </c:pt>
                <c:pt idx="353">
                  <c:v>2.3792</c:v>
                </c:pt>
                <c:pt idx="354">
                  <c:v>2.1795800000000001</c:v>
                </c:pt>
                <c:pt idx="355">
                  <c:v>2.0918000000000001</c:v>
                </c:pt>
                <c:pt idx="356">
                  <c:v>2.0880100000000001</c:v>
                </c:pt>
                <c:pt idx="357">
                  <c:v>2.1717900000000001</c:v>
                </c:pt>
                <c:pt idx="358">
                  <c:v>2.33914</c:v>
                </c:pt>
                <c:pt idx="359">
                  <c:v>2.61972</c:v>
                </c:pt>
                <c:pt idx="360">
                  <c:v>2.9220299999999999</c:v>
                </c:pt>
                <c:pt idx="361">
                  <c:v>3.17815</c:v>
                </c:pt>
                <c:pt idx="362">
                  <c:v>3.3807299999999998</c:v>
                </c:pt>
                <c:pt idx="363">
                  <c:v>3.57735</c:v>
                </c:pt>
                <c:pt idx="364">
                  <c:v>3.7671000000000001</c:v>
                </c:pt>
                <c:pt idx="365">
                  <c:v>3.9028200000000002</c:v>
                </c:pt>
                <c:pt idx="366">
                  <c:v>3.9478399999999998</c:v>
                </c:pt>
                <c:pt idx="367">
                  <c:v>3.9300199999999998</c:v>
                </c:pt>
                <c:pt idx="368">
                  <c:v>3.8682699999999999</c:v>
                </c:pt>
                <c:pt idx="369">
                  <c:v>3.7275200000000002</c:v>
                </c:pt>
                <c:pt idx="370">
                  <c:v>3.4497100000000001</c:v>
                </c:pt>
                <c:pt idx="371">
                  <c:v>3.1231900000000001</c:v>
                </c:pt>
                <c:pt idx="372">
                  <c:v>2.7816299999999998</c:v>
                </c:pt>
                <c:pt idx="373">
                  <c:v>2.4649700000000001</c:v>
                </c:pt>
                <c:pt idx="374">
                  <c:v>2.0883500000000002</c:v>
                </c:pt>
                <c:pt idx="375">
                  <c:v>1.71878</c:v>
                </c:pt>
                <c:pt idx="376">
                  <c:v>1.3770199999999999</c:v>
                </c:pt>
                <c:pt idx="377">
                  <c:v>1.11696</c:v>
                </c:pt>
                <c:pt idx="378">
                  <c:v>0.91473499999999996</c:v>
                </c:pt>
                <c:pt idx="379">
                  <c:v>0.74440700000000004</c:v>
                </c:pt>
                <c:pt idx="380">
                  <c:v>0.66676199999999997</c:v>
                </c:pt>
                <c:pt idx="381">
                  <c:v>0.72774000000000005</c:v>
                </c:pt>
                <c:pt idx="382">
                  <c:v>0.91345100000000001</c:v>
                </c:pt>
                <c:pt idx="383">
                  <c:v>1.2024900000000001</c:v>
                </c:pt>
                <c:pt idx="384">
                  <c:v>1.5403100000000001</c:v>
                </c:pt>
                <c:pt idx="385">
                  <c:v>2.03321</c:v>
                </c:pt>
                <c:pt idx="386">
                  <c:v>2.60866</c:v>
                </c:pt>
                <c:pt idx="387">
                  <c:v>3.24404</c:v>
                </c:pt>
                <c:pt idx="388">
                  <c:v>3.86666</c:v>
                </c:pt>
                <c:pt idx="389">
                  <c:v>4.4855499999999999</c:v>
                </c:pt>
                <c:pt idx="390">
                  <c:v>5.10677</c:v>
                </c:pt>
                <c:pt idx="391">
                  <c:v>5.6951799999999997</c:v>
                </c:pt>
                <c:pt idx="392">
                  <c:v>6.2291800000000004</c:v>
                </c:pt>
                <c:pt idx="393">
                  <c:v>6.6555299999999997</c:v>
                </c:pt>
                <c:pt idx="394">
                  <c:v>6.9939799999999996</c:v>
                </c:pt>
                <c:pt idx="395">
                  <c:v>7.2769899999999996</c:v>
                </c:pt>
                <c:pt idx="396">
                  <c:v>7.4310999999999998</c:v>
                </c:pt>
                <c:pt idx="397">
                  <c:v>7.4972300000000001</c:v>
                </c:pt>
                <c:pt idx="398">
                  <c:v>7.4923999999999999</c:v>
                </c:pt>
                <c:pt idx="399">
                  <c:v>7.47865</c:v>
                </c:pt>
                <c:pt idx="400">
                  <c:v>7.4593699999999998</c:v>
                </c:pt>
                <c:pt idx="401">
                  <c:v>7.4273899999999999</c:v>
                </c:pt>
                <c:pt idx="402">
                  <c:v>7.3895099999999996</c:v>
                </c:pt>
                <c:pt idx="403">
                  <c:v>7.3487499999999999</c:v>
                </c:pt>
                <c:pt idx="404">
                  <c:v>7.3621600000000003</c:v>
                </c:pt>
                <c:pt idx="405">
                  <c:v>7.4176700000000002</c:v>
                </c:pt>
                <c:pt idx="406">
                  <c:v>7.4852800000000004</c:v>
                </c:pt>
                <c:pt idx="407">
                  <c:v>7.6144299999999996</c:v>
                </c:pt>
                <c:pt idx="408">
                  <c:v>7.7632399999999997</c:v>
                </c:pt>
                <c:pt idx="409">
                  <c:v>7.9254199999999999</c:v>
                </c:pt>
                <c:pt idx="410">
                  <c:v>8.0560399999999994</c:v>
                </c:pt>
                <c:pt idx="411">
                  <c:v>8.1566200000000002</c:v>
                </c:pt>
                <c:pt idx="412">
                  <c:v>8.2557500000000008</c:v>
                </c:pt>
                <c:pt idx="413">
                  <c:v>8.3021700000000003</c:v>
                </c:pt>
                <c:pt idx="414">
                  <c:v>8.30504</c:v>
                </c:pt>
                <c:pt idx="415">
                  <c:v>8.2478899999999999</c:v>
                </c:pt>
                <c:pt idx="416">
                  <c:v>8.12608</c:v>
                </c:pt>
                <c:pt idx="417">
                  <c:v>7.9743700000000004</c:v>
                </c:pt>
                <c:pt idx="418">
                  <c:v>7.7310600000000003</c:v>
                </c:pt>
                <c:pt idx="419">
                  <c:v>7.4427599999999998</c:v>
                </c:pt>
                <c:pt idx="420">
                  <c:v>7.1184599999999998</c:v>
                </c:pt>
                <c:pt idx="421">
                  <c:v>6.7942600000000004</c:v>
                </c:pt>
                <c:pt idx="422">
                  <c:v>6.4580700000000002</c:v>
                </c:pt>
                <c:pt idx="423">
                  <c:v>6.0874199999999998</c:v>
                </c:pt>
                <c:pt idx="424">
                  <c:v>5.7772699999999997</c:v>
                </c:pt>
                <c:pt idx="425">
                  <c:v>5.5240799999999997</c:v>
                </c:pt>
                <c:pt idx="426">
                  <c:v>5.3163</c:v>
                </c:pt>
                <c:pt idx="427">
                  <c:v>5.17164</c:v>
                </c:pt>
                <c:pt idx="428">
                  <c:v>5.0736699999999999</c:v>
                </c:pt>
                <c:pt idx="429">
                  <c:v>5.0884400000000003</c:v>
                </c:pt>
                <c:pt idx="430">
                  <c:v>5.1979300000000004</c:v>
                </c:pt>
                <c:pt idx="431">
                  <c:v>5.3916899999999996</c:v>
                </c:pt>
                <c:pt idx="432">
                  <c:v>5.6483499999999998</c:v>
                </c:pt>
                <c:pt idx="433">
                  <c:v>6.0075200000000004</c:v>
                </c:pt>
                <c:pt idx="434">
                  <c:v>6.4670300000000003</c:v>
                </c:pt>
                <c:pt idx="435">
                  <c:v>6.9295200000000001</c:v>
                </c:pt>
                <c:pt idx="436">
                  <c:v>7.3638300000000001</c:v>
                </c:pt>
                <c:pt idx="437">
                  <c:v>7.7736200000000002</c:v>
                </c:pt>
                <c:pt idx="438">
                  <c:v>8.1261899999999994</c:v>
                </c:pt>
                <c:pt idx="439">
                  <c:v>8.4456500000000005</c:v>
                </c:pt>
                <c:pt idx="440">
                  <c:v>8.6807700000000008</c:v>
                </c:pt>
                <c:pt idx="441">
                  <c:v>8.8214799999999993</c:v>
                </c:pt>
                <c:pt idx="442">
                  <c:v>8.8614300000000004</c:v>
                </c:pt>
                <c:pt idx="443">
                  <c:v>8.7976700000000001</c:v>
                </c:pt>
                <c:pt idx="444">
                  <c:v>8.58446</c:v>
                </c:pt>
                <c:pt idx="445">
                  <c:v>8.2374299999999998</c:v>
                </c:pt>
                <c:pt idx="446">
                  <c:v>7.8639999999999999</c:v>
                </c:pt>
                <c:pt idx="447">
                  <c:v>7.5037200000000004</c:v>
                </c:pt>
                <c:pt idx="448">
                  <c:v>7.1557199999999996</c:v>
                </c:pt>
                <c:pt idx="449">
                  <c:v>6.8672399999999998</c:v>
                </c:pt>
                <c:pt idx="450">
                  <c:v>6.5805400000000001</c:v>
                </c:pt>
                <c:pt idx="451">
                  <c:v>6.3046600000000002</c:v>
                </c:pt>
                <c:pt idx="452">
                  <c:v>6.0767699999999998</c:v>
                </c:pt>
                <c:pt idx="453">
                  <c:v>5.9273300000000004</c:v>
                </c:pt>
                <c:pt idx="454">
                  <c:v>5.8539199999999996</c:v>
                </c:pt>
                <c:pt idx="455">
                  <c:v>5.8754499999999998</c:v>
                </c:pt>
                <c:pt idx="456">
                  <c:v>5.9822699999999998</c:v>
                </c:pt>
                <c:pt idx="457">
                  <c:v>6.0701299999999998</c:v>
                </c:pt>
                <c:pt idx="458">
                  <c:v>6.1492699999999996</c:v>
                </c:pt>
                <c:pt idx="459">
                  <c:v>6.2300700000000004</c:v>
                </c:pt>
                <c:pt idx="460">
                  <c:v>6.2930900000000003</c:v>
                </c:pt>
                <c:pt idx="461">
                  <c:v>6.4026800000000001</c:v>
                </c:pt>
                <c:pt idx="462">
                  <c:v>6.58284</c:v>
                </c:pt>
                <c:pt idx="463">
                  <c:v>6.7734399999999999</c:v>
                </c:pt>
                <c:pt idx="464">
                  <c:v>6.9471699999999998</c:v>
                </c:pt>
                <c:pt idx="465">
                  <c:v>7.1444799999999997</c:v>
                </c:pt>
                <c:pt idx="466">
                  <c:v>7.33005</c:v>
                </c:pt>
                <c:pt idx="467">
                  <c:v>7.5012100000000004</c:v>
                </c:pt>
                <c:pt idx="468">
                  <c:v>7.7469299999999999</c:v>
                </c:pt>
                <c:pt idx="469">
                  <c:v>8.0224700000000002</c:v>
                </c:pt>
                <c:pt idx="470">
                  <c:v>8.3253599999999999</c:v>
                </c:pt>
                <c:pt idx="471">
                  <c:v>8.6327499999999997</c:v>
                </c:pt>
                <c:pt idx="472">
                  <c:v>8.8915000000000006</c:v>
                </c:pt>
                <c:pt idx="473">
                  <c:v>9.0756099999999993</c:v>
                </c:pt>
                <c:pt idx="474">
                  <c:v>9.2205300000000001</c:v>
                </c:pt>
                <c:pt idx="475">
                  <c:v>9.3422699999999992</c:v>
                </c:pt>
                <c:pt idx="476">
                  <c:v>9.3892199999999999</c:v>
                </c:pt>
                <c:pt idx="477">
                  <c:v>9.43614</c:v>
                </c:pt>
                <c:pt idx="478">
                  <c:v>9.48095</c:v>
                </c:pt>
                <c:pt idx="479">
                  <c:v>9.4464400000000008</c:v>
                </c:pt>
                <c:pt idx="480">
                  <c:v>9.3715799999999998</c:v>
                </c:pt>
                <c:pt idx="481">
                  <c:v>9.2593599999999991</c:v>
                </c:pt>
                <c:pt idx="482">
                  <c:v>9.1398200000000003</c:v>
                </c:pt>
                <c:pt idx="483">
                  <c:v>9.06114</c:v>
                </c:pt>
                <c:pt idx="484">
                  <c:v>9.0607000000000006</c:v>
                </c:pt>
                <c:pt idx="485">
                  <c:v>9.1356000000000002</c:v>
                </c:pt>
                <c:pt idx="486">
                  <c:v>9.2466299999999997</c:v>
                </c:pt>
                <c:pt idx="487">
                  <c:v>9.4042300000000001</c:v>
                </c:pt>
                <c:pt idx="488">
                  <c:v>9.5591000000000008</c:v>
                </c:pt>
                <c:pt idx="489">
                  <c:v>9.7183799999999998</c:v>
                </c:pt>
                <c:pt idx="490">
                  <c:v>9.9257799999999996</c:v>
                </c:pt>
                <c:pt idx="491">
                  <c:v>10.1272</c:v>
                </c:pt>
                <c:pt idx="492">
                  <c:v>10.301299999999999</c:v>
                </c:pt>
                <c:pt idx="493">
                  <c:v>10.423</c:v>
                </c:pt>
                <c:pt idx="494">
                  <c:v>10.4575</c:v>
                </c:pt>
                <c:pt idx="495">
                  <c:v>10.3567</c:v>
                </c:pt>
                <c:pt idx="496">
                  <c:v>10.1465</c:v>
                </c:pt>
                <c:pt idx="497">
                  <c:v>9.8643699999999992</c:v>
                </c:pt>
                <c:pt idx="498">
                  <c:v>9.5478699999999996</c:v>
                </c:pt>
                <c:pt idx="499">
                  <c:v>9.18642</c:v>
                </c:pt>
                <c:pt idx="500">
                  <c:v>8.7725000000000009</c:v>
                </c:pt>
                <c:pt idx="501">
                  <c:v>8.3061900000000009</c:v>
                </c:pt>
                <c:pt idx="502">
                  <c:v>7.8540200000000002</c:v>
                </c:pt>
                <c:pt idx="503">
                  <c:v>7.4121300000000003</c:v>
                </c:pt>
                <c:pt idx="504">
                  <c:v>7.0052599999999998</c:v>
                </c:pt>
                <c:pt idx="505">
                  <c:v>6.6706300000000001</c:v>
                </c:pt>
                <c:pt idx="506">
                  <c:v>6.4156399999999998</c:v>
                </c:pt>
                <c:pt idx="507">
                  <c:v>6.1817000000000002</c:v>
                </c:pt>
                <c:pt idx="508">
                  <c:v>5.98156</c:v>
                </c:pt>
                <c:pt idx="509">
                  <c:v>5.7668400000000002</c:v>
                </c:pt>
                <c:pt idx="510">
                  <c:v>5.5671999999999997</c:v>
                </c:pt>
                <c:pt idx="511">
                  <c:v>5.3718000000000004</c:v>
                </c:pt>
                <c:pt idx="512">
                  <c:v>5.1785800000000002</c:v>
                </c:pt>
                <c:pt idx="513">
                  <c:v>4.9620199999999999</c:v>
                </c:pt>
                <c:pt idx="514">
                  <c:v>4.75014</c:v>
                </c:pt>
                <c:pt idx="515">
                  <c:v>4.5155099999999999</c:v>
                </c:pt>
                <c:pt idx="516">
                  <c:v>4.1961500000000003</c:v>
                </c:pt>
                <c:pt idx="517">
                  <c:v>3.8443900000000002</c:v>
                </c:pt>
                <c:pt idx="518">
                  <c:v>3.5081500000000001</c:v>
                </c:pt>
                <c:pt idx="519">
                  <c:v>3.1716500000000001</c:v>
                </c:pt>
                <c:pt idx="520">
                  <c:v>2.8793600000000001</c:v>
                </c:pt>
                <c:pt idx="521">
                  <c:v>2.6070199999999999</c:v>
                </c:pt>
                <c:pt idx="522">
                  <c:v>2.4051399999999998</c:v>
                </c:pt>
                <c:pt idx="523">
                  <c:v>2.2391800000000002</c:v>
                </c:pt>
                <c:pt idx="524">
                  <c:v>2.08839</c:v>
                </c:pt>
                <c:pt idx="525">
                  <c:v>1.96227</c:v>
                </c:pt>
                <c:pt idx="526">
                  <c:v>1.8927</c:v>
                </c:pt>
                <c:pt idx="527">
                  <c:v>1.92801</c:v>
                </c:pt>
                <c:pt idx="528">
                  <c:v>2.00101</c:v>
                </c:pt>
                <c:pt idx="529">
                  <c:v>2.0908699999999998</c:v>
                </c:pt>
                <c:pt idx="530">
                  <c:v>2.1791999999999998</c:v>
                </c:pt>
                <c:pt idx="531">
                  <c:v>2.23</c:v>
                </c:pt>
                <c:pt idx="532">
                  <c:v>2.2733099999999999</c:v>
                </c:pt>
                <c:pt idx="533">
                  <c:v>2.2520699999999998</c:v>
                </c:pt>
                <c:pt idx="534">
                  <c:v>2.2083400000000002</c:v>
                </c:pt>
                <c:pt idx="535">
                  <c:v>2.18899</c:v>
                </c:pt>
                <c:pt idx="536">
                  <c:v>2.16675</c:v>
                </c:pt>
                <c:pt idx="537">
                  <c:v>2.1216400000000002</c:v>
                </c:pt>
                <c:pt idx="538">
                  <c:v>2.0596199999999998</c:v>
                </c:pt>
                <c:pt idx="539">
                  <c:v>2.02223</c:v>
                </c:pt>
                <c:pt idx="540">
                  <c:v>2.0392800000000002</c:v>
                </c:pt>
                <c:pt idx="541">
                  <c:v>2.1118399999999999</c:v>
                </c:pt>
                <c:pt idx="542">
                  <c:v>2.24404</c:v>
                </c:pt>
                <c:pt idx="543">
                  <c:v>2.4236200000000001</c:v>
                </c:pt>
                <c:pt idx="544">
                  <c:v>2.6814900000000002</c:v>
                </c:pt>
                <c:pt idx="545">
                  <c:v>2.9952299999999998</c:v>
                </c:pt>
                <c:pt idx="546">
                  <c:v>3.3289300000000002</c:v>
                </c:pt>
                <c:pt idx="547">
                  <c:v>3.6695899999999999</c:v>
                </c:pt>
                <c:pt idx="548">
                  <c:v>4.0295500000000004</c:v>
                </c:pt>
                <c:pt idx="549">
                  <c:v>4.3776200000000003</c:v>
                </c:pt>
                <c:pt idx="550">
                  <c:v>4.7232099999999999</c:v>
                </c:pt>
                <c:pt idx="551">
                  <c:v>5.0170000000000003</c:v>
                </c:pt>
                <c:pt idx="552">
                  <c:v>5.2741899999999999</c:v>
                </c:pt>
                <c:pt idx="553">
                  <c:v>5.5210400000000002</c:v>
                </c:pt>
                <c:pt idx="554">
                  <c:v>5.7530599999999996</c:v>
                </c:pt>
                <c:pt idx="555">
                  <c:v>5.9918300000000002</c:v>
                </c:pt>
                <c:pt idx="556">
                  <c:v>6.2572299999999998</c:v>
                </c:pt>
                <c:pt idx="557">
                  <c:v>6.5317299999999996</c:v>
                </c:pt>
                <c:pt idx="558">
                  <c:v>6.84842</c:v>
                </c:pt>
                <c:pt idx="559">
                  <c:v>7.2012900000000002</c:v>
                </c:pt>
                <c:pt idx="560">
                  <c:v>7.6049600000000002</c:v>
                </c:pt>
                <c:pt idx="561">
                  <c:v>8.01051</c:v>
                </c:pt>
                <c:pt idx="562">
                  <c:v>8.4532500000000006</c:v>
                </c:pt>
                <c:pt idx="563">
                  <c:v>8.9715799999999994</c:v>
                </c:pt>
                <c:pt idx="564">
                  <c:v>9.5271100000000004</c:v>
                </c:pt>
                <c:pt idx="565">
                  <c:v>10.0962</c:v>
                </c:pt>
                <c:pt idx="566">
                  <c:v>10.593</c:v>
                </c:pt>
                <c:pt idx="567">
                  <c:v>11.0007</c:v>
                </c:pt>
                <c:pt idx="568">
                  <c:v>11.356299999999999</c:v>
                </c:pt>
                <c:pt idx="569">
                  <c:v>11.6349</c:v>
                </c:pt>
                <c:pt idx="570">
                  <c:v>11.816000000000001</c:v>
                </c:pt>
                <c:pt idx="571">
                  <c:v>11.8813</c:v>
                </c:pt>
                <c:pt idx="572">
                  <c:v>11.863899999999999</c:v>
                </c:pt>
                <c:pt idx="573">
                  <c:v>11.754899999999999</c:v>
                </c:pt>
                <c:pt idx="574">
                  <c:v>11.479100000000001</c:v>
                </c:pt>
                <c:pt idx="575">
                  <c:v>11.0938</c:v>
                </c:pt>
                <c:pt idx="576">
                  <c:v>10.6128</c:v>
                </c:pt>
                <c:pt idx="577">
                  <c:v>10.1074</c:v>
                </c:pt>
                <c:pt idx="578">
                  <c:v>9.5628100000000007</c:v>
                </c:pt>
                <c:pt idx="579">
                  <c:v>8.9643800000000002</c:v>
                </c:pt>
                <c:pt idx="580">
                  <c:v>8.3218899999999998</c:v>
                </c:pt>
                <c:pt idx="581">
                  <c:v>7.6933100000000003</c:v>
                </c:pt>
                <c:pt idx="582">
                  <c:v>7.1053800000000003</c:v>
                </c:pt>
                <c:pt idx="583">
                  <c:v>6.5685599999999997</c:v>
                </c:pt>
                <c:pt idx="584">
                  <c:v>6.06785</c:v>
                </c:pt>
                <c:pt idx="585">
                  <c:v>5.6367900000000004</c:v>
                </c:pt>
                <c:pt idx="586">
                  <c:v>5.2037300000000002</c:v>
                </c:pt>
                <c:pt idx="587">
                  <c:v>4.7951800000000002</c:v>
                </c:pt>
                <c:pt idx="588">
                  <c:v>4.4047200000000002</c:v>
                </c:pt>
                <c:pt idx="589">
                  <c:v>4.0503600000000004</c:v>
                </c:pt>
                <c:pt idx="590">
                  <c:v>3.7367599999999999</c:v>
                </c:pt>
                <c:pt idx="591">
                  <c:v>3.49682</c:v>
                </c:pt>
                <c:pt idx="592">
                  <c:v>3.2558500000000001</c:v>
                </c:pt>
                <c:pt idx="593">
                  <c:v>3.0128400000000002</c:v>
                </c:pt>
                <c:pt idx="594">
                  <c:v>2.7405200000000001</c:v>
                </c:pt>
                <c:pt idx="595">
                  <c:v>2.4711099999999999</c:v>
                </c:pt>
                <c:pt idx="596">
                  <c:v>2.2227000000000001</c:v>
                </c:pt>
                <c:pt idx="597">
                  <c:v>2.0299900000000002</c:v>
                </c:pt>
                <c:pt idx="598">
                  <c:v>1.85859</c:v>
                </c:pt>
                <c:pt idx="599">
                  <c:v>1.7012400000000001</c:v>
                </c:pt>
                <c:pt idx="600">
                  <c:v>1.5876600000000001</c:v>
                </c:pt>
                <c:pt idx="601">
                  <c:v>1.51187</c:v>
                </c:pt>
                <c:pt idx="602">
                  <c:v>1.4136200000000001</c:v>
                </c:pt>
                <c:pt idx="603">
                  <c:v>1.33954</c:v>
                </c:pt>
                <c:pt idx="604">
                  <c:v>1.2700400000000001</c:v>
                </c:pt>
                <c:pt idx="605">
                  <c:v>1.22166</c:v>
                </c:pt>
                <c:pt idx="606">
                  <c:v>1.17638</c:v>
                </c:pt>
                <c:pt idx="607">
                  <c:v>1.07101</c:v>
                </c:pt>
                <c:pt idx="608">
                  <c:v>0.94632000000000005</c:v>
                </c:pt>
                <c:pt idx="609">
                  <c:v>0.868089</c:v>
                </c:pt>
                <c:pt idx="610">
                  <c:v>0.831928</c:v>
                </c:pt>
                <c:pt idx="611">
                  <c:v>0.82280799999999998</c:v>
                </c:pt>
                <c:pt idx="612">
                  <c:v>0.86924599999999996</c:v>
                </c:pt>
                <c:pt idx="613">
                  <c:v>1.0164599999999999</c:v>
                </c:pt>
                <c:pt idx="614">
                  <c:v>1.2583299999999999</c:v>
                </c:pt>
                <c:pt idx="615">
                  <c:v>1.6246100000000001</c:v>
                </c:pt>
                <c:pt idx="616">
                  <c:v>2.1143700000000001</c:v>
                </c:pt>
                <c:pt idx="617">
                  <c:v>2.7176900000000002</c:v>
                </c:pt>
                <c:pt idx="618">
                  <c:v>3.5169199999999998</c:v>
                </c:pt>
                <c:pt idx="619">
                  <c:v>4.4444800000000004</c:v>
                </c:pt>
                <c:pt idx="620">
                  <c:v>5.3960800000000004</c:v>
                </c:pt>
                <c:pt idx="621">
                  <c:v>6.3718000000000004</c:v>
                </c:pt>
                <c:pt idx="622">
                  <c:v>7.3354400000000002</c:v>
                </c:pt>
                <c:pt idx="623">
                  <c:v>8.2299199999999999</c:v>
                </c:pt>
                <c:pt idx="624">
                  <c:v>9.0125200000000003</c:v>
                </c:pt>
                <c:pt idx="625">
                  <c:v>9.67422</c:v>
                </c:pt>
                <c:pt idx="626">
                  <c:v>10.1837</c:v>
                </c:pt>
                <c:pt idx="627">
                  <c:v>10.519299999999999</c:v>
                </c:pt>
                <c:pt idx="628">
                  <c:v>10.6698</c:v>
                </c:pt>
                <c:pt idx="629">
                  <c:v>10.5937</c:v>
                </c:pt>
                <c:pt idx="630">
                  <c:v>10.335000000000001</c:v>
                </c:pt>
                <c:pt idx="631">
                  <c:v>9.9800299999999993</c:v>
                </c:pt>
                <c:pt idx="632">
                  <c:v>9.5306599999999992</c:v>
                </c:pt>
                <c:pt idx="633">
                  <c:v>9.0144199999999994</c:v>
                </c:pt>
                <c:pt idx="634">
                  <c:v>8.4655500000000004</c:v>
                </c:pt>
                <c:pt idx="635">
                  <c:v>7.9357499999999996</c:v>
                </c:pt>
                <c:pt idx="636">
                  <c:v>7.4359900000000003</c:v>
                </c:pt>
                <c:pt idx="637">
                  <c:v>6.9733299999999998</c:v>
                </c:pt>
                <c:pt idx="638">
                  <c:v>6.5878699999999997</c:v>
                </c:pt>
                <c:pt idx="639">
                  <c:v>6.3213100000000004</c:v>
                </c:pt>
                <c:pt idx="640">
                  <c:v>6.1938700000000004</c:v>
                </c:pt>
                <c:pt idx="641">
                  <c:v>6.1706799999999999</c:v>
                </c:pt>
                <c:pt idx="642">
                  <c:v>6.2091700000000003</c:v>
                </c:pt>
                <c:pt idx="643">
                  <c:v>6.3115399999999999</c:v>
                </c:pt>
                <c:pt idx="644">
                  <c:v>6.4767599999999996</c:v>
                </c:pt>
                <c:pt idx="645">
                  <c:v>6.7113100000000001</c:v>
                </c:pt>
                <c:pt idx="646">
                  <c:v>6.9835799999999999</c:v>
                </c:pt>
                <c:pt idx="647">
                  <c:v>7.2916499999999997</c:v>
                </c:pt>
                <c:pt idx="648">
                  <c:v>7.6570400000000003</c:v>
                </c:pt>
                <c:pt idx="649">
                  <c:v>8.0309600000000003</c:v>
                </c:pt>
                <c:pt idx="650">
                  <c:v>8.4003899999999998</c:v>
                </c:pt>
                <c:pt idx="651">
                  <c:v>8.7316400000000005</c:v>
                </c:pt>
                <c:pt idx="652">
                  <c:v>9.0323100000000007</c:v>
                </c:pt>
                <c:pt idx="653">
                  <c:v>9.3052700000000002</c:v>
                </c:pt>
                <c:pt idx="654">
                  <c:v>9.5311500000000002</c:v>
                </c:pt>
                <c:pt idx="655">
                  <c:v>9.7054500000000008</c:v>
                </c:pt>
                <c:pt idx="656">
                  <c:v>9.8312299999999997</c:v>
                </c:pt>
                <c:pt idx="657">
                  <c:v>9.9045100000000001</c:v>
                </c:pt>
                <c:pt idx="658">
                  <c:v>9.8944500000000009</c:v>
                </c:pt>
                <c:pt idx="659">
                  <c:v>9.7489399999999993</c:v>
                </c:pt>
                <c:pt idx="660">
                  <c:v>9.5423500000000008</c:v>
                </c:pt>
                <c:pt idx="661">
                  <c:v>9.2526499999999992</c:v>
                </c:pt>
                <c:pt idx="662">
                  <c:v>8.9009</c:v>
                </c:pt>
                <c:pt idx="663">
                  <c:v>8.5044599999999999</c:v>
                </c:pt>
                <c:pt idx="664">
                  <c:v>8.0691199999999998</c:v>
                </c:pt>
                <c:pt idx="665">
                  <c:v>7.6213100000000003</c:v>
                </c:pt>
                <c:pt idx="666">
                  <c:v>7.1785899999999998</c:v>
                </c:pt>
                <c:pt idx="667">
                  <c:v>6.7058499999999999</c:v>
                </c:pt>
                <c:pt idx="668">
                  <c:v>6.2266599999999999</c:v>
                </c:pt>
                <c:pt idx="669">
                  <c:v>5.7953299999999999</c:v>
                </c:pt>
                <c:pt idx="670">
                  <c:v>5.4586800000000002</c:v>
                </c:pt>
                <c:pt idx="671">
                  <c:v>5.1354300000000004</c:v>
                </c:pt>
                <c:pt idx="672">
                  <c:v>4.8526800000000003</c:v>
                </c:pt>
                <c:pt idx="673">
                  <c:v>4.5843499999999997</c:v>
                </c:pt>
                <c:pt idx="674">
                  <c:v>4.36287</c:v>
                </c:pt>
                <c:pt idx="675">
                  <c:v>4.2236399999999996</c:v>
                </c:pt>
                <c:pt idx="676">
                  <c:v>4.1704400000000001</c:v>
                </c:pt>
                <c:pt idx="677">
                  <c:v>4.1770399999999999</c:v>
                </c:pt>
                <c:pt idx="678">
                  <c:v>4.2380599999999999</c:v>
                </c:pt>
                <c:pt idx="679">
                  <c:v>4.33162</c:v>
                </c:pt>
                <c:pt idx="680">
                  <c:v>4.43018</c:v>
                </c:pt>
                <c:pt idx="681">
                  <c:v>4.5464200000000003</c:v>
                </c:pt>
                <c:pt idx="682">
                  <c:v>4.7292300000000003</c:v>
                </c:pt>
                <c:pt idx="683">
                  <c:v>4.9493099999999997</c:v>
                </c:pt>
                <c:pt idx="684">
                  <c:v>5.2708199999999996</c:v>
                </c:pt>
                <c:pt idx="685">
                  <c:v>5.6267199999999997</c:v>
                </c:pt>
                <c:pt idx="686">
                  <c:v>5.9417499999999999</c:v>
                </c:pt>
                <c:pt idx="687">
                  <c:v>6.2088099999999997</c:v>
                </c:pt>
                <c:pt idx="688">
                  <c:v>6.4367200000000002</c:v>
                </c:pt>
                <c:pt idx="689">
                  <c:v>6.70261</c:v>
                </c:pt>
                <c:pt idx="690">
                  <c:v>7.0225499999999998</c:v>
                </c:pt>
                <c:pt idx="691">
                  <c:v>7.3808100000000003</c:v>
                </c:pt>
                <c:pt idx="692">
                  <c:v>7.7572900000000002</c:v>
                </c:pt>
                <c:pt idx="693">
                  <c:v>8.1330899999999993</c:v>
                </c:pt>
                <c:pt idx="694">
                  <c:v>8.5110200000000003</c:v>
                </c:pt>
                <c:pt idx="695">
                  <c:v>8.8332599999999992</c:v>
                </c:pt>
                <c:pt idx="696">
                  <c:v>9.1105</c:v>
                </c:pt>
                <c:pt idx="697">
                  <c:v>9.41066</c:v>
                </c:pt>
                <c:pt idx="698">
                  <c:v>9.6758900000000008</c:v>
                </c:pt>
                <c:pt idx="699">
                  <c:v>9.9168000000000003</c:v>
                </c:pt>
                <c:pt idx="700">
                  <c:v>10.045299999999999</c:v>
                </c:pt>
                <c:pt idx="701">
                  <c:v>10.0565</c:v>
                </c:pt>
                <c:pt idx="702">
                  <c:v>9.9537499999999994</c:v>
                </c:pt>
                <c:pt idx="703">
                  <c:v>9.7098099999999992</c:v>
                </c:pt>
                <c:pt idx="704">
                  <c:v>9.3514700000000008</c:v>
                </c:pt>
                <c:pt idx="705">
                  <c:v>8.9351099999999999</c:v>
                </c:pt>
                <c:pt idx="706">
                  <c:v>8.5099699999999991</c:v>
                </c:pt>
                <c:pt idx="707">
                  <c:v>8.1156199999999998</c:v>
                </c:pt>
                <c:pt idx="708">
                  <c:v>7.7000400000000004</c:v>
                </c:pt>
                <c:pt idx="709">
                  <c:v>7.37195</c:v>
                </c:pt>
                <c:pt idx="710">
                  <c:v>7.1316800000000002</c:v>
                </c:pt>
                <c:pt idx="711">
                  <c:v>7.01363</c:v>
                </c:pt>
                <c:pt idx="712">
                  <c:v>7.0066800000000002</c:v>
                </c:pt>
                <c:pt idx="713">
                  <c:v>7.1566000000000001</c:v>
                </c:pt>
                <c:pt idx="714">
                  <c:v>7.4582300000000004</c:v>
                </c:pt>
                <c:pt idx="715">
                  <c:v>7.8522499999999997</c:v>
                </c:pt>
                <c:pt idx="716">
                  <c:v>8.25624</c:v>
                </c:pt>
                <c:pt idx="717">
                  <c:v>8.5771499999999996</c:v>
                </c:pt>
                <c:pt idx="718">
                  <c:v>8.8151299999999999</c:v>
                </c:pt>
                <c:pt idx="719">
                  <c:v>9.0301899999999993</c:v>
                </c:pt>
                <c:pt idx="720">
                  <c:v>9.1313999999999993</c:v>
                </c:pt>
                <c:pt idx="721">
                  <c:v>9.0880200000000002</c:v>
                </c:pt>
                <c:pt idx="722">
                  <c:v>8.92713</c:v>
                </c:pt>
                <c:pt idx="723">
                  <c:v>8.6687899999999996</c:v>
                </c:pt>
                <c:pt idx="724">
                  <c:v>8.2632899999999996</c:v>
                </c:pt>
                <c:pt idx="725">
                  <c:v>7.7660200000000001</c:v>
                </c:pt>
                <c:pt idx="726">
                  <c:v>7.2100900000000001</c:v>
                </c:pt>
                <c:pt idx="727">
                  <c:v>6.6708400000000001</c:v>
                </c:pt>
                <c:pt idx="728">
                  <c:v>6.2344799999999996</c:v>
                </c:pt>
                <c:pt idx="729">
                  <c:v>5.8265099999999999</c:v>
                </c:pt>
                <c:pt idx="730">
                  <c:v>5.4013400000000003</c:v>
                </c:pt>
                <c:pt idx="731">
                  <c:v>4.9935799999999997</c:v>
                </c:pt>
                <c:pt idx="732">
                  <c:v>4.6675700000000004</c:v>
                </c:pt>
                <c:pt idx="733">
                  <c:v>4.4264400000000004</c:v>
                </c:pt>
                <c:pt idx="734">
                  <c:v>4.2725099999999996</c:v>
                </c:pt>
                <c:pt idx="735">
                  <c:v>4.2404500000000001</c:v>
                </c:pt>
                <c:pt idx="736">
                  <c:v>4.2900700000000001</c:v>
                </c:pt>
                <c:pt idx="737">
                  <c:v>4.4577499999999999</c:v>
                </c:pt>
                <c:pt idx="738">
                  <c:v>4.6718599999999997</c:v>
                </c:pt>
                <c:pt idx="739">
                  <c:v>4.9160599999999999</c:v>
                </c:pt>
                <c:pt idx="740">
                  <c:v>5.2872599999999998</c:v>
                </c:pt>
                <c:pt idx="741">
                  <c:v>5.8168300000000004</c:v>
                </c:pt>
                <c:pt idx="742">
                  <c:v>6.5399399999999996</c:v>
                </c:pt>
                <c:pt idx="743">
                  <c:v>7.3561800000000002</c:v>
                </c:pt>
                <c:pt idx="744">
                  <c:v>8.2155000000000005</c:v>
                </c:pt>
                <c:pt idx="745">
                  <c:v>9.0896399999999993</c:v>
                </c:pt>
                <c:pt idx="746">
                  <c:v>9.9257100000000005</c:v>
                </c:pt>
                <c:pt idx="747">
                  <c:v>10.751799999999999</c:v>
                </c:pt>
                <c:pt idx="748">
                  <c:v>11.516500000000001</c:v>
                </c:pt>
                <c:pt idx="749">
                  <c:v>12.2811</c:v>
                </c:pt>
                <c:pt idx="750">
                  <c:v>13.048999999999999</c:v>
                </c:pt>
                <c:pt idx="751">
                  <c:v>13.759399999999999</c:v>
                </c:pt>
                <c:pt idx="752">
                  <c:v>14.3226</c:v>
                </c:pt>
                <c:pt idx="753">
                  <c:v>14.6746</c:v>
                </c:pt>
                <c:pt idx="754">
                  <c:v>14.9306</c:v>
                </c:pt>
                <c:pt idx="755">
                  <c:v>15.097300000000001</c:v>
                </c:pt>
                <c:pt idx="756">
                  <c:v>15.1883</c:v>
                </c:pt>
                <c:pt idx="757">
                  <c:v>15.2577</c:v>
                </c:pt>
                <c:pt idx="758">
                  <c:v>15.2813</c:v>
                </c:pt>
                <c:pt idx="759">
                  <c:v>15.290699999999999</c:v>
                </c:pt>
                <c:pt idx="760">
                  <c:v>15.263400000000001</c:v>
                </c:pt>
                <c:pt idx="761">
                  <c:v>15.168100000000001</c:v>
                </c:pt>
                <c:pt idx="762">
                  <c:v>15.028600000000001</c:v>
                </c:pt>
                <c:pt idx="763">
                  <c:v>14.9937</c:v>
                </c:pt>
                <c:pt idx="764">
                  <c:v>15.0799</c:v>
                </c:pt>
                <c:pt idx="765">
                  <c:v>15.201499999999999</c:v>
                </c:pt>
                <c:pt idx="766">
                  <c:v>15.353</c:v>
                </c:pt>
                <c:pt idx="767">
                  <c:v>15.533200000000001</c:v>
                </c:pt>
                <c:pt idx="768">
                  <c:v>15.725199999999999</c:v>
                </c:pt>
                <c:pt idx="769">
                  <c:v>15.9054</c:v>
                </c:pt>
                <c:pt idx="770">
                  <c:v>16.061399999999999</c:v>
                </c:pt>
                <c:pt idx="771">
                  <c:v>16.148099999999999</c:v>
                </c:pt>
                <c:pt idx="772">
                  <c:v>16.167000000000002</c:v>
                </c:pt>
                <c:pt idx="773">
                  <c:v>16.088000000000001</c:v>
                </c:pt>
                <c:pt idx="774">
                  <c:v>15.8057</c:v>
                </c:pt>
                <c:pt idx="775">
                  <c:v>15.3345</c:v>
                </c:pt>
                <c:pt idx="776">
                  <c:v>14.716799999999999</c:v>
                </c:pt>
                <c:pt idx="777">
                  <c:v>14.0052</c:v>
                </c:pt>
                <c:pt idx="778">
                  <c:v>13.216100000000001</c:v>
                </c:pt>
                <c:pt idx="779">
                  <c:v>12.3226</c:v>
                </c:pt>
                <c:pt idx="780">
                  <c:v>11.4038</c:v>
                </c:pt>
                <c:pt idx="781">
                  <c:v>10.448499999999999</c:v>
                </c:pt>
                <c:pt idx="782">
                  <c:v>9.5323399999999996</c:v>
                </c:pt>
                <c:pt idx="783">
                  <c:v>8.6933799999999994</c:v>
                </c:pt>
                <c:pt idx="784">
                  <c:v>7.9890800000000004</c:v>
                </c:pt>
                <c:pt idx="785">
                  <c:v>7.4383299999999997</c:v>
                </c:pt>
                <c:pt idx="786">
                  <c:v>7.0534400000000002</c:v>
                </c:pt>
                <c:pt idx="787">
                  <c:v>6.8242099999999999</c:v>
                </c:pt>
                <c:pt idx="788">
                  <c:v>6.7104799999999996</c:v>
                </c:pt>
                <c:pt idx="789">
                  <c:v>6.6687500000000002</c:v>
                </c:pt>
                <c:pt idx="790">
                  <c:v>6.7671099999999997</c:v>
                </c:pt>
                <c:pt idx="791">
                  <c:v>6.9455299999999998</c:v>
                </c:pt>
                <c:pt idx="792">
                  <c:v>7.2239300000000002</c:v>
                </c:pt>
                <c:pt idx="793">
                  <c:v>7.5636599999999996</c:v>
                </c:pt>
                <c:pt idx="794">
                  <c:v>7.9514899999999997</c:v>
                </c:pt>
                <c:pt idx="795">
                  <c:v>8.3306799999999992</c:v>
                </c:pt>
                <c:pt idx="796">
                  <c:v>8.7158899999999999</c:v>
                </c:pt>
                <c:pt idx="797">
                  <c:v>9.0677699999999994</c:v>
                </c:pt>
                <c:pt idx="798">
                  <c:v>9.3730600000000006</c:v>
                </c:pt>
                <c:pt idx="799">
                  <c:v>9.6318099999999998</c:v>
                </c:pt>
                <c:pt idx="800">
                  <c:v>9.9131099999999996</c:v>
                </c:pt>
                <c:pt idx="801">
                  <c:v>10.157400000000001</c:v>
                </c:pt>
                <c:pt idx="802">
                  <c:v>10.364100000000001</c:v>
                </c:pt>
                <c:pt idx="803">
                  <c:v>10.520300000000001</c:v>
                </c:pt>
                <c:pt idx="804">
                  <c:v>10.6149</c:v>
                </c:pt>
                <c:pt idx="805">
                  <c:v>10.648899999999999</c:v>
                </c:pt>
                <c:pt idx="806">
                  <c:v>10.654500000000001</c:v>
                </c:pt>
                <c:pt idx="807">
                  <c:v>10.6191</c:v>
                </c:pt>
                <c:pt idx="808">
                  <c:v>10.579499999999999</c:v>
                </c:pt>
                <c:pt idx="809">
                  <c:v>10.5547</c:v>
                </c:pt>
                <c:pt idx="810">
                  <c:v>10.5694</c:v>
                </c:pt>
                <c:pt idx="811">
                  <c:v>10.5871</c:v>
                </c:pt>
                <c:pt idx="812">
                  <c:v>10.614800000000001</c:v>
                </c:pt>
                <c:pt idx="813">
                  <c:v>10.682</c:v>
                </c:pt>
                <c:pt idx="814">
                  <c:v>10.8087</c:v>
                </c:pt>
                <c:pt idx="815">
                  <c:v>11.0136</c:v>
                </c:pt>
                <c:pt idx="816">
                  <c:v>11.2629</c:v>
                </c:pt>
                <c:pt idx="817">
                  <c:v>11.516299999999999</c:v>
                </c:pt>
                <c:pt idx="818">
                  <c:v>11.791499999999999</c:v>
                </c:pt>
                <c:pt idx="819">
                  <c:v>12.090400000000001</c:v>
                </c:pt>
                <c:pt idx="820">
                  <c:v>12.4063</c:v>
                </c:pt>
                <c:pt idx="821">
                  <c:v>12.7128</c:v>
                </c:pt>
                <c:pt idx="822">
                  <c:v>12.982699999999999</c:v>
                </c:pt>
                <c:pt idx="823">
                  <c:v>13.2265</c:v>
                </c:pt>
                <c:pt idx="824">
                  <c:v>13.399800000000001</c:v>
                </c:pt>
                <c:pt idx="825">
                  <c:v>13.497299999999999</c:v>
                </c:pt>
                <c:pt idx="826">
                  <c:v>13.542199999999999</c:v>
                </c:pt>
                <c:pt idx="827">
                  <c:v>13.566599999999999</c:v>
                </c:pt>
                <c:pt idx="828">
                  <c:v>13.614599999999999</c:v>
                </c:pt>
                <c:pt idx="829">
                  <c:v>13.6989</c:v>
                </c:pt>
                <c:pt idx="830">
                  <c:v>13.811</c:v>
                </c:pt>
                <c:pt idx="831">
                  <c:v>13.9697</c:v>
                </c:pt>
                <c:pt idx="832">
                  <c:v>14.1693</c:v>
                </c:pt>
                <c:pt idx="833">
                  <c:v>14.4261</c:v>
                </c:pt>
                <c:pt idx="834">
                  <c:v>14.755699999999999</c:v>
                </c:pt>
                <c:pt idx="835">
                  <c:v>15.2209</c:v>
                </c:pt>
                <c:pt idx="836">
                  <c:v>15.753299999999999</c:v>
                </c:pt>
                <c:pt idx="837">
                  <c:v>16.301300000000001</c:v>
                </c:pt>
                <c:pt idx="838">
                  <c:v>16.871300000000002</c:v>
                </c:pt>
                <c:pt idx="839">
                  <c:v>17.447199999999999</c:v>
                </c:pt>
                <c:pt idx="840">
                  <c:v>17.979399999999998</c:v>
                </c:pt>
                <c:pt idx="841">
                  <c:v>18.418199999999999</c:v>
                </c:pt>
                <c:pt idx="842">
                  <c:v>18.712</c:v>
                </c:pt>
                <c:pt idx="843">
                  <c:v>18.896100000000001</c:v>
                </c:pt>
                <c:pt idx="844">
                  <c:v>19.026299999999999</c:v>
                </c:pt>
                <c:pt idx="845">
                  <c:v>19.071000000000002</c:v>
                </c:pt>
                <c:pt idx="846">
                  <c:v>18.971499999999999</c:v>
                </c:pt>
                <c:pt idx="847">
                  <c:v>18.841000000000001</c:v>
                </c:pt>
                <c:pt idx="848">
                  <c:v>18.7301</c:v>
                </c:pt>
                <c:pt idx="849">
                  <c:v>18.6386</c:v>
                </c:pt>
                <c:pt idx="850">
                  <c:v>18.5809</c:v>
                </c:pt>
                <c:pt idx="851">
                  <c:v>18.567299999999999</c:v>
                </c:pt>
                <c:pt idx="852">
                  <c:v>18.6678</c:v>
                </c:pt>
                <c:pt idx="853">
                  <c:v>18.939599999999999</c:v>
                </c:pt>
                <c:pt idx="854">
                  <c:v>19.366599999999998</c:v>
                </c:pt>
                <c:pt idx="855">
                  <c:v>19.8872</c:v>
                </c:pt>
                <c:pt idx="856">
                  <c:v>20.490600000000001</c:v>
                </c:pt>
                <c:pt idx="857">
                  <c:v>21.221499999999999</c:v>
                </c:pt>
                <c:pt idx="858">
                  <c:v>21.978300000000001</c:v>
                </c:pt>
                <c:pt idx="859">
                  <c:v>22.722200000000001</c:v>
                </c:pt>
                <c:pt idx="860">
                  <c:v>23.419</c:v>
                </c:pt>
                <c:pt idx="861">
                  <c:v>24.036000000000001</c:v>
                </c:pt>
                <c:pt idx="862">
                  <c:v>24.594899999999999</c:v>
                </c:pt>
                <c:pt idx="863">
                  <c:v>25.0318</c:v>
                </c:pt>
                <c:pt idx="864">
                  <c:v>25.281400000000001</c:v>
                </c:pt>
                <c:pt idx="865">
                  <c:v>25.3123</c:v>
                </c:pt>
                <c:pt idx="866">
                  <c:v>25.137799999999999</c:v>
                </c:pt>
                <c:pt idx="867">
                  <c:v>24.808599999999998</c:v>
                </c:pt>
                <c:pt idx="868">
                  <c:v>24.263200000000001</c:v>
                </c:pt>
                <c:pt idx="869">
                  <c:v>23.573699999999999</c:v>
                </c:pt>
                <c:pt idx="870">
                  <c:v>22.736699999999999</c:v>
                </c:pt>
                <c:pt idx="871">
                  <c:v>21.787600000000001</c:v>
                </c:pt>
                <c:pt idx="872">
                  <c:v>20.7774</c:v>
                </c:pt>
                <c:pt idx="873">
                  <c:v>19.707599999999999</c:v>
                </c:pt>
                <c:pt idx="874">
                  <c:v>18.638400000000001</c:v>
                </c:pt>
                <c:pt idx="875">
                  <c:v>17.6508</c:v>
                </c:pt>
                <c:pt idx="876">
                  <c:v>16.788799999999998</c:v>
                </c:pt>
                <c:pt idx="877">
                  <c:v>16.0609</c:v>
                </c:pt>
                <c:pt idx="878">
                  <c:v>15.4262</c:v>
                </c:pt>
                <c:pt idx="879">
                  <c:v>14.9695</c:v>
                </c:pt>
                <c:pt idx="880">
                  <c:v>14.6714</c:v>
                </c:pt>
                <c:pt idx="881">
                  <c:v>14.5585</c:v>
                </c:pt>
                <c:pt idx="882">
                  <c:v>14.611800000000001</c:v>
                </c:pt>
                <c:pt idx="883">
                  <c:v>14.775600000000001</c:v>
                </c:pt>
                <c:pt idx="884">
                  <c:v>15.0444</c:v>
                </c:pt>
                <c:pt idx="885">
                  <c:v>15.3988</c:v>
                </c:pt>
                <c:pt idx="886">
                  <c:v>15.7896</c:v>
                </c:pt>
                <c:pt idx="887">
                  <c:v>16.2227</c:v>
                </c:pt>
                <c:pt idx="888">
                  <c:v>16.679300000000001</c:v>
                </c:pt>
                <c:pt idx="889">
                  <c:v>17.1966</c:v>
                </c:pt>
                <c:pt idx="890">
                  <c:v>17.7271</c:v>
                </c:pt>
                <c:pt idx="891">
                  <c:v>18.280799999999999</c:v>
                </c:pt>
                <c:pt idx="892">
                  <c:v>18.8581</c:v>
                </c:pt>
                <c:pt idx="893">
                  <c:v>19.468900000000001</c:v>
                </c:pt>
                <c:pt idx="894">
                  <c:v>20.151900000000001</c:v>
                </c:pt>
                <c:pt idx="895">
                  <c:v>20.9178</c:v>
                </c:pt>
                <c:pt idx="896">
                  <c:v>21.778600000000001</c:v>
                </c:pt>
                <c:pt idx="897">
                  <c:v>22.751899999999999</c:v>
                </c:pt>
                <c:pt idx="898">
                  <c:v>23.795200000000001</c:v>
                </c:pt>
                <c:pt idx="899">
                  <c:v>24.937799999999999</c:v>
                </c:pt>
                <c:pt idx="900">
                  <c:v>26.146699999999999</c:v>
                </c:pt>
                <c:pt idx="901">
                  <c:v>27.393699999999999</c:v>
                </c:pt>
                <c:pt idx="902">
                  <c:v>28.634499999999999</c:v>
                </c:pt>
                <c:pt idx="903">
                  <c:v>29.866800000000001</c:v>
                </c:pt>
                <c:pt idx="904">
                  <c:v>31.098600000000001</c:v>
                </c:pt>
                <c:pt idx="905">
                  <c:v>32.306100000000001</c:v>
                </c:pt>
                <c:pt idx="906">
                  <c:v>33.493099999999998</c:v>
                </c:pt>
                <c:pt idx="907">
                  <c:v>34.626399999999997</c:v>
                </c:pt>
                <c:pt idx="908">
                  <c:v>35.701599999999999</c:v>
                </c:pt>
                <c:pt idx="909">
                  <c:v>36.747900000000001</c:v>
                </c:pt>
                <c:pt idx="910">
                  <c:v>37.734099999999998</c:v>
                </c:pt>
                <c:pt idx="911">
                  <c:v>38.655099999999997</c:v>
                </c:pt>
                <c:pt idx="912">
                  <c:v>39.581000000000003</c:v>
                </c:pt>
                <c:pt idx="913">
                  <c:v>40.549799999999998</c:v>
                </c:pt>
                <c:pt idx="914">
                  <c:v>41.518700000000003</c:v>
                </c:pt>
                <c:pt idx="915">
                  <c:v>42.467799999999997</c:v>
                </c:pt>
                <c:pt idx="916">
                  <c:v>43.399500000000003</c:v>
                </c:pt>
                <c:pt idx="917">
                  <c:v>44.262099999999997</c:v>
                </c:pt>
                <c:pt idx="918">
                  <c:v>45.058100000000003</c:v>
                </c:pt>
                <c:pt idx="919">
                  <c:v>45.749000000000002</c:v>
                </c:pt>
                <c:pt idx="920">
                  <c:v>46.2928</c:v>
                </c:pt>
                <c:pt idx="921">
                  <c:v>46.701900000000002</c:v>
                </c:pt>
                <c:pt idx="922">
                  <c:v>47.0169</c:v>
                </c:pt>
                <c:pt idx="923">
                  <c:v>47.159100000000002</c:v>
                </c:pt>
                <c:pt idx="924">
                  <c:v>47.139800000000001</c:v>
                </c:pt>
                <c:pt idx="925">
                  <c:v>47.017299999999999</c:v>
                </c:pt>
                <c:pt idx="926">
                  <c:v>46.780500000000004</c:v>
                </c:pt>
                <c:pt idx="927">
                  <c:v>46.433399999999999</c:v>
                </c:pt>
                <c:pt idx="928">
                  <c:v>46.040199999999999</c:v>
                </c:pt>
                <c:pt idx="929">
                  <c:v>45.613999999999997</c:v>
                </c:pt>
                <c:pt idx="930">
                  <c:v>45.165300000000002</c:v>
                </c:pt>
                <c:pt idx="931">
                  <c:v>44.75</c:v>
                </c:pt>
                <c:pt idx="932">
                  <c:v>44.3568</c:v>
                </c:pt>
                <c:pt idx="933">
                  <c:v>43.947400000000002</c:v>
                </c:pt>
                <c:pt idx="934">
                  <c:v>43.560099999999998</c:v>
                </c:pt>
                <c:pt idx="935">
                  <c:v>43.147500000000001</c:v>
                </c:pt>
                <c:pt idx="936">
                  <c:v>42.6751</c:v>
                </c:pt>
                <c:pt idx="937">
                  <c:v>42.18</c:v>
                </c:pt>
                <c:pt idx="938">
                  <c:v>41.674100000000003</c:v>
                </c:pt>
                <c:pt idx="939">
                  <c:v>41.127899999999997</c:v>
                </c:pt>
                <c:pt idx="940">
                  <c:v>40.575000000000003</c:v>
                </c:pt>
                <c:pt idx="941">
                  <c:v>40.060400000000001</c:v>
                </c:pt>
                <c:pt idx="942">
                  <c:v>39.619100000000003</c:v>
                </c:pt>
                <c:pt idx="943">
                  <c:v>39.326999999999998</c:v>
                </c:pt>
                <c:pt idx="944">
                  <c:v>39.2136</c:v>
                </c:pt>
                <c:pt idx="945">
                  <c:v>39.283900000000003</c:v>
                </c:pt>
                <c:pt idx="946">
                  <c:v>39.5871</c:v>
                </c:pt>
                <c:pt idx="947">
                  <c:v>40.136899999999997</c:v>
                </c:pt>
                <c:pt idx="948">
                  <c:v>40.934699999999999</c:v>
                </c:pt>
                <c:pt idx="949">
                  <c:v>41.937600000000003</c:v>
                </c:pt>
                <c:pt idx="950">
                  <c:v>43.159100000000002</c:v>
                </c:pt>
                <c:pt idx="951">
                  <c:v>44.536999999999999</c:v>
                </c:pt>
                <c:pt idx="952">
                  <c:v>46.07</c:v>
                </c:pt>
                <c:pt idx="953">
                  <c:v>47.6526</c:v>
                </c:pt>
                <c:pt idx="954">
                  <c:v>49.157200000000003</c:v>
                </c:pt>
                <c:pt idx="955">
                  <c:v>50.572699999999998</c:v>
                </c:pt>
                <c:pt idx="956">
                  <c:v>51.897599999999997</c:v>
                </c:pt>
                <c:pt idx="957">
                  <c:v>53.103700000000003</c:v>
                </c:pt>
                <c:pt idx="958">
                  <c:v>54.206800000000001</c:v>
                </c:pt>
                <c:pt idx="959">
                  <c:v>55.198900000000002</c:v>
                </c:pt>
                <c:pt idx="960">
                  <c:v>56.107799999999997</c:v>
                </c:pt>
                <c:pt idx="961">
                  <c:v>56.933100000000003</c:v>
                </c:pt>
                <c:pt idx="962">
                  <c:v>57.709699999999998</c:v>
                </c:pt>
                <c:pt idx="963">
                  <c:v>58.376399999999997</c:v>
                </c:pt>
                <c:pt idx="964">
                  <c:v>58.9863</c:v>
                </c:pt>
                <c:pt idx="965">
                  <c:v>59.636099999999999</c:v>
                </c:pt>
                <c:pt idx="966">
                  <c:v>60.304699999999997</c:v>
                </c:pt>
                <c:pt idx="967">
                  <c:v>60.620600000000003</c:v>
                </c:pt>
                <c:pt idx="968">
                  <c:v>61.410800000000002</c:v>
                </c:pt>
                <c:pt idx="969">
                  <c:v>62.181899999999999</c:v>
                </c:pt>
                <c:pt idx="970">
                  <c:v>62.890500000000003</c:v>
                </c:pt>
                <c:pt idx="971">
                  <c:v>63.529600000000002</c:v>
                </c:pt>
                <c:pt idx="972">
                  <c:v>64.080600000000004</c:v>
                </c:pt>
                <c:pt idx="973">
                  <c:v>64.519300000000001</c:v>
                </c:pt>
                <c:pt idx="974">
                  <c:v>64.931200000000004</c:v>
                </c:pt>
                <c:pt idx="975">
                  <c:v>65.331900000000005</c:v>
                </c:pt>
                <c:pt idx="976">
                  <c:v>65.661799999999999</c:v>
                </c:pt>
                <c:pt idx="977">
                  <c:v>65.900300000000001</c:v>
                </c:pt>
                <c:pt idx="978">
                  <c:v>66.011200000000002</c:v>
                </c:pt>
                <c:pt idx="979">
                  <c:v>65.954499999999996</c:v>
                </c:pt>
                <c:pt idx="980">
                  <c:v>65.858199999999997</c:v>
                </c:pt>
                <c:pt idx="981">
                  <c:v>65.759900000000002</c:v>
                </c:pt>
                <c:pt idx="982">
                  <c:v>65.683899999999994</c:v>
                </c:pt>
                <c:pt idx="983">
                  <c:v>65.635000000000005</c:v>
                </c:pt>
                <c:pt idx="984">
                  <c:v>65.6327</c:v>
                </c:pt>
                <c:pt idx="985">
                  <c:v>65.635000000000005</c:v>
                </c:pt>
                <c:pt idx="986">
                  <c:v>65.636099999999999</c:v>
                </c:pt>
                <c:pt idx="987">
                  <c:v>65.710999999999999</c:v>
                </c:pt>
                <c:pt idx="988">
                  <c:v>65.907600000000002</c:v>
                </c:pt>
                <c:pt idx="989">
                  <c:v>66.248599999999996</c:v>
                </c:pt>
                <c:pt idx="990">
                  <c:v>66.741299999999995</c:v>
                </c:pt>
                <c:pt idx="991">
                  <c:v>67.310699999999997</c:v>
                </c:pt>
                <c:pt idx="992">
                  <c:v>67.952299999999994</c:v>
                </c:pt>
                <c:pt idx="993">
                  <c:v>68.647499999999994</c:v>
                </c:pt>
                <c:pt idx="994">
                  <c:v>69.410899999999998</c:v>
                </c:pt>
                <c:pt idx="995">
                  <c:v>70.278800000000004</c:v>
                </c:pt>
                <c:pt idx="996">
                  <c:v>71.212100000000007</c:v>
                </c:pt>
                <c:pt idx="997">
                  <c:v>72.210999999999999</c:v>
                </c:pt>
                <c:pt idx="998">
                  <c:v>73.178100000000001</c:v>
                </c:pt>
                <c:pt idx="999">
                  <c:v>74.140799999999999</c:v>
                </c:pt>
                <c:pt idx="1000">
                  <c:v>75.091800000000006</c:v>
                </c:pt>
                <c:pt idx="1001">
                  <c:v>76.089500000000001</c:v>
                </c:pt>
                <c:pt idx="1002">
                  <c:v>77.165599999999998</c:v>
                </c:pt>
                <c:pt idx="1003">
                  <c:v>78.313100000000006</c:v>
                </c:pt>
                <c:pt idx="1004">
                  <c:v>79.500600000000006</c:v>
                </c:pt>
                <c:pt idx="1005">
                  <c:v>80.708299999999994</c:v>
                </c:pt>
                <c:pt idx="1006">
                  <c:v>81.863100000000003</c:v>
                </c:pt>
                <c:pt idx="1007">
                  <c:v>83.019800000000004</c:v>
                </c:pt>
                <c:pt idx="1008">
                  <c:v>84.142099999999999</c:v>
                </c:pt>
                <c:pt idx="1009">
                  <c:v>85.286900000000003</c:v>
                </c:pt>
                <c:pt idx="1010">
                  <c:v>86.374600000000001</c:v>
                </c:pt>
                <c:pt idx="1011">
                  <c:v>87.414000000000001</c:v>
                </c:pt>
                <c:pt idx="1012">
                  <c:v>88.346900000000005</c:v>
                </c:pt>
                <c:pt idx="1013">
                  <c:v>89.108000000000004</c:v>
                </c:pt>
                <c:pt idx="1014">
                  <c:v>89.7209</c:v>
                </c:pt>
                <c:pt idx="1015">
                  <c:v>90.219399999999993</c:v>
                </c:pt>
                <c:pt idx="1016">
                  <c:v>90.585999999999999</c:v>
                </c:pt>
                <c:pt idx="1017">
                  <c:v>90.908900000000003</c:v>
                </c:pt>
                <c:pt idx="1018">
                  <c:v>91.167400000000001</c:v>
                </c:pt>
                <c:pt idx="1019">
                  <c:v>91.355400000000003</c:v>
                </c:pt>
                <c:pt idx="1020">
                  <c:v>91.493899999999996</c:v>
                </c:pt>
                <c:pt idx="1021">
                  <c:v>91.61</c:v>
                </c:pt>
                <c:pt idx="1022">
                  <c:v>91.699200000000005</c:v>
                </c:pt>
                <c:pt idx="1023">
                  <c:v>91.750900000000001</c:v>
                </c:pt>
                <c:pt idx="1024">
                  <c:v>91.885400000000004</c:v>
                </c:pt>
                <c:pt idx="1025">
                  <c:v>92.061800000000005</c:v>
                </c:pt>
                <c:pt idx="1026">
                  <c:v>92.272900000000007</c:v>
                </c:pt>
                <c:pt idx="1027">
                  <c:v>92.592500000000001</c:v>
                </c:pt>
                <c:pt idx="1028">
                  <c:v>92.941900000000004</c:v>
                </c:pt>
                <c:pt idx="1029">
                  <c:v>93.315600000000003</c:v>
                </c:pt>
                <c:pt idx="1030">
                  <c:v>93.808000000000007</c:v>
                </c:pt>
                <c:pt idx="1031">
                  <c:v>94.372699999999995</c:v>
                </c:pt>
                <c:pt idx="1032">
                  <c:v>95.077299999999994</c:v>
                </c:pt>
                <c:pt idx="1033">
                  <c:v>95.882800000000003</c:v>
                </c:pt>
                <c:pt idx="1034">
                  <c:v>96.857299999999995</c:v>
                </c:pt>
                <c:pt idx="1035">
                  <c:v>97.918499999999995</c:v>
                </c:pt>
                <c:pt idx="1036">
                  <c:v>99.118600000000001</c:v>
                </c:pt>
                <c:pt idx="1037">
                  <c:v>100.477</c:v>
                </c:pt>
                <c:pt idx="1038">
                  <c:v>101.953</c:v>
                </c:pt>
                <c:pt idx="1039">
                  <c:v>103.60299999999999</c:v>
                </c:pt>
                <c:pt idx="1040">
                  <c:v>105.423</c:v>
                </c:pt>
                <c:pt idx="1041">
                  <c:v>107.307</c:v>
                </c:pt>
                <c:pt idx="1042">
                  <c:v>109.289</c:v>
                </c:pt>
                <c:pt idx="1043">
                  <c:v>111.279</c:v>
                </c:pt>
                <c:pt idx="1044">
                  <c:v>113.32599999999999</c:v>
                </c:pt>
                <c:pt idx="1045">
                  <c:v>115.328</c:v>
                </c:pt>
                <c:pt idx="1046">
                  <c:v>117.28700000000001</c:v>
                </c:pt>
                <c:pt idx="1047">
                  <c:v>119.133</c:v>
                </c:pt>
                <c:pt idx="1048">
                  <c:v>120.813</c:v>
                </c:pt>
                <c:pt idx="1049">
                  <c:v>122.30500000000001</c:v>
                </c:pt>
                <c:pt idx="1050">
                  <c:v>123.566</c:v>
                </c:pt>
                <c:pt idx="1051">
                  <c:v>124.605</c:v>
                </c:pt>
                <c:pt idx="1052">
                  <c:v>125.483</c:v>
                </c:pt>
                <c:pt idx="1053">
                  <c:v>126.16</c:v>
                </c:pt>
                <c:pt idx="1054">
                  <c:v>126.643</c:v>
                </c:pt>
                <c:pt idx="1055">
                  <c:v>126.922</c:v>
                </c:pt>
                <c:pt idx="1056">
                  <c:v>127.116</c:v>
                </c:pt>
                <c:pt idx="1057">
                  <c:v>127.17700000000001</c:v>
                </c:pt>
                <c:pt idx="1058">
                  <c:v>127.14400000000001</c:v>
                </c:pt>
                <c:pt idx="1059">
                  <c:v>127.06</c:v>
                </c:pt>
                <c:pt idx="1060">
                  <c:v>126.94</c:v>
                </c:pt>
                <c:pt idx="1061">
                  <c:v>126.77800000000001</c:v>
                </c:pt>
                <c:pt idx="1062">
                  <c:v>126.572</c:v>
                </c:pt>
                <c:pt idx="1063">
                  <c:v>126.3</c:v>
                </c:pt>
                <c:pt idx="1064">
                  <c:v>125.973</c:v>
                </c:pt>
                <c:pt idx="1065">
                  <c:v>125.614</c:v>
                </c:pt>
                <c:pt idx="1066">
                  <c:v>125.218</c:v>
                </c:pt>
                <c:pt idx="1067">
                  <c:v>124.658</c:v>
                </c:pt>
                <c:pt idx="1068">
                  <c:v>124.03</c:v>
                </c:pt>
                <c:pt idx="1069">
                  <c:v>123.357</c:v>
                </c:pt>
                <c:pt idx="1070">
                  <c:v>122.59699999999999</c:v>
                </c:pt>
                <c:pt idx="1071">
                  <c:v>121.688</c:v>
                </c:pt>
                <c:pt idx="1072">
                  <c:v>120.67400000000001</c:v>
                </c:pt>
                <c:pt idx="1073">
                  <c:v>119.508</c:v>
                </c:pt>
                <c:pt idx="1074">
                  <c:v>118.18300000000001</c:v>
                </c:pt>
                <c:pt idx="1075">
                  <c:v>116.73099999999999</c:v>
                </c:pt>
                <c:pt idx="1076">
                  <c:v>115.18</c:v>
                </c:pt>
                <c:pt idx="1077">
                  <c:v>113.48699999999999</c:v>
                </c:pt>
                <c:pt idx="1078">
                  <c:v>111.723</c:v>
                </c:pt>
                <c:pt idx="1079">
                  <c:v>109.81</c:v>
                </c:pt>
                <c:pt idx="1080">
                  <c:v>107.675</c:v>
                </c:pt>
                <c:pt idx="1081">
                  <c:v>105.384</c:v>
                </c:pt>
                <c:pt idx="1082">
                  <c:v>103.04</c:v>
                </c:pt>
                <c:pt idx="1083">
                  <c:v>100.61499999999999</c:v>
                </c:pt>
                <c:pt idx="1084">
                  <c:v>98.191299999999998</c:v>
                </c:pt>
                <c:pt idx="1085">
                  <c:v>95.781400000000005</c:v>
                </c:pt>
                <c:pt idx="1086">
                  <c:v>93.366500000000002</c:v>
                </c:pt>
                <c:pt idx="1087">
                  <c:v>90.863299999999995</c:v>
                </c:pt>
                <c:pt idx="1088">
                  <c:v>88.373699999999999</c:v>
                </c:pt>
                <c:pt idx="1089">
                  <c:v>85.908100000000005</c:v>
                </c:pt>
                <c:pt idx="1090">
                  <c:v>83.578900000000004</c:v>
                </c:pt>
                <c:pt idx="1091">
                  <c:v>81.493499999999997</c:v>
                </c:pt>
                <c:pt idx="1092">
                  <c:v>79.623000000000005</c:v>
                </c:pt>
                <c:pt idx="1093">
                  <c:v>77.920500000000004</c:v>
                </c:pt>
                <c:pt idx="1094">
                  <c:v>76.404499999999999</c:v>
                </c:pt>
                <c:pt idx="1095">
                  <c:v>75.086500000000001</c:v>
                </c:pt>
                <c:pt idx="1096">
                  <c:v>73.944999999999993</c:v>
                </c:pt>
                <c:pt idx="1097">
                  <c:v>72.949799999999996</c:v>
                </c:pt>
                <c:pt idx="1098">
                  <c:v>72.236900000000006</c:v>
                </c:pt>
                <c:pt idx="1099">
                  <c:v>71.706999999999994</c:v>
                </c:pt>
                <c:pt idx="1100">
                  <c:v>71.339299999999994</c:v>
                </c:pt>
                <c:pt idx="1101">
                  <c:v>71.010400000000004</c:v>
                </c:pt>
                <c:pt idx="1102">
                  <c:v>70.622900000000001</c:v>
                </c:pt>
                <c:pt idx="1103">
                  <c:v>70.164400000000001</c:v>
                </c:pt>
                <c:pt idx="1104">
                  <c:v>69.656000000000006</c:v>
                </c:pt>
                <c:pt idx="1105">
                  <c:v>69.075900000000004</c:v>
                </c:pt>
                <c:pt idx="1106">
                  <c:v>68.313800000000001</c:v>
                </c:pt>
                <c:pt idx="1107">
                  <c:v>67.447999999999993</c:v>
                </c:pt>
                <c:pt idx="1108">
                  <c:v>66.5364</c:v>
                </c:pt>
                <c:pt idx="1109">
                  <c:v>65.428700000000006</c:v>
                </c:pt>
                <c:pt idx="1110">
                  <c:v>64.185400000000001</c:v>
                </c:pt>
                <c:pt idx="1111">
                  <c:v>62.846600000000002</c:v>
                </c:pt>
                <c:pt idx="1112">
                  <c:v>61.461100000000002</c:v>
                </c:pt>
                <c:pt idx="1113">
                  <c:v>60.106900000000003</c:v>
                </c:pt>
                <c:pt idx="1114">
                  <c:v>58.835799999999999</c:v>
                </c:pt>
                <c:pt idx="1115">
                  <c:v>57.604900000000001</c:v>
                </c:pt>
                <c:pt idx="1116">
                  <c:v>56.395099999999999</c:v>
                </c:pt>
                <c:pt idx="1117">
                  <c:v>55.320900000000002</c:v>
                </c:pt>
                <c:pt idx="1118">
                  <c:v>54.2941</c:v>
                </c:pt>
                <c:pt idx="1119">
                  <c:v>53.274900000000002</c:v>
                </c:pt>
                <c:pt idx="1120">
                  <c:v>52.377899999999997</c:v>
                </c:pt>
                <c:pt idx="1121">
                  <c:v>51.5732</c:v>
                </c:pt>
                <c:pt idx="1122">
                  <c:v>50.801499999999997</c:v>
                </c:pt>
                <c:pt idx="1123">
                  <c:v>50.066299999999998</c:v>
                </c:pt>
                <c:pt idx="1124">
                  <c:v>49.313899999999997</c:v>
                </c:pt>
                <c:pt idx="1125">
                  <c:v>48.425199999999997</c:v>
                </c:pt>
                <c:pt idx="1126">
                  <c:v>47.470199999999998</c:v>
                </c:pt>
                <c:pt idx="1127">
                  <c:v>46.522799999999997</c:v>
                </c:pt>
                <c:pt idx="1128">
                  <c:v>45.5017</c:v>
                </c:pt>
                <c:pt idx="1129">
                  <c:v>44.482199999999999</c:v>
                </c:pt>
                <c:pt idx="1130">
                  <c:v>43.477699999999999</c:v>
                </c:pt>
                <c:pt idx="1131">
                  <c:v>42.477699999999999</c:v>
                </c:pt>
                <c:pt idx="1132">
                  <c:v>41.510399999999997</c:v>
                </c:pt>
                <c:pt idx="1133">
                  <c:v>40.615299999999998</c:v>
                </c:pt>
                <c:pt idx="1134">
                  <c:v>39.8459</c:v>
                </c:pt>
                <c:pt idx="1135">
                  <c:v>39.247199999999999</c:v>
                </c:pt>
                <c:pt idx="1136">
                  <c:v>38.945900000000002</c:v>
                </c:pt>
                <c:pt idx="1137">
                  <c:v>38.889699999999998</c:v>
                </c:pt>
                <c:pt idx="1138">
                  <c:v>38.994199999999999</c:v>
                </c:pt>
                <c:pt idx="1139">
                  <c:v>39.296999999999997</c:v>
                </c:pt>
                <c:pt idx="1140">
                  <c:v>39.673299999999998</c:v>
                </c:pt>
                <c:pt idx="1141">
                  <c:v>40.116399999999999</c:v>
                </c:pt>
                <c:pt idx="1142">
                  <c:v>40.556800000000003</c:v>
                </c:pt>
                <c:pt idx="1143">
                  <c:v>40.931699999999999</c:v>
                </c:pt>
                <c:pt idx="1144">
                  <c:v>41.190600000000003</c:v>
                </c:pt>
                <c:pt idx="1145">
                  <c:v>41.232999999999997</c:v>
                </c:pt>
                <c:pt idx="1146">
                  <c:v>40.977400000000003</c:v>
                </c:pt>
                <c:pt idx="1147">
                  <c:v>40.336100000000002</c:v>
                </c:pt>
                <c:pt idx="1148">
                  <c:v>39.291600000000003</c:v>
                </c:pt>
                <c:pt idx="1149">
                  <c:v>37.910600000000002</c:v>
                </c:pt>
                <c:pt idx="1150">
                  <c:v>36.215400000000002</c:v>
                </c:pt>
                <c:pt idx="1151">
                  <c:v>34.334200000000003</c:v>
                </c:pt>
                <c:pt idx="1152">
                  <c:v>32.256</c:v>
                </c:pt>
                <c:pt idx="1153">
                  <c:v>30.0839</c:v>
                </c:pt>
                <c:pt idx="1154">
                  <c:v>27.883700000000001</c:v>
                </c:pt>
                <c:pt idx="1155">
                  <c:v>25.6967</c:v>
                </c:pt>
                <c:pt idx="1156">
                  <c:v>23.5701</c:v>
                </c:pt>
                <c:pt idx="1157">
                  <c:v>21.589400000000001</c:v>
                </c:pt>
                <c:pt idx="1158">
                  <c:v>19.803999999999998</c:v>
                </c:pt>
                <c:pt idx="1159">
                  <c:v>18.272099999999998</c:v>
                </c:pt>
                <c:pt idx="1160">
                  <c:v>16.968599999999999</c:v>
                </c:pt>
                <c:pt idx="1161">
                  <c:v>15.8729</c:v>
                </c:pt>
                <c:pt idx="1162">
                  <c:v>14.968999999999999</c:v>
                </c:pt>
                <c:pt idx="1163">
                  <c:v>14.283099999999999</c:v>
                </c:pt>
                <c:pt idx="1164">
                  <c:v>13.728199999999999</c:v>
                </c:pt>
                <c:pt idx="1165">
                  <c:v>13.3081</c:v>
                </c:pt>
                <c:pt idx="1166">
                  <c:v>13.061400000000001</c:v>
                </c:pt>
                <c:pt idx="1167">
                  <c:v>13.0099</c:v>
                </c:pt>
                <c:pt idx="1168">
                  <c:v>13.146800000000001</c:v>
                </c:pt>
                <c:pt idx="1169">
                  <c:v>13.4641</c:v>
                </c:pt>
                <c:pt idx="1170">
                  <c:v>13.9156</c:v>
                </c:pt>
                <c:pt idx="1171">
                  <c:v>14.468</c:v>
                </c:pt>
                <c:pt idx="1172">
                  <c:v>15.1045</c:v>
                </c:pt>
                <c:pt idx="1173">
                  <c:v>15.7658</c:v>
                </c:pt>
                <c:pt idx="1174">
                  <c:v>16.4528</c:v>
                </c:pt>
                <c:pt idx="1175">
                  <c:v>17.215699999999998</c:v>
                </c:pt>
                <c:pt idx="1176">
                  <c:v>17.999700000000001</c:v>
                </c:pt>
                <c:pt idx="1177">
                  <c:v>18.708600000000001</c:v>
                </c:pt>
                <c:pt idx="1178">
                  <c:v>19.305299999999999</c:v>
                </c:pt>
                <c:pt idx="1179">
                  <c:v>19.715800000000002</c:v>
                </c:pt>
                <c:pt idx="1180">
                  <c:v>19.962800000000001</c:v>
                </c:pt>
                <c:pt idx="1181">
                  <c:v>20.081099999999999</c:v>
                </c:pt>
                <c:pt idx="1182">
                  <c:v>20.127099999999999</c:v>
                </c:pt>
                <c:pt idx="1183">
                  <c:v>20.1252</c:v>
                </c:pt>
                <c:pt idx="1184">
                  <c:v>20.1143</c:v>
                </c:pt>
                <c:pt idx="1185">
                  <c:v>20.037299999999998</c:v>
                </c:pt>
                <c:pt idx="1186">
                  <c:v>19.828199999999999</c:v>
                </c:pt>
                <c:pt idx="1187">
                  <c:v>19.5258</c:v>
                </c:pt>
                <c:pt idx="1188">
                  <c:v>19.2011</c:v>
                </c:pt>
                <c:pt idx="1189">
                  <c:v>18.898599999999998</c:v>
                </c:pt>
                <c:pt idx="1190">
                  <c:v>18.7151</c:v>
                </c:pt>
                <c:pt idx="1191">
                  <c:v>18.6051</c:v>
                </c:pt>
                <c:pt idx="1192">
                  <c:v>18.5747</c:v>
                </c:pt>
                <c:pt idx="1193">
                  <c:v>18.600100000000001</c:v>
                </c:pt>
                <c:pt idx="1194">
                  <c:v>18.614899999999999</c:v>
                </c:pt>
                <c:pt idx="1195">
                  <c:v>18.605599999999999</c:v>
                </c:pt>
                <c:pt idx="1196">
                  <c:v>18.667100000000001</c:v>
                </c:pt>
                <c:pt idx="1197">
                  <c:v>18.904199999999999</c:v>
                </c:pt>
                <c:pt idx="1198">
                  <c:v>19.263200000000001</c:v>
                </c:pt>
                <c:pt idx="1199">
                  <c:v>19.7194</c:v>
                </c:pt>
                <c:pt idx="1200">
                  <c:v>20.204000000000001</c:v>
                </c:pt>
                <c:pt idx="1201">
                  <c:v>20.6541</c:v>
                </c:pt>
                <c:pt idx="1202">
                  <c:v>21.085899999999999</c:v>
                </c:pt>
                <c:pt idx="1203">
                  <c:v>21.42</c:v>
                </c:pt>
                <c:pt idx="1204">
                  <c:v>21.631799999999998</c:v>
                </c:pt>
                <c:pt idx="1205">
                  <c:v>21.843900000000001</c:v>
                </c:pt>
                <c:pt idx="1206">
                  <c:v>22.067699999999999</c:v>
                </c:pt>
                <c:pt idx="1207">
                  <c:v>22.189299999999999</c:v>
                </c:pt>
                <c:pt idx="1208">
                  <c:v>22.1065</c:v>
                </c:pt>
                <c:pt idx="1209">
                  <c:v>21.894500000000001</c:v>
                </c:pt>
                <c:pt idx="1210">
                  <c:v>21.577400000000001</c:v>
                </c:pt>
                <c:pt idx="1211">
                  <c:v>21.2454</c:v>
                </c:pt>
                <c:pt idx="1212">
                  <c:v>20.9</c:v>
                </c:pt>
                <c:pt idx="1213">
                  <c:v>20.548999999999999</c:v>
                </c:pt>
                <c:pt idx="1214">
                  <c:v>20.304400000000001</c:v>
                </c:pt>
                <c:pt idx="1215">
                  <c:v>20.2164</c:v>
                </c:pt>
                <c:pt idx="1216">
                  <c:v>20.207999999999998</c:v>
                </c:pt>
                <c:pt idx="1217">
                  <c:v>20.253900000000002</c:v>
                </c:pt>
                <c:pt idx="1218">
                  <c:v>20.436499999999999</c:v>
                </c:pt>
                <c:pt idx="1219">
                  <c:v>20.809799999999999</c:v>
                </c:pt>
                <c:pt idx="1220">
                  <c:v>21.345300000000002</c:v>
                </c:pt>
                <c:pt idx="1221">
                  <c:v>21.979299999999999</c:v>
                </c:pt>
                <c:pt idx="1222">
                  <c:v>22.624199999999998</c:v>
                </c:pt>
                <c:pt idx="1223">
                  <c:v>23.305900000000001</c:v>
                </c:pt>
                <c:pt idx="1224">
                  <c:v>24.022600000000001</c:v>
                </c:pt>
                <c:pt idx="1225">
                  <c:v>24.6694</c:v>
                </c:pt>
                <c:pt idx="1226">
                  <c:v>25.177900000000001</c:v>
                </c:pt>
                <c:pt idx="1227">
                  <c:v>25.545100000000001</c:v>
                </c:pt>
                <c:pt idx="1228">
                  <c:v>25.841699999999999</c:v>
                </c:pt>
                <c:pt idx="1229">
                  <c:v>26.094799999999999</c:v>
                </c:pt>
                <c:pt idx="1230">
                  <c:v>26.296900000000001</c:v>
                </c:pt>
                <c:pt idx="1231">
                  <c:v>26.423999999999999</c:v>
                </c:pt>
                <c:pt idx="1232">
                  <c:v>26.566500000000001</c:v>
                </c:pt>
                <c:pt idx="1233">
                  <c:v>26.776599999999998</c:v>
                </c:pt>
                <c:pt idx="1234">
                  <c:v>27.000299999999999</c:v>
                </c:pt>
                <c:pt idx="1235">
                  <c:v>27.212</c:v>
                </c:pt>
                <c:pt idx="1236">
                  <c:v>27.476199999999999</c:v>
                </c:pt>
                <c:pt idx="1237">
                  <c:v>27.845500000000001</c:v>
                </c:pt>
                <c:pt idx="1238">
                  <c:v>28.340800000000002</c:v>
                </c:pt>
                <c:pt idx="1239">
                  <c:v>28.876100000000001</c:v>
                </c:pt>
                <c:pt idx="1240">
                  <c:v>29.360700000000001</c:v>
                </c:pt>
                <c:pt idx="1241">
                  <c:v>29.792100000000001</c:v>
                </c:pt>
                <c:pt idx="1242">
                  <c:v>30.2133</c:v>
                </c:pt>
                <c:pt idx="1243">
                  <c:v>30.574100000000001</c:v>
                </c:pt>
                <c:pt idx="1244">
                  <c:v>30.8583</c:v>
                </c:pt>
                <c:pt idx="1245">
                  <c:v>31.148700000000002</c:v>
                </c:pt>
                <c:pt idx="1246">
                  <c:v>31.478100000000001</c:v>
                </c:pt>
                <c:pt idx="1247">
                  <c:v>31.837599999999998</c:v>
                </c:pt>
                <c:pt idx="1248">
                  <c:v>32.210900000000002</c:v>
                </c:pt>
                <c:pt idx="1249">
                  <c:v>32.578299999999999</c:v>
                </c:pt>
                <c:pt idx="1250">
                  <c:v>32.948399999999999</c:v>
                </c:pt>
                <c:pt idx="1251">
                  <c:v>33.343899999999998</c:v>
                </c:pt>
                <c:pt idx="1252">
                  <c:v>33.7607</c:v>
                </c:pt>
                <c:pt idx="1253">
                  <c:v>34.137799999999999</c:v>
                </c:pt>
                <c:pt idx="1254">
                  <c:v>34.415500000000002</c:v>
                </c:pt>
                <c:pt idx="1255">
                  <c:v>34.616</c:v>
                </c:pt>
                <c:pt idx="1256">
                  <c:v>34.711500000000001</c:v>
                </c:pt>
                <c:pt idx="1257">
                  <c:v>34.701700000000002</c:v>
                </c:pt>
                <c:pt idx="1258">
                  <c:v>34.587000000000003</c:v>
                </c:pt>
                <c:pt idx="1259">
                  <c:v>34.366799999999998</c:v>
                </c:pt>
                <c:pt idx="1260">
                  <c:v>34.071899999999999</c:v>
                </c:pt>
                <c:pt idx="1261">
                  <c:v>33.744199999999999</c:v>
                </c:pt>
                <c:pt idx="1262">
                  <c:v>33.390900000000002</c:v>
                </c:pt>
                <c:pt idx="1263">
                  <c:v>33.040900000000001</c:v>
                </c:pt>
                <c:pt idx="1264">
                  <c:v>32.774999999999999</c:v>
                </c:pt>
                <c:pt idx="1265">
                  <c:v>32.688200000000002</c:v>
                </c:pt>
                <c:pt idx="1266">
                  <c:v>32.704900000000002</c:v>
                </c:pt>
                <c:pt idx="1267">
                  <c:v>32.820700000000002</c:v>
                </c:pt>
                <c:pt idx="1268">
                  <c:v>33.016199999999998</c:v>
                </c:pt>
                <c:pt idx="1269">
                  <c:v>33.235300000000002</c:v>
                </c:pt>
                <c:pt idx="1270">
                  <c:v>33.536999999999999</c:v>
                </c:pt>
                <c:pt idx="1271">
                  <c:v>33.8354</c:v>
                </c:pt>
                <c:pt idx="1272">
                  <c:v>34.126199999999997</c:v>
                </c:pt>
                <c:pt idx="1273">
                  <c:v>34.4527</c:v>
                </c:pt>
                <c:pt idx="1274">
                  <c:v>34.773400000000002</c:v>
                </c:pt>
                <c:pt idx="1275">
                  <c:v>35.006599999999999</c:v>
                </c:pt>
                <c:pt idx="1276">
                  <c:v>35.128799999999998</c:v>
                </c:pt>
                <c:pt idx="1277">
                  <c:v>35.222499999999997</c:v>
                </c:pt>
                <c:pt idx="1278">
                  <c:v>35.231900000000003</c:v>
                </c:pt>
                <c:pt idx="1279">
                  <c:v>35.157200000000003</c:v>
                </c:pt>
                <c:pt idx="1280">
                  <c:v>35.0869</c:v>
                </c:pt>
                <c:pt idx="1281">
                  <c:v>34.878300000000003</c:v>
                </c:pt>
                <c:pt idx="1282">
                  <c:v>34.674199999999999</c:v>
                </c:pt>
                <c:pt idx="1283">
                  <c:v>34.426499999999997</c:v>
                </c:pt>
                <c:pt idx="1284">
                  <c:v>34.135100000000001</c:v>
                </c:pt>
                <c:pt idx="1285">
                  <c:v>33.806399999999996</c:v>
                </c:pt>
                <c:pt idx="1286">
                  <c:v>33.494199999999999</c:v>
                </c:pt>
                <c:pt idx="1287">
                  <c:v>33.176000000000002</c:v>
                </c:pt>
                <c:pt idx="1288">
                  <c:v>32.839700000000001</c:v>
                </c:pt>
                <c:pt idx="1289">
                  <c:v>32.534999999999997</c:v>
                </c:pt>
                <c:pt idx="1290">
                  <c:v>32.291800000000002</c:v>
                </c:pt>
                <c:pt idx="1291">
                  <c:v>32.030799999999999</c:v>
                </c:pt>
                <c:pt idx="1292">
                  <c:v>31.876200000000001</c:v>
                </c:pt>
                <c:pt idx="1293">
                  <c:v>31.687000000000001</c:v>
                </c:pt>
                <c:pt idx="1294">
                  <c:v>31.518599999999999</c:v>
                </c:pt>
                <c:pt idx="1295">
                  <c:v>31.297599999999999</c:v>
                </c:pt>
                <c:pt idx="1296">
                  <c:v>31.052399999999999</c:v>
                </c:pt>
                <c:pt idx="1297">
                  <c:v>30.7454</c:v>
                </c:pt>
                <c:pt idx="1298">
                  <c:v>30.435300000000002</c:v>
                </c:pt>
                <c:pt idx="1299">
                  <c:v>30.122299999999999</c:v>
                </c:pt>
                <c:pt idx="1300">
                  <c:v>29.8081</c:v>
                </c:pt>
                <c:pt idx="1301">
                  <c:v>29.452999999999999</c:v>
                </c:pt>
                <c:pt idx="1302">
                  <c:v>29.1675</c:v>
                </c:pt>
                <c:pt idx="1303">
                  <c:v>28.924299999999999</c:v>
                </c:pt>
                <c:pt idx="1304">
                  <c:v>28.826799999999999</c:v>
                </c:pt>
                <c:pt idx="1305">
                  <c:v>28.863299999999999</c:v>
                </c:pt>
                <c:pt idx="1306">
                  <c:v>29.077200000000001</c:v>
                </c:pt>
                <c:pt idx="1307">
                  <c:v>29.454499999999999</c:v>
                </c:pt>
                <c:pt idx="1308">
                  <c:v>30.065100000000001</c:v>
                </c:pt>
                <c:pt idx="1309">
                  <c:v>30.825399999999998</c:v>
                </c:pt>
                <c:pt idx="1310">
                  <c:v>31.691500000000001</c:v>
                </c:pt>
                <c:pt idx="1311">
                  <c:v>32.699399999999997</c:v>
                </c:pt>
                <c:pt idx="1312">
                  <c:v>33.877099999999999</c:v>
                </c:pt>
                <c:pt idx="1313">
                  <c:v>35.069699999999997</c:v>
                </c:pt>
                <c:pt idx="1314">
                  <c:v>36.2697</c:v>
                </c:pt>
                <c:pt idx="1315">
                  <c:v>37.429499999999997</c:v>
                </c:pt>
                <c:pt idx="1316">
                  <c:v>38.534500000000001</c:v>
                </c:pt>
                <c:pt idx="1317">
                  <c:v>39.602800000000002</c:v>
                </c:pt>
                <c:pt idx="1318">
                  <c:v>40.555999999999997</c:v>
                </c:pt>
                <c:pt idx="1319">
                  <c:v>41.255899999999997</c:v>
                </c:pt>
                <c:pt idx="1320">
                  <c:v>41.770800000000001</c:v>
                </c:pt>
                <c:pt idx="1321">
                  <c:v>42.179200000000002</c:v>
                </c:pt>
                <c:pt idx="1322">
                  <c:v>42.393700000000003</c:v>
                </c:pt>
                <c:pt idx="1323">
                  <c:v>42.394799999999996</c:v>
                </c:pt>
                <c:pt idx="1324">
                  <c:v>42.319499999999998</c:v>
                </c:pt>
                <c:pt idx="1325">
                  <c:v>42.1479</c:v>
                </c:pt>
                <c:pt idx="1326">
                  <c:v>41.904600000000002</c:v>
                </c:pt>
                <c:pt idx="1327">
                  <c:v>41.601199999999999</c:v>
                </c:pt>
                <c:pt idx="1328">
                  <c:v>41.2181</c:v>
                </c:pt>
                <c:pt idx="1329">
                  <c:v>40.900199999999998</c:v>
                </c:pt>
                <c:pt idx="1330">
                  <c:v>40.8003</c:v>
                </c:pt>
                <c:pt idx="1331">
                  <c:v>40.831000000000003</c:v>
                </c:pt>
                <c:pt idx="1332">
                  <c:v>40.854199999999999</c:v>
                </c:pt>
                <c:pt idx="1333">
                  <c:v>40.937100000000001</c:v>
                </c:pt>
                <c:pt idx="1334">
                  <c:v>41.084600000000002</c:v>
                </c:pt>
                <c:pt idx="1335">
                  <c:v>41.224299999999999</c:v>
                </c:pt>
                <c:pt idx="1336">
                  <c:v>41.378700000000002</c:v>
                </c:pt>
                <c:pt idx="1337">
                  <c:v>41.512</c:v>
                </c:pt>
                <c:pt idx="1338">
                  <c:v>41.621099999999998</c:v>
                </c:pt>
                <c:pt idx="1339">
                  <c:v>41.654800000000002</c:v>
                </c:pt>
                <c:pt idx="1340">
                  <c:v>41.55</c:v>
                </c:pt>
                <c:pt idx="1341">
                  <c:v>41.218600000000002</c:v>
                </c:pt>
                <c:pt idx="1342">
                  <c:v>40.753799999999998</c:v>
                </c:pt>
                <c:pt idx="1343">
                  <c:v>40.3035</c:v>
                </c:pt>
                <c:pt idx="1344">
                  <c:v>39.816200000000002</c:v>
                </c:pt>
                <c:pt idx="1345">
                  <c:v>39.283700000000003</c:v>
                </c:pt>
                <c:pt idx="1346">
                  <c:v>38.692500000000003</c:v>
                </c:pt>
                <c:pt idx="1347">
                  <c:v>38.018599999999999</c:v>
                </c:pt>
                <c:pt idx="1348">
                  <c:v>37.303100000000001</c:v>
                </c:pt>
                <c:pt idx="1349">
                  <c:v>36.546300000000002</c:v>
                </c:pt>
                <c:pt idx="1350">
                  <c:v>35.8367</c:v>
                </c:pt>
                <c:pt idx="1351">
                  <c:v>35.154899999999998</c:v>
                </c:pt>
                <c:pt idx="1352">
                  <c:v>34.5261</c:v>
                </c:pt>
                <c:pt idx="1353">
                  <c:v>33.919699999999999</c:v>
                </c:pt>
                <c:pt idx="1354">
                  <c:v>33.292400000000001</c:v>
                </c:pt>
                <c:pt idx="1355">
                  <c:v>32.702800000000003</c:v>
                </c:pt>
                <c:pt idx="1356">
                  <c:v>32.209899999999998</c:v>
                </c:pt>
                <c:pt idx="1357">
                  <c:v>31.881900000000002</c:v>
                </c:pt>
                <c:pt idx="1358">
                  <c:v>31.764600000000002</c:v>
                </c:pt>
                <c:pt idx="1359">
                  <c:v>31.7898</c:v>
                </c:pt>
                <c:pt idx="1360">
                  <c:v>31.899100000000001</c:v>
                </c:pt>
                <c:pt idx="1361">
                  <c:v>32.032200000000003</c:v>
                </c:pt>
                <c:pt idx="1362">
                  <c:v>32.2087</c:v>
                </c:pt>
                <c:pt idx="1363">
                  <c:v>32.433</c:v>
                </c:pt>
                <c:pt idx="1364">
                  <c:v>32.664200000000001</c:v>
                </c:pt>
                <c:pt idx="1365">
                  <c:v>32.866900000000001</c:v>
                </c:pt>
                <c:pt idx="1366">
                  <c:v>32.998600000000003</c:v>
                </c:pt>
                <c:pt idx="1367">
                  <c:v>33.022199999999998</c:v>
                </c:pt>
                <c:pt idx="1368">
                  <c:v>32.889200000000002</c:v>
                </c:pt>
                <c:pt idx="1369">
                  <c:v>32.556600000000003</c:v>
                </c:pt>
                <c:pt idx="1370">
                  <c:v>32.097799999999999</c:v>
                </c:pt>
                <c:pt idx="1371">
                  <c:v>31.626200000000001</c:v>
                </c:pt>
                <c:pt idx="1372">
                  <c:v>31.185700000000001</c:v>
                </c:pt>
                <c:pt idx="1373">
                  <c:v>30.722799999999999</c:v>
                </c:pt>
                <c:pt idx="1374">
                  <c:v>30.2317</c:v>
                </c:pt>
                <c:pt idx="1375">
                  <c:v>29.760100000000001</c:v>
                </c:pt>
                <c:pt idx="1376">
                  <c:v>29.291</c:v>
                </c:pt>
                <c:pt idx="1377">
                  <c:v>28.834099999999999</c:v>
                </c:pt>
                <c:pt idx="1378">
                  <c:v>28.336400000000001</c:v>
                </c:pt>
                <c:pt idx="1379">
                  <c:v>27.793600000000001</c:v>
                </c:pt>
                <c:pt idx="1380">
                  <c:v>27.211099999999998</c:v>
                </c:pt>
                <c:pt idx="1381">
                  <c:v>26.568300000000001</c:v>
                </c:pt>
                <c:pt idx="1382">
                  <c:v>25.796500000000002</c:v>
                </c:pt>
                <c:pt idx="1383">
                  <c:v>24.888100000000001</c:v>
                </c:pt>
                <c:pt idx="1384">
                  <c:v>23.932200000000002</c:v>
                </c:pt>
                <c:pt idx="1385">
                  <c:v>22.911100000000001</c:v>
                </c:pt>
                <c:pt idx="1386">
                  <c:v>21.790400000000002</c:v>
                </c:pt>
                <c:pt idx="1387">
                  <c:v>20.637</c:v>
                </c:pt>
                <c:pt idx="1388">
                  <c:v>19.442699999999999</c:v>
                </c:pt>
                <c:pt idx="1389">
                  <c:v>18.296399999999998</c:v>
                </c:pt>
                <c:pt idx="1390">
                  <c:v>17.226800000000001</c:v>
                </c:pt>
                <c:pt idx="1391">
                  <c:v>16.266300000000001</c:v>
                </c:pt>
                <c:pt idx="1392">
                  <c:v>15.389200000000001</c:v>
                </c:pt>
                <c:pt idx="1393">
                  <c:v>14.630800000000001</c:v>
                </c:pt>
                <c:pt idx="1394">
                  <c:v>13.9511</c:v>
                </c:pt>
                <c:pt idx="1395">
                  <c:v>13.293699999999999</c:v>
                </c:pt>
                <c:pt idx="1396">
                  <c:v>12.689500000000001</c:v>
                </c:pt>
                <c:pt idx="1397">
                  <c:v>12.220499999999999</c:v>
                </c:pt>
                <c:pt idx="1398">
                  <c:v>11.8568</c:v>
                </c:pt>
                <c:pt idx="1399">
                  <c:v>11.668900000000001</c:v>
                </c:pt>
                <c:pt idx="1400">
                  <c:v>11.542999999999999</c:v>
                </c:pt>
                <c:pt idx="1401">
                  <c:v>11.4496</c:v>
                </c:pt>
                <c:pt idx="1402">
                  <c:v>11.3817</c:v>
                </c:pt>
                <c:pt idx="1403">
                  <c:v>11.3896</c:v>
                </c:pt>
                <c:pt idx="1404">
                  <c:v>11.4392</c:v>
                </c:pt>
                <c:pt idx="1405">
                  <c:v>11.550700000000001</c:v>
                </c:pt>
                <c:pt idx="1406">
                  <c:v>11.7559</c:v>
                </c:pt>
                <c:pt idx="1407">
                  <c:v>12.0707</c:v>
                </c:pt>
                <c:pt idx="1408">
                  <c:v>12.4055</c:v>
                </c:pt>
                <c:pt idx="1409">
                  <c:v>12.766999999999999</c:v>
                </c:pt>
                <c:pt idx="1410">
                  <c:v>13.0268</c:v>
                </c:pt>
                <c:pt idx="1411">
                  <c:v>13.311400000000001</c:v>
                </c:pt>
                <c:pt idx="1412">
                  <c:v>13.6616</c:v>
                </c:pt>
                <c:pt idx="1413">
                  <c:v>14.0366</c:v>
                </c:pt>
                <c:pt idx="1414">
                  <c:v>14.386200000000001</c:v>
                </c:pt>
                <c:pt idx="1415">
                  <c:v>14.681900000000001</c:v>
                </c:pt>
                <c:pt idx="1416">
                  <c:v>14.9567</c:v>
                </c:pt>
                <c:pt idx="1417">
                  <c:v>15.151</c:v>
                </c:pt>
                <c:pt idx="1418">
                  <c:v>15.206300000000001</c:v>
                </c:pt>
                <c:pt idx="1419">
                  <c:v>15.1273</c:v>
                </c:pt>
                <c:pt idx="1420">
                  <c:v>14.9024</c:v>
                </c:pt>
                <c:pt idx="1421">
                  <c:v>14.644299999999999</c:v>
                </c:pt>
                <c:pt idx="1422">
                  <c:v>14.3134</c:v>
                </c:pt>
                <c:pt idx="1423">
                  <c:v>13.9048</c:v>
                </c:pt>
                <c:pt idx="1424">
                  <c:v>13.4483</c:v>
                </c:pt>
                <c:pt idx="1425">
                  <c:v>12.956099999999999</c:v>
                </c:pt>
                <c:pt idx="1426">
                  <c:v>12.481199999999999</c:v>
                </c:pt>
                <c:pt idx="1427">
                  <c:v>11.971500000000001</c:v>
                </c:pt>
                <c:pt idx="1428">
                  <c:v>11.4985</c:v>
                </c:pt>
                <c:pt idx="1429">
                  <c:v>11.116</c:v>
                </c:pt>
                <c:pt idx="1430">
                  <c:v>10.894299999999999</c:v>
                </c:pt>
                <c:pt idx="1431">
                  <c:v>10.8246</c:v>
                </c:pt>
                <c:pt idx="1432">
                  <c:v>10.865399999999999</c:v>
                </c:pt>
                <c:pt idx="1433">
                  <c:v>10.9458</c:v>
                </c:pt>
                <c:pt idx="1434">
                  <c:v>11.0063</c:v>
                </c:pt>
                <c:pt idx="1435">
                  <c:v>10.94</c:v>
                </c:pt>
                <c:pt idx="1436">
                  <c:v>10.7721</c:v>
                </c:pt>
                <c:pt idx="1437">
                  <c:v>10.5068</c:v>
                </c:pt>
                <c:pt idx="1438">
                  <c:v>10.1754</c:v>
                </c:pt>
                <c:pt idx="1439">
                  <c:v>9.7534200000000002</c:v>
                </c:pt>
                <c:pt idx="1440">
                  <c:v>9.2241199999999992</c:v>
                </c:pt>
                <c:pt idx="1441">
                  <c:v>8.5042299999999997</c:v>
                </c:pt>
                <c:pt idx="1442">
                  <c:v>7.6148300000000004</c:v>
                </c:pt>
                <c:pt idx="1443">
                  <c:v>6.5740999999999996</c:v>
                </c:pt>
                <c:pt idx="1444">
                  <c:v>5.4990199999999998</c:v>
                </c:pt>
                <c:pt idx="1445">
                  <c:v>4.4342800000000002</c:v>
                </c:pt>
                <c:pt idx="1446">
                  <c:v>3.5875400000000002</c:v>
                </c:pt>
                <c:pt idx="1447">
                  <c:v>2.9465699999999999</c:v>
                </c:pt>
                <c:pt idx="1448">
                  <c:v>2.4984199999999999</c:v>
                </c:pt>
                <c:pt idx="1449">
                  <c:v>2.24153</c:v>
                </c:pt>
                <c:pt idx="1450">
                  <c:v>2.1446399999999999</c:v>
                </c:pt>
                <c:pt idx="1451">
                  <c:v>2.1865100000000002</c:v>
                </c:pt>
                <c:pt idx="1452">
                  <c:v>2.4151500000000001</c:v>
                </c:pt>
                <c:pt idx="1453">
                  <c:v>2.8239200000000002</c:v>
                </c:pt>
                <c:pt idx="1454">
                  <c:v>3.3954599999999999</c:v>
                </c:pt>
                <c:pt idx="1455">
                  <c:v>4.0388099999999998</c:v>
                </c:pt>
                <c:pt idx="1456">
                  <c:v>4.7675299999999998</c:v>
                </c:pt>
                <c:pt idx="1457">
                  <c:v>5.4686899999999996</c:v>
                </c:pt>
                <c:pt idx="1458">
                  <c:v>6.1133300000000004</c:v>
                </c:pt>
                <c:pt idx="1459">
                  <c:v>6.6902999999999997</c:v>
                </c:pt>
                <c:pt idx="1460">
                  <c:v>7.2007000000000003</c:v>
                </c:pt>
                <c:pt idx="1461">
                  <c:v>7.6675700000000004</c:v>
                </c:pt>
                <c:pt idx="1462">
                  <c:v>8.1043800000000008</c:v>
                </c:pt>
                <c:pt idx="1463">
                  <c:v>8.5006299999999992</c:v>
                </c:pt>
                <c:pt idx="1464">
                  <c:v>8.8684100000000008</c:v>
                </c:pt>
                <c:pt idx="1465">
                  <c:v>9.2076600000000006</c:v>
                </c:pt>
                <c:pt idx="1466">
                  <c:v>9.4924800000000005</c:v>
                </c:pt>
                <c:pt idx="1467">
                  <c:v>9.6978299999999997</c:v>
                </c:pt>
                <c:pt idx="1468">
                  <c:v>9.8323099999999997</c:v>
                </c:pt>
                <c:pt idx="1469">
                  <c:v>9.9306800000000006</c:v>
                </c:pt>
                <c:pt idx="1470">
                  <c:v>9.9974500000000006</c:v>
                </c:pt>
                <c:pt idx="1471">
                  <c:v>9.9994899999999998</c:v>
                </c:pt>
                <c:pt idx="1472">
                  <c:v>9.9488900000000005</c:v>
                </c:pt>
                <c:pt idx="1473">
                  <c:v>9.8607600000000009</c:v>
                </c:pt>
                <c:pt idx="1474">
                  <c:v>9.7258999999999993</c:v>
                </c:pt>
                <c:pt idx="1475">
                  <c:v>9.5191199999999991</c:v>
                </c:pt>
                <c:pt idx="1476">
                  <c:v>9.1980599999999999</c:v>
                </c:pt>
                <c:pt idx="1477">
                  <c:v>8.8860399999999995</c:v>
                </c:pt>
                <c:pt idx="1478">
                  <c:v>8.5679200000000009</c:v>
                </c:pt>
                <c:pt idx="1479">
                  <c:v>8.2572700000000001</c:v>
                </c:pt>
                <c:pt idx="1480">
                  <c:v>7.9285199999999998</c:v>
                </c:pt>
                <c:pt idx="1481">
                  <c:v>7.6166499999999999</c:v>
                </c:pt>
                <c:pt idx="1482">
                  <c:v>7.3676199999999996</c:v>
                </c:pt>
                <c:pt idx="1483">
                  <c:v>7.1970400000000003</c:v>
                </c:pt>
                <c:pt idx="1484">
                  <c:v>7.0699800000000002</c:v>
                </c:pt>
                <c:pt idx="1485">
                  <c:v>7.0315899999999996</c:v>
                </c:pt>
                <c:pt idx="1486">
                  <c:v>7.1030100000000003</c:v>
                </c:pt>
                <c:pt idx="1487">
                  <c:v>7.3486799999999999</c:v>
                </c:pt>
                <c:pt idx="1488">
                  <c:v>7.6906499999999998</c:v>
                </c:pt>
                <c:pt idx="1489">
                  <c:v>8.1568400000000008</c:v>
                </c:pt>
                <c:pt idx="1490">
                  <c:v>8.7552099999999999</c:v>
                </c:pt>
                <c:pt idx="1491">
                  <c:v>9.5632599999999996</c:v>
                </c:pt>
                <c:pt idx="1492">
                  <c:v>10.4998</c:v>
                </c:pt>
                <c:pt idx="1493">
                  <c:v>11.5566</c:v>
                </c:pt>
                <c:pt idx="1494">
                  <c:v>12.6816</c:v>
                </c:pt>
                <c:pt idx="1495">
                  <c:v>13.9262</c:v>
                </c:pt>
                <c:pt idx="1496">
                  <c:v>15.214399999999999</c:v>
                </c:pt>
                <c:pt idx="1497">
                  <c:v>16.5105</c:v>
                </c:pt>
                <c:pt idx="1498">
                  <c:v>17.8004</c:v>
                </c:pt>
                <c:pt idx="1499">
                  <c:v>19.036300000000001</c:v>
                </c:pt>
                <c:pt idx="1500">
                  <c:v>20.254000000000001</c:v>
                </c:pt>
                <c:pt idx="1501">
                  <c:v>21.386099999999999</c:v>
                </c:pt>
                <c:pt idx="1502">
                  <c:v>22.304600000000001</c:v>
                </c:pt>
                <c:pt idx="1503">
                  <c:v>23.071300000000001</c:v>
                </c:pt>
                <c:pt idx="1504">
                  <c:v>23.620899999999999</c:v>
                </c:pt>
                <c:pt idx="1505">
                  <c:v>24.002199999999998</c:v>
                </c:pt>
                <c:pt idx="1506">
                  <c:v>24.181000000000001</c:v>
                </c:pt>
                <c:pt idx="1507">
                  <c:v>24.189900000000002</c:v>
                </c:pt>
                <c:pt idx="1508">
                  <c:v>24.075600000000001</c:v>
                </c:pt>
                <c:pt idx="1509">
                  <c:v>23.8261</c:v>
                </c:pt>
                <c:pt idx="1510">
                  <c:v>23.545100000000001</c:v>
                </c:pt>
                <c:pt idx="1511">
                  <c:v>23.1431</c:v>
                </c:pt>
                <c:pt idx="1512">
                  <c:v>22.666899999999998</c:v>
                </c:pt>
                <c:pt idx="1513">
                  <c:v>22.219799999999999</c:v>
                </c:pt>
                <c:pt idx="1514">
                  <c:v>21.78</c:v>
                </c:pt>
                <c:pt idx="1515">
                  <c:v>21.459099999999999</c:v>
                </c:pt>
                <c:pt idx="1516">
                  <c:v>21.160699999999999</c:v>
                </c:pt>
                <c:pt idx="1517">
                  <c:v>20.9314</c:v>
                </c:pt>
                <c:pt idx="1518">
                  <c:v>20.790500000000002</c:v>
                </c:pt>
                <c:pt idx="1519">
                  <c:v>20.709800000000001</c:v>
                </c:pt>
                <c:pt idx="1520">
                  <c:v>20.689</c:v>
                </c:pt>
                <c:pt idx="1521">
                  <c:v>20.690899999999999</c:v>
                </c:pt>
                <c:pt idx="1522">
                  <c:v>20.785799999999998</c:v>
                </c:pt>
                <c:pt idx="1523">
                  <c:v>20.9739</c:v>
                </c:pt>
                <c:pt idx="1524">
                  <c:v>21.218800000000002</c:v>
                </c:pt>
                <c:pt idx="1525">
                  <c:v>21.540500000000002</c:v>
                </c:pt>
                <c:pt idx="1526">
                  <c:v>21.842500000000001</c:v>
                </c:pt>
                <c:pt idx="1527">
                  <c:v>22.313199999999998</c:v>
                </c:pt>
                <c:pt idx="1528">
                  <c:v>22.812000000000001</c:v>
                </c:pt>
                <c:pt idx="1529">
                  <c:v>23.324200000000001</c:v>
                </c:pt>
                <c:pt idx="1530">
                  <c:v>23.857399999999998</c:v>
                </c:pt>
                <c:pt idx="1531">
                  <c:v>24.452300000000001</c:v>
                </c:pt>
                <c:pt idx="1532">
                  <c:v>25.1081</c:v>
                </c:pt>
                <c:pt idx="1533">
                  <c:v>25.787199999999999</c:v>
                </c:pt>
                <c:pt idx="1534">
                  <c:v>26.5108</c:v>
                </c:pt>
                <c:pt idx="1535">
                  <c:v>27.246400000000001</c:v>
                </c:pt>
                <c:pt idx="1536">
                  <c:v>27.945900000000002</c:v>
                </c:pt>
                <c:pt idx="1537">
                  <c:v>28.646699999999999</c:v>
                </c:pt>
                <c:pt idx="1538">
                  <c:v>29.164300000000001</c:v>
                </c:pt>
                <c:pt idx="1539">
                  <c:v>29.689299999999999</c:v>
                </c:pt>
                <c:pt idx="1540">
                  <c:v>30.210799999999999</c:v>
                </c:pt>
                <c:pt idx="1541">
                  <c:v>30.747800000000002</c:v>
                </c:pt>
                <c:pt idx="1542">
                  <c:v>31.210699999999999</c:v>
                </c:pt>
                <c:pt idx="1543">
                  <c:v>31.514299999999999</c:v>
                </c:pt>
                <c:pt idx="1544">
                  <c:v>31.6629</c:v>
                </c:pt>
                <c:pt idx="1545">
                  <c:v>31.607099999999999</c:v>
                </c:pt>
                <c:pt idx="1546">
                  <c:v>31.407</c:v>
                </c:pt>
                <c:pt idx="1547">
                  <c:v>31.140899999999998</c:v>
                </c:pt>
                <c:pt idx="1548">
                  <c:v>30.815899999999999</c:v>
                </c:pt>
                <c:pt idx="1549">
                  <c:v>30.503299999999999</c:v>
                </c:pt>
                <c:pt idx="1550">
                  <c:v>30.0703</c:v>
                </c:pt>
                <c:pt idx="1551">
                  <c:v>29.5383</c:v>
                </c:pt>
                <c:pt idx="1552">
                  <c:v>28.883199999999999</c:v>
                </c:pt>
                <c:pt idx="1553">
                  <c:v>28.164899999999999</c:v>
                </c:pt>
                <c:pt idx="1554">
                  <c:v>27.489100000000001</c:v>
                </c:pt>
                <c:pt idx="1555">
                  <c:v>26.9</c:v>
                </c:pt>
                <c:pt idx="1556">
                  <c:v>26.451000000000001</c:v>
                </c:pt>
                <c:pt idx="1557">
                  <c:v>26.072500000000002</c:v>
                </c:pt>
                <c:pt idx="1558">
                  <c:v>25.7149</c:v>
                </c:pt>
                <c:pt idx="1559">
                  <c:v>25.375299999999999</c:v>
                </c:pt>
                <c:pt idx="1560">
                  <c:v>25.061199999999999</c:v>
                </c:pt>
                <c:pt idx="1561">
                  <c:v>24.807300000000001</c:v>
                </c:pt>
                <c:pt idx="1562">
                  <c:v>24.574100000000001</c:v>
                </c:pt>
                <c:pt idx="1563">
                  <c:v>24.321100000000001</c:v>
                </c:pt>
                <c:pt idx="1564">
                  <c:v>24.045300000000001</c:v>
                </c:pt>
                <c:pt idx="1565">
                  <c:v>23.7318</c:v>
                </c:pt>
                <c:pt idx="1566">
                  <c:v>23.334</c:v>
                </c:pt>
                <c:pt idx="1567">
                  <c:v>22.811399999999999</c:v>
                </c:pt>
                <c:pt idx="1568">
                  <c:v>22.263200000000001</c:v>
                </c:pt>
                <c:pt idx="1569">
                  <c:v>21.673400000000001</c:v>
                </c:pt>
                <c:pt idx="1570">
                  <c:v>21.043099999999999</c:v>
                </c:pt>
                <c:pt idx="1571">
                  <c:v>20.3475</c:v>
                </c:pt>
                <c:pt idx="1572">
                  <c:v>19.631599999999999</c:v>
                </c:pt>
                <c:pt idx="1573">
                  <c:v>18.959199999999999</c:v>
                </c:pt>
                <c:pt idx="1574">
                  <c:v>18.422599999999999</c:v>
                </c:pt>
                <c:pt idx="1575">
                  <c:v>18.032900000000001</c:v>
                </c:pt>
                <c:pt idx="1576">
                  <c:v>17.783000000000001</c:v>
                </c:pt>
                <c:pt idx="1577">
                  <c:v>17.692699999999999</c:v>
                </c:pt>
                <c:pt idx="1578">
                  <c:v>17.741800000000001</c:v>
                </c:pt>
                <c:pt idx="1579">
                  <c:v>17.8675</c:v>
                </c:pt>
                <c:pt idx="1580">
                  <c:v>18.105699999999999</c:v>
                </c:pt>
                <c:pt idx="1581">
                  <c:v>18.431000000000001</c:v>
                </c:pt>
                <c:pt idx="1582">
                  <c:v>18.897500000000001</c:v>
                </c:pt>
                <c:pt idx="1583">
                  <c:v>19.444400000000002</c:v>
                </c:pt>
                <c:pt idx="1584">
                  <c:v>20.042300000000001</c:v>
                </c:pt>
                <c:pt idx="1585">
                  <c:v>20.604500000000002</c:v>
                </c:pt>
                <c:pt idx="1586">
                  <c:v>21.113600000000002</c:v>
                </c:pt>
                <c:pt idx="1587">
                  <c:v>21.552099999999999</c:v>
                </c:pt>
                <c:pt idx="1588">
                  <c:v>21.913599999999999</c:v>
                </c:pt>
                <c:pt idx="1589">
                  <c:v>22.259</c:v>
                </c:pt>
                <c:pt idx="1590">
                  <c:v>22.563600000000001</c:v>
                </c:pt>
                <c:pt idx="1591">
                  <c:v>22.8095</c:v>
                </c:pt>
                <c:pt idx="1592">
                  <c:v>23.008700000000001</c:v>
                </c:pt>
                <c:pt idx="1593">
                  <c:v>23.095099999999999</c:v>
                </c:pt>
                <c:pt idx="1594">
                  <c:v>23.0869</c:v>
                </c:pt>
                <c:pt idx="1595">
                  <c:v>22.9298</c:v>
                </c:pt>
                <c:pt idx="1596">
                  <c:v>22.72</c:v>
                </c:pt>
                <c:pt idx="1597">
                  <c:v>22.4758</c:v>
                </c:pt>
                <c:pt idx="1598">
                  <c:v>22.2179</c:v>
                </c:pt>
                <c:pt idx="1599">
                  <c:v>21.9407</c:v>
                </c:pt>
                <c:pt idx="1600">
                  <c:v>21.5989</c:v>
                </c:pt>
                <c:pt idx="1601">
                  <c:v>21.215</c:v>
                </c:pt>
                <c:pt idx="1602">
                  <c:v>20.782900000000001</c:v>
                </c:pt>
                <c:pt idx="1603">
                  <c:v>20.334700000000002</c:v>
                </c:pt>
                <c:pt idx="1604">
                  <c:v>19.9011</c:v>
                </c:pt>
                <c:pt idx="1605">
                  <c:v>19.502199999999998</c:v>
                </c:pt>
                <c:pt idx="1606">
                  <c:v>19.208200000000001</c:v>
                </c:pt>
                <c:pt idx="1607">
                  <c:v>18.947299999999998</c:v>
                </c:pt>
                <c:pt idx="1608">
                  <c:v>18.644300000000001</c:v>
                </c:pt>
                <c:pt idx="1609">
                  <c:v>18.273700000000002</c:v>
                </c:pt>
                <c:pt idx="1610">
                  <c:v>17.848600000000001</c:v>
                </c:pt>
                <c:pt idx="1611">
                  <c:v>17.4069</c:v>
                </c:pt>
                <c:pt idx="1612">
                  <c:v>16.9849</c:v>
                </c:pt>
                <c:pt idx="1613">
                  <c:v>16.608000000000001</c:v>
                </c:pt>
                <c:pt idx="1614">
                  <c:v>16.244499999999999</c:v>
                </c:pt>
                <c:pt idx="1615">
                  <c:v>15.8901</c:v>
                </c:pt>
                <c:pt idx="1616">
                  <c:v>15.537100000000001</c:v>
                </c:pt>
                <c:pt idx="1617">
                  <c:v>15.205299999999999</c:v>
                </c:pt>
                <c:pt idx="1618">
                  <c:v>14.8873</c:v>
                </c:pt>
                <c:pt idx="1619">
                  <c:v>14.6517</c:v>
                </c:pt>
                <c:pt idx="1620">
                  <c:v>14.533300000000001</c:v>
                </c:pt>
                <c:pt idx="1621">
                  <c:v>14.4854</c:v>
                </c:pt>
                <c:pt idx="1622">
                  <c:v>14.4824</c:v>
                </c:pt>
                <c:pt idx="1623">
                  <c:v>14.4687</c:v>
                </c:pt>
                <c:pt idx="1624">
                  <c:v>14.4307</c:v>
                </c:pt>
                <c:pt idx="1625">
                  <c:v>14.386699999999999</c:v>
                </c:pt>
                <c:pt idx="1626">
                  <c:v>14.325900000000001</c:v>
                </c:pt>
                <c:pt idx="1627">
                  <c:v>14.232100000000001</c:v>
                </c:pt>
                <c:pt idx="1628">
                  <c:v>13.9922</c:v>
                </c:pt>
                <c:pt idx="1629">
                  <c:v>13.647</c:v>
                </c:pt>
                <c:pt idx="1630">
                  <c:v>13.1965</c:v>
                </c:pt>
                <c:pt idx="1631">
                  <c:v>12.6107</c:v>
                </c:pt>
                <c:pt idx="1632">
                  <c:v>11.969799999999999</c:v>
                </c:pt>
                <c:pt idx="1633">
                  <c:v>11.248699999999999</c:v>
                </c:pt>
                <c:pt idx="1634">
                  <c:v>10.489000000000001</c:v>
                </c:pt>
                <c:pt idx="1635">
                  <c:v>9.6781500000000005</c:v>
                </c:pt>
                <c:pt idx="1636">
                  <c:v>8.80593</c:v>
                </c:pt>
                <c:pt idx="1637">
                  <c:v>7.9382200000000003</c:v>
                </c:pt>
                <c:pt idx="1638">
                  <c:v>7.0987200000000001</c:v>
                </c:pt>
                <c:pt idx="1639">
                  <c:v>6.4066000000000001</c:v>
                </c:pt>
                <c:pt idx="1640">
                  <c:v>5.8515300000000003</c:v>
                </c:pt>
                <c:pt idx="1641">
                  <c:v>5.4605399999999999</c:v>
                </c:pt>
                <c:pt idx="1642">
                  <c:v>5.2217700000000002</c:v>
                </c:pt>
                <c:pt idx="1643">
                  <c:v>5.0712000000000002</c:v>
                </c:pt>
                <c:pt idx="1644">
                  <c:v>5.0723099999999999</c:v>
                </c:pt>
                <c:pt idx="1645">
                  <c:v>5.2269800000000002</c:v>
                </c:pt>
                <c:pt idx="1646">
                  <c:v>5.5464500000000001</c:v>
                </c:pt>
                <c:pt idx="1647">
                  <c:v>6.0027499999999998</c:v>
                </c:pt>
                <c:pt idx="1648">
                  <c:v>6.508</c:v>
                </c:pt>
                <c:pt idx="1649">
                  <c:v>7.0225799999999996</c:v>
                </c:pt>
                <c:pt idx="1650">
                  <c:v>7.4771900000000002</c:v>
                </c:pt>
                <c:pt idx="1651">
                  <c:v>7.8862800000000002</c:v>
                </c:pt>
                <c:pt idx="1652">
                  <c:v>8.1565399999999997</c:v>
                </c:pt>
                <c:pt idx="1653">
                  <c:v>8.3220899999999993</c:v>
                </c:pt>
                <c:pt idx="1654">
                  <c:v>8.4462200000000003</c:v>
                </c:pt>
                <c:pt idx="1655">
                  <c:v>8.4804700000000004</c:v>
                </c:pt>
                <c:pt idx="1656">
                  <c:v>8.4021000000000008</c:v>
                </c:pt>
                <c:pt idx="1657">
                  <c:v>8.2333400000000001</c:v>
                </c:pt>
                <c:pt idx="1658">
                  <c:v>8.0192899999999998</c:v>
                </c:pt>
                <c:pt idx="1659">
                  <c:v>7.7896999999999998</c:v>
                </c:pt>
                <c:pt idx="1660">
                  <c:v>7.6042500000000004</c:v>
                </c:pt>
                <c:pt idx="1661">
                  <c:v>7.4724700000000004</c:v>
                </c:pt>
                <c:pt idx="1662">
                  <c:v>7.3371500000000003</c:v>
                </c:pt>
                <c:pt idx="1663">
                  <c:v>7.2834300000000001</c:v>
                </c:pt>
                <c:pt idx="1664">
                  <c:v>7.3249199999999997</c:v>
                </c:pt>
                <c:pt idx="1665">
                  <c:v>7.4134700000000002</c:v>
                </c:pt>
                <c:pt idx="1666">
                  <c:v>7.5623500000000003</c:v>
                </c:pt>
                <c:pt idx="1667">
                  <c:v>7.7701399999999996</c:v>
                </c:pt>
                <c:pt idx="1668">
                  <c:v>7.9642499999999998</c:v>
                </c:pt>
                <c:pt idx="1669">
                  <c:v>8.1222700000000003</c:v>
                </c:pt>
                <c:pt idx="1670">
                  <c:v>8.2628900000000005</c:v>
                </c:pt>
                <c:pt idx="1671">
                  <c:v>8.3409899999999997</c:v>
                </c:pt>
                <c:pt idx="1672">
                  <c:v>8.3955699999999993</c:v>
                </c:pt>
                <c:pt idx="1673">
                  <c:v>8.5062700000000007</c:v>
                </c:pt>
                <c:pt idx="1674">
                  <c:v>8.6417400000000004</c:v>
                </c:pt>
                <c:pt idx="1675">
                  <c:v>8.7491900000000005</c:v>
                </c:pt>
                <c:pt idx="1676">
                  <c:v>8.7713000000000001</c:v>
                </c:pt>
                <c:pt idx="1677">
                  <c:v>8.7321200000000001</c:v>
                </c:pt>
                <c:pt idx="1678">
                  <c:v>8.6556800000000003</c:v>
                </c:pt>
                <c:pt idx="1679">
                  <c:v>8.6275399999999998</c:v>
                </c:pt>
                <c:pt idx="1680">
                  <c:v>8.6852499999999999</c:v>
                </c:pt>
                <c:pt idx="1681">
                  <c:v>8.8181799999999999</c:v>
                </c:pt>
                <c:pt idx="1682">
                  <c:v>9.0156899999999993</c:v>
                </c:pt>
                <c:pt idx="1683">
                  <c:v>9.2446800000000007</c:v>
                </c:pt>
                <c:pt idx="1684">
                  <c:v>9.4119299999999999</c:v>
                </c:pt>
                <c:pt idx="1685">
                  <c:v>9.5113800000000008</c:v>
                </c:pt>
                <c:pt idx="1686">
                  <c:v>9.5744500000000006</c:v>
                </c:pt>
                <c:pt idx="1687">
                  <c:v>9.7261900000000008</c:v>
                </c:pt>
                <c:pt idx="1688">
                  <c:v>9.91812</c:v>
                </c:pt>
                <c:pt idx="1689">
                  <c:v>10.1174</c:v>
                </c:pt>
                <c:pt idx="1690">
                  <c:v>10.2864</c:v>
                </c:pt>
                <c:pt idx="1691">
                  <c:v>10.3682</c:v>
                </c:pt>
                <c:pt idx="1692">
                  <c:v>10.317600000000001</c:v>
                </c:pt>
                <c:pt idx="1693">
                  <c:v>10.1602</c:v>
                </c:pt>
                <c:pt idx="1694">
                  <c:v>9.8975600000000004</c:v>
                </c:pt>
                <c:pt idx="1695">
                  <c:v>9.6571700000000007</c:v>
                </c:pt>
                <c:pt idx="1696">
                  <c:v>9.4333600000000004</c:v>
                </c:pt>
                <c:pt idx="1697">
                  <c:v>9.2194299999999991</c:v>
                </c:pt>
                <c:pt idx="1698">
                  <c:v>8.9833300000000005</c:v>
                </c:pt>
                <c:pt idx="1699">
                  <c:v>8.7338500000000003</c:v>
                </c:pt>
                <c:pt idx="1700">
                  <c:v>8.4975299999999994</c:v>
                </c:pt>
                <c:pt idx="1701">
                  <c:v>8.2609300000000001</c:v>
                </c:pt>
                <c:pt idx="1702">
                  <c:v>8.02773</c:v>
                </c:pt>
                <c:pt idx="1703">
                  <c:v>7.8658900000000003</c:v>
                </c:pt>
                <c:pt idx="1704">
                  <c:v>7.7863499999999997</c:v>
                </c:pt>
                <c:pt idx="1705">
                  <c:v>7.7700399999999998</c:v>
                </c:pt>
                <c:pt idx="1706">
                  <c:v>7.70329</c:v>
                </c:pt>
                <c:pt idx="1707">
                  <c:v>7.5941799999999997</c:v>
                </c:pt>
                <c:pt idx="1708">
                  <c:v>7.4590500000000004</c:v>
                </c:pt>
                <c:pt idx="1709">
                  <c:v>7.2495799999999999</c:v>
                </c:pt>
                <c:pt idx="1710">
                  <c:v>6.9982600000000001</c:v>
                </c:pt>
                <c:pt idx="1711">
                  <c:v>6.7016999999999998</c:v>
                </c:pt>
                <c:pt idx="1712">
                  <c:v>6.4122500000000002</c:v>
                </c:pt>
                <c:pt idx="1713">
                  <c:v>6.1694500000000003</c:v>
                </c:pt>
                <c:pt idx="1714">
                  <c:v>5.9599599999999997</c:v>
                </c:pt>
                <c:pt idx="1715">
                  <c:v>5.8026099999999996</c:v>
                </c:pt>
                <c:pt idx="1716">
                  <c:v>5.7373799999999999</c:v>
                </c:pt>
                <c:pt idx="1717">
                  <c:v>5.7757500000000004</c:v>
                </c:pt>
                <c:pt idx="1718">
                  <c:v>5.9322299999999997</c:v>
                </c:pt>
                <c:pt idx="1719">
                  <c:v>6.1789199999999997</c:v>
                </c:pt>
                <c:pt idx="1720">
                  <c:v>6.5061799999999996</c:v>
                </c:pt>
                <c:pt idx="1721">
                  <c:v>6.8947000000000003</c:v>
                </c:pt>
                <c:pt idx="1722">
                  <c:v>7.3385600000000002</c:v>
                </c:pt>
                <c:pt idx="1723">
                  <c:v>7.7551699999999997</c:v>
                </c:pt>
                <c:pt idx="1724">
                  <c:v>8.1190200000000008</c:v>
                </c:pt>
                <c:pt idx="1725">
                  <c:v>8.3865200000000009</c:v>
                </c:pt>
                <c:pt idx="1726">
                  <c:v>8.4993700000000008</c:v>
                </c:pt>
                <c:pt idx="1727">
                  <c:v>8.4358599999999999</c:v>
                </c:pt>
                <c:pt idx="1728">
                  <c:v>8.2684899999999999</c:v>
                </c:pt>
                <c:pt idx="1729">
                  <c:v>8.0053300000000007</c:v>
                </c:pt>
                <c:pt idx="1730">
                  <c:v>7.6646099999999997</c:v>
                </c:pt>
                <c:pt idx="1731">
                  <c:v>7.30687</c:v>
                </c:pt>
                <c:pt idx="1732">
                  <c:v>6.93161</c:v>
                </c:pt>
                <c:pt idx="1733">
                  <c:v>6.5275999999999996</c:v>
                </c:pt>
                <c:pt idx="1734">
                  <c:v>6.1802999999999999</c:v>
                </c:pt>
                <c:pt idx="1735">
                  <c:v>5.8971099999999996</c:v>
                </c:pt>
                <c:pt idx="1736">
                  <c:v>5.7563399999999998</c:v>
                </c:pt>
                <c:pt idx="1737">
                  <c:v>5.7288699999999997</c:v>
                </c:pt>
                <c:pt idx="1738">
                  <c:v>5.8322399999999996</c:v>
                </c:pt>
                <c:pt idx="1739">
                  <c:v>6.0203499999999996</c:v>
                </c:pt>
                <c:pt idx="1740">
                  <c:v>6.2399800000000001</c:v>
                </c:pt>
                <c:pt idx="1741">
                  <c:v>6.5094399999999997</c:v>
                </c:pt>
                <c:pt idx="1742">
                  <c:v>6.7921199999999997</c:v>
                </c:pt>
                <c:pt idx="1743">
                  <c:v>7.08263</c:v>
                </c:pt>
                <c:pt idx="1744">
                  <c:v>7.3891</c:v>
                </c:pt>
                <c:pt idx="1745">
                  <c:v>7.6385699999999996</c:v>
                </c:pt>
                <c:pt idx="1746">
                  <c:v>7.827</c:v>
                </c:pt>
                <c:pt idx="1747">
                  <c:v>7.8638199999999996</c:v>
                </c:pt>
                <c:pt idx="1748">
                  <c:v>7.8763899999999998</c:v>
                </c:pt>
                <c:pt idx="1749">
                  <c:v>7.8221100000000003</c:v>
                </c:pt>
                <c:pt idx="1750">
                  <c:v>7.6658099999999996</c:v>
                </c:pt>
                <c:pt idx="1751">
                  <c:v>7.4739399999999998</c:v>
                </c:pt>
                <c:pt idx="1752">
                  <c:v>7.18485</c:v>
                </c:pt>
                <c:pt idx="1753">
                  <c:v>6.7923400000000003</c:v>
                </c:pt>
                <c:pt idx="1754">
                  <c:v>6.3395299999999999</c:v>
                </c:pt>
                <c:pt idx="1755">
                  <c:v>5.8579299999999996</c:v>
                </c:pt>
                <c:pt idx="1756">
                  <c:v>5.3925999999999998</c:v>
                </c:pt>
                <c:pt idx="1757">
                  <c:v>4.9389599999999998</c:v>
                </c:pt>
                <c:pt idx="1758">
                  <c:v>4.5659700000000001</c:v>
                </c:pt>
                <c:pt idx="1759">
                  <c:v>4.1659899999999999</c:v>
                </c:pt>
                <c:pt idx="1760">
                  <c:v>3.7960799999999999</c:v>
                </c:pt>
                <c:pt idx="1761">
                  <c:v>3.4982099999999998</c:v>
                </c:pt>
                <c:pt idx="1762">
                  <c:v>3.2296900000000002</c:v>
                </c:pt>
                <c:pt idx="1763">
                  <c:v>3.0380799999999999</c:v>
                </c:pt>
                <c:pt idx="1764">
                  <c:v>2.95139</c:v>
                </c:pt>
                <c:pt idx="1765">
                  <c:v>2.9039899999999998</c:v>
                </c:pt>
                <c:pt idx="1766">
                  <c:v>2.8486799999999999</c:v>
                </c:pt>
                <c:pt idx="1767">
                  <c:v>2.78769</c:v>
                </c:pt>
                <c:pt idx="1768">
                  <c:v>2.7445400000000002</c:v>
                </c:pt>
                <c:pt idx="1769">
                  <c:v>2.70465</c:v>
                </c:pt>
                <c:pt idx="1770">
                  <c:v>2.70695</c:v>
                </c:pt>
                <c:pt idx="1771">
                  <c:v>2.6882899999999998</c:v>
                </c:pt>
                <c:pt idx="1772">
                  <c:v>2.6782900000000001</c:v>
                </c:pt>
                <c:pt idx="1773">
                  <c:v>2.6873499999999999</c:v>
                </c:pt>
                <c:pt idx="1774">
                  <c:v>2.72</c:v>
                </c:pt>
                <c:pt idx="1775">
                  <c:v>2.7702800000000001</c:v>
                </c:pt>
                <c:pt idx="1776">
                  <c:v>2.8671899999999999</c:v>
                </c:pt>
                <c:pt idx="1777">
                  <c:v>3.02149</c:v>
                </c:pt>
                <c:pt idx="1778">
                  <c:v>3.2000500000000001</c:v>
                </c:pt>
                <c:pt idx="1779">
                  <c:v>3.37595</c:v>
                </c:pt>
                <c:pt idx="1780">
                  <c:v>3.5272199999999998</c:v>
                </c:pt>
                <c:pt idx="1781">
                  <c:v>3.65266</c:v>
                </c:pt>
                <c:pt idx="1782">
                  <c:v>3.8242799999999999</c:v>
                </c:pt>
                <c:pt idx="1783">
                  <c:v>3.9687399999999999</c:v>
                </c:pt>
                <c:pt idx="1784">
                  <c:v>4.0741500000000004</c:v>
                </c:pt>
                <c:pt idx="1785">
                  <c:v>4.1018400000000002</c:v>
                </c:pt>
                <c:pt idx="1786">
                  <c:v>4.0432100000000002</c:v>
                </c:pt>
                <c:pt idx="1787">
                  <c:v>3.9043899999999998</c:v>
                </c:pt>
                <c:pt idx="1788">
                  <c:v>3.7026300000000001</c:v>
                </c:pt>
                <c:pt idx="1789">
                  <c:v>3.4512499999999999</c:v>
                </c:pt>
                <c:pt idx="1790">
                  <c:v>3.1644000000000001</c:v>
                </c:pt>
                <c:pt idx="1791">
                  <c:v>2.8458999999999999</c:v>
                </c:pt>
                <c:pt idx="1792">
                  <c:v>2.51233</c:v>
                </c:pt>
                <c:pt idx="1793">
                  <c:v>2.1285699999999999</c:v>
                </c:pt>
                <c:pt idx="1794">
                  <c:v>1.72699</c:v>
                </c:pt>
                <c:pt idx="1795">
                  <c:v>1.32962</c:v>
                </c:pt>
                <c:pt idx="1796">
                  <c:v>0.96159600000000001</c:v>
                </c:pt>
                <c:pt idx="1797">
                  <c:v>0.61477400000000004</c:v>
                </c:pt>
                <c:pt idx="1798">
                  <c:v>0.287136</c:v>
                </c:pt>
                <c:pt idx="1799">
                  <c:v>-2.43874E-2</c:v>
                </c:pt>
                <c:pt idx="1800">
                  <c:v>-0.28864899999999999</c:v>
                </c:pt>
                <c:pt idx="1801">
                  <c:v>-0.50585800000000003</c:v>
                </c:pt>
                <c:pt idx="1802">
                  <c:v>-0.65090400000000004</c:v>
                </c:pt>
                <c:pt idx="1803">
                  <c:v>-0.73496899999999998</c:v>
                </c:pt>
                <c:pt idx="1804">
                  <c:v>-0.76403600000000005</c:v>
                </c:pt>
                <c:pt idx="1805">
                  <c:v>-0.68680600000000003</c:v>
                </c:pt>
                <c:pt idx="1806">
                  <c:v>-0.52876500000000004</c:v>
                </c:pt>
                <c:pt idx="1807">
                  <c:v>-0.26944800000000002</c:v>
                </c:pt>
                <c:pt idx="1808">
                  <c:v>9.9143499999999996E-2</c:v>
                </c:pt>
                <c:pt idx="1809">
                  <c:v>0.56370200000000004</c:v>
                </c:pt>
                <c:pt idx="1810">
                  <c:v>1.11981</c:v>
                </c:pt>
                <c:pt idx="1811">
                  <c:v>1.7192799999999999</c:v>
                </c:pt>
                <c:pt idx="1812">
                  <c:v>2.3428499999999999</c:v>
                </c:pt>
                <c:pt idx="1813">
                  <c:v>2.9358</c:v>
                </c:pt>
                <c:pt idx="1814">
                  <c:v>3.4595099999999999</c:v>
                </c:pt>
                <c:pt idx="1815">
                  <c:v>3.9118300000000001</c:v>
                </c:pt>
                <c:pt idx="1816">
                  <c:v>4.2333600000000002</c:v>
                </c:pt>
                <c:pt idx="1817">
                  <c:v>4.4611499999999999</c:v>
                </c:pt>
                <c:pt idx="1818">
                  <c:v>4.55783</c:v>
                </c:pt>
                <c:pt idx="1819">
                  <c:v>4.5423900000000001</c:v>
                </c:pt>
                <c:pt idx="1820">
                  <c:v>4.4295799999999996</c:v>
                </c:pt>
                <c:pt idx="1821">
                  <c:v>4.2239800000000001</c:v>
                </c:pt>
                <c:pt idx="1822">
                  <c:v>3.9590800000000002</c:v>
                </c:pt>
                <c:pt idx="1823">
                  <c:v>3.6706400000000001</c:v>
                </c:pt>
                <c:pt idx="1824">
                  <c:v>3.4401199999999998</c:v>
                </c:pt>
                <c:pt idx="1825">
                  <c:v>3.3036300000000001</c:v>
                </c:pt>
                <c:pt idx="1826">
                  <c:v>3.2551600000000001</c:v>
                </c:pt>
                <c:pt idx="1827">
                  <c:v>3.2825799999999998</c:v>
                </c:pt>
                <c:pt idx="1828">
                  <c:v>3.3596699999999999</c:v>
                </c:pt>
                <c:pt idx="1829">
                  <c:v>3.5186999999999999</c:v>
                </c:pt>
                <c:pt idx="1830">
                  <c:v>3.7321200000000001</c:v>
                </c:pt>
                <c:pt idx="1831">
                  <c:v>4.0048399999999997</c:v>
                </c:pt>
                <c:pt idx="1832">
                  <c:v>4.3217100000000004</c:v>
                </c:pt>
                <c:pt idx="1833">
                  <c:v>4.6716699999999998</c:v>
                </c:pt>
                <c:pt idx="1834">
                  <c:v>5.0358799999999997</c:v>
                </c:pt>
                <c:pt idx="1835">
                  <c:v>5.34117</c:v>
                </c:pt>
                <c:pt idx="1836">
                  <c:v>5.5590400000000004</c:v>
                </c:pt>
                <c:pt idx="1837">
                  <c:v>5.702</c:v>
                </c:pt>
                <c:pt idx="1838">
                  <c:v>5.8155700000000001</c:v>
                </c:pt>
                <c:pt idx="1839">
                  <c:v>5.9144199999999998</c:v>
                </c:pt>
                <c:pt idx="1840">
                  <c:v>5.9788699999999997</c:v>
                </c:pt>
                <c:pt idx="1841">
                  <c:v>6.0223800000000001</c:v>
                </c:pt>
                <c:pt idx="1842">
                  <c:v>6.0164499999999999</c:v>
                </c:pt>
                <c:pt idx="1843">
                  <c:v>5.9703999999999997</c:v>
                </c:pt>
                <c:pt idx="1844">
                  <c:v>5.8731400000000002</c:v>
                </c:pt>
                <c:pt idx="1845">
                  <c:v>5.7131299999999996</c:v>
                </c:pt>
                <c:pt idx="1846">
                  <c:v>5.5195400000000001</c:v>
                </c:pt>
                <c:pt idx="1847">
                  <c:v>5.34565</c:v>
                </c:pt>
                <c:pt idx="1848">
                  <c:v>5.20404</c:v>
                </c:pt>
                <c:pt idx="1849">
                  <c:v>5.0582700000000003</c:v>
                </c:pt>
                <c:pt idx="1850">
                  <c:v>4.8866899999999998</c:v>
                </c:pt>
                <c:pt idx="1851">
                  <c:v>4.7003300000000001</c:v>
                </c:pt>
                <c:pt idx="1852">
                  <c:v>4.4886499999999998</c:v>
                </c:pt>
                <c:pt idx="1853">
                  <c:v>4.2904099999999996</c:v>
                </c:pt>
                <c:pt idx="1854">
                  <c:v>4.1107699999999996</c:v>
                </c:pt>
                <c:pt idx="1855">
                  <c:v>3.9745699999999999</c:v>
                </c:pt>
                <c:pt idx="1856">
                  <c:v>3.9036400000000002</c:v>
                </c:pt>
                <c:pt idx="1857">
                  <c:v>3.8967200000000002</c:v>
                </c:pt>
                <c:pt idx="1858">
                  <c:v>3.9157500000000001</c:v>
                </c:pt>
                <c:pt idx="1859">
                  <c:v>3.9190999999999998</c:v>
                </c:pt>
                <c:pt idx="1860">
                  <c:v>3.92523</c:v>
                </c:pt>
                <c:pt idx="1861">
                  <c:v>3.9592299999999998</c:v>
                </c:pt>
                <c:pt idx="1862">
                  <c:v>3.9999899999999999</c:v>
                </c:pt>
                <c:pt idx="1863">
                  <c:v>4.0487099999999998</c:v>
                </c:pt>
                <c:pt idx="1864">
                  <c:v>4.0926499999999999</c:v>
                </c:pt>
                <c:pt idx="1865">
                  <c:v>4.1421900000000003</c:v>
                </c:pt>
                <c:pt idx="1866">
                  <c:v>4.1706799999999999</c:v>
                </c:pt>
                <c:pt idx="1867">
                  <c:v>4.1569099999999999</c:v>
                </c:pt>
                <c:pt idx="1868">
                  <c:v>4.1128</c:v>
                </c:pt>
                <c:pt idx="1869">
                  <c:v>4.0607699999999998</c:v>
                </c:pt>
                <c:pt idx="1870">
                  <c:v>4.08535</c:v>
                </c:pt>
                <c:pt idx="1871">
                  <c:v>4.1839000000000004</c:v>
                </c:pt>
                <c:pt idx="1872">
                  <c:v>4.3291599999999999</c:v>
                </c:pt>
                <c:pt idx="1873">
                  <c:v>4.5610299999999997</c:v>
                </c:pt>
                <c:pt idx="1874">
                  <c:v>4.9052699999999998</c:v>
                </c:pt>
                <c:pt idx="1875">
                  <c:v>5.3374800000000002</c:v>
                </c:pt>
                <c:pt idx="1876">
                  <c:v>5.8204799999999999</c:v>
                </c:pt>
                <c:pt idx="1877">
                  <c:v>6.3498200000000002</c:v>
                </c:pt>
                <c:pt idx="1878">
                  <c:v>6.9268700000000001</c:v>
                </c:pt>
                <c:pt idx="1879">
                  <c:v>7.5500600000000002</c:v>
                </c:pt>
                <c:pt idx="1880">
                  <c:v>8.1861899999999999</c:v>
                </c:pt>
                <c:pt idx="1881">
                  <c:v>8.7230899999999991</c:v>
                </c:pt>
                <c:pt idx="1882">
                  <c:v>9.1289499999999997</c:v>
                </c:pt>
                <c:pt idx="1883">
                  <c:v>9.4539899999999992</c:v>
                </c:pt>
                <c:pt idx="1884">
                  <c:v>9.6603899999999996</c:v>
                </c:pt>
                <c:pt idx="1885">
                  <c:v>9.71889</c:v>
                </c:pt>
                <c:pt idx="1886">
                  <c:v>9.6380599999999994</c:v>
                </c:pt>
                <c:pt idx="1887">
                  <c:v>9.4256799999999998</c:v>
                </c:pt>
                <c:pt idx="1888">
                  <c:v>9.08643</c:v>
                </c:pt>
                <c:pt idx="1889">
                  <c:v>8.6643799999999995</c:v>
                </c:pt>
                <c:pt idx="1890">
                  <c:v>8.1420399999999997</c:v>
                </c:pt>
                <c:pt idx="1891">
                  <c:v>7.5540900000000004</c:v>
                </c:pt>
                <c:pt idx="1892">
                  <c:v>6.9747300000000001</c:v>
                </c:pt>
                <c:pt idx="1893">
                  <c:v>6.4258600000000001</c:v>
                </c:pt>
                <c:pt idx="1894">
                  <c:v>5.8776900000000003</c:v>
                </c:pt>
                <c:pt idx="1895">
                  <c:v>5.3570099999999998</c:v>
                </c:pt>
                <c:pt idx="1896">
                  <c:v>4.8836399999999998</c:v>
                </c:pt>
                <c:pt idx="1897">
                  <c:v>4.4849100000000002</c:v>
                </c:pt>
                <c:pt idx="1898">
                  <c:v>4.2093600000000002</c:v>
                </c:pt>
                <c:pt idx="1899">
                  <c:v>4.0340100000000003</c:v>
                </c:pt>
                <c:pt idx="1900">
                  <c:v>3.95791</c:v>
                </c:pt>
                <c:pt idx="1901">
                  <c:v>3.9643299999999999</c:v>
                </c:pt>
                <c:pt idx="1902">
                  <c:v>4.0292000000000003</c:v>
                </c:pt>
                <c:pt idx="1903">
                  <c:v>4.1631299999999998</c:v>
                </c:pt>
                <c:pt idx="1904">
                  <c:v>4.3495100000000004</c:v>
                </c:pt>
                <c:pt idx="1905">
                  <c:v>4.6004500000000004</c:v>
                </c:pt>
                <c:pt idx="1906">
                  <c:v>4.9339300000000001</c:v>
                </c:pt>
                <c:pt idx="1907">
                  <c:v>5.3106</c:v>
                </c:pt>
                <c:pt idx="1908">
                  <c:v>5.7069799999999997</c:v>
                </c:pt>
                <c:pt idx="1909">
                  <c:v>6.0521200000000004</c:v>
                </c:pt>
                <c:pt idx="1910">
                  <c:v>6.3412699999999997</c:v>
                </c:pt>
                <c:pt idx="1911">
                  <c:v>6.5462300000000004</c:v>
                </c:pt>
                <c:pt idx="1912">
                  <c:v>6.71502</c:v>
                </c:pt>
                <c:pt idx="1913">
                  <c:v>6.8778699999999997</c:v>
                </c:pt>
                <c:pt idx="1914">
                  <c:v>6.9788600000000001</c:v>
                </c:pt>
                <c:pt idx="1915">
                  <c:v>7.0453200000000002</c:v>
                </c:pt>
                <c:pt idx="1916">
                  <c:v>7.0500999999999996</c:v>
                </c:pt>
                <c:pt idx="1917">
                  <c:v>6.9182499999999996</c:v>
                </c:pt>
                <c:pt idx="1918">
                  <c:v>6.70343</c:v>
                </c:pt>
                <c:pt idx="1919">
                  <c:v>6.4272999999999998</c:v>
                </c:pt>
                <c:pt idx="1920">
                  <c:v>6.1406900000000002</c:v>
                </c:pt>
                <c:pt idx="1921">
                  <c:v>5.8863700000000003</c:v>
                </c:pt>
                <c:pt idx="1922">
                  <c:v>5.6683300000000001</c:v>
                </c:pt>
                <c:pt idx="1923">
                  <c:v>5.4647199999999998</c:v>
                </c:pt>
                <c:pt idx="1924">
                  <c:v>5.2391199999999998</c:v>
                </c:pt>
                <c:pt idx="1925">
                  <c:v>5.0207100000000002</c:v>
                </c:pt>
                <c:pt idx="1926">
                  <c:v>4.7760400000000001</c:v>
                </c:pt>
                <c:pt idx="1927">
                  <c:v>4.5616099999999999</c:v>
                </c:pt>
                <c:pt idx="1928">
                  <c:v>4.4889599999999996</c:v>
                </c:pt>
                <c:pt idx="1929">
                  <c:v>4.5046299999999997</c:v>
                </c:pt>
                <c:pt idx="1930">
                  <c:v>4.5715700000000004</c:v>
                </c:pt>
                <c:pt idx="1931">
                  <c:v>4.6738600000000003</c:v>
                </c:pt>
                <c:pt idx="1932">
                  <c:v>4.7626900000000001</c:v>
                </c:pt>
                <c:pt idx="1933">
                  <c:v>4.8424899999999997</c:v>
                </c:pt>
                <c:pt idx="1934">
                  <c:v>4.9012200000000004</c:v>
                </c:pt>
                <c:pt idx="1935">
                  <c:v>4.9749400000000001</c:v>
                </c:pt>
                <c:pt idx="1936">
                  <c:v>5.0815999999999999</c:v>
                </c:pt>
                <c:pt idx="1937">
                  <c:v>5.2393200000000002</c:v>
                </c:pt>
                <c:pt idx="1938">
                  <c:v>5.3984199999999998</c:v>
                </c:pt>
                <c:pt idx="1939">
                  <c:v>5.4539799999999996</c:v>
                </c:pt>
                <c:pt idx="1940">
                  <c:v>5.4655699999999996</c:v>
                </c:pt>
                <c:pt idx="1941">
                  <c:v>5.4475199999999999</c:v>
                </c:pt>
                <c:pt idx="1942">
                  <c:v>5.4022600000000001</c:v>
                </c:pt>
                <c:pt idx="1943">
                  <c:v>5.3754900000000001</c:v>
                </c:pt>
                <c:pt idx="1944">
                  <c:v>5.3828699999999996</c:v>
                </c:pt>
                <c:pt idx="1945">
                  <c:v>5.4385500000000002</c:v>
                </c:pt>
                <c:pt idx="1946">
                  <c:v>5.5190900000000003</c:v>
                </c:pt>
                <c:pt idx="1947">
                  <c:v>5.5694600000000003</c:v>
                </c:pt>
                <c:pt idx="1948">
                  <c:v>5.5738500000000002</c:v>
                </c:pt>
                <c:pt idx="1949">
                  <c:v>5.5266700000000002</c:v>
                </c:pt>
                <c:pt idx="1950">
                  <c:v>5.4706400000000004</c:v>
                </c:pt>
                <c:pt idx="1951">
                  <c:v>5.3672899999999997</c:v>
                </c:pt>
                <c:pt idx="1952">
                  <c:v>5.2473599999999996</c:v>
                </c:pt>
                <c:pt idx="1953">
                  <c:v>5.0950800000000003</c:v>
                </c:pt>
                <c:pt idx="1954">
                  <c:v>4.8357400000000004</c:v>
                </c:pt>
                <c:pt idx="1955">
                  <c:v>4.4713099999999999</c:v>
                </c:pt>
                <c:pt idx="1956">
                  <c:v>3.99519</c:v>
                </c:pt>
                <c:pt idx="1957">
                  <c:v>3.4279199999999999</c:v>
                </c:pt>
                <c:pt idx="1958">
                  <c:v>2.82544</c:v>
                </c:pt>
                <c:pt idx="1959">
                  <c:v>2.2154799999999999</c:v>
                </c:pt>
                <c:pt idx="1960">
                  <c:v>1.6557999999999999</c:v>
                </c:pt>
                <c:pt idx="1961">
                  <c:v>1.1676200000000001</c:v>
                </c:pt>
                <c:pt idx="1962">
                  <c:v>0.74271100000000001</c:v>
                </c:pt>
                <c:pt idx="1963">
                  <c:v>0.34295199999999998</c:v>
                </c:pt>
                <c:pt idx="1964">
                  <c:v>8.7222800000000007E-3</c:v>
                </c:pt>
                <c:pt idx="1965">
                  <c:v>-0.15359500000000001</c:v>
                </c:pt>
                <c:pt idx="1966">
                  <c:v>-0.190299</c:v>
                </c:pt>
                <c:pt idx="1967">
                  <c:v>-9.6232300000000007E-2</c:v>
                </c:pt>
                <c:pt idx="1968">
                  <c:v>8.5037299999999996E-2</c:v>
                </c:pt>
                <c:pt idx="1969">
                  <c:v>0.32752199999999998</c:v>
                </c:pt>
                <c:pt idx="1970">
                  <c:v>0.64405999999999997</c:v>
                </c:pt>
                <c:pt idx="1971">
                  <c:v>1.00221</c:v>
                </c:pt>
                <c:pt idx="1972">
                  <c:v>1.38174</c:v>
                </c:pt>
                <c:pt idx="1973">
                  <c:v>1.81708</c:v>
                </c:pt>
                <c:pt idx="1974">
                  <c:v>2.32822</c:v>
                </c:pt>
                <c:pt idx="1975">
                  <c:v>2.8647800000000001</c:v>
                </c:pt>
                <c:pt idx="1976">
                  <c:v>3.3573</c:v>
                </c:pt>
                <c:pt idx="1977">
                  <c:v>3.8679299999999999</c:v>
                </c:pt>
                <c:pt idx="1978">
                  <c:v>4.3911300000000004</c:v>
                </c:pt>
                <c:pt idx="1979">
                  <c:v>4.9686599999999999</c:v>
                </c:pt>
                <c:pt idx="1980">
                  <c:v>5.5966399999999998</c:v>
                </c:pt>
                <c:pt idx="1981">
                  <c:v>6.21068</c:v>
                </c:pt>
                <c:pt idx="1982">
                  <c:v>6.7601300000000002</c:v>
                </c:pt>
                <c:pt idx="1983">
                  <c:v>7.2528699999999997</c:v>
                </c:pt>
                <c:pt idx="1984">
                  <c:v>7.6702599999999999</c:v>
                </c:pt>
                <c:pt idx="1985">
                  <c:v>8.0093599999999991</c:v>
                </c:pt>
                <c:pt idx="1986">
                  <c:v>8.3141099999999994</c:v>
                </c:pt>
                <c:pt idx="1987">
                  <c:v>8.5835299999999997</c:v>
                </c:pt>
                <c:pt idx="1988">
                  <c:v>8.7567500000000003</c:v>
                </c:pt>
                <c:pt idx="1989">
                  <c:v>8.8282600000000002</c:v>
                </c:pt>
                <c:pt idx="1990">
                  <c:v>8.7853200000000005</c:v>
                </c:pt>
                <c:pt idx="1991">
                  <c:v>8.6571999999999996</c:v>
                </c:pt>
                <c:pt idx="1992">
                  <c:v>8.4847699999999993</c:v>
                </c:pt>
                <c:pt idx="1993">
                  <c:v>8.3576300000000003</c:v>
                </c:pt>
                <c:pt idx="1994">
                  <c:v>8.2529299999999992</c:v>
                </c:pt>
                <c:pt idx="1995">
                  <c:v>8.1707099999999997</c:v>
                </c:pt>
                <c:pt idx="1996">
                  <c:v>8.1049000000000007</c:v>
                </c:pt>
                <c:pt idx="1997">
                  <c:v>7.9999500000000001</c:v>
                </c:pt>
                <c:pt idx="1998">
                  <c:v>7.8814299999999999</c:v>
                </c:pt>
                <c:pt idx="1999">
                  <c:v>7.8018099999999997</c:v>
                </c:pt>
                <c:pt idx="2000">
                  <c:v>7.7761500000000003</c:v>
                </c:pt>
                <c:pt idx="2001">
                  <c:v>7.8044200000000004</c:v>
                </c:pt>
                <c:pt idx="2002">
                  <c:v>7.8581300000000001</c:v>
                </c:pt>
                <c:pt idx="2003">
                  <c:v>7.9432400000000003</c:v>
                </c:pt>
                <c:pt idx="2004">
                  <c:v>7.97262</c:v>
                </c:pt>
                <c:pt idx="2005">
                  <c:v>7.9642900000000001</c:v>
                </c:pt>
                <c:pt idx="2006">
                  <c:v>7.9092500000000001</c:v>
                </c:pt>
                <c:pt idx="2007">
                  <c:v>7.8101599999999998</c:v>
                </c:pt>
                <c:pt idx="2008">
                  <c:v>7.7312799999999999</c:v>
                </c:pt>
                <c:pt idx="2009">
                  <c:v>7.6481000000000003</c:v>
                </c:pt>
                <c:pt idx="2010">
                  <c:v>7.5529299999999999</c:v>
                </c:pt>
                <c:pt idx="2011">
                  <c:v>7.4439000000000002</c:v>
                </c:pt>
                <c:pt idx="2012">
                  <c:v>7.3281000000000001</c:v>
                </c:pt>
                <c:pt idx="2013">
                  <c:v>7.2051600000000002</c:v>
                </c:pt>
                <c:pt idx="2014">
                  <c:v>7.0581500000000004</c:v>
                </c:pt>
                <c:pt idx="2015">
                  <c:v>6.9573499999999999</c:v>
                </c:pt>
                <c:pt idx="2016">
                  <c:v>6.9264700000000001</c:v>
                </c:pt>
                <c:pt idx="2017">
                  <c:v>6.9575199999999997</c:v>
                </c:pt>
                <c:pt idx="2018">
                  <c:v>7.0628000000000002</c:v>
                </c:pt>
                <c:pt idx="2019">
                  <c:v>7.21265</c:v>
                </c:pt>
                <c:pt idx="2020">
                  <c:v>7.4300100000000002</c:v>
                </c:pt>
                <c:pt idx="2021">
                  <c:v>7.68065</c:v>
                </c:pt>
                <c:pt idx="2022">
                  <c:v>7.9348999999999998</c:v>
                </c:pt>
                <c:pt idx="2023">
                  <c:v>8.1765600000000003</c:v>
                </c:pt>
                <c:pt idx="2024">
                  <c:v>8.4300999999999995</c:v>
                </c:pt>
                <c:pt idx="2025">
                  <c:v>8.7000499999999992</c:v>
                </c:pt>
                <c:pt idx="2026">
                  <c:v>8.9317600000000006</c:v>
                </c:pt>
                <c:pt idx="2027">
                  <c:v>9.0694999999999997</c:v>
                </c:pt>
                <c:pt idx="2028">
                  <c:v>9.1365200000000009</c:v>
                </c:pt>
                <c:pt idx="2029">
                  <c:v>9.1222499999999993</c:v>
                </c:pt>
                <c:pt idx="2030">
                  <c:v>8.9997100000000003</c:v>
                </c:pt>
                <c:pt idx="2031">
                  <c:v>8.7372399999999999</c:v>
                </c:pt>
                <c:pt idx="2032">
                  <c:v>8.3499300000000005</c:v>
                </c:pt>
                <c:pt idx="2033">
                  <c:v>7.8891299999999998</c:v>
                </c:pt>
                <c:pt idx="2034">
                  <c:v>7.3662200000000002</c:v>
                </c:pt>
                <c:pt idx="2035">
                  <c:v>6.7522200000000003</c:v>
                </c:pt>
                <c:pt idx="2036">
                  <c:v>6.0664100000000003</c:v>
                </c:pt>
                <c:pt idx="2037">
                  <c:v>5.3918100000000004</c:v>
                </c:pt>
                <c:pt idx="2038">
                  <c:v>4.7830199999999996</c:v>
                </c:pt>
                <c:pt idx="2039">
                  <c:v>4.2524699999999998</c:v>
                </c:pt>
                <c:pt idx="2040">
                  <c:v>3.8118099999999999</c:v>
                </c:pt>
                <c:pt idx="2041">
                  <c:v>3.5061</c:v>
                </c:pt>
                <c:pt idx="2042">
                  <c:v>3.3818000000000001</c:v>
                </c:pt>
                <c:pt idx="2043">
                  <c:v>3.47282</c:v>
                </c:pt>
                <c:pt idx="2044">
                  <c:v>3.7557399999999999</c:v>
                </c:pt>
                <c:pt idx="2045">
                  <c:v>4.2225000000000001</c:v>
                </c:pt>
                <c:pt idx="2046">
                  <c:v>4.9192499999999999</c:v>
                </c:pt>
                <c:pt idx="2047">
                  <c:v>5.7994500000000002</c:v>
                </c:pt>
                <c:pt idx="2048">
                  <c:v>6.7844699999999998</c:v>
                </c:pt>
                <c:pt idx="2049">
                  <c:v>7.8334200000000003</c:v>
                </c:pt>
                <c:pt idx="2050">
                  <c:v>8.9097299999999997</c:v>
                </c:pt>
                <c:pt idx="2051">
                  <c:v>9.9678199999999997</c:v>
                </c:pt>
                <c:pt idx="2052">
                  <c:v>10.996600000000001</c:v>
                </c:pt>
                <c:pt idx="2053">
                  <c:v>11.9473</c:v>
                </c:pt>
                <c:pt idx="2054">
                  <c:v>12.7597</c:v>
                </c:pt>
                <c:pt idx="2055">
                  <c:v>13.419</c:v>
                </c:pt>
                <c:pt idx="2056">
                  <c:v>13.9465</c:v>
                </c:pt>
                <c:pt idx="2057">
                  <c:v>14.2788</c:v>
                </c:pt>
                <c:pt idx="2058">
                  <c:v>14.4579</c:v>
                </c:pt>
                <c:pt idx="2059">
                  <c:v>14.493600000000001</c:v>
                </c:pt>
                <c:pt idx="2060">
                  <c:v>14.398300000000001</c:v>
                </c:pt>
                <c:pt idx="2061">
                  <c:v>14.181699999999999</c:v>
                </c:pt>
                <c:pt idx="2062">
                  <c:v>13.9001</c:v>
                </c:pt>
                <c:pt idx="2063">
                  <c:v>13.5162</c:v>
                </c:pt>
                <c:pt idx="2064">
                  <c:v>13.0642</c:v>
                </c:pt>
                <c:pt idx="2065">
                  <c:v>12.592700000000001</c:v>
                </c:pt>
                <c:pt idx="2066">
                  <c:v>12.0869</c:v>
                </c:pt>
                <c:pt idx="2067">
                  <c:v>11.533099999999999</c:v>
                </c:pt>
                <c:pt idx="2068">
                  <c:v>10.9725</c:v>
                </c:pt>
                <c:pt idx="2069">
                  <c:v>10.389799999999999</c:v>
                </c:pt>
                <c:pt idx="2070">
                  <c:v>9.8006700000000002</c:v>
                </c:pt>
                <c:pt idx="2071">
                  <c:v>9.2069299999999998</c:v>
                </c:pt>
                <c:pt idx="2072">
                  <c:v>8.6305499999999995</c:v>
                </c:pt>
                <c:pt idx="2073">
                  <c:v>8.0337899999999998</c:v>
                </c:pt>
                <c:pt idx="2074">
                  <c:v>7.4997800000000003</c:v>
                </c:pt>
                <c:pt idx="2075">
                  <c:v>7.0159399999999996</c:v>
                </c:pt>
                <c:pt idx="2076">
                  <c:v>6.5692199999999996</c:v>
                </c:pt>
                <c:pt idx="2077">
                  <c:v>6.1979499999999996</c:v>
                </c:pt>
                <c:pt idx="2078">
                  <c:v>5.8745900000000004</c:v>
                </c:pt>
                <c:pt idx="2079">
                  <c:v>5.5947199999999997</c:v>
                </c:pt>
                <c:pt idx="2080">
                  <c:v>5.3341399999999997</c:v>
                </c:pt>
                <c:pt idx="2081">
                  <c:v>5.1187899999999997</c:v>
                </c:pt>
                <c:pt idx="2082">
                  <c:v>4.9557900000000004</c:v>
                </c:pt>
                <c:pt idx="2083">
                  <c:v>4.8272599999999999</c:v>
                </c:pt>
                <c:pt idx="2084">
                  <c:v>4.7512800000000004</c:v>
                </c:pt>
                <c:pt idx="2085">
                  <c:v>4.6420399999999997</c:v>
                </c:pt>
                <c:pt idx="2086">
                  <c:v>4.5042200000000001</c:v>
                </c:pt>
                <c:pt idx="2087">
                  <c:v>4.34537</c:v>
                </c:pt>
                <c:pt idx="2088">
                  <c:v>4.1789899999999998</c:v>
                </c:pt>
                <c:pt idx="2089">
                  <c:v>4.0366600000000004</c:v>
                </c:pt>
                <c:pt idx="2090">
                  <c:v>3.9093100000000001</c:v>
                </c:pt>
                <c:pt idx="2091">
                  <c:v>3.827</c:v>
                </c:pt>
                <c:pt idx="2092">
                  <c:v>3.74953</c:v>
                </c:pt>
                <c:pt idx="2093">
                  <c:v>3.68099</c:v>
                </c:pt>
                <c:pt idx="2094">
                  <c:v>3.5985900000000002</c:v>
                </c:pt>
                <c:pt idx="2095">
                  <c:v>3.50048</c:v>
                </c:pt>
                <c:pt idx="2096">
                  <c:v>3.4193799999999999</c:v>
                </c:pt>
                <c:pt idx="2097">
                  <c:v>3.37155</c:v>
                </c:pt>
                <c:pt idx="2098">
                  <c:v>3.3340900000000002</c:v>
                </c:pt>
                <c:pt idx="2099">
                  <c:v>3.26769</c:v>
                </c:pt>
                <c:pt idx="2100">
                  <c:v>3.1705299999999998</c:v>
                </c:pt>
                <c:pt idx="2101">
                  <c:v>3.0619999999999998</c:v>
                </c:pt>
                <c:pt idx="2102">
                  <c:v>2.9658099999999998</c:v>
                </c:pt>
                <c:pt idx="2103">
                  <c:v>2.8959199999999998</c:v>
                </c:pt>
                <c:pt idx="2104">
                  <c:v>2.8167499999999999</c:v>
                </c:pt>
                <c:pt idx="2105">
                  <c:v>2.7900700000000001</c:v>
                </c:pt>
                <c:pt idx="2106">
                  <c:v>2.8342700000000001</c:v>
                </c:pt>
                <c:pt idx="2107">
                  <c:v>2.9630999999999998</c:v>
                </c:pt>
                <c:pt idx="2108">
                  <c:v>3.1032600000000001</c:v>
                </c:pt>
                <c:pt idx="2109">
                  <c:v>3.2625999999999999</c:v>
                </c:pt>
                <c:pt idx="2110">
                  <c:v>3.4454699999999998</c:v>
                </c:pt>
                <c:pt idx="2111">
                  <c:v>3.6253899999999999</c:v>
                </c:pt>
                <c:pt idx="2112">
                  <c:v>3.7797700000000001</c:v>
                </c:pt>
                <c:pt idx="2113">
                  <c:v>3.8372199999999999</c:v>
                </c:pt>
                <c:pt idx="2114">
                  <c:v>3.8102399999999998</c:v>
                </c:pt>
                <c:pt idx="2115">
                  <c:v>3.7589800000000002</c:v>
                </c:pt>
                <c:pt idx="2116">
                  <c:v>3.6354500000000001</c:v>
                </c:pt>
                <c:pt idx="2117">
                  <c:v>3.3691300000000002</c:v>
                </c:pt>
                <c:pt idx="2118">
                  <c:v>2.9316499999999999</c:v>
                </c:pt>
                <c:pt idx="2119">
                  <c:v>2.4364599999999998</c:v>
                </c:pt>
                <c:pt idx="2120">
                  <c:v>1.91008</c:v>
                </c:pt>
                <c:pt idx="2121">
                  <c:v>1.37473</c:v>
                </c:pt>
                <c:pt idx="2122">
                  <c:v>0.89508100000000002</c:v>
                </c:pt>
                <c:pt idx="2123">
                  <c:v>0.47716999999999998</c:v>
                </c:pt>
                <c:pt idx="2124">
                  <c:v>0.18898699999999999</c:v>
                </c:pt>
                <c:pt idx="2125">
                  <c:v>6.9827999999999999E-3</c:v>
                </c:pt>
                <c:pt idx="2126">
                  <c:v>-0.122445</c:v>
                </c:pt>
                <c:pt idx="2127">
                  <c:v>-0.191938</c:v>
                </c:pt>
                <c:pt idx="2128">
                  <c:v>-0.111247</c:v>
                </c:pt>
                <c:pt idx="2129">
                  <c:v>0.14351900000000001</c:v>
                </c:pt>
                <c:pt idx="2130">
                  <c:v>0.47304800000000002</c:v>
                </c:pt>
                <c:pt idx="2131">
                  <c:v>0.84092999999999996</c:v>
                </c:pt>
                <c:pt idx="2132">
                  <c:v>1.23912</c:v>
                </c:pt>
                <c:pt idx="2133">
                  <c:v>1.5842000000000001</c:v>
                </c:pt>
                <c:pt idx="2134">
                  <c:v>1.89331</c:v>
                </c:pt>
                <c:pt idx="2135">
                  <c:v>2.1282999999999999</c:v>
                </c:pt>
                <c:pt idx="2136">
                  <c:v>2.3227699999999998</c:v>
                </c:pt>
                <c:pt idx="2137">
                  <c:v>2.5156100000000001</c:v>
                </c:pt>
                <c:pt idx="2138">
                  <c:v>2.7128700000000001</c:v>
                </c:pt>
                <c:pt idx="2139">
                  <c:v>2.9026700000000001</c:v>
                </c:pt>
                <c:pt idx="2140">
                  <c:v>3.0624199999999999</c:v>
                </c:pt>
                <c:pt idx="2141">
                  <c:v>3.25515</c:v>
                </c:pt>
                <c:pt idx="2142">
                  <c:v>3.4885600000000001</c:v>
                </c:pt>
                <c:pt idx="2143">
                  <c:v>3.73367</c:v>
                </c:pt>
                <c:pt idx="2144">
                  <c:v>4.0613599999999996</c:v>
                </c:pt>
                <c:pt idx="2145">
                  <c:v>4.4414300000000004</c:v>
                </c:pt>
                <c:pt idx="2146">
                  <c:v>4.8843800000000002</c:v>
                </c:pt>
                <c:pt idx="2147">
                  <c:v>5.3497199999999996</c:v>
                </c:pt>
                <c:pt idx="2148">
                  <c:v>5.80098</c:v>
                </c:pt>
                <c:pt idx="2149">
                  <c:v>6.2343999999999999</c:v>
                </c:pt>
                <c:pt idx="2150">
                  <c:v>6.5831400000000002</c:v>
                </c:pt>
                <c:pt idx="2151">
                  <c:v>6.8763899999999998</c:v>
                </c:pt>
                <c:pt idx="2152">
                  <c:v>7.06724</c:v>
                </c:pt>
                <c:pt idx="2153">
                  <c:v>7.1709199999999997</c:v>
                </c:pt>
                <c:pt idx="2154">
                  <c:v>7.22342</c:v>
                </c:pt>
                <c:pt idx="2155">
                  <c:v>7.1719499999999998</c:v>
                </c:pt>
                <c:pt idx="2156">
                  <c:v>7.0527199999999999</c:v>
                </c:pt>
                <c:pt idx="2157">
                  <c:v>6.8802399999999997</c:v>
                </c:pt>
                <c:pt idx="2158">
                  <c:v>6.6834899999999999</c:v>
                </c:pt>
                <c:pt idx="2159">
                  <c:v>6.4740900000000003</c:v>
                </c:pt>
                <c:pt idx="2160">
                  <c:v>6.26966</c:v>
                </c:pt>
                <c:pt idx="2161">
                  <c:v>6.10806</c:v>
                </c:pt>
                <c:pt idx="2162">
                  <c:v>5.9831000000000003</c:v>
                </c:pt>
                <c:pt idx="2163">
                  <c:v>5.9390400000000003</c:v>
                </c:pt>
                <c:pt idx="2164">
                  <c:v>5.97316</c:v>
                </c:pt>
                <c:pt idx="2165">
                  <c:v>6.08249</c:v>
                </c:pt>
                <c:pt idx="2166">
                  <c:v>6.3004100000000003</c:v>
                </c:pt>
                <c:pt idx="2167">
                  <c:v>6.6086799999999997</c:v>
                </c:pt>
                <c:pt idx="2168">
                  <c:v>6.9745299999999997</c:v>
                </c:pt>
                <c:pt idx="2169">
                  <c:v>7.3784599999999996</c:v>
                </c:pt>
                <c:pt idx="2170">
                  <c:v>7.8250700000000002</c:v>
                </c:pt>
                <c:pt idx="2171">
                  <c:v>8.2830700000000004</c:v>
                </c:pt>
                <c:pt idx="2172">
                  <c:v>8.7761800000000001</c:v>
                </c:pt>
                <c:pt idx="2173">
                  <c:v>9.2767400000000002</c:v>
                </c:pt>
                <c:pt idx="2174">
                  <c:v>9.7437199999999997</c:v>
                </c:pt>
                <c:pt idx="2175">
                  <c:v>10.1731</c:v>
                </c:pt>
                <c:pt idx="2176">
                  <c:v>10.558</c:v>
                </c:pt>
                <c:pt idx="2177">
                  <c:v>10.856400000000001</c:v>
                </c:pt>
                <c:pt idx="2178">
                  <c:v>11.0319</c:v>
                </c:pt>
                <c:pt idx="2179">
                  <c:v>11.1068</c:v>
                </c:pt>
                <c:pt idx="2180">
                  <c:v>11.0992</c:v>
                </c:pt>
                <c:pt idx="2181">
                  <c:v>11.007199999999999</c:v>
                </c:pt>
                <c:pt idx="2182">
                  <c:v>10.865600000000001</c:v>
                </c:pt>
                <c:pt idx="2183">
                  <c:v>10.636200000000001</c:v>
                </c:pt>
                <c:pt idx="2184">
                  <c:v>10.3238</c:v>
                </c:pt>
                <c:pt idx="2185">
                  <c:v>9.9504599999999996</c:v>
                </c:pt>
                <c:pt idx="2186">
                  <c:v>9.5041399999999996</c:v>
                </c:pt>
                <c:pt idx="2187">
                  <c:v>8.9684500000000007</c:v>
                </c:pt>
                <c:pt idx="2188">
                  <c:v>8.4148999999999994</c:v>
                </c:pt>
                <c:pt idx="2189">
                  <c:v>7.8984800000000002</c:v>
                </c:pt>
                <c:pt idx="2190">
                  <c:v>7.4138799999999998</c:v>
                </c:pt>
                <c:pt idx="2191">
                  <c:v>6.9624499999999996</c:v>
                </c:pt>
                <c:pt idx="2192">
                  <c:v>6.5556900000000002</c:v>
                </c:pt>
                <c:pt idx="2193">
                  <c:v>6.1427800000000001</c:v>
                </c:pt>
                <c:pt idx="2194">
                  <c:v>5.7375999999999996</c:v>
                </c:pt>
                <c:pt idx="2195">
                  <c:v>5.39236</c:v>
                </c:pt>
                <c:pt idx="2196">
                  <c:v>5.0909399999999998</c:v>
                </c:pt>
                <c:pt idx="2197">
                  <c:v>4.8487499999999999</c:v>
                </c:pt>
                <c:pt idx="2198">
                  <c:v>4.6768799999999997</c:v>
                </c:pt>
                <c:pt idx="2199">
                  <c:v>4.5153100000000004</c:v>
                </c:pt>
                <c:pt idx="2200">
                  <c:v>4.3594799999999996</c:v>
                </c:pt>
                <c:pt idx="2201">
                  <c:v>4.2037500000000003</c:v>
                </c:pt>
                <c:pt idx="2202">
                  <c:v>4.0266999999999999</c:v>
                </c:pt>
                <c:pt idx="2203">
                  <c:v>3.8164799999999999</c:v>
                </c:pt>
                <c:pt idx="2204">
                  <c:v>3.6377700000000002</c:v>
                </c:pt>
                <c:pt idx="2205">
                  <c:v>3.4857900000000002</c:v>
                </c:pt>
                <c:pt idx="2206">
                  <c:v>3.3158799999999999</c:v>
                </c:pt>
                <c:pt idx="2207">
                  <c:v>3.1701000000000001</c:v>
                </c:pt>
                <c:pt idx="2208">
                  <c:v>3.0470700000000002</c:v>
                </c:pt>
                <c:pt idx="2209">
                  <c:v>2.9514900000000002</c:v>
                </c:pt>
                <c:pt idx="2210">
                  <c:v>2.8864200000000002</c:v>
                </c:pt>
                <c:pt idx="2211">
                  <c:v>2.8204799999999999</c:v>
                </c:pt>
                <c:pt idx="2212">
                  <c:v>2.7658</c:v>
                </c:pt>
                <c:pt idx="2213">
                  <c:v>2.7510599999999998</c:v>
                </c:pt>
                <c:pt idx="2214">
                  <c:v>2.7779099999999999</c:v>
                </c:pt>
                <c:pt idx="2215">
                  <c:v>2.8029600000000001</c:v>
                </c:pt>
                <c:pt idx="2216">
                  <c:v>2.8443999999999998</c:v>
                </c:pt>
                <c:pt idx="2217">
                  <c:v>2.9068399999999999</c:v>
                </c:pt>
                <c:pt idx="2218">
                  <c:v>2.94354</c:v>
                </c:pt>
                <c:pt idx="2219">
                  <c:v>2.9543900000000001</c:v>
                </c:pt>
                <c:pt idx="2220">
                  <c:v>2.94529</c:v>
                </c:pt>
                <c:pt idx="2221">
                  <c:v>2.9476499999999999</c:v>
                </c:pt>
                <c:pt idx="2222">
                  <c:v>2.98081</c:v>
                </c:pt>
                <c:pt idx="2223">
                  <c:v>3.03409</c:v>
                </c:pt>
                <c:pt idx="2224">
                  <c:v>3.0848399999999998</c:v>
                </c:pt>
                <c:pt idx="2225">
                  <c:v>3.1389200000000002</c:v>
                </c:pt>
                <c:pt idx="2226">
                  <c:v>3.22018</c:v>
                </c:pt>
                <c:pt idx="2227">
                  <c:v>3.3226100000000001</c:v>
                </c:pt>
                <c:pt idx="2228">
                  <c:v>3.4353600000000002</c:v>
                </c:pt>
                <c:pt idx="2229">
                  <c:v>3.5524300000000002</c:v>
                </c:pt>
                <c:pt idx="2230">
                  <c:v>3.6753100000000001</c:v>
                </c:pt>
                <c:pt idx="2231">
                  <c:v>3.8025099999999998</c:v>
                </c:pt>
                <c:pt idx="2232">
                  <c:v>3.9311500000000001</c:v>
                </c:pt>
                <c:pt idx="2233">
                  <c:v>4.0566599999999999</c:v>
                </c:pt>
                <c:pt idx="2234">
                  <c:v>4.1838199999999999</c:v>
                </c:pt>
                <c:pt idx="2235">
                  <c:v>4.3235999999999999</c:v>
                </c:pt>
                <c:pt idx="2236">
                  <c:v>4.4461500000000003</c:v>
                </c:pt>
                <c:pt idx="2237">
                  <c:v>4.5218400000000001</c:v>
                </c:pt>
                <c:pt idx="2238">
                  <c:v>4.5239700000000003</c:v>
                </c:pt>
                <c:pt idx="2239">
                  <c:v>4.4649400000000004</c:v>
                </c:pt>
                <c:pt idx="2240">
                  <c:v>4.4187900000000004</c:v>
                </c:pt>
                <c:pt idx="2241">
                  <c:v>4.3873600000000001</c:v>
                </c:pt>
                <c:pt idx="2242">
                  <c:v>4.3560800000000004</c:v>
                </c:pt>
                <c:pt idx="2243">
                  <c:v>4.2905899999999999</c:v>
                </c:pt>
                <c:pt idx="2244">
                  <c:v>4.1914300000000004</c:v>
                </c:pt>
                <c:pt idx="2245">
                  <c:v>4.0642800000000001</c:v>
                </c:pt>
                <c:pt idx="2246">
                  <c:v>3.90286</c:v>
                </c:pt>
                <c:pt idx="2247">
                  <c:v>3.7563800000000001</c:v>
                </c:pt>
                <c:pt idx="2248">
                  <c:v>3.6440399999999999</c:v>
                </c:pt>
                <c:pt idx="2249">
                  <c:v>3.6058699999999999</c:v>
                </c:pt>
                <c:pt idx="2250">
                  <c:v>3.6521699999999999</c:v>
                </c:pt>
                <c:pt idx="2251">
                  <c:v>3.68486</c:v>
                </c:pt>
                <c:pt idx="2252">
                  <c:v>3.6960799999999998</c:v>
                </c:pt>
                <c:pt idx="2253">
                  <c:v>3.6899700000000002</c:v>
                </c:pt>
                <c:pt idx="2254">
                  <c:v>3.67814</c:v>
                </c:pt>
                <c:pt idx="2255">
                  <c:v>3.6647400000000001</c:v>
                </c:pt>
                <c:pt idx="2256">
                  <c:v>3.6497199999999999</c:v>
                </c:pt>
                <c:pt idx="2257">
                  <c:v>3.6120000000000001</c:v>
                </c:pt>
                <c:pt idx="2258">
                  <c:v>3.5171000000000001</c:v>
                </c:pt>
                <c:pt idx="2259">
                  <c:v>3.3771100000000001</c:v>
                </c:pt>
                <c:pt idx="2260">
                  <c:v>3.1649799999999999</c:v>
                </c:pt>
                <c:pt idx="2261">
                  <c:v>2.8716599999999999</c:v>
                </c:pt>
                <c:pt idx="2262">
                  <c:v>2.5723500000000001</c:v>
                </c:pt>
                <c:pt idx="2263">
                  <c:v>2.2513999999999998</c:v>
                </c:pt>
                <c:pt idx="2264">
                  <c:v>1.9276899999999999</c:v>
                </c:pt>
                <c:pt idx="2265">
                  <c:v>1.62957</c:v>
                </c:pt>
                <c:pt idx="2266">
                  <c:v>1.3741699999999999</c:v>
                </c:pt>
                <c:pt idx="2267">
                  <c:v>1.1353899999999999</c:v>
                </c:pt>
                <c:pt idx="2268">
                  <c:v>0.98182100000000005</c:v>
                </c:pt>
                <c:pt idx="2269">
                  <c:v>0.91876999999999998</c:v>
                </c:pt>
                <c:pt idx="2270">
                  <c:v>0.92169299999999998</c:v>
                </c:pt>
                <c:pt idx="2271">
                  <c:v>1.00499</c:v>
                </c:pt>
                <c:pt idx="2272">
                  <c:v>1.16187</c:v>
                </c:pt>
                <c:pt idx="2273">
                  <c:v>1.3440099999999999</c:v>
                </c:pt>
                <c:pt idx="2274">
                  <c:v>1.59066</c:v>
                </c:pt>
                <c:pt idx="2275">
                  <c:v>1.8710899999999999</c:v>
                </c:pt>
                <c:pt idx="2276">
                  <c:v>2.15123</c:v>
                </c:pt>
                <c:pt idx="2277">
                  <c:v>2.3881199999999998</c:v>
                </c:pt>
                <c:pt idx="2278">
                  <c:v>2.6135899999999999</c:v>
                </c:pt>
                <c:pt idx="2279">
                  <c:v>2.7536900000000002</c:v>
                </c:pt>
                <c:pt idx="2280">
                  <c:v>2.8100700000000001</c:v>
                </c:pt>
                <c:pt idx="2281">
                  <c:v>2.8060499999999999</c:v>
                </c:pt>
                <c:pt idx="2282">
                  <c:v>2.6985100000000002</c:v>
                </c:pt>
                <c:pt idx="2283">
                  <c:v>2.5031400000000001</c:v>
                </c:pt>
                <c:pt idx="2284">
                  <c:v>2.2538800000000001</c:v>
                </c:pt>
                <c:pt idx="2285">
                  <c:v>1.9245300000000001</c:v>
                </c:pt>
                <c:pt idx="2286">
                  <c:v>1.54419</c:v>
                </c:pt>
                <c:pt idx="2287">
                  <c:v>1.1535200000000001</c:v>
                </c:pt>
                <c:pt idx="2288">
                  <c:v>0.78042800000000001</c:v>
                </c:pt>
                <c:pt idx="2289">
                  <c:v>0.42124200000000001</c:v>
                </c:pt>
                <c:pt idx="2290">
                  <c:v>0.113092</c:v>
                </c:pt>
                <c:pt idx="2291">
                  <c:v>-0.141122</c:v>
                </c:pt>
                <c:pt idx="2292">
                  <c:v>-0.36674699999999999</c:v>
                </c:pt>
                <c:pt idx="2293">
                  <c:v>-0.47539700000000001</c:v>
                </c:pt>
                <c:pt idx="2294">
                  <c:v>-0.47738599999999998</c:v>
                </c:pt>
                <c:pt idx="2295">
                  <c:v>-0.38333600000000001</c:v>
                </c:pt>
                <c:pt idx="2296">
                  <c:v>-0.18579799999999999</c:v>
                </c:pt>
                <c:pt idx="2297">
                  <c:v>0.101704</c:v>
                </c:pt>
                <c:pt idx="2298">
                  <c:v>0.43113099999999999</c:v>
                </c:pt>
                <c:pt idx="2299">
                  <c:v>0.77849599999999997</c:v>
                </c:pt>
                <c:pt idx="2300">
                  <c:v>1.13015</c:v>
                </c:pt>
                <c:pt idx="2301">
                  <c:v>1.48126</c:v>
                </c:pt>
                <c:pt idx="2302">
                  <c:v>1.8355600000000001</c:v>
                </c:pt>
                <c:pt idx="2303">
                  <c:v>2.2088899999999998</c:v>
                </c:pt>
                <c:pt idx="2304">
                  <c:v>2.5144199999999999</c:v>
                </c:pt>
                <c:pt idx="2305">
                  <c:v>2.7492700000000001</c:v>
                </c:pt>
                <c:pt idx="2306">
                  <c:v>2.9043800000000002</c:v>
                </c:pt>
                <c:pt idx="2307">
                  <c:v>2.9752000000000001</c:v>
                </c:pt>
                <c:pt idx="2308">
                  <c:v>2.9632700000000001</c:v>
                </c:pt>
                <c:pt idx="2309">
                  <c:v>2.8911199999999999</c:v>
                </c:pt>
                <c:pt idx="2310">
                  <c:v>2.80396</c:v>
                </c:pt>
                <c:pt idx="2311">
                  <c:v>2.6972100000000001</c:v>
                </c:pt>
                <c:pt idx="2312">
                  <c:v>2.5647199999999999</c:v>
                </c:pt>
                <c:pt idx="2313">
                  <c:v>2.3901400000000002</c:v>
                </c:pt>
                <c:pt idx="2314">
                  <c:v>2.1794199999999999</c:v>
                </c:pt>
                <c:pt idx="2315">
                  <c:v>1.9972700000000001</c:v>
                </c:pt>
                <c:pt idx="2316">
                  <c:v>1.8525400000000001</c:v>
                </c:pt>
                <c:pt idx="2317">
                  <c:v>1.74085</c:v>
                </c:pt>
                <c:pt idx="2318">
                  <c:v>1.6560299999999999</c:v>
                </c:pt>
                <c:pt idx="2319">
                  <c:v>1.5875600000000001</c:v>
                </c:pt>
                <c:pt idx="2320">
                  <c:v>1.5505</c:v>
                </c:pt>
                <c:pt idx="2321">
                  <c:v>1.4937499999999999</c:v>
                </c:pt>
                <c:pt idx="2322">
                  <c:v>1.4489099999999999</c:v>
                </c:pt>
                <c:pt idx="2323">
                  <c:v>1.4174599999999999</c:v>
                </c:pt>
                <c:pt idx="2324">
                  <c:v>1.4219200000000001</c:v>
                </c:pt>
                <c:pt idx="2325">
                  <c:v>1.43821</c:v>
                </c:pt>
                <c:pt idx="2326">
                  <c:v>1.4228400000000001</c:v>
                </c:pt>
                <c:pt idx="2327">
                  <c:v>1.3893500000000001</c:v>
                </c:pt>
                <c:pt idx="2328">
                  <c:v>1.3678300000000001</c:v>
                </c:pt>
                <c:pt idx="2329">
                  <c:v>1.3778300000000001</c:v>
                </c:pt>
                <c:pt idx="2330">
                  <c:v>1.43882</c:v>
                </c:pt>
                <c:pt idx="2331">
                  <c:v>1.53128</c:v>
                </c:pt>
                <c:pt idx="2332">
                  <c:v>1.7062999999999999</c:v>
                </c:pt>
                <c:pt idx="2333">
                  <c:v>1.9324699999999999</c:v>
                </c:pt>
                <c:pt idx="2334">
                  <c:v>2.2155399999999998</c:v>
                </c:pt>
                <c:pt idx="2335">
                  <c:v>2.5417800000000002</c:v>
                </c:pt>
                <c:pt idx="2336">
                  <c:v>2.9421300000000001</c:v>
                </c:pt>
                <c:pt idx="2337">
                  <c:v>3.4022600000000001</c:v>
                </c:pt>
                <c:pt idx="2338">
                  <c:v>3.8634400000000002</c:v>
                </c:pt>
                <c:pt idx="2339">
                  <c:v>4.2883300000000002</c:v>
                </c:pt>
                <c:pt idx="2340">
                  <c:v>4.6531000000000002</c:v>
                </c:pt>
                <c:pt idx="2341">
                  <c:v>4.9531299999999998</c:v>
                </c:pt>
                <c:pt idx="2342">
                  <c:v>5.18248</c:v>
                </c:pt>
                <c:pt idx="2343">
                  <c:v>5.2824600000000004</c:v>
                </c:pt>
                <c:pt idx="2344">
                  <c:v>5.2620399999999998</c:v>
                </c:pt>
                <c:pt idx="2345">
                  <c:v>5.1124400000000003</c:v>
                </c:pt>
                <c:pt idx="2346">
                  <c:v>4.8411200000000001</c:v>
                </c:pt>
                <c:pt idx="2347">
                  <c:v>4.4271200000000004</c:v>
                </c:pt>
                <c:pt idx="2348">
                  <c:v>3.9240599999999999</c:v>
                </c:pt>
                <c:pt idx="2349">
                  <c:v>3.3973800000000001</c:v>
                </c:pt>
                <c:pt idx="2350">
                  <c:v>2.8661500000000002</c:v>
                </c:pt>
                <c:pt idx="2351">
                  <c:v>2.3475999999999999</c:v>
                </c:pt>
                <c:pt idx="2352">
                  <c:v>1.83216</c:v>
                </c:pt>
                <c:pt idx="2353">
                  <c:v>1.3405199999999999</c:v>
                </c:pt>
                <c:pt idx="2354">
                  <c:v>0.92177299999999995</c:v>
                </c:pt>
                <c:pt idx="2355">
                  <c:v>0.58447000000000005</c:v>
                </c:pt>
                <c:pt idx="2356">
                  <c:v>0.33605499999999999</c:v>
                </c:pt>
                <c:pt idx="2357">
                  <c:v>0.17161599999999999</c:v>
                </c:pt>
                <c:pt idx="2358">
                  <c:v>9.1515399999999997E-2</c:v>
                </c:pt>
                <c:pt idx="2359">
                  <c:v>7.7283900000000003E-2</c:v>
                </c:pt>
                <c:pt idx="2360">
                  <c:v>0.115032</c:v>
                </c:pt>
                <c:pt idx="2361">
                  <c:v>0.21626000000000001</c:v>
                </c:pt>
                <c:pt idx="2362">
                  <c:v>0.37089899999999998</c:v>
                </c:pt>
                <c:pt idx="2363">
                  <c:v>0.59017600000000003</c:v>
                </c:pt>
                <c:pt idx="2364">
                  <c:v>0.85104999999999997</c:v>
                </c:pt>
                <c:pt idx="2365">
                  <c:v>1.16008</c:v>
                </c:pt>
                <c:pt idx="2366">
                  <c:v>1.4894099999999999</c:v>
                </c:pt>
                <c:pt idx="2367">
                  <c:v>1.8246500000000001</c:v>
                </c:pt>
                <c:pt idx="2368">
                  <c:v>2.1573199999999999</c:v>
                </c:pt>
                <c:pt idx="2369">
                  <c:v>2.49993</c:v>
                </c:pt>
                <c:pt idx="2370">
                  <c:v>2.8169499999999998</c:v>
                </c:pt>
                <c:pt idx="2371">
                  <c:v>3.0779999999999998</c:v>
                </c:pt>
                <c:pt idx="2372">
                  <c:v>3.2612899999999998</c:v>
                </c:pt>
                <c:pt idx="2373">
                  <c:v>3.3839999999999999</c:v>
                </c:pt>
                <c:pt idx="2374">
                  <c:v>3.4404400000000002</c:v>
                </c:pt>
                <c:pt idx="2375">
                  <c:v>3.4532799999999999</c:v>
                </c:pt>
                <c:pt idx="2376">
                  <c:v>3.3534000000000002</c:v>
                </c:pt>
                <c:pt idx="2377">
                  <c:v>3.1857899999999999</c:v>
                </c:pt>
                <c:pt idx="2378">
                  <c:v>2.9925899999999999</c:v>
                </c:pt>
                <c:pt idx="2379">
                  <c:v>2.7964000000000002</c:v>
                </c:pt>
                <c:pt idx="2380">
                  <c:v>2.6020400000000001</c:v>
                </c:pt>
                <c:pt idx="2381">
                  <c:v>2.4573200000000002</c:v>
                </c:pt>
                <c:pt idx="2382">
                  <c:v>2.3829799999999999</c:v>
                </c:pt>
                <c:pt idx="2383">
                  <c:v>2.3944399999999999</c:v>
                </c:pt>
                <c:pt idx="2384">
                  <c:v>2.4839000000000002</c:v>
                </c:pt>
                <c:pt idx="2385">
                  <c:v>2.6304599999999998</c:v>
                </c:pt>
                <c:pt idx="2386">
                  <c:v>2.8235000000000001</c:v>
                </c:pt>
                <c:pt idx="2387">
                  <c:v>3.1468099999999999</c:v>
                </c:pt>
                <c:pt idx="2388">
                  <c:v>3.57124</c:v>
                </c:pt>
                <c:pt idx="2389">
                  <c:v>4.0340299999999996</c:v>
                </c:pt>
                <c:pt idx="2390">
                  <c:v>4.5072400000000004</c:v>
                </c:pt>
                <c:pt idx="2391">
                  <c:v>4.9817299999999998</c:v>
                </c:pt>
                <c:pt idx="2392">
                  <c:v>5.4392300000000002</c:v>
                </c:pt>
                <c:pt idx="2393">
                  <c:v>5.8837200000000003</c:v>
                </c:pt>
                <c:pt idx="2394">
                  <c:v>6.2994700000000003</c:v>
                </c:pt>
                <c:pt idx="2395">
                  <c:v>6.6667300000000003</c:v>
                </c:pt>
                <c:pt idx="2396">
                  <c:v>7.0159399999999996</c:v>
                </c:pt>
                <c:pt idx="2397">
                  <c:v>7.3530100000000003</c:v>
                </c:pt>
                <c:pt idx="2398">
                  <c:v>7.5953999999999997</c:v>
                </c:pt>
                <c:pt idx="2399">
                  <c:v>7.7550499999999998</c:v>
                </c:pt>
                <c:pt idx="2400">
                  <c:v>7.8679199999999998</c:v>
                </c:pt>
                <c:pt idx="2401">
                  <c:v>7.9522500000000003</c:v>
                </c:pt>
                <c:pt idx="2402">
                  <c:v>7.9808399999999997</c:v>
                </c:pt>
                <c:pt idx="2403">
                  <c:v>7.9356400000000002</c:v>
                </c:pt>
                <c:pt idx="2404">
                  <c:v>7.8137499999999998</c:v>
                </c:pt>
                <c:pt idx="2405">
                  <c:v>7.6406799999999997</c:v>
                </c:pt>
                <c:pt idx="2406">
                  <c:v>7.4329200000000002</c:v>
                </c:pt>
                <c:pt idx="2407">
                  <c:v>7.1938800000000001</c:v>
                </c:pt>
                <c:pt idx="2408">
                  <c:v>6.8913200000000003</c:v>
                </c:pt>
                <c:pt idx="2409">
                  <c:v>6.6056100000000004</c:v>
                </c:pt>
                <c:pt idx="2410">
                  <c:v>6.3137499999999998</c:v>
                </c:pt>
                <c:pt idx="2411">
                  <c:v>6.0262799999999999</c:v>
                </c:pt>
                <c:pt idx="2412">
                  <c:v>5.73733</c:v>
                </c:pt>
                <c:pt idx="2413">
                  <c:v>5.48733</c:v>
                </c:pt>
                <c:pt idx="2414">
                  <c:v>5.2975300000000001</c:v>
                </c:pt>
                <c:pt idx="2415">
                  <c:v>5.1675700000000004</c:v>
                </c:pt>
                <c:pt idx="2416">
                  <c:v>5.0721600000000002</c:v>
                </c:pt>
                <c:pt idx="2417">
                  <c:v>4.9946299999999999</c:v>
                </c:pt>
                <c:pt idx="2418">
                  <c:v>4.9260000000000002</c:v>
                </c:pt>
                <c:pt idx="2419">
                  <c:v>4.9233700000000002</c:v>
                </c:pt>
                <c:pt idx="2420">
                  <c:v>4.9311600000000002</c:v>
                </c:pt>
                <c:pt idx="2421">
                  <c:v>4.9628300000000003</c:v>
                </c:pt>
                <c:pt idx="2422">
                  <c:v>4.9959300000000004</c:v>
                </c:pt>
                <c:pt idx="2423">
                  <c:v>5.0333500000000004</c:v>
                </c:pt>
                <c:pt idx="2424">
                  <c:v>5.0661899999999997</c:v>
                </c:pt>
                <c:pt idx="2425">
                  <c:v>5.08995</c:v>
                </c:pt>
                <c:pt idx="2426">
                  <c:v>5.0820499999999997</c:v>
                </c:pt>
                <c:pt idx="2427">
                  <c:v>5.0484999999999998</c:v>
                </c:pt>
                <c:pt idx="2428">
                  <c:v>5.0313699999999999</c:v>
                </c:pt>
                <c:pt idx="2429">
                  <c:v>5.0171599999999996</c:v>
                </c:pt>
                <c:pt idx="2430">
                  <c:v>4.9562999999999997</c:v>
                </c:pt>
                <c:pt idx="2431">
                  <c:v>4.8953499999999996</c:v>
                </c:pt>
                <c:pt idx="2432">
                  <c:v>4.8449600000000004</c:v>
                </c:pt>
                <c:pt idx="2433">
                  <c:v>4.8140000000000001</c:v>
                </c:pt>
                <c:pt idx="2434">
                  <c:v>4.7934900000000003</c:v>
                </c:pt>
                <c:pt idx="2435">
                  <c:v>4.7759499999999999</c:v>
                </c:pt>
                <c:pt idx="2436">
                  <c:v>4.7733600000000003</c:v>
                </c:pt>
                <c:pt idx="2437">
                  <c:v>4.8338599999999996</c:v>
                </c:pt>
                <c:pt idx="2438">
                  <c:v>4.9588999999999999</c:v>
                </c:pt>
                <c:pt idx="2439">
                  <c:v>5.1094200000000001</c:v>
                </c:pt>
                <c:pt idx="2440">
                  <c:v>5.2899599999999998</c:v>
                </c:pt>
                <c:pt idx="2441">
                  <c:v>5.5151199999999996</c:v>
                </c:pt>
                <c:pt idx="2442">
                  <c:v>5.7389599999999996</c:v>
                </c:pt>
                <c:pt idx="2443">
                  <c:v>5.9745299999999997</c:v>
                </c:pt>
                <c:pt idx="2444">
                  <c:v>6.2265100000000002</c:v>
                </c:pt>
                <c:pt idx="2445">
                  <c:v>6.51755</c:v>
                </c:pt>
                <c:pt idx="2446">
                  <c:v>6.83399</c:v>
                </c:pt>
                <c:pt idx="2447">
                  <c:v>7.1277799999999996</c:v>
                </c:pt>
                <c:pt idx="2448">
                  <c:v>7.3656600000000001</c:v>
                </c:pt>
                <c:pt idx="2449">
                  <c:v>7.5495599999999996</c:v>
                </c:pt>
                <c:pt idx="2450">
                  <c:v>7.6866199999999996</c:v>
                </c:pt>
                <c:pt idx="2451">
                  <c:v>7.7890600000000001</c:v>
                </c:pt>
                <c:pt idx="2452">
                  <c:v>7.8598600000000003</c:v>
                </c:pt>
                <c:pt idx="2453">
                  <c:v>7.9034500000000003</c:v>
                </c:pt>
                <c:pt idx="2454">
                  <c:v>7.8762800000000004</c:v>
                </c:pt>
                <c:pt idx="2455">
                  <c:v>7.74979</c:v>
                </c:pt>
                <c:pt idx="2456">
                  <c:v>7.5044399999999998</c:v>
                </c:pt>
                <c:pt idx="2457">
                  <c:v>7.1749900000000002</c:v>
                </c:pt>
                <c:pt idx="2458">
                  <c:v>6.8260300000000003</c:v>
                </c:pt>
                <c:pt idx="2459">
                  <c:v>6.4605499999999996</c:v>
                </c:pt>
                <c:pt idx="2460">
                  <c:v>6.0751999999999997</c:v>
                </c:pt>
                <c:pt idx="2461">
                  <c:v>5.6858599999999999</c:v>
                </c:pt>
                <c:pt idx="2462">
                  <c:v>5.3036199999999996</c:v>
                </c:pt>
                <c:pt idx="2463">
                  <c:v>4.9458700000000002</c:v>
                </c:pt>
                <c:pt idx="2464">
                  <c:v>4.6405799999999999</c:v>
                </c:pt>
                <c:pt idx="2465">
                  <c:v>4.41629</c:v>
                </c:pt>
                <c:pt idx="2466">
                  <c:v>4.3167900000000001</c:v>
                </c:pt>
                <c:pt idx="2467">
                  <c:v>4.3403499999999999</c:v>
                </c:pt>
                <c:pt idx="2468">
                  <c:v>4.4555199999999999</c:v>
                </c:pt>
                <c:pt idx="2469">
                  <c:v>4.61693</c:v>
                </c:pt>
                <c:pt idx="2470">
                  <c:v>4.8201200000000002</c:v>
                </c:pt>
                <c:pt idx="2471">
                  <c:v>5.0836800000000002</c:v>
                </c:pt>
                <c:pt idx="2472">
                  <c:v>5.3933900000000001</c:v>
                </c:pt>
                <c:pt idx="2473">
                  <c:v>5.7011099999999999</c:v>
                </c:pt>
                <c:pt idx="2474">
                  <c:v>5.9713700000000003</c:v>
                </c:pt>
                <c:pt idx="2475">
                  <c:v>6.2039400000000002</c:v>
                </c:pt>
                <c:pt idx="2476">
                  <c:v>6.4016400000000004</c:v>
                </c:pt>
                <c:pt idx="2477">
                  <c:v>6.54528</c:v>
                </c:pt>
                <c:pt idx="2478">
                  <c:v>6.6363200000000004</c:v>
                </c:pt>
                <c:pt idx="2479">
                  <c:v>6.6867700000000001</c:v>
                </c:pt>
                <c:pt idx="2480">
                  <c:v>6.7176299999999998</c:v>
                </c:pt>
                <c:pt idx="2481">
                  <c:v>6.7363900000000001</c:v>
                </c:pt>
                <c:pt idx="2482">
                  <c:v>6.7175700000000003</c:v>
                </c:pt>
                <c:pt idx="2483">
                  <c:v>6.6686500000000004</c:v>
                </c:pt>
                <c:pt idx="2484">
                  <c:v>6.6407499999999997</c:v>
                </c:pt>
                <c:pt idx="2485">
                  <c:v>6.6743899999999998</c:v>
                </c:pt>
                <c:pt idx="2486">
                  <c:v>6.7545700000000002</c:v>
                </c:pt>
                <c:pt idx="2487">
                  <c:v>6.8481899999999998</c:v>
                </c:pt>
                <c:pt idx="2488">
                  <c:v>6.9566600000000003</c:v>
                </c:pt>
                <c:pt idx="2489">
                  <c:v>7.0862400000000001</c:v>
                </c:pt>
                <c:pt idx="2490">
                  <c:v>7.2410899999999998</c:v>
                </c:pt>
                <c:pt idx="2491">
                  <c:v>7.4154099999999996</c:v>
                </c:pt>
                <c:pt idx="2492">
                  <c:v>7.6182499999999997</c:v>
                </c:pt>
                <c:pt idx="2493">
                  <c:v>7.8780900000000003</c:v>
                </c:pt>
                <c:pt idx="2494">
                  <c:v>8.1859800000000007</c:v>
                </c:pt>
                <c:pt idx="2495">
                  <c:v>8.5146099999999993</c:v>
                </c:pt>
                <c:pt idx="2496">
                  <c:v>8.8295999999999992</c:v>
                </c:pt>
                <c:pt idx="2497">
                  <c:v>9.1026799999999994</c:v>
                </c:pt>
                <c:pt idx="2498">
                  <c:v>9.3739899999999992</c:v>
                </c:pt>
                <c:pt idx="2499">
                  <c:v>9.6301000000000005</c:v>
                </c:pt>
                <c:pt idx="2500">
                  <c:v>9.8768399999999996</c:v>
                </c:pt>
                <c:pt idx="2501">
                  <c:v>10.111700000000001</c:v>
                </c:pt>
                <c:pt idx="2502">
                  <c:v>10.333</c:v>
                </c:pt>
                <c:pt idx="2503">
                  <c:v>10.5435</c:v>
                </c:pt>
                <c:pt idx="2504">
                  <c:v>10.693899999999999</c:v>
                </c:pt>
                <c:pt idx="2505">
                  <c:v>10.788600000000001</c:v>
                </c:pt>
                <c:pt idx="2506">
                  <c:v>10.811199999999999</c:v>
                </c:pt>
                <c:pt idx="2507">
                  <c:v>10.769</c:v>
                </c:pt>
                <c:pt idx="2508">
                  <c:v>10.719099999999999</c:v>
                </c:pt>
                <c:pt idx="2509">
                  <c:v>10.645200000000001</c:v>
                </c:pt>
                <c:pt idx="2510">
                  <c:v>10.557600000000001</c:v>
                </c:pt>
                <c:pt idx="2511">
                  <c:v>10.449</c:v>
                </c:pt>
                <c:pt idx="2512">
                  <c:v>10.3178</c:v>
                </c:pt>
                <c:pt idx="2513">
                  <c:v>10.1609</c:v>
                </c:pt>
                <c:pt idx="2514">
                  <c:v>9.9455399999999994</c:v>
                </c:pt>
                <c:pt idx="2515">
                  <c:v>9.7178100000000001</c:v>
                </c:pt>
                <c:pt idx="2516">
                  <c:v>9.4707000000000008</c:v>
                </c:pt>
                <c:pt idx="2517">
                  <c:v>9.2534899999999993</c:v>
                </c:pt>
                <c:pt idx="2518">
                  <c:v>9.0886899999999997</c:v>
                </c:pt>
                <c:pt idx="2519">
                  <c:v>8.9300599999999992</c:v>
                </c:pt>
                <c:pt idx="2520">
                  <c:v>8.7667000000000002</c:v>
                </c:pt>
                <c:pt idx="2521">
                  <c:v>8.5942000000000007</c:v>
                </c:pt>
                <c:pt idx="2522">
                  <c:v>8.4066799999999997</c:v>
                </c:pt>
                <c:pt idx="2523">
                  <c:v>8.1964699999999997</c:v>
                </c:pt>
                <c:pt idx="2524">
                  <c:v>7.9830100000000002</c:v>
                </c:pt>
                <c:pt idx="2525">
                  <c:v>7.7920800000000003</c:v>
                </c:pt>
                <c:pt idx="2526">
                  <c:v>7.6177099999999998</c:v>
                </c:pt>
                <c:pt idx="2527">
                  <c:v>7.4791600000000003</c:v>
                </c:pt>
                <c:pt idx="2528">
                  <c:v>7.3617900000000001</c:v>
                </c:pt>
                <c:pt idx="2529">
                  <c:v>7.2412299999999998</c:v>
                </c:pt>
                <c:pt idx="2530">
                  <c:v>7.1568699999999996</c:v>
                </c:pt>
                <c:pt idx="2531">
                  <c:v>7.1310599999999997</c:v>
                </c:pt>
                <c:pt idx="2532">
                  <c:v>7.1653000000000002</c:v>
                </c:pt>
                <c:pt idx="2533">
                  <c:v>7.2610900000000003</c:v>
                </c:pt>
                <c:pt idx="2534">
                  <c:v>7.4347399999999997</c:v>
                </c:pt>
                <c:pt idx="2535">
                  <c:v>7.6445100000000004</c:v>
                </c:pt>
                <c:pt idx="2536">
                  <c:v>7.8809300000000002</c:v>
                </c:pt>
                <c:pt idx="2537">
                  <c:v>8.12026</c:v>
                </c:pt>
                <c:pt idx="2538">
                  <c:v>8.3458199999999998</c:v>
                </c:pt>
                <c:pt idx="2539">
                  <c:v>8.5246499999999994</c:v>
                </c:pt>
                <c:pt idx="2540">
                  <c:v>8.6522500000000004</c:v>
                </c:pt>
                <c:pt idx="2541">
                  <c:v>8.7043900000000001</c:v>
                </c:pt>
                <c:pt idx="2542">
                  <c:v>8.6678700000000006</c:v>
                </c:pt>
                <c:pt idx="2543">
                  <c:v>8.5470199999999998</c:v>
                </c:pt>
                <c:pt idx="2544">
                  <c:v>8.35703</c:v>
                </c:pt>
                <c:pt idx="2545">
                  <c:v>8.0772300000000001</c:v>
                </c:pt>
                <c:pt idx="2546">
                  <c:v>7.7535299999999996</c:v>
                </c:pt>
                <c:pt idx="2547">
                  <c:v>7.3861400000000001</c:v>
                </c:pt>
                <c:pt idx="2548">
                  <c:v>6.99505</c:v>
                </c:pt>
                <c:pt idx="2549">
                  <c:v>6.5677099999999999</c:v>
                </c:pt>
                <c:pt idx="2550">
                  <c:v>6.1128200000000001</c:v>
                </c:pt>
                <c:pt idx="2551">
                  <c:v>5.65679</c:v>
                </c:pt>
                <c:pt idx="2552">
                  <c:v>5.1902999999999997</c:v>
                </c:pt>
                <c:pt idx="2553">
                  <c:v>4.7037100000000001</c:v>
                </c:pt>
                <c:pt idx="2554">
                  <c:v>4.2008000000000001</c:v>
                </c:pt>
                <c:pt idx="2555">
                  <c:v>3.67781</c:v>
                </c:pt>
                <c:pt idx="2556">
                  <c:v>3.1699700000000002</c:v>
                </c:pt>
                <c:pt idx="2557">
                  <c:v>2.66086</c:v>
                </c:pt>
                <c:pt idx="2558">
                  <c:v>2.1800199999999998</c:v>
                </c:pt>
                <c:pt idx="2559">
                  <c:v>1.7273700000000001</c:v>
                </c:pt>
                <c:pt idx="2560">
                  <c:v>1.3398399999999999</c:v>
                </c:pt>
                <c:pt idx="2561">
                  <c:v>1.06067</c:v>
                </c:pt>
                <c:pt idx="2562">
                  <c:v>0.87001799999999996</c:v>
                </c:pt>
                <c:pt idx="2563">
                  <c:v>0.79992300000000005</c:v>
                </c:pt>
                <c:pt idx="2564">
                  <c:v>0.859151</c:v>
                </c:pt>
                <c:pt idx="2565">
                  <c:v>1.05948</c:v>
                </c:pt>
                <c:pt idx="2566">
                  <c:v>1.3757999999999999</c:v>
                </c:pt>
                <c:pt idx="2567">
                  <c:v>1.75217</c:v>
                </c:pt>
                <c:pt idx="2568">
                  <c:v>2.1747000000000001</c:v>
                </c:pt>
                <c:pt idx="2569">
                  <c:v>2.59579</c:v>
                </c:pt>
                <c:pt idx="2570">
                  <c:v>2.9870299999999999</c:v>
                </c:pt>
                <c:pt idx="2571">
                  <c:v>3.3255699999999999</c:v>
                </c:pt>
                <c:pt idx="2572">
                  <c:v>3.56176</c:v>
                </c:pt>
                <c:pt idx="2573">
                  <c:v>3.71347</c:v>
                </c:pt>
                <c:pt idx="2574">
                  <c:v>3.7585899999999999</c:v>
                </c:pt>
                <c:pt idx="2575">
                  <c:v>3.7239300000000002</c:v>
                </c:pt>
                <c:pt idx="2576">
                  <c:v>3.58127</c:v>
                </c:pt>
                <c:pt idx="2577">
                  <c:v>3.3484699999999998</c:v>
                </c:pt>
                <c:pt idx="2578">
                  <c:v>3.0904799999999999</c:v>
                </c:pt>
                <c:pt idx="2579">
                  <c:v>2.8307500000000001</c:v>
                </c:pt>
                <c:pt idx="2580">
                  <c:v>2.6119400000000002</c:v>
                </c:pt>
                <c:pt idx="2581">
                  <c:v>2.4680200000000001</c:v>
                </c:pt>
                <c:pt idx="2582">
                  <c:v>2.4174899999999999</c:v>
                </c:pt>
                <c:pt idx="2583">
                  <c:v>2.47363</c:v>
                </c:pt>
                <c:pt idx="2584">
                  <c:v>2.6105999999999998</c:v>
                </c:pt>
                <c:pt idx="2585">
                  <c:v>2.83778</c:v>
                </c:pt>
                <c:pt idx="2586">
                  <c:v>3.1065900000000002</c:v>
                </c:pt>
                <c:pt idx="2587">
                  <c:v>3.4116599999999999</c:v>
                </c:pt>
                <c:pt idx="2588">
                  <c:v>3.7719499999999999</c:v>
                </c:pt>
                <c:pt idx="2589">
                  <c:v>4.1349600000000004</c:v>
                </c:pt>
                <c:pt idx="2590">
                  <c:v>4.4721700000000002</c:v>
                </c:pt>
                <c:pt idx="2591">
                  <c:v>4.75204</c:v>
                </c:pt>
                <c:pt idx="2592">
                  <c:v>4.9809299999999999</c:v>
                </c:pt>
                <c:pt idx="2593">
                  <c:v>5.1330299999999998</c:v>
                </c:pt>
                <c:pt idx="2594">
                  <c:v>5.21753</c:v>
                </c:pt>
                <c:pt idx="2595">
                  <c:v>5.2644200000000003</c:v>
                </c:pt>
                <c:pt idx="2596">
                  <c:v>5.2633200000000002</c:v>
                </c:pt>
                <c:pt idx="2597">
                  <c:v>5.2441399999999998</c:v>
                </c:pt>
                <c:pt idx="2598">
                  <c:v>5.2519999999999998</c:v>
                </c:pt>
                <c:pt idx="2599">
                  <c:v>5.2509300000000003</c:v>
                </c:pt>
                <c:pt idx="2600">
                  <c:v>5.2678399999999996</c:v>
                </c:pt>
                <c:pt idx="2601">
                  <c:v>5.3298899999999998</c:v>
                </c:pt>
                <c:pt idx="2602">
                  <c:v>5.4382299999999999</c:v>
                </c:pt>
                <c:pt idx="2603">
                  <c:v>5.5631000000000004</c:v>
                </c:pt>
                <c:pt idx="2604">
                  <c:v>5.6968800000000002</c:v>
                </c:pt>
                <c:pt idx="2605">
                  <c:v>5.8408899999999999</c:v>
                </c:pt>
                <c:pt idx="2606">
                  <c:v>5.9593299999999996</c:v>
                </c:pt>
                <c:pt idx="2607">
                  <c:v>6.0624599999999997</c:v>
                </c:pt>
                <c:pt idx="2608">
                  <c:v>6.1444700000000001</c:v>
                </c:pt>
                <c:pt idx="2609">
                  <c:v>6.1768099999999997</c:v>
                </c:pt>
                <c:pt idx="2610">
                  <c:v>6.17753</c:v>
                </c:pt>
                <c:pt idx="2611">
                  <c:v>6.1541300000000003</c:v>
                </c:pt>
                <c:pt idx="2612">
                  <c:v>6.0827200000000001</c:v>
                </c:pt>
                <c:pt idx="2613">
                  <c:v>5.9933100000000001</c:v>
                </c:pt>
                <c:pt idx="2614">
                  <c:v>5.8963200000000002</c:v>
                </c:pt>
                <c:pt idx="2615">
                  <c:v>5.8248300000000004</c:v>
                </c:pt>
                <c:pt idx="2616">
                  <c:v>5.78043</c:v>
                </c:pt>
                <c:pt idx="2617">
                  <c:v>5.7991599999999996</c:v>
                </c:pt>
                <c:pt idx="2618">
                  <c:v>5.8734599999999997</c:v>
                </c:pt>
                <c:pt idx="2619">
                  <c:v>6.0017300000000002</c:v>
                </c:pt>
                <c:pt idx="2620">
                  <c:v>6.15693</c:v>
                </c:pt>
                <c:pt idx="2621">
                  <c:v>6.3555900000000003</c:v>
                </c:pt>
                <c:pt idx="2622">
                  <c:v>6.5692300000000001</c:v>
                </c:pt>
                <c:pt idx="2623">
                  <c:v>6.8155200000000002</c:v>
                </c:pt>
                <c:pt idx="2624">
                  <c:v>7.0664800000000003</c:v>
                </c:pt>
                <c:pt idx="2625">
                  <c:v>7.3292000000000002</c:v>
                </c:pt>
                <c:pt idx="2626">
                  <c:v>7.59023</c:v>
                </c:pt>
                <c:pt idx="2627">
                  <c:v>7.8167099999999996</c:v>
                </c:pt>
                <c:pt idx="2628">
                  <c:v>7.9694000000000003</c:v>
                </c:pt>
                <c:pt idx="2629">
                  <c:v>8.0393100000000004</c:v>
                </c:pt>
                <c:pt idx="2630">
                  <c:v>8.0188500000000005</c:v>
                </c:pt>
                <c:pt idx="2631">
                  <c:v>7.9547999999999996</c:v>
                </c:pt>
                <c:pt idx="2632">
                  <c:v>7.8049999999999997</c:v>
                </c:pt>
                <c:pt idx="2633">
                  <c:v>7.5890500000000003</c:v>
                </c:pt>
                <c:pt idx="2634">
                  <c:v>7.2961999999999998</c:v>
                </c:pt>
                <c:pt idx="2635">
                  <c:v>6.9387999999999996</c:v>
                </c:pt>
                <c:pt idx="2636">
                  <c:v>6.5185500000000003</c:v>
                </c:pt>
                <c:pt idx="2637">
                  <c:v>6.0286999999999997</c:v>
                </c:pt>
                <c:pt idx="2638">
                  <c:v>5.5167700000000002</c:v>
                </c:pt>
                <c:pt idx="2639">
                  <c:v>5.0303000000000004</c:v>
                </c:pt>
                <c:pt idx="2640">
                  <c:v>4.5754099999999998</c:v>
                </c:pt>
                <c:pt idx="2641">
                  <c:v>4.173</c:v>
                </c:pt>
                <c:pt idx="2642">
                  <c:v>3.8024399999999998</c:v>
                </c:pt>
                <c:pt idx="2643">
                  <c:v>3.4933100000000001</c:v>
                </c:pt>
                <c:pt idx="2644">
                  <c:v>3.2335099999999999</c:v>
                </c:pt>
                <c:pt idx="2645">
                  <c:v>3.0413600000000001</c:v>
                </c:pt>
                <c:pt idx="2646">
                  <c:v>2.91073</c:v>
                </c:pt>
                <c:pt idx="2647">
                  <c:v>2.8310599999999999</c:v>
                </c:pt>
                <c:pt idx="2648">
                  <c:v>2.8098000000000001</c:v>
                </c:pt>
                <c:pt idx="2649">
                  <c:v>2.8169300000000002</c:v>
                </c:pt>
                <c:pt idx="2650">
                  <c:v>2.8134199999999998</c:v>
                </c:pt>
                <c:pt idx="2651">
                  <c:v>2.8309000000000002</c:v>
                </c:pt>
                <c:pt idx="2652">
                  <c:v>2.84524</c:v>
                </c:pt>
                <c:pt idx="2653">
                  <c:v>2.8745799999999999</c:v>
                </c:pt>
                <c:pt idx="2654">
                  <c:v>2.9249700000000001</c:v>
                </c:pt>
                <c:pt idx="2655">
                  <c:v>3.0129700000000001</c:v>
                </c:pt>
                <c:pt idx="2656">
                  <c:v>3.1234000000000002</c:v>
                </c:pt>
                <c:pt idx="2657">
                  <c:v>3.2579500000000001</c:v>
                </c:pt>
                <c:pt idx="2658">
                  <c:v>3.4195600000000002</c:v>
                </c:pt>
                <c:pt idx="2659">
                  <c:v>3.6127699999999998</c:v>
                </c:pt>
                <c:pt idx="2660">
                  <c:v>3.8506499999999999</c:v>
                </c:pt>
                <c:pt idx="2661">
                  <c:v>4.1420300000000001</c:v>
                </c:pt>
                <c:pt idx="2662">
                  <c:v>4.4557599999999997</c:v>
                </c:pt>
                <c:pt idx="2663">
                  <c:v>4.8056700000000001</c:v>
                </c:pt>
                <c:pt idx="2664">
                  <c:v>5.1693300000000004</c:v>
                </c:pt>
                <c:pt idx="2665">
                  <c:v>5.5179200000000002</c:v>
                </c:pt>
                <c:pt idx="2666">
                  <c:v>5.8416499999999996</c:v>
                </c:pt>
                <c:pt idx="2667">
                  <c:v>6.1250400000000003</c:v>
                </c:pt>
                <c:pt idx="2668">
                  <c:v>6.3767100000000001</c:v>
                </c:pt>
                <c:pt idx="2669">
                  <c:v>6.6042100000000001</c:v>
                </c:pt>
                <c:pt idx="2670">
                  <c:v>6.7836499999999997</c:v>
                </c:pt>
                <c:pt idx="2671">
                  <c:v>6.9018899999999999</c:v>
                </c:pt>
                <c:pt idx="2672">
                  <c:v>6.9733900000000002</c:v>
                </c:pt>
                <c:pt idx="2673">
                  <c:v>6.9992799999999997</c:v>
                </c:pt>
                <c:pt idx="2674">
                  <c:v>6.9649400000000004</c:v>
                </c:pt>
                <c:pt idx="2675">
                  <c:v>6.8642599999999998</c:v>
                </c:pt>
                <c:pt idx="2676">
                  <c:v>6.7402899999999999</c:v>
                </c:pt>
                <c:pt idx="2677">
                  <c:v>6.59877</c:v>
                </c:pt>
                <c:pt idx="2678">
                  <c:v>6.4584000000000001</c:v>
                </c:pt>
                <c:pt idx="2679">
                  <c:v>6.3088100000000003</c:v>
                </c:pt>
                <c:pt idx="2680">
                  <c:v>6.1393199999999997</c:v>
                </c:pt>
                <c:pt idx="2681">
                  <c:v>5.9751599999999998</c:v>
                </c:pt>
                <c:pt idx="2682">
                  <c:v>5.8418999999999999</c:v>
                </c:pt>
                <c:pt idx="2683">
                  <c:v>5.7257600000000002</c:v>
                </c:pt>
                <c:pt idx="2684">
                  <c:v>5.6356200000000003</c:v>
                </c:pt>
                <c:pt idx="2685">
                  <c:v>5.5920399999999999</c:v>
                </c:pt>
                <c:pt idx="2686">
                  <c:v>5.6244300000000003</c:v>
                </c:pt>
                <c:pt idx="2687">
                  <c:v>5.6745799999999997</c:v>
                </c:pt>
                <c:pt idx="2688">
                  <c:v>5.7269600000000001</c:v>
                </c:pt>
                <c:pt idx="2689">
                  <c:v>5.7990599999999999</c:v>
                </c:pt>
                <c:pt idx="2690">
                  <c:v>5.8838900000000001</c:v>
                </c:pt>
                <c:pt idx="2691">
                  <c:v>5.9838399999999998</c:v>
                </c:pt>
                <c:pt idx="2692">
                  <c:v>6.0879899999999996</c:v>
                </c:pt>
                <c:pt idx="2693">
                  <c:v>6.1567699999999999</c:v>
                </c:pt>
                <c:pt idx="2694">
                  <c:v>6.1912500000000001</c:v>
                </c:pt>
                <c:pt idx="2695">
                  <c:v>6.1851599999999998</c:v>
                </c:pt>
                <c:pt idx="2696">
                  <c:v>6.1267699999999996</c:v>
                </c:pt>
                <c:pt idx="2697">
                  <c:v>5.9845800000000002</c:v>
                </c:pt>
                <c:pt idx="2698">
                  <c:v>5.8097599999999998</c:v>
                </c:pt>
                <c:pt idx="2699">
                  <c:v>5.6294500000000003</c:v>
                </c:pt>
                <c:pt idx="2700">
                  <c:v>5.4140899999999998</c:v>
                </c:pt>
                <c:pt idx="2701">
                  <c:v>5.1791400000000003</c:v>
                </c:pt>
                <c:pt idx="2702">
                  <c:v>4.9247399999999999</c:v>
                </c:pt>
                <c:pt idx="2703">
                  <c:v>4.6637300000000002</c:v>
                </c:pt>
                <c:pt idx="2704">
                  <c:v>4.4381000000000004</c:v>
                </c:pt>
                <c:pt idx="2705">
                  <c:v>4.25943</c:v>
                </c:pt>
                <c:pt idx="2706">
                  <c:v>4.1396800000000002</c:v>
                </c:pt>
                <c:pt idx="2707">
                  <c:v>4.0826599999999997</c:v>
                </c:pt>
                <c:pt idx="2708">
                  <c:v>4.1243800000000004</c:v>
                </c:pt>
                <c:pt idx="2709">
                  <c:v>4.2407399999999997</c:v>
                </c:pt>
                <c:pt idx="2710">
                  <c:v>4.4000500000000002</c:v>
                </c:pt>
                <c:pt idx="2711">
                  <c:v>4.6105799999999997</c:v>
                </c:pt>
                <c:pt idx="2712">
                  <c:v>4.8743699999999999</c:v>
                </c:pt>
                <c:pt idx="2713">
                  <c:v>5.1968100000000002</c:v>
                </c:pt>
                <c:pt idx="2714">
                  <c:v>5.5602799999999997</c:v>
                </c:pt>
                <c:pt idx="2715">
                  <c:v>5.9444600000000003</c:v>
                </c:pt>
                <c:pt idx="2716">
                  <c:v>6.3344800000000001</c:v>
                </c:pt>
                <c:pt idx="2717">
                  <c:v>6.7045899999999996</c:v>
                </c:pt>
                <c:pt idx="2718">
                  <c:v>7.0491599999999996</c:v>
                </c:pt>
                <c:pt idx="2719">
                  <c:v>7.3395999999999999</c:v>
                </c:pt>
                <c:pt idx="2720">
                  <c:v>7.5728099999999996</c:v>
                </c:pt>
                <c:pt idx="2721">
                  <c:v>7.7645400000000002</c:v>
                </c:pt>
                <c:pt idx="2722">
                  <c:v>7.9166699999999999</c:v>
                </c:pt>
                <c:pt idx="2723">
                  <c:v>8.0133500000000009</c:v>
                </c:pt>
                <c:pt idx="2724">
                  <c:v>8.0508500000000005</c:v>
                </c:pt>
                <c:pt idx="2725">
                  <c:v>8.0398899999999998</c:v>
                </c:pt>
                <c:pt idx="2726">
                  <c:v>7.9694700000000003</c:v>
                </c:pt>
                <c:pt idx="2727">
                  <c:v>7.8391599999999997</c:v>
                </c:pt>
                <c:pt idx="2728">
                  <c:v>7.6782000000000004</c:v>
                </c:pt>
                <c:pt idx="2729">
                  <c:v>7.4903000000000004</c:v>
                </c:pt>
                <c:pt idx="2730">
                  <c:v>7.2894199999999998</c:v>
                </c:pt>
                <c:pt idx="2731">
                  <c:v>7.0986900000000004</c:v>
                </c:pt>
                <c:pt idx="2732">
                  <c:v>6.9332900000000004</c:v>
                </c:pt>
                <c:pt idx="2733">
                  <c:v>6.7938099999999997</c:v>
                </c:pt>
                <c:pt idx="2734">
                  <c:v>6.6894099999999996</c:v>
                </c:pt>
                <c:pt idx="2735">
                  <c:v>6.62948</c:v>
                </c:pt>
                <c:pt idx="2736">
                  <c:v>6.6132600000000004</c:v>
                </c:pt>
                <c:pt idx="2737">
                  <c:v>6.6618500000000003</c:v>
                </c:pt>
                <c:pt idx="2738">
                  <c:v>6.79033</c:v>
                </c:pt>
                <c:pt idx="2739">
                  <c:v>6.9869000000000003</c:v>
                </c:pt>
                <c:pt idx="2740">
                  <c:v>7.2526599999999997</c:v>
                </c:pt>
                <c:pt idx="2741">
                  <c:v>7.5736100000000004</c:v>
                </c:pt>
                <c:pt idx="2742">
                  <c:v>7.9256799999999998</c:v>
                </c:pt>
                <c:pt idx="2743">
                  <c:v>8.2848799999999994</c:v>
                </c:pt>
                <c:pt idx="2744">
                  <c:v>8.6580700000000004</c:v>
                </c:pt>
                <c:pt idx="2745">
                  <c:v>9.0558399999999999</c:v>
                </c:pt>
                <c:pt idx="2746">
                  <c:v>9.4518000000000004</c:v>
                </c:pt>
                <c:pt idx="2747">
                  <c:v>9.8359299999999994</c:v>
                </c:pt>
                <c:pt idx="2748">
                  <c:v>10.2013</c:v>
                </c:pt>
                <c:pt idx="2749">
                  <c:v>10.529400000000001</c:v>
                </c:pt>
                <c:pt idx="2750">
                  <c:v>10.8147</c:v>
                </c:pt>
                <c:pt idx="2751">
                  <c:v>11.0466</c:v>
                </c:pt>
                <c:pt idx="2752">
                  <c:v>11.2364</c:v>
                </c:pt>
                <c:pt idx="2753">
                  <c:v>11.392099999999999</c:v>
                </c:pt>
                <c:pt idx="2754">
                  <c:v>11.516</c:v>
                </c:pt>
                <c:pt idx="2755">
                  <c:v>11.5943</c:v>
                </c:pt>
                <c:pt idx="2756">
                  <c:v>11.610200000000001</c:v>
                </c:pt>
                <c:pt idx="2757">
                  <c:v>11.595499999999999</c:v>
                </c:pt>
                <c:pt idx="2758">
                  <c:v>11.557700000000001</c:v>
                </c:pt>
                <c:pt idx="2759">
                  <c:v>11.485900000000001</c:v>
                </c:pt>
                <c:pt idx="2760">
                  <c:v>11.400700000000001</c:v>
                </c:pt>
                <c:pt idx="2761">
                  <c:v>11.316800000000001</c:v>
                </c:pt>
                <c:pt idx="2762">
                  <c:v>11.2545</c:v>
                </c:pt>
                <c:pt idx="2763">
                  <c:v>11.200100000000001</c:v>
                </c:pt>
                <c:pt idx="2764">
                  <c:v>11.1479</c:v>
                </c:pt>
                <c:pt idx="2765">
                  <c:v>11.119300000000001</c:v>
                </c:pt>
                <c:pt idx="2766">
                  <c:v>11.1082</c:v>
                </c:pt>
                <c:pt idx="2767">
                  <c:v>11.0976</c:v>
                </c:pt>
                <c:pt idx="2768">
                  <c:v>11.057700000000001</c:v>
                </c:pt>
                <c:pt idx="2769">
                  <c:v>10.9826</c:v>
                </c:pt>
                <c:pt idx="2770">
                  <c:v>10.9154</c:v>
                </c:pt>
                <c:pt idx="2771">
                  <c:v>10.792999999999999</c:v>
                </c:pt>
                <c:pt idx="2772">
                  <c:v>10.5922</c:v>
                </c:pt>
                <c:pt idx="2773">
                  <c:v>10.297599999999999</c:v>
                </c:pt>
                <c:pt idx="2774">
                  <c:v>9.9455299999999998</c:v>
                </c:pt>
                <c:pt idx="2775">
                  <c:v>9.8879800000000007</c:v>
                </c:pt>
                <c:pt idx="2776">
                  <c:v>9.44313</c:v>
                </c:pt>
                <c:pt idx="2777">
                  <c:v>8.94998</c:v>
                </c:pt>
                <c:pt idx="2778">
                  <c:v>8.4605200000000007</c:v>
                </c:pt>
                <c:pt idx="2779">
                  <c:v>8.0097699999999996</c:v>
                </c:pt>
                <c:pt idx="2780">
                  <c:v>7.61538</c:v>
                </c:pt>
                <c:pt idx="2781">
                  <c:v>7.2790900000000001</c:v>
                </c:pt>
                <c:pt idx="2782">
                  <c:v>7.0198799999999997</c:v>
                </c:pt>
                <c:pt idx="2783">
                  <c:v>6.8431300000000004</c:v>
                </c:pt>
                <c:pt idx="2784">
                  <c:v>6.7523099999999996</c:v>
                </c:pt>
                <c:pt idx="2785">
                  <c:v>6.71563</c:v>
                </c:pt>
                <c:pt idx="2786">
                  <c:v>6.7290099999999997</c:v>
                </c:pt>
                <c:pt idx="2787">
                  <c:v>6.8087900000000001</c:v>
                </c:pt>
                <c:pt idx="2788">
                  <c:v>6.9324399999999997</c:v>
                </c:pt>
                <c:pt idx="2789">
                  <c:v>7.0719399999999997</c:v>
                </c:pt>
                <c:pt idx="2790">
                  <c:v>7.2273100000000001</c:v>
                </c:pt>
                <c:pt idx="2791">
                  <c:v>7.3917599999999997</c:v>
                </c:pt>
                <c:pt idx="2792">
                  <c:v>7.5413100000000002</c:v>
                </c:pt>
                <c:pt idx="2793">
                  <c:v>7.6621300000000003</c:v>
                </c:pt>
                <c:pt idx="2794">
                  <c:v>7.76485</c:v>
                </c:pt>
                <c:pt idx="2795">
                  <c:v>7.8480100000000004</c:v>
                </c:pt>
                <c:pt idx="2796">
                  <c:v>7.9296100000000003</c:v>
                </c:pt>
                <c:pt idx="2797">
                  <c:v>7.9991300000000001</c:v>
                </c:pt>
                <c:pt idx="2798">
                  <c:v>8.0580700000000007</c:v>
                </c:pt>
                <c:pt idx="2799">
                  <c:v>8.1139299999999999</c:v>
                </c:pt>
                <c:pt idx="2800">
                  <c:v>8.1622500000000002</c:v>
                </c:pt>
                <c:pt idx="2801">
                  <c:v>8.1759000000000004</c:v>
                </c:pt>
                <c:pt idx="2802">
                  <c:v>8.1473800000000001</c:v>
                </c:pt>
                <c:pt idx="2803">
                  <c:v>8.0781700000000001</c:v>
                </c:pt>
                <c:pt idx="2804">
                  <c:v>7.9803300000000004</c:v>
                </c:pt>
                <c:pt idx="2805">
                  <c:v>7.8584800000000001</c:v>
                </c:pt>
                <c:pt idx="2806">
                  <c:v>7.7259500000000001</c:v>
                </c:pt>
                <c:pt idx="2807">
                  <c:v>7.5617599999999996</c:v>
                </c:pt>
                <c:pt idx="2808">
                  <c:v>7.3706300000000002</c:v>
                </c:pt>
                <c:pt idx="2809">
                  <c:v>7.1402400000000004</c:v>
                </c:pt>
                <c:pt idx="2810">
                  <c:v>6.8738900000000003</c:v>
                </c:pt>
                <c:pt idx="2811">
                  <c:v>6.5969600000000002</c:v>
                </c:pt>
                <c:pt idx="2812">
                  <c:v>6.3380799999999997</c:v>
                </c:pt>
                <c:pt idx="2813">
                  <c:v>6.1136600000000003</c:v>
                </c:pt>
                <c:pt idx="2814">
                  <c:v>5.9313200000000004</c:v>
                </c:pt>
                <c:pt idx="2815">
                  <c:v>5.7864699999999996</c:v>
                </c:pt>
                <c:pt idx="2816">
                  <c:v>5.6565899999999996</c:v>
                </c:pt>
                <c:pt idx="2817">
                  <c:v>5.5251999999999999</c:v>
                </c:pt>
                <c:pt idx="2818">
                  <c:v>5.40571</c:v>
                </c:pt>
                <c:pt idx="2819">
                  <c:v>5.3026</c:v>
                </c:pt>
                <c:pt idx="2820">
                  <c:v>5.2249499999999998</c:v>
                </c:pt>
                <c:pt idx="2821">
                  <c:v>5.1697300000000004</c:v>
                </c:pt>
                <c:pt idx="2822">
                  <c:v>5.1053800000000003</c:v>
                </c:pt>
                <c:pt idx="2823">
                  <c:v>5.0018799999999999</c:v>
                </c:pt>
                <c:pt idx="2824">
                  <c:v>4.8411</c:v>
                </c:pt>
                <c:pt idx="2825">
                  <c:v>4.6366699999999996</c:v>
                </c:pt>
                <c:pt idx="2826">
                  <c:v>4.4097900000000001</c:v>
                </c:pt>
                <c:pt idx="2827">
                  <c:v>4.1859400000000004</c:v>
                </c:pt>
                <c:pt idx="2828">
                  <c:v>3.97235</c:v>
                </c:pt>
                <c:pt idx="2829">
                  <c:v>3.7845399999999998</c:v>
                </c:pt>
                <c:pt idx="2830">
                  <c:v>3.63123</c:v>
                </c:pt>
                <c:pt idx="2831">
                  <c:v>3.5096699999999998</c:v>
                </c:pt>
                <c:pt idx="2832">
                  <c:v>3.4194900000000001</c:v>
                </c:pt>
                <c:pt idx="2833">
                  <c:v>3.3999899999999998</c:v>
                </c:pt>
                <c:pt idx="2834">
                  <c:v>3.4750899999999998</c:v>
                </c:pt>
                <c:pt idx="2835">
                  <c:v>3.6341000000000001</c:v>
                </c:pt>
                <c:pt idx="2836">
                  <c:v>3.8458800000000002</c:v>
                </c:pt>
                <c:pt idx="2837">
                  <c:v>4.0827</c:v>
                </c:pt>
                <c:pt idx="2838">
                  <c:v>4.3165199999999997</c:v>
                </c:pt>
                <c:pt idx="2839">
                  <c:v>4.5380200000000004</c:v>
                </c:pt>
                <c:pt idx="2840">
                  <c:v>4.71868</c:v>
                </c:pt>
                <c:pt idx="2841">
                  <c:v>4.8212700000000002</c:v>
                </c:pt>
                <c:pt idx="2842">
                  <c:v>4.8394700000000004</c:v>
                </c:pt>
                <c:pt idx="2843">
                  <c:v>4.77332</c:v>
                </c:pt>
                <c:pt idx="2844">
                  <c:v>4.5869600000000004</c:v>
                </c:pt>
                <c:pt idx="2845">
                  <c:v>4.2849199999999996</c:v>
                </c:pt>
                <c:pt idx="2846">
                  <c:v>3.9107500000000002</c:v>
                </c:pt>
                <c:pt idx="2847">
                  <c:v>3.4975900000000002</c:v>
                </c:pt>
                <c:pt idx="2848">
                  <c:v>3.0482399999999998</c:v>
                </c:pt>
                <c:pt idx="2849">
                  <c:v>2.5960399999999999</c:v>
                </c:pt>
                <c:pt idx="2850">
                  <c:v>2.1623600000000001</c:v>
                </c:pt>
                <c:pt idx="2851">
                  <c:v>1.75667</c:v>
                </c:pt>
                <c:pt idx="2852">
                  <c:v>1.42045</c:v>
                </c:pt>
                <c:pt idx="2853">
                  <c:v>1.17137</c:v>
                </c:pt>
                <c:pt idx="2854">
                  <c:v>1.0062800000000001</c:v>
                </c:pt>
                <c:pt idx="2855">
                  <c:v>0.93574900000000005</c:v>
                </c:pt>
                <c:pt idx="2856">
                  <c:v>0.941693</c:v>
                </c:pt>
                <c:pt idx="2857">
                  <c:v>0.98809199999999997</c:v>
                </c:pt>
                <c:pt idx="2858">
                  <c:v>1.0359</c:v>
                </c:pt>
                <c:pt idx="2859">
                  <c:v>1.1029100000000001</c:v>
                </c:pt>
                <c:pt idx="2860">
                  <c:v>1.1743699999999999</c:v>
                </c:pt>
                <c:pt idx="2861">
                  <c:v>1.22475</c:v>
                </c:pt>
                <c:pt idx="2862">
                  <c:v>1.2689699999999999</c:v>
                </c:pt>
                <c:pt idx="2863">
                  <c:v>1.2950999999999999</c:v>
                </c:pt>
                <c:pt idx="2864">
                  <c:v>1.2866</c:v>
                </c:pt>
                <c:pt idx="2865">
                  <c:v>1.24363</c:v>
                </c:pt>
                <c:pt idx="2866">
                  <c:v>1.175</c:v>
                </c:pt>
                <c:pt idx="2867">
                  <c:v>1.08687</c:v>
                </c:pt>
                <c:pt idx="2868">
                  <c:v>0.99111199999999999</c:v>
                </c:pt>
                <c:pt idx="2869">
                  <c:v>0.93144899999999997</c:v>
                </c:pt>
                <c:pt idx="2870">
                  <c:v>0.88524800000000003</c:v>
                </c:pt>
                <c:pt idx="2871">
                  <c:v>0.84047000000000005</c:v>
                </c:pt>
                <c:pt idx="2872">
                  <c:v>0.81213299999999999</c:v>
                </c:pt>
                <c:pt idx="2873">
                  <c:v>0.78221099999999999</c:v>
                </c:pt>
                <c:pt idx="2874">
                  <c:v>0.74168900000000004</c:v>
                </c:pt>
                <c:pt idx="2875">
                  <c:v>0.68754000000000004</c:v>
                </c:pt>
                <c:pt idx="2876">
                  <c:v>0.62880800000000003</c:v>
                </c:pt>
                <c:pt idx="2877">
                  <c:v>0.563948</c:v>
                </c:pt>
                <c:pt idx="2878">
                  <c:v>0.50357700000000005</c:v>
                </c:pt>
                <c:pt idx="2879">
                  <c:v>0.45607199999999998</c:v>
                </c:pt>
                <c:pt idx="2880">
                  <c:v>0.39745999999999998</c:v>
                </c:pt>
                <c:pt idx="2881">
                  <c:v>0.33820499999999998</c:v>
                </c:pt>
                <c:pt idx="2882">
                  <c:v>0.282862</c:v>
                </c:pt>
                <c:pt idx="2883">
                  <c:v>0.23131499999999999</c:v>
                </c:pt>
                <c:pt idx="2884">
                  <c:v>0.18965399999999999</c:v>
                </c:pt>
                <c:pt idx="2885">
                  <c:v>0.168346</c:v>
                </c:pt>
                <c:pt idx="2886">
                  <c:v>0.180918</c:v>
                </c:pt>
                <c:pt idx="2887">
                  <c:v>0.22136500000000001</c:v>
                </c:pt>
                <c:pt idx="2888">
                  <c:v>0.27462700000000001</c:v>
                </c:pt>
                <c:pt idx="2889">
                  <c:v>0.32419199999999998</c:v>
                </c:pt>
                <c:pt idx="2890">
                  <c:v>0.354101</c:v>
                </c:pt>
                <c:pt idx="2891">
                  <c:v>0.35990699999999998</c:v>
                </c:pt>
                <c:pt idx="2892">
                  <c:v>0.34156799999999998</c:v>
                </c:pt>
                <c:pt idx="2893">
                  <c:v>0.32416600000000001</c:v>
                </c:pt>
                <c:pt idx="2894">
                  <c:v>0.32418400000000003</c:v>
                </c:pt>
                <c:pt idx="2895">
                  <c:v>0.35663299999999998</c:v>
                </c:pt>
                <c:pt idx="2896">
                  <c:v>0.414047</c:v>
                </c:pt>
                <c:pt idx="2897">
                  <c:v>0.47984399999999999</c:v>
                </c:pt>
                <c:pt idx="2898">
                  <c:v>0.55398199999999997</c:v>
                </c:pt>
                <c:pt idx="2899">
                  <c:v>0.65605199999999997</c:v>
                </c:pt>
                <c:pt idx="2900">
                  <c:v>0.78898900000000005</c:v>
                </c:pt>
                <c:pt idx="2901">
                  <c:v>0.96043999999999996</c:v>
                </c:pt>
                <c:pt idx="2902">
                  <c:v>1.1670100000000001</c:v>
                </c:pt>
                <c:pt idx="2903">
                  <c:v>1.4194800000000001</c:v>
                </c:pt>
                <c:pt idx="2904">
                  <c:v>1.6776899999999999</c:v>
                </c:pt>
                <c:pt idx="2905">
                  <c:v>1.90587</c:v>
                </c:pt>
                <c:pt idx="2906">
                  <c:v>2.0707</c:v>
                </c:pt>
                <c:pt idx="2907">
                  <c:v>2.1782499999999998</c:v>
                </c:pt>
                <c:pt idx="2908">
                  <c:v>2.2587999999999999</c:v>
                </c:pt>
                <c:pt idx="2909">
                  <c:v>2.3046500000000001</c:v>
                </c:pt>
                <c:pt idx="2910">
                  <c:v>2.3054100000000002</c:v>
                </c:pt>
                <c:pt idx="2911">
                  <c:v>2.2806199999999999</c:v>
                </c:pt>
                <c:pt idx="2912">
                  <c:v>2.2122000000000002</c:v>
                </c:pt>
                <c:pt idx="2913">
                  <c:v>2.1332399999999998</c:v>
                </c:pt>
                <c:pt idx="2914">
                  <c:v>2.0242599999999999</c:v>
                </c:pt>
                <c:pt idx="2915">
                  <c:v>1.90029</c:v>
                </c:pt>
                <c:pt idx="2916">
                  <c:v>1.7806999999999999</c:v>
                </c:pt>
                <c:pt idx="2917">
                  <c:v>1.6866099999999999</c:v>
                </c:pt>
                <c:pt idx="2918">
                  <c:v>1.61497</c:v>
                </c:pt>
                <c:pt idx="2919">
                  <c:v>1.53573</c:v>
                </c:pt>
                <c:pt idx="2920">
                  <c:v>1.4699500000000001</c:v>
                </c:pt>
                <c:pt idx="2921">
                  <c:v>1.4146000000000001</c:v>
                </c:pt>
                <c:pt idx="2922">
                  <c:v>1.35016</c:v>
                </c:pt>
                <c:pt idx="2923">
                  <c:v>1.3067299999999999</c:v>
                </c:pt>
                <c:pt idx="2924">
                  <c:v>1.24969</c:v>
                </c:pt>
                <c:pt idx="2925">
                  <c:v>1.1835599999999999</c:v>
                </c:pt>
                <c:pt idx="2926">
                  <c:v>1.1279300000000001</c:v>
                </c:pt>
                <c:pt idx="2927">
                  <c:v>1.0826899999999999</c:v>
                </c:pt>
                <c:pt idx="2928">
                  <c:v>1.0434600000000001</c:v>
                </c:pt>
                <c:pt idx="2929">
                  <c:v>1.00871</c:v>
                </c:pt>
                <c:pt idx="2930">
                  <c:v>0.99339100000000002</c:v>
                </c:pt>
                <c:pt idx="2931">
                  <c:v>0.97951500000000002</c:v>
                </c:pt>
                <c:pt idx="2932">
                  <c:v>0.97308899999999998</c:v>
                </c:pt>
                <c:pt idx="2933">
                  <c:v>0.96807200000000004</c:v>
                </c:pt>
                <c:pt idx="2934">
                  <c:v>0.95549700000000004</c:v>
                </c:pt>
                <c:pt idx="2935">
                  <c:v>0.95937899999999998</c:v>
                </c:pt>
                <c:pt idx="2936">
                  <c:v>1.0022800000000001</c:v>
                </c:pt>
                <c:pt idx="2937">
                  <c:v>1.0722</c:v>
                </c:pt>
                <c:pt idx="2938">
                  <c:v>1.16916</c:v>
                </c:pt>
                <c:pt idx="2939">
                  <c:v>1.29921</c:v>
                </c:pt>
                <c:pt idx="2940">
                  <c:v>1.4576100000000001</c:v>
                </c:pt>
                <c:pt idx="2941">
                  <c:v>1.64002</c:v>
                </c:pt>
                <c:pt idx="2942">
                  <c:v>1.84361</c:v>
                </c:pt>
                <c:pt idx="2943">
                  <c:v>2.06793</c:v>
                </c:pt>
                <c:pt idx="2944">
                  <c:v>2.3327900000000001</c:v>
                </c:pt>
                <c:pt idx="2945">
                  <c:v>2.6273300000000002</c:v>
                </c:pt>
                <c:pt idx="2946">
                  <c:v>2.9265300000000001</c:v>
                </c:pt>
                <c:pt idx="2947">
                  <c:v>3.2001599999999999</c:v>
                </c:pt>
                <c:pt idx="2948">
                  <c:v>3.4283299999999999</c:v>
                </c:pt>
                <c:pt idx="2949">
                  <c:v>3.59632</c:v>
                </c:pt>
                <c:pt idx="2950">
                  <c:v>3.7056300000000002</c:v>
                </c:pt>
                <c:pt idx="2951">
                  <c:v>3.7713800000000002</c:v>
                </c:pt>
                <c:pt idx="2952">
                  <c:v>3.7874099999999999</c:v>
                </c:pt>
                <c:pt idx="2953">
                  <c:v>3.7673399999999999</c:v>
                </c:pt>
                <c:pt idx="2954">
                  <c:v>3.7096200000000001</c:v>
                </c:pt>
                <c:pt idx="2955">
                  <c:v>3.60846</c:v>
                </c:pt>
                <c:pt idx="2956">
                  <c:v>3.4666399999999999</c:v>
                </c:pt>
                <c:pt idx="2957">
                  <c:v>3.2992699999999999</c:v>
                </c:pt>
                <c:pt idx="2958">
                  <c:v>3.1184599999999998</c:v>
                </c:pt>
                <c:pt idx="2959">
                  <c:v>2.9555400000000001</c:v>
                </c:pt>
                <c:pt idx="2960">
                  <c:v>2.8377400000000002</c:v>
                </c:pt>
                <c:pt idx="2961">
                  <c:v>2.75136</c:v>
                </c:pt>
                <c:pt idx="2962">
                  <c:v>2.6800099999999998</c:v>
                </c:pt>
                <c:pt idx="2963">
                  <c:v>2.6280700000000001</c:v>
                </c:pt>
                <c:pt idx="2964">
                  <c:v>2.5880899999999998</c:v>
                </c:pt>
                <c:pt idx="2965">
                  <c:v>2.5645600000000002</c:v>
                </c:pt>
                <c:pt idx="2966">
                  <c:v>2.5469400000000002</c:v>
                </c:pt>
                <c:pt idx="2967">
                  <c:v>2.5548099999999998</c:v>
                </c:pt>
                <c:pt idx="2968">
                  <c:v>2.5911499999999998</c:v>
                </c:pt>
                <c:pt idx="2969">
                  <c:v>2.6544400000000001</c:v>
                </c:pt>
                <c:pt idx="2970">
                  <c:v>2.7282299999999999</c:v>
                </c:pt>
                <c:pt idx="2971">
                  <c:v>2.7883800000000001</c:v>
                </c:pt>
                <c:pt idx="2972">
                  <c:v>2.8440300000000001</c:v>
                </c:pt>
                <c:pt idx="2973">
                  <c:v>2.9116200000000001</c:v>
                </c:pt>
                <c:pt idx="2974">
                  <c:v>2.9956399999999999</c:v>
                </c:pt>
                <c:pt idx="2975">
                  <c:v>3.1052</c:v>
                </c:pt>
                <c:pt idx="2976">
                  <c:v>3.2221899999999999</c:v>
                </c:pt>
                <c:pt idx="2977">
                  <c:v>3.35399</c:v>
                </c:pt>
                <c:pt idx="2978">
                  <c:v>3.4602599999999999</c:v>
                </c:pt>
                <c:pt idx="2979">
                  <c:v>3.5318100000000001</c:v>
                </c:pt>
                <c:pt idx="2980">
                  <c:v>3.57931</c:v>
                </c:pt>
                <c:pt idx="2981">
                  <c:v>3.5996100000000002</c:v>
                </c:pt>
                <c:pt idx="2982">
                  <c:v>3.6153499999999998</c:v>
                </c:pt>
                <c:pt idx="2983">
                  <c:v>3.6280399999999999</c:v>
                </c:pt>
                <c:pt idx="2984">
                  <c:v>3.6211099999999998</c:v>
                </c:pt>
                <c:pt idx="2985">
                  <c:v>3.5991900000000001</c:v>
                </c:pt>
                <c:pt idx="2986">
                  <c:v>3.5426099999999998</c:v>
                </c:pt>
                <c:pt idx="2987">
                  <c:v>3.4815800000000001</c:v>
                </c:pt>
                <c:pt idx="2988">
                  <c:v>3.4220799999999998</c:v>
                </c:pt>
                <c:pt idx="2989">
                  <c:v>3.4045700000000001</c:v>
                </c:pt>
                <c:pt idx="2990">
                  <c:v>3.4335900000000001</c:v>
                </c:pt>
                <c:pt idx="2991">
                  <c:v>3.4911300000000001</c:v>
                </c:pt>
                <c:pt idx="2992">
                  <c:v>3.6012300000000002</c:v>
                </c:pt>
                <c:pt idx="2993">
                  <c:v>3.7383600000000001</c:v>
                </c:pt>
                <c:pt idx="2994">
                  <c:v>3.8917899999999999</c:v>
                </c:pt>
                <c:pt idx="2995">
                  <c:v>4.0736999999999997</c:v>
                </c:pt>
                <c:pt idx="2996">
                  <c:v>4.2616399999999999</c:v>
                </c:pt>
                <c:pt idx="2997">
                  <c:v>4.4779099999999996</c:v>
                </c:pt>
                <c:pt idx="2998">
                  <c:v>4.6911100000000001</c:v>
                </c:pt>
                <c:pt idx="2999">
                  <c:v>4.8890900000000004</c:v>
                </c:pt>
                <c:pt idx="3000">
                  <c:v>5.0462600000000002</c:v>
                </c:pt>
                <c:pt idx="3001">
                  <c:v>5.1705199999999998</c:v>
                </c:pt>
                <c:pt idx="3002">
                  <c:v>5.2810699999999997</c:v>
                </c:pt>
                <c:pt idx="3003">
                  <c:v>5.3435300000000003</c:v>
                </c:pt>
                <c:pt idx="3004">
                  <c:v>5.3668899999999997</c:v>
                </c:pt>
                <c:pt idx="3005">
                  <c:v>5.3706399999999999</c:v>
                </c:pt>
                <c:pt idx="3006">
                  <c:v>5.34884</c:v>
                </c:pt>
                <c:pt idx="3007">
                  <c:v>5.3330500000000001</c:v>
                </c:pt>
                <c:pt idx="3008">
                  <c:v>5.2976799999999997</c:v>
                </c:pt>
                <c:pt idx="3009">
                  <c:v>5.2683099999999996</c:v>
                </c:pt>
                <c:pt idx="3010">
                  <c:v>5.2599400000000003</c:v>
                </c:pt>
                <c:pt idx="3011">
                  <c:v>5.2845700000000004</c:v>
                </c:pt>
                <c:pt idx="3012">
                  <c:v>5.3211500000000003</c:v>
                </c:pt>
                <c:pt idx="3013">
                  <c:v>5.3471599999999997</c:v>
                </c:pt>
                <c:pt idx="3014">
                  <c:v>5.3940999999999999</c:v>
                </c:pt>
                <c:pt idx="3015">
                  <c:v>5.4695499999999999</c:v>
                </c:pt>
                <c:pt idx="3016">
                  <c:v>5.5387599999999999</c:v>
                </c:pt>
                <c:pt idx="3017">
                  <c:v>5.5989599999999999</c:v>
                </c:pt>
                <c:pt idx="3018">
                  <c:v>5.6229100000000001</c:v>
                </c:pt>
                <c:pt idx="3019">
                  <c:v>5.64473</c:v>
                </c:pt>
                <c:pt idx="3020">
                  <c:v>5.65639</c:v>
                </c:pt>
                <c:pt idx="3021">
                  <c:v>5.6377499999999996</c:v>
                </c:pt>
                <c:pt idx="3022">
                  <c:v>5.5943300000000002</c:v>
                </c:pt>
                <c:pt idx="3023">
                  <c:v>5.5571099999999998</c:v>
                </c:pt>
                <c:pt idx="3024">
                  <c:v>5.5406300000000002</c:v>
                </c:pt>
                <c:pt idx="3025">
                  <c:v>5.5171799999999998</c:v>
                </c:pt>
                <c:pt idx="3026">
                  <c:v>5.4772100000000004</c:v>
                </c:pt>
                <c:pt idx="3027">
                  <c:v>5.4652799999999999</c:v>
                </c:pt>
                <c:pt idx="3028">
                  <c:v>5.4988700000000001</c:v>
                </c:pt>
                <c:pt idx="3029">
                  <c:v>5.5878800000000002</c:v>
                </c:pt>
                <c:pt idx="3030">
                  <c:v>5.6952100000000003</c:v>
                </c:pt>
                <c:pt idx="3031">
                  <c:v>5.8035600000000001</c:v>
                </c:pt>
                <c:pt idx="3032">
                  <c:v>5.9312300000000002</c:v>
                </c:pt>
                <c:pt idx="3033">
                  <c:v>6.05809</c:v>
                </c:pt>
                <c:pt idx="3034">
                  <c:v>6.1543200000000002</c:v>
                </c:pt>
                <c:pt idx="3035">
                  <c:v>6.2086199999999998</c:v>
                </c:pt>
                <c:pt idx="3036">
                  <c:v>6.2364699999999997</c:v>
                </c:pt>
                <c:pt idx="3037">
                  <c:v>6.2473200000000002</c:v>
                </c:pt>
                <c:pt idx="3038">
                  <c:v>6.2161799999999996</c:v>
                </c:pt>
                <c:pt idx="3039">
                  <c:v>6.1164100000000001</c:v>
                </c:pt>
                <c:pt idx="3040">
                  <c:v>5.9541599999999999</c:v>
                </c:pt>
                <c:pt idx="3041">
                  <c:v>5.7618900000000002</c:v>
                </c:pt>
                <c:pt idx="3042">
                  <c:v>5.5660499999999997</c:v>
                </c:pt>
                <c:pt idx="3043">
                  <c:v>5.3568899999999999</c:v>
                </c:pt>
                <c:pt idx="3044">
                  <c:v>5.1549899999999997</c:v>
                </c:pt>
                <c:pt idx="3045">
                  <c:v>4.9792300000000003</c:v>
                </c:pt>
                <c:pt idx="3046">
                  <c:v>4.8623700000000003</c:v>
                </c:pt>
                <c:pt idx="3047">
                  <c:v>4.8005699999999996</c:v>
                </c:pt>
                <c:pt idx="3048">
                  <c:v>4.7921699999999996</c:v>
                </c:pt>
                <c:pt idx="3049">
                  <c:v>4.8305800000000003</c:v>
                </c:pt>
                <c:pt idx="3050">
                  <c:v>4.9394999999999998</c:v>
                </c:pt>
                <c:pt idx="3051">
                  <c:v>5.1074599999999997</c:v>
                </c:pt>
                <c:pt idx="3052">
                  <c:v>5.3200399999999997</c:v>
                </c:pt>
                <c:pt idx="3053">
                  <c:v>5.5687899999999999</c:v>
                </c:pt>
                <c:pt idx="3054">
                  <c:v>5.8511199999999999</c:v>
                </c:pt>
                <c:pt idx="3055">
                  <c:v>6.1526899999999998</c:v>
                </c:pt>
                <c:pt idx="3056">
                  <c:v>6.4624199999999998</c:v>
                </c:pt>
                <c:pt idx="3057">
                  <c:v>6.7398699999999998</c:v>
                </c:pt>
                <c:pt idx="3058">
                  <c:v>6.9886900000000001</c:v>
                </c:pt>
                <c:pt idx="3059">
                  <c:v>7.2001999999999997</c:v>
                </c:pt>
                <c:pt idx="3060">
                  <c:v>7.3903800000000004</c:v>
                </c:pt>
                <c:pt idx="3061">
                  <c:v>7.5415299999999998</c:v>
                </c:pt>
                <c:pt idx="3062">
                  <c:v>7.6669299999999998</c:v>
                </c:pt>
                <c:pt idx="3063">
                  <c:v>7.7623100000000003</c:v>
                </c:pt>
                <c:pt idx="3064">
                  <c:v>7.8186200000000001</c:v>
                </c:pt>
                <c:pt idx="3065">
                  <c:v>7.8464099999999997</c:v>
                </c:pt>
                <c:pt idx="3066">
                  <c:v>7.8471500000000001</c:v>
                </c:pt>
                <c:pt idx="3067">
                  <c:v>7.8328499999999996</c:v>
                </c:pt>
                <c:pt idx="3068">
                  <c:v>7.8215599999999998</c:v>
                </c:pt>
                <c:pt idx="3069">
                  <c:v>7.81175</c:v>
                </c:pt>
                <c:pt idx="3070">
                  <c:v>7.8215000000000003</c:v>
                </c:pt>
                <c:pt idx="3071">
                  <c:v>7.8492699999999997</c:v>
                </c:pt>
                <c:pt idx="3072">
                  <c:v>7.8995600000000001</c:v>
                </c:pt>
                <c:pt idx="3073">
                  <c:v>7.9588700000000001</c:v>
                </c:pt>
                <c:pt idx="3074">
                  <c:v>8.0211500000000004</c:v>
                </c:pt>
                <c:pt idx="3075">
                  <c:v>8.0848499999999994</c:v>
                </c:pt>
                <c:pt idx="3076">
                  <c:v>8.1438900000000007</c:v>
                </c:pt>
                <c:pt idx="3077">
                  <c:v>8.2164300000000008</c:v>
                </c:pt>
                <c:pt idx="3078">
                  <c:v>8.2814800000000002</c:v>
                </c:pt>
                <c:pt idx="3079">
                  <c:v>8.3389100000000003</c:v>
                </c:pt>
                <c:pt idx="3080">
                  <c:v>8.3737100000000009</c:v>
                </c:pt>
                <c:pt idx="3081">
                  <c:v>8.3603699999999996</c:v>
                </c:pt>
                <c:pt idx="3082">
                  <c:v>8.2793600000000005</c:v>
                </c:pt>
                <c:pt idx="3083">
                  <c:v>8.1396499999999996</c:v>
                </c:pt>
                <c:pt idx="3084">
                  <c:v>7.9489099999999997</c:v>
                </c:pt>
                <c:pt idx="3085">
                  <c:v>7.7295999999999996</c:v>
                </c:pt>
                <c:pt idx="3086">
                  <c:v>7.5013199999999998</c:v>
                </c:pt>
                <c:pt idx="3087">
                  <c:v>7.2564700000000002</c:v>
                </c:pt>
                <c:pt idx="3088">
                  <c:v>6.9694599999999998</c:v>
                </c:pt>
                <c:pt idx="3089">
                  <c:v>6.6567999999999996</c:v>
                </c:pt>
                <c:pt idx="3090">
                  <c:v>6.3220700000000001</c:v>
                </c:pt>
                <c:pt idx="3091">
                  <c:v>5.9884199999999996</c:v>
                </c:pt>
                <c:pt idx="3092">
                  <c:v>5.6715600000000004</c:v>
                </c:pt>
                <c:pt idx="3093">
                  <c:v>5.39527</c:v>
                </c:pt>
                <c:pt idx="3094">
                  <c:v>5.1489200000000004</c:v>
                </c:pt>
                <c:pt idx="3095">
                  <c:v>4.9370500000000002</c:v>
                </c:pt>
                <c:pt idx="3096">
                  <c:v>4.7506500000000003</c:v>
                </c:pt>
                <c:pt idx="3097">
                  <c:v>4.57803</c:v>
                </c:pt>
                <c:pt idx="3098">
                  <c:v>4.4307299999999996</c:v>
                </c:pt>
                <c:pt idx="3099">
                  <c:v>4.3225600000000002</c:v>
                </c:pt>
                <c:pt idx="3100">
                  <c:v>4.25488</c:v>
                </c:pt>
                <c:pt idx="3101">
                  <c:v>4.2096600000000004</c:v>
                </c:pt>
                <c:pt idx="3102">
                  <c:v>4.1734</c:v>
                </c:pt>
                <c:pt idx="3103">
                  <c:v>4.1475999999999997</c:v>
                </c:pt>
                <c:pt idx="3104">
                  <c:v>4.1322900000000002</c:v>
                </c:pt>
                <c:pt idx="3105">
                  <c:v>4.1379999999999999</c:v>
                </c:pt>
                <c:pt idx="3106">
                  <c:v>4.1541899999999998</c:v>
                </c:pt>
                <c:pt idx="3107">
                  <c:v>4.1673299999999998</c:v>
                </c:pt>
                <c:pt idx="3108">
                  <c:v>4.1638599999999997</c:v>
                </c:pt>
                <c:pt idx="3109">
                  <c:v>4.1423100000000002</c:v>
                </c:pt>
                <c:pt idx="3110">
                  <c:v>4.1072300000000004</c:v>
                </c:pt>
                <c:pt idx="3111">
                  <c:v>4.0540700000000003</c:v>
                </c:pt>
                <c:pt idx="3112">
                  <c:v>4.0144299999999999</c:v>
                </c:pt>
                <c:pt idx="3113">
                  <c:v>3.99586</c:v>
                </c:pt>
                <c:pt idx="3114">
                  <c:v>3.99831</c:v>
                </c:pt>
                <c:pt idx="3115">
                  <c:v>4.0037599999999998</c:v>
                </c:pt>
                <c:pt idx="3116">
                  <c:v>4.0061900000000001</c:v>
                </c:pt>
                <c:pt idx="3117">
                  <c:v>4.0071199999999996</c:v>
                </c:pt>
                <c:pt idx="3118">
                  <c:v>4.0155599999999998</c:v>
                </c:pt>
                <c:pt idx="3119">
                  <c:v>4.0629900000000001</c:v>
                </c:pt>
                <c:pt idx="3120">
                  <c:v>4.14039</c:v>
                </c:pt>
                <c:pt idx="3121">
                  <c:v>4.2358500000000001</c:v>
                </c:pt>
                <c:pt idx="3122">
                  <c:v>4.3492300000000004</c:v>
                </c:pt>
                <c:pt idx="3123">
                  <c:v>4.4535299999999998</c:v>
                </c:pt>
                <c:pt idx="3124">
                  <c:v>4.5382600000000002</c:v>
                </c:pt>
                <c:pt idx="3125">
                  <c:v>4.5898300000000001</c:v>
                </c:pt>
                <c:pt idx="3126">
                  <c:v>4.6143599999999996</c:v>
                </c:pt>
                <c:pt idx="3127">
                  <c:v>4.6071999999999997</c:v>
                </c:pt>
                <c:pt idx="3128">
                  <c:v>4.5639399999999997</c:v>
                </c:pt>
                <c:pt idx="3129">
                  <c:v>4.49803</c:v>
                </c:pt>
                <c:pt idx="3130">
                  <c:v>4.3825900000000004</c:v>
                </c:pt>
                <c:pt idx="3131">
                  <c:v>4.2282000000000002</c:v>
                </c:pt>
                <c:pt idx="3132">
                  <c:v>4.0479000000000003</c:v>
                </c:pt>
                <c:pt idx="3133">
                  <c:v>3.8394400000000002</c:v>
                </c:pt>
                <c:pt idx="3134">
                  <c:v>3.6084100000000001</c:v>
                </c:pt>
                <c:pt idx="3135">
                  <c:v>3.3608799999999999</c:v>
                </c:pt>
                <c:pt idx="3136">
                  <c:v>3.1267999999999998</c:v>
                </c:pt>
                <c:pt idx="3137">
                  <c:v>2.9107099999999999</c:v>
                </c:pt>
                <c:pt idx="3138">
                  <c:v>2.7187199999999998</c:v>
                </c:pt>
                <c:pt idx="3139">
                  <c:v>2.5822799999999999</c:v>
                </c:pt>
                <c:pt idx="3140">
                  <c:v>2.4834499999999999</c:v>
                </c:pt>
                <c:pt idx="3141">
                  <c:v>2.42828</c:v>
                </c:pt>
                <c:pt idx="3142">
                  <c:v>2.4104899999999998</c:v>
                </c:pt>
                <c:pt idx="3143">
                  <c:v>2.4182899999999998</c:v>
                </c:pt>
                <c:pt idx="3144">
                  <c:v>2.4484599999999999</c:v>
                </c:pt>
                <c:pt idx="3145">
                  <c:v>2.5103</c:v>
                </c:pt>
                <c:pt idx="3146">
                  <c:v>2.6079400000000001</c:v>
                </c:pt>
                <c:pt idx="3147">
                  <c:v>2.69943</c:v>
                </c:pt>
                <c:pt idx="3148">
                  <c:v>2.7849400000000002</c:v>
                </c:pt>
                <c:pt idx="3149">
                  <c:v>2.8570000000000002</c:v>
                </c:pt>
                <c:pt idx="3150">
                  <c:v>2.8746999999999998</c:v>
                </c:pt>
                <c:pt idx="3151">
                  <c:v>2.8442400000000001</c:v>
                </c:pt>
                <c:pt idx="3152">
                  <c:v>2.7656499999999999</c:v>
                </c:pt>
                <c:pt idx="3153">
                  <c:v>2.6467399999999999</c:v>
                </c:pt>
                <c:pt idx="3154">
                  <c:v>2.4855200000000002</c:v>
                </c:pt>
                <c:pt idx="3155">
                  <c:v>2.30009</c:v>
                </c:pt>
                <c:pt idx="3156">
                  <c:v>2.0891299999999999</c:v>
                </c:pt>
                <c:pt idx="3157">
                  <c:v>1.8530500000000001</c:v>
                </c:pt>
                <c:pt idx="3158">
                  <c:v>1.6241300000000001</c:v>
                </c:pt>
                <c:pt idx="3159">
                  <c:v>1.39862</c:v>
                </c:pt>
                <c:pt idx="3160">
                  <c:v>1.1971499999999999</c:v>
                </c:pt>
                <c:pt idx="3161">
                  <c:v>1.0268999999999999</c:v>
                </c:pt>
                <c:pt idx="3162">
                  <c:v>0.89746499999999996</c:v>
                </c:pt>
                <c:pt idx="3163">
                  <c:v>0.82962000000000002</c:v>
                </c:pt>
                <c:pt idx="3164">
                  <c:v>0.80377799999999999</c:v>
                </c:pt>
                <c:pt idx="3165">
                  <c:v>0.84099699999999999</c:v>
                </c:pt>
                <c:pt idx="3166">
                  <c:v>0.92475099999999999</c:v>
                </c:pt>
                <c:pt idx="3167">
                  <c:v>1.03254</c:v>
                </c:pt>
                <c:pt idx="3168">
                  <c:v>1.14622</c:v>
                </c:pt>
                <c:pt idx="3169">
                  <c:v>1.25803</c:v>
                </c:pt>
                <c:pt idx="3170">
                  <c:v>1.38364</c:v>
                </c:pt>
                <c:pt idx="3171">
                  <c:v>1.49563</c:v>
                </c:pt>
                <c:pt idx="3172">
                  <c:v>1.61643</c:v>
                </c:pt>
                <c:pt idx="3173">
                  <c:v>1.72366</c:v>
                </c:pt>
                <c:pt idx="3174">
                  <c:v>1.77986</c:v>
                </c:pt>
                <c:pt idx="3175">
                  <c:v>1.80589</c:v>
                </c:pt>
                <c:pt idx="3176">
                  <c:v>1.7718</c:v>
                </c:pt>
                <c:pt idx="3177">
                  <c:v>1.68512</c:v>
                </c:pt>
                <c:pt idx="3178">
                  <c:v>1.5773699999999999</c:v>
                </c:pt>
                <c:pt idx="3179">
                  <c:v>1.47414</c:v>
                </c:pt>
                <c:pt idx="3180">
                  <c:v>1.3678900000000001</c:v>
                </c:pt>
                <c:pt idx="3181">
                  <c:v>1.23455</c:v>
                </c:pt>
                <c:pt idx="3182">
                  <c:v>1.09666</c:v>
                </c:pt>
                <c:pt idx="3183">
                  <c:v>0.93779800000000002</c:v>
                </c:pt>
                <c:pt idx="3184">
                  <c:v>0.77764200000000006</c:v>
                </c:pt>
                <c:pt idx="3185">
                  <c:v>0.64880099999999996</c:v>
                </c:pt>
                <c:pt idx="3186">
                  <c:v>0.54874299999999998</c:v>
                </c:pt>
                <c:pt idx="3187">
                  <c:v>0.50408600000000003</c:v>
                </c:pt>
                <c:pt idx="3188">
                  <c:v>0.50756599999999996</c:v>
                </c:pt>
                <c:pt idx="3189">
                  <c:v>0.54856199999999999</c:v>
                </c:pt>
                <c:pt idx="3190">
                  <c:v>0.61516099999999996</c:v>
                </c:pt>
                <c:pt idx="3191">
                  <c:v>0.71927300000000005</c:v>
                </c:pt>
                <c:pt idx="3192">
                  <c:v>0.87744599999999995</c:v>
                </c:pt>
                <c:pt idx="3193">
                  <c:v>1.0625800000000001</c:v>
                </c:pt>
                <c:pt idx="3194">
                  <c:v>1.2792300000000001</c:v>
                </c:pt>
                <c:pt idx="3195">
                  <c:v>1.5148600000000001</c:v>
                </c:pt>
                <c:pt idx="3196">
                  <c:v>1.74939</c:v>
                </c:pt>
                <c:pt idx="3197">
                  <c:v>1.97038</c:v>
                </c:pt>
                <c:pt idx="3198">
                  <c:v>2.1593800000000001</c:v>
                </c:pt>
                <c:pt idx="3199">
                  <c:v>2.32918</c:v>
                </c:pt>
                <c:pt idx="3200">
                  <c:v>2.4640200000000001</c:v>
                </c:pt>
                <c:pt idx="3201">
                  <c:v>2.5584799999999999</c:v>
                </c:pt>
                <c:pt idx="3202">
                  <c:v>2.5987100000000001</c:v>
                </c:pt>
                <c:pt idx="3203">
                  <c:v>2.5743299999999998</c:v>
                </c:pt>
                <c:pt idx="3204">
                  <c:v>2.5183</c:v>
                </c:pt>
                <c:pt idx="3205">
                  <c:v>2.4293399999999998</c:v>
                </c:pt>
                <c:pt idx="3206">
                  <c:v>2.3224200000000002</c:v>
                </c:pt>
                <c:pt idx="3207">
                  <c:v>2.20648</c:v>
                </c:pt>
                <c:pt idx="3208">
                  <c:v>2.0951</c:v>
                </c:pt>
                <c:pt idx="3209">
                  <c:v>1.99308</c:v>
                </c:pt>
                <c:pt idx="3210">
                  <c:v>1.88334</c:v>
                </c:pt>
                <c:pt idx="3211">
                  <c:v>1.78426</c:v>
                </c:pt>
                <c:pt idx="3212">
                  <c:v>1.7018899999999999</c:v>
                </c:pt>
                <c:pt idx="3213">
                  <c:v>1.6511400000000001</c:v>
                </c:pt>
                <c:pt idx="3214">
                  <c:v>1.6396599999999999</c:v>
                </c:pt>
                <c:pt idx="3215">
                  <c:v>1.6388400000000001</c:v>
                </c:pt>
                <c:pt idx="3216">
                  <c:v>1.6532500000000001</c:v>
                </c:pt>
                <c:pt idx="3217">
                  <c:v>1.6678599999999999</c:v>
                </c:pt>
                <c:pt idx="3218">
                  <c:v>1.6751799999999999</c:v>
                </c:pt>
                <c:pt idx="3219">
                  <c:v>1.67073</c:v>
                </c:pt>
                <c:pt idx="3220">
                  <c:v>1.6620299999999999</c:v>
                </c:pt>
                <c:pt idx="3221">
                  <c:v>1.66408</c:v>
                </c:pt>
                <c:pt idx="3222">
                  <c:v>1.6768799999999999</c:v>
                </c:pt>
                <c:pt idx="3223">
                  <c:v>1.7004300000000001</c:v>
                </c:pt>
                <c:pt idx="3224">
                  <c:v>1.71515</c:v>
                </c:pt>
                <c:pt idx="3225">
                  <c:v>1.7285299999999999</c:v>
                </c:pt>
                <c:pt idx="3226">
                  <c:v>1.7585900000000001</c:v>
                </c:pt>
                <c:pt idx="3227">
                  <c:v>1.7917000000000001</c:v>
                </c:pt>
                <c:pt idx="3228">
                  <c:v>1.83548</c:v>
                </c:pt>
                <c:pt idx="3229">
                  <c:v>1.9122699999999999</c:v>
                </c:pt>
                <c:pt idx="3230">
                  <c:v>2.0175900000000002</c:v>
                </c:pt>
                <c:pt idx="3231">
                  <c:v>2.1409799999999999</c:v>
                </c:pt>
                <c:pt idx="3232">
                  <c:v>2.2718500000000001</c:v>
                </c:pt>
                <c:pt idx="3233">
                  <c:v>2.3891200000000001</c:v>
                </c:pt>
                <c:pt idx="3234">
                  <c:v>2.49742</c:v>
                </c:pt>
                <c:pt idx="3235">
                  <c:v>2.6041300000000001</c:v>
                </c:pt>
                <c:pt idx="3236">
                  <c:v>2.69123</c:v>
                </c:pt>
                <c:pt idx="3237">
                  <c:v>2.7527900000000001</c:v>
                </c:pt>
                <c:pt idx="3238">
                  <c:v>2.8006899999999999</c:v>
                </c:pt>
                <c:pt idx="3239">
                  <c:v>2.8380100000000001</c:v>
                </c:pt>
                <c:pt idx="3240">
                  <c:v>2.8317299999999999</c:v>
                </c:pt>
                <c:pt idx="3241">
                  <c:v>2.7774100000000002</c:v>
                </c:pt>
                <c:pt idx="3242">
                  <c:v>2.67652</c:v>
                </c:pt>
                <c:pt idx="3243">
                  <c:v>2.5347900000000001</c:v>
                </c:pt>
                <c:pt idx="3244">
                  <c:v>2.3751500000000001</c:v>
                </c:pt>
                <c:pt idx="3245">
                  <c:v>2.1884999999999999</c:v>
                </c:pt>
                <c:pt idx="3246">
                  <c:v>1.9808399999999999</c:v>
                </c:pt>
                <c:pt idx="3247">
                  <c:v>1.7715399999999999</c:v>
                </c:pt>
                <c:pt idx="3248">
                  <c:v>1.56087</c:v>
                </c:pt>
                <c:pt idx="3249">
                  <c:v>1.3470500000000001</c:v>
                </c:pt>
                <c:pt idx="3250">
                  <c:v>1.1152299999999999</c:v>
                </c:pt>
                <c:pt idx="3251">
                  <c:v>0.894235</c:v>
                </c:pt>
                <c:pt idx="3252">
                  <c:v>0.70013999999999998</c:v>
                </c:pt>
                <c:pt idx="3253">
                  <c:v>0.54366000000000003</c:v>
                </c:pt>
                <c:pt idx="3254">
                  <c:v>0.42128599999999999</c:v>
                </c:pt>
                <c:pt idx="3255">
                  <c:v>0.32900400000000002</c:v>
                </c:pt>
                <c:pt idx="3256">
                  <c:v>0.27698499999999998</c:v>
                </c:pt>
                <c:pt idx="3257">
                  <c:v>0.269953</c:v>
                </c:pt>
                <c:pt idx="3258">
                  <c:v>0.28524300000000002</c:v>
                </c:pt>
                <c:pt idx="3259">
                  <c:v>0.32283099999999998</c:v>
                </c:pt>
                <c:pt idx="3260">
                  <c:v>0.376753</c:v>
                </c:pt>
                <c:pt idx="3261">
                  <c:v>0.46501799999999999</c:v>
                </c:pt>
                <c:pt idx="3262">
                  <c:v>0.56662900000000005</c:v>
                </c:pt>
                <c:pt idx="3263">
                  <c:v>0.66779599999999995</c:v>
                </c:pt>
                <c:pt idx="3264">
                  <c:v>0.75669399999999998</c:v>
                </c:pt>
                <c:pt idx="3265">
                  <c:v>0.84430000000000005</c:v>
                </c:pt>
                <c:pt idx="3266">
                  <c:v>0.93485700000000005</c:v>
                </c:pt>
                <c:pt idx="3267">
                  <c:v>1.01928</c:v>
                </c:pt>
                <c:pt idx="3268">
                  <c:v>1.0767599999999999</c:v>
                </c:pt>
                <c:pt idx="3269">
                  <c:v>1.1281300000000001</c:v>
                </c:pt>
                <c:pt idx="3270">
                  <c:v>1.1674599999999999</c:v>
                </c:pt>
                <c:pt idx="3271">
                  <c:v>1.2052700000000001</c:v>
                </c:pt>
                <c:pt idx="3272">
                  <c:v>1.2355799999999999</c:v>
                </c:pt>
                <c:pt idx="3273">
                  <c:v>1.2764</c:v>
                </c:pt>
                <c:pt idx="3274">
                  <c:v>1.33375</c:v>
                </c:pt>
                <c:pt idx="3275">
                  <c:v>1.41815</c:v>
                </c:pt>
                <c:pt idx="3276">
                  <c:v>1.5160400000000001</c:v>
                </c:pt>
                <c:pt idx="3277">
                  <c:v>1.61395</c:v>
                </c:pt>
                <c:pt idx="3278">
                  <c:v>1.70888</c:v>
                </c:pt>
                <c:pt idx="3279">
                  <c:v>1.8275300000000001</c:v>
                </c:pt>
                <c:pt idx="3280">
                  <c:v>1.95696</c:v>
                </c:pt>
                <c:pt idx="3281">
                  <c:v>2.1101399999999999</c:v>
                </c:pt>
                <c:pt idx="3282">
                  <c:v>2.2753299999999999</c:v>
                </c:pt>
                <c:pt idx="3283">
                  <c:v>2.4512999999999998</c:v>
                </c:pt>
                <c:pt idx="3284">
                  <c:v>2.6194199999999999</c:v>
                </c:pt>
                <c:pt idx="3285">
                  <c:v>2.7830499999999998</c:v>
                </c:pt>
                <c:pt idx="3286">
                  <c:v>2.93161</c:v>
                </c:pt>
                <c:pt idx="3287">
                  <c:v>3.0636299999999999</c:v>
                </c:pt>
                <c:pt idx="3288">
                  <c:v>3.17761</c:v>
                </c:pt>
                <c:pt idx="3289">
                  <c:v>3.2809400000000002</c:v>
                </c:pt>
                <c:pt idx="3290">
                  <c:v>3.3540800000000002</c:v>
                </c:pt>
                <c:pt idx="3291">
                  <c:v>3.4047900000000002</c:v>
                </c:pt>
                <c:pt idx="3292">
                  <c:v>3.42388</c:v>
                </c:pt>
                <c:pt idx="3293">
                  <c:v>3.4234499999999999</c:v>
                </c:pt>
                <c:pt idx="3294">
                  <c:v>3.4034200000000001</c:v>
                </c:pt>
                <c:pt idx="3295">
                  <c:v>3.3789699999999998</c:v>
                </c:pt>
                <c:pt idx="3296">
                  <c:v>3.3334999999999999</c:v>
                </c:pt>
                <c:pt idx="3297">
                  <c:v>3.2728299999999999</c:v>
                </c:pt>
                <c:pt idx="3298">
                  <c:v>3.2047400000000001</c:v>
                </c:pt>
                <c:pt idx="3299">
                  <c:v>3.1486900000000002</c:v>
                </c:pt>
                <c:pt idx="3300">
                  <c:v>3.12269</c:v>
                </c:pt>
                <c:pt idx="3301">
                  <c:v>3.1312700000000002</c:v>
                </c:pt>
                <c:pt idx="3302">
                  <c:v>3.1683400000000002</c:v>
                </c:pt>
                <c:pt idx="3303">
                  <c:v>3.2355</c:v>
                </c:pt>
                <c:pt idx="3304">
                  <c:v>3.3237199999999998</c:v>
                </c:pt>
                <c:pt idx="3305">
                  <c:v>3.4372600000000002</c:v>
                </c:pt>
                <c:pt idx="3306">
                  <c:v>3.57056</c:v>
                </c:pt>
                <c:pt idx="3307">
                  <c:v>3.7350599999999998</c:v>
                </c:pt>
                <c:pt idx="3308">
                  <c:v>3.9194599999999999</c:v>
                </c:pt>
                <c:pt idx="3309">
                  <c:v>4.1213300000000004</c:v>
                </c:pt>
                <c:pt idx="3310">
                  <c:v>4.3247900000000001</c:v>
                </c:pt>
                <c:pt idx="3311">
                  <c:v>4.4875600000000002</c:v>
                </c:pt>
                <c:pt idx="3312">
                  <c:v>4.6141800000000002</c:v>
                </c:pt>
                <c:pt idx="3313">
                  <c:v>4.70634</c:v>
                </c:pt>
                <c:pt idx="3314">
                  <c:v>4.7637999999999998</c:v>
                </c:pt>
                <c:pt idx="3315">
                  <c:v>4.7942099999999996</c:v>
                </c:pt>
                <c:pt idx="3316">
                  <c:v>4.7734399999999999</c:v>
                </c:pt>
                <c:pt idx="3317">
                  <c:v>4.6955</c:v>
                </c:pt>
                <c:pt idx="3318">
                  <c:v>4.5757500000000002</c:v>
                </c:pt>
                <c:pt idx="3319">
                  <c:v>4.4421600000000003</c:v>
                </c:pt>
                <c:pt idx="3320">
                  <c:v>4.29697</c:v>
                </c:pt>
                <c:pt idx="3321">
                  <c:v>4.1363700000000003</c:v>
                </c:pt>
                <c:pt idx="3322">
                  <c:v>3.98509</c:v>
                </c:pt>
                <c:pt idx="3323">
                  <c:v>3.83982</c:v>
                </c:pt>
                <c:pt idx="3324">
                  <c:v>3.702</c:v>
                </c:pt>
                <c:pt idx="3325">
                  <c:v>3.5701100000000001</c:v>
                </c:pt>
                <c:pt idx="3326">
                  <c:v>3.4367100000000002</c:v>
                </c:pt>
                <c:pt idx="3327">
                  <c:v>3.3393099999999998</c:v>
                </c:pt>
                <c:pt idx="3328">
                  <c:v>3.2854800000000002</c:v>
                </c:pt>
                <c:pt idx="3329">
                  <c:v>3.2495699999999998</c:v>
                </c:pt>
                <c:pt idx="3330">
                  <c:v>3.2032099999999999</c:v>
                </c:pt>
                <c:pt idx="3331">
                  <c:v>3.15672</c:v>
                </c:pt>
                <c:pt idx="3332">
                  <c:v>3.11477</c:v>
                </c:pt>
                <c:pt idx="3333">
                  <c:v>3.0847600000000002</c:v>
                </c:pt>
                <c:pt idx="3334">
                  <c:v>3.0607700000000002</c:v>
                </c:pt>
                <c:pt idx="3335">
                  <c:v>3.0502799999999999</c:v>
                </c:pt>
                <c:pt idx="3336">
                  <c:v>3.05626</c:v>
                </c:pt>
                <c:pt idx="3337">
                  <c:v>3.0727099999999998</c:v>
                </c:pt>
                <c:pt idx="3338">
                  <c:v>3.0680700000000001</c:v>
                </c:pt>
                <c:pt idx="3339">
                  <c:v>3.0484</c:v>
                </c:pt>
                <c:pt idx="3340">
                  <c:v>3.02718</c:v>
                </c:pt>
                <c:pt idx="3341">
                  <c:v>3.0179399999999998</c:v>
                </c:pt>
                <c:pt idx="3342">
                  <c:v>2.9875799999999999</c:v>
                </c:pt>
                <c:pt idx="3343">
                  <c:v>2.9571800000000001</c:v>
                </c:pt>
                <c:pt idx="3344">
                  <c:v>2.9163199999999998</c:v>
                </c:pt>
                <c:pt idx="3345">
                  <c:v>2.8813499999999999</c:v>
                </c:pt>
                <c:pt idx="3346">
                  <c:v>2.8374999999999999</c:v>
                </c:pt>
                <c:pt idx="3347">
                  <c:v>2.7784599999999999</c:v>
                </c:pt>
                <c:pt idx="3348">
                  <c:v>2.73312</c:v>
                </c:pt>
                <c:pt idx="3349">
                  <c:v>2.7283400000000002</c:v>
                </c:pt>
                <c:pt idx="3350">
                  <c:v>2.7490899999999998</c:v>
                </c:pt>
                <c:pt idx="3351">
                  <c:v>2.78782</c:v>
                </c:pt>
                <c:pt idx="3352">
                  <c:v>2.8430800000000001</c:v>
                </c:pt>
                <c:pt idx="3353">
                  <c:v>2.94042</c:v>
                </c:pt>
                <c:pt idx="3354">
                  <c:v>3.0512299999999999</c:v>
                </c:pt>
                <c:pt idx="3355">
                  <c:v>3.1755300000000002</c:v>
                </c:pt>
                <c:pt idx="3356">
                  <c:v>3.2964799999999999</c:v>
                </c:pt>
                <c:pt idx="3357">
                  <c:v>3.4206599999999998</c:v>
                </c:pt>
                <c:pt idx="3358">
                  <c:v>3.5550799999999998</c:v>
                </c:pt>
                <c:pt idx="3359">
                  <c:v>3.66405</c:v>
                </c:pt>
                <c:pt idx="3360">
                  <c:v>3.73075</c:v>
                </c:pt>
                <c:pt idx="3361">
                  <c:v>3.7643599999999999</c:v>
                </c:pt>
                <c:pt idx="3362">
                  <c:v>3.7754699999999999</c:v>
                </c:pt>
                <c:pt idx="3363">
                  <c:v>3.7655400000000001</c:v>
                </c:pt>
                <c:pt idx="3364">
                  <c:v>3.7360799999999998</c:v>
                </c:pt>
                <c:pt idx="3365">
                  <c:v>3.6945899999999998</c:v>
                </c:pt>
                <c:pt idx="3366">
                  <c:v>3.6425700000000001</c:v>
                </c:pt>
                <c:pt idx="3367">
                  <c:v>3.5830500000000001</c:v>
                </c:pt>
                <c:pt idx="3368">
                  <c:v>3.5264899999999999</c:v>
                </c:pt>
                <c:pt idx="3369">
                  <c:v>3.47159</c:v>
                </c:pt>
                <c:pt idx="3370">
                  <c:v>3.4436200000000001</c:v>
                </c:pt>
                <c:pt idx="3371">
                  <c:v>3.4441899999999999</c:v>
                </c:pt>
                <c:pt idx="3372">
                  <c:v>3.4733200000000002</c:v>
                </c:pt>
                <c:pt idx="3373">
                  <c:v>3.5249199999999998</c:v>
                </c:pt>
                <c:pt idx="3374">
                  <c:v>3.5809700000000002</c:v>
                </c:pt>
                <c:pt idx="3375">
                  <c:v>3.6369400000000001</c:v>
                </c:pt>
                <c:pt idx="3376">
                  <c:v>3.7079399999999998</c:v>
                </c:pt>
                <c:pt idx="3377">
                  <c:v>3.79244</c:v>
                </c:pt>
                <c:pt idx="3378">
                  <c:v>3.8979300000000001</c:v>
                </c:pt>
                <c:pt idx="3379">
                  <c:v>4.0109700000000004</c:v>
                </c:pt>
                <c:pt idx="3380">
                  <c:v>4.13293</c:v>
                </c:pt>
                <c:pt idx="3381">
                  <c:v>4.24871</c:v>
                </c:pt>
                <c:pt idx="3382">
                  <c:v>4.35419</c:v>
                </c:pt>
                <c:pt idx="3383">
                  <c:v>4.4430300000000003</c:v>
                </c:pt>
                <c:pt idx="3384">
                  <c:v>4.5076499999999999</c:v>
                </c:pt>
                <c:pt idx="3385">
                  <c:v>4.5752600000000001</c:v>
                </c:pt>
                <c:pt idx="3386">
                  <c:v>4.6489700000000003</c:v>
                </c:pt>
                <c:pt idx="3387">
                  <c:v>4.7030099999999999</c:v>
                </c:pt>
                <c:pt idx="3388">
                  <c:v>4.7419900000000004</c:v>
                </c:pt>
                <c:pt idx="3389">
                  <c:v>4.7614200000000002</c:v>
                </c:pt>
                <c:pt idx="3390">
                  <c:v>4.7643199999999997</c:v>
                </c:pt>
                <c:pt idx="3391">
                  <c:v>4.7401400000000002</c:v>
                </c:pt>
                <c:pt idx="3392">
                  <c:v>4.6934399999999998</c:v>
                </c:pt>
                <c:pt idx="3393">
                  <c:v>4.6361400000000001</c:v>
                </c:pt>
                <c:pt idx="3394">
                  <c:v>4.5803099999999999</c:v>
                </c:pt>
                <c:pt idx="3395">
                  <c:v>4.5411000000000001</c:v>
                </c:pt>
                <c:pt idx="3396">
                  <c:v>4.5032699999999997</c:v>
                </c:pt>
                <c:pt idx="3397">
                  <c:v>4.4535099999999996</c:v>
                </c:pt>
                <c:pt idx="3398">
                  <c:v>4.4036200000000001</c:v>
                </c:pt>
                <c:pt idx="3399">
                  <c:v>4.3417199999999996</c:v>
                </c:pt>
                <c:pt idx="3400">
                  <c:v>4.2662699999999996</c:v>
                </c:pt>
                <c:pt idx="3401">
                  <c:v>4.1817399999999996</c:v>
                </c:pt>
                <c:pt idx="3402">
                  <c:v>4.0971500000000001</c:v>
                </c:pt>
                <c:pt idx="3403">
                  <c:v>4.0154899999999998</c:v>
                </c:pt>
                <c:pt idx="3404">
                  <c:v>3.9277500000000001</c:v>
                </c:pt>
                <c:pt idx="3405">
                  <c:v>3.8176600000000001</c:v>
                </c:pt>
                <c:pt idx="3406">
                  <c:v>3.6796000000000002</c:v>
                </c:pt>
                <c:pt idx="3407">
                  <c:v>3.5177399999999999</c:v>
                </c:pt>
                <c:pt idx="3408">
                  <c:v>3.3422800000000001</c:v>
                </c:pt>
                <c:pt idx="3409">
                  <c:v>3.1669399999999999</c:v>
                </c:pt>
                <c:pt idx="3410">
                  <c:v>3.0114100000000001</c:v>
                </c:pt>
                <c:pt idx="3411">
                  <c:v>2.8805800000000001</c:v>
                </c:pt>
                <c:pt idx="3412">
                  <c:v>2.7724700000000002</c:v>
                </c:pt>
                <c:pt idx="3413">
                  <c:v>2.6909100000000001</c:v>
                </c:pt>
                <c:pt idx="3414">
                  <c:v>2.6411799999999999</c:v>
                </c:pt>
                <c:pt idx="3415">
                  <c:v>2.6320299999999999</c:v>
                </c:pt>
                <c:pt idx="3416">
                  <c:v>2.6850499999999999</c:v>
                </c:pt>
                <c:pt idx="3417">
                  <c:v>2.7814800000000002</c:v>
                </c:pt>
                <c:pt idx="3418">
                  <c:v>2.9188200000000002</c:v>
                </c:pt>
                <c:pt idx="3419">
                  <c:v>3.09883</c:v>
                </c:pt>
                <c:pt idx="3420">
                  <c:v>3.2989899999999999</c:v>
                </c:pt>
                <c:pt idx="3421">
                  <c:v>3.5008699999999999</c:v>
                </c:pt>
                <c:pt idx="3422">
                  <c:v>3.6970299999999998</c:v>
                </c:pt>
                <c:pt idx="3423">
                  <c:v>3.8751600000000002</c:v>
                </c:pt>
                <c:pt idx="3424">
                  <c:v>4.0258599999999998</c:v>
                </c:pt>
                <c:pt idx="3425">
                  <c:v>4.1377100000000002</c:v>
                </c:pt>
                <c:pt idx="3426">
                  <c:v>4.2023700000000002</c:v>
                </c:pt>
                <c:pt idx="3427">
                  <c:v>4.1934300000000002</c:v>
                </c:pt>
                <c:pt idx="3428">
                  <c:v>4.1499100000000002</c:v>
                </c:pt>
                <c:pt idx="3429">
                  <c:v>4.0733600000000001</c:v>
                </c:pt>
                <c:pt idx="3430">
                  <c:v>3.9652599999999998</c:v>
                </c:pt>
                <c:pt idx="3431">
                  <c:v>3.8406799999999999</c:v>
                </c:pt>
                <c:pt idx="3432">
                  <c:v>3.71346</c:v>
                </c:pt>
                <c:pt idx="3433">
                  <c:v>3.5905</c:v>
                </c:pt>
                <c:pt idx="3434">
                  <c:v>3.49037</c:v>
                </c:pt>
                <c:pt idx="3435">
                  <c:v>3.4232499999999999</c:v>
                </c:pt>
                <c:pt idx="3436">
                  <c:v>3.39215</c:v>
                </c:pt>
                <c:pt idx="3437">
                  <c:v>3.39866</c:v>
                </c:pt>
                <c:pt idx="3438">
                  <c:v>3.4636900000000002</c:v>
                </c:pt>
                <c:pt idx="3439">
                  <c:v>3.5467</c:v>
                </c:pt>
                <c:pt idx="3440">
                  <c:v>3.6492499999999999</c:v>
                </c:pt>
                <c:pt idx="3441">
                  <c:v>3.7532000000000001</c:v>
                </c:pt>
                <c:pt idx="3442">
                  <c:v>3.8613499999999998</c:v>
                </c:pt>
                <c:pt idx="3443">
                  <c:v>3.9697399999999998</c:v>
                </c:pt>
                <c:pt idx="3444">
                  <c:v>4.0750999999999999</c:v>
                </c:pt>
                <c:pt idx="3445">
                  <c:v>4.1667899999999998</c:v>
                </c:pt>
                <c:pt idx="3446">
                  <c:v>4.2291800000000004</c:v>
                </c:pt>
                <c:pt idx="3447">
                  <c:v>4.2638100000000003</c:v>
                </c:pt>
                <c:pt idx="3448">
                  <c:v>4.2766500000000001</c:v>
                </c:pt>
                <c:pt idx="3449">
                  <c:v>4.2617500000000001</c:v>
                </c:pt>
                <c:pt idx="3450">
                  <c:v>4.2446000000000002</c:v>
                </c:pt>
                <c:pt idx="3451">
                  <c:v>4.2282099999999998</c:v>
                </c:pt>
                <c:pt idx="3452">
                  <c:v>4.2321400000000002</c:v>
                </c:pt>
                <c:pt idx="3453">
                  <c:v>4.2368199999999998</c:v>
                </c:pt>
                <c:pt idx="3454">
                  <c:v>4.2362399999999996</c:v>
                </c:pt>
                <c:pt idx="3455">
                  <c:v>4.2228599999999998</c:v>
                </c:pt>
                <c:pt idx="3456">
                  <c:v>4.2011900000000004</c:v>
                </c:pt>
                <c:pt idx="3457">
                  <c:v>4.1870200000000004</c:v>
                </c:pt>
                <c:pt idx="3458">
                  <c:v>4.1833299999999998</c:v>
                </c:pt>
                <c:pt idx="3459">
                  <c:v>4.1796199999999999</c:v>
                </c:pt>
                <c:pt idx="3460">
                  <c:v>4.17136</c:v>
                </c:pt>
                <c:pt idx="3461">
                  <c:v>4.1540800000000004</c:v>
                </c:pt>
                <c:pt idx="3462">
                  <c:v>4.1157700000000004</c:v>
                </c:pt>
                <c:pt idx="3463">
                  <c:v>4.0534400000000002</c:v>
                </c:pt>
                <c:pt idx="3464">
                  <c:v>3.9821</c:v>
                </c:pt>
                <c:pt idx="3465">
                  <c:v>3.9047000000000001</c:v>
                </c:pt>
                <c:pt idx="3466">
                  <c:v>3.83785</c:v>
                </c:pt>
                <c:pt idx="3467">
                  <c:v>3.7814999999999999</c:v>
                </c:pt>
                <c:pt idx="3468">
                  <c:v>3.7290199999999998</c:v>
                </c:pt>
                <c:pt idx="3469">
                  <c:v>3.6726800000000002</c:v>
                </c:pt>
                <c:pt idx="3470">
                  <c:v>3.6261899999999998</c:v>
                </c:pt>
                <c:pt idx="3471">
                  <c:v>3.5878999999999999</c:v>
                </c:pt>
                <c:pt idx="3472">
                  <c:v>3.54739</c:v>
                </c:pt>
                <c:pt idx="3473">
                  <c:v>3.5166200000000001</c:v>
                </c:pt>
                <c:pt idx="3474">
                  <c:v>3.4865400000000002</c:v>
                </c:pt>
                <c:pt idx="3475">
                  <c:v>3.4511799999999999</c:v>
                </c:pt>
                <c:pt idx="3476">
                  <c:v>3.4150299999999998</c:v>
                </c:pt>
                <c:pt idx="3477">
                  <c:v>3.3660999999999999</c:v>
                </c:pt>
                <c:pt idx="3478">
                  <c:v>3.3073399999999999</c:v>
                </c:pt>
                <c:pt idx="3479">
                  <c:v>3.2366000000000001</c:v>
                </c:pt>
                <c:pt idx="3480">
                  <c:v>3.1629499999999999</c:v>
                </c:pt>
                <c:pt idx="3481">
                  <c:v>3.0636000000000001</c:v>
                </c:pt>
                <c:pt idx="3482">
                  <c:v>2.9449000000000001</c:v>
                </c:pt>
                <c:pt idx="3483">
                  <c:v>2.8274300000000001</c:v>
                </c:pt>
                <c:pt idx="3484">
                  <c:v>2.6996699999999998</c:v>
                </c:pt>
                <c:pt idx="3485">
                  <c:v>2.5779000000000001</c:v>
                </c:pt>
                <c:pt idx="3486">
                  <c:v>2.47723</c:v>
                </c:pt>
                <c:pt idx="3487">
                  <c:v>2.3945599999999998</c:v>
                </c:pt>
                <c:pt idx="3488">
                  <c:v>2.3269000000000002</c:v>
                </c:pt>
                <c:pt idx="3489">
                  <c:v>2.2697799999999999</c:v>
                </c:pt>
                <c:pt idx="3490">
                  <c:v>2.2337099999999999</c:v>
                </c:pt>
                <c:pt idx="3491">
                  <c:v>2.2141999999999999</c:v>
                </c:pt>
                <c:pt idx="3492">
                  <c:v>2.2382200000000001</c:v>
                </c:pt>
                <c:pt idx="3493">
                  <c:v>2.3073600000000001</c:v>
                </c:pt>
                <c:pt idx="3494">
                  <c:v>2.3944100000000001</c:v>
                </c:pt>
                <c:pt idx="3495">
                  <c:v>2.52068</c:v>
                </c:pt>
                <c:pt idx="3496">
                  <c:v>2.6632699999999998</c:v>
                </c:pt>
                <c:pt idx="3497">
                  <c:v>2.7938200000000002</c:v>
                </c:pt>
                <c:pt idx="3498">
                  <c:v>2.9122699999999999</c:v>
                </c:pt>
                <c:pt idx="3499">
                  <c:v>3.03376</c:v>
                </c:pt>
                <c:pt idx="3500">
                  <c:v>3.1446399999999999</c:v>
                </c:pt>
                <c:pt idx="3501">
                  <c:v>3.2330199999999998</c:v>
                </c:pt>
                <c:pt idx="3502">
                  <c:v>3.29575</c:v>
                </c:pt>
                <c:pt idx="3503">
                  <c:v>3.3223799999999999</c:v>
                </c:pt>
                <c:pt idx="3504">
                  <c:v>3.3115299999999999</c:v>
                </c:pt>
                <c:pt idx="3505">
                  <c:v>3.2750499999999998</c:v>
                </c:pt>
                <c:pt idx="3506">
                  <c:v>3.1876099999999998</c:v>
                </c:pt>
                <c:pt idx="3507">
                  <c:v>3.0669599999999999</c:v>
                </c:pt>
                <c:pt idx="3508">
                  <c:v>2.9449999999999998</c:v>
                </c:pt>
                <c:pt idx="3509">
                  <c:v>2.8260999999999998</c:v>
                </c:pt>
                <c:pt idx="3510">
                  <c:v>2.70241</c:v>
                </c:pt>
                <c:pt idx="3511">
                  <c:v>2.60311</c:v>
                </c:pt>
                <c:pt idx="3512">
                  <c:v>2.52637</c:v>
                </c:pt>
                <c:pt idx="3513">
                  <c:v>2.4797899999999999</c:v>
                </c:pt>
                <c:pt idx="3514">
                  <c:v>2.4570799999999999</c:v>
                </c:pt>
                <c:pt idx="3515">
                  <c:v>2.4523999999999999</c:v>
                </c:pt>
                <c:pt idx="3516">
                  <c:v>2.4778500000000001</c:v>
                </c:pt>
                <c:pt idx="3517">
                  <c:v>2.5527700000000002</c:v>
                </c:pt>
                <c:pt idx="3518">
                  <c:v>2.6774499999999999</c:v>
                </c:pt>
                <c:pt idx="3519">
                  <c:v>2.82429</c:v>
                </c:pt>
                <c:pt idx="3520">
                  <c:v>2.9817</c:v>
                </c:pt>
                <c:pt idx="3521">
                  <c:v>3.13612</c:v>
                </c:pt>
                <c:pt idx="3522">
                  <c:v>3.2621699999999998</c:v>
                </c:pt>
                <c:pt idx="3523">
                  <c:v>3.3759000000000001</c:v>
                </c:pt>
                <c:pt idx="3524">
                  <c:v>3.4655399999999998</c:v>
                </c:pt>
                <c:pt idx="3525">
                  <c:v>3.5400200000000002</c:v>
                </c:pt>
                <c:pt idx="3526">
                  <c:v>3.6132</c:v>
                </c:pt>
                <c:pt idx="3527">
                  <c:v>3.6713200000000001</c:v>
                </c:pt>
                <c:pt idx="3528">
                  <c:v>3.6993499999999999</c:v>
                </c:pt>
                <c:pt idx="3529">
                  <c:v>3.6778300000000002</c:v>
                </c:pt>
                <c:pt idx="3530">
                  <c:v>3.6337600000000001</c:v>
                </c:pt>
                <c:pt idx="3531">
                  <c:v>3.5687600000000002</c:v>
                </c:pt>
                <c:pt idx="3532">
                  <c:v>3.5037400000000001</c:v>
                </c:pt>
                <c:pt idx="3533">
                  <c:v>3.45526</c:v>
                </c:pt>
                <c:pt idx="3534">
                  <c:v>3.4051399999999998</c:v>
                </c:pt>
                <c:pt idx="3535">
                  <c:v>3.3686500000000001</c:v>
                </c:pt>
                <c:pt idx="3536">
                  <c:v>3.33073</c:v>
                </c:pt>
                <c:pt idx="3537">
                  <c:v>3.2701600000000002</c:v>
                </c:pt>
                <c:pt idx="3538">
                  <c:v>3.1839900000000001</c:v>
                </c:pt>
                <c:pt idx="3539">
                  <c:v>3.0827599999999999</c:v>
                </c:pt>
                <c:pt idx="3540">
                  <c:v>2.9891200000000002</c:v>
                </c:pt>
                <c:pt idx="3541">
                  <c:v>2.86972</c:v>
                </c:pt>
                <c:pt idx="3542">
                  <c:v>2.75048</c:v>
                </c:pt>
                <c:pt idx="3543">
                  <c:v>2.61598</c:v>
                </c:pt>
                <c:pt idx="3544">
                  <c:v>2.4591799999999999</c:v>
                </c:pt>
                <c:pt idx="3545">
                  <c:v>2.2858999999999998</c:v>
                </c:pt>
                <c:pt idx="3546">
                  <c:v>2.08256</c:v>
                </c:pt>
                <c:pt idx="3547">
                  <c:v>1.8671500000000001</c:v>
                </c:pt>
                <c:pt idx="3548">
                  <c:v>1.6516999999999999</c:v>
                </c:pt>
                <c:pt idx="3549">
                  <c:v>1.44828</c:v>
                </c:pt>
                <c:pt idx="3550">
                  <c:v>1.26135</c:v>
                </c:pt>
                <c:pt idx="3551">
                  <c:v>1.0838399999999999</c:v>
                </c:pt>
                <c:pt idx="3552">
                  <c:v>0.94802900000000001</c:v>
                </c:pt>
                <c:pt idx="3553">
                  <c:v>0.81672500000000003</c:v>
                </c:pt>
                <c:pt idx="3554">
                  <c:v>0.706673</c:v>
                </c:pt>
                <c:pt idx="3555">
                  <c:v>0.61763999999999997</c:v>
                </c:pt>
                <c:pt idx="3556">
                  <c:v>0.56459199999999998</c:v>
                </c:pt>
                <c:pt idx="3557">
                  <c:v>0.55962199999999995</c:v>
                </c:pt>
                <c:pt idx="3558">
                  <c:v>0.59676700000000005</c:v>
                </c:pt>
                <c:pt idx="3559">
                  <c:v>0.69103199999999998</c:v>
                </c:pt>
                <c:pt idx="3560">
                  <c:v>0.83353500000000003</c:v>
                </c:pt>
                <c:pt idx="3561">
                  <c:v>1.0090699999999999</c:v>
                </c:pt>
                <c:pt idx="3562">
                  <c:v>1.2141599999999999</c:v>
                </c:pt>
                <c:pt idx="3563">
                  <c:v>1.4228099999999999</c:v>
                </c:pt>
                <c:pt idx="3564">
                  <c:v>1.6638200000000001</c:v>
                </c:pt>
                <c:pt idx="3565">
                  <c:v>1.92544</c:v>
                </c:pt>
                <c:pt idx="3566">
                  <c:v>2.2065399999999999</c:v>
                </c:pt>
                <c:pt idx="3567">
                  <c:v>2.4807899999999998</c:v>
                </c:pt>
                <c:pt idx="3568">
                  <c:v>2.73624</c:v>
                </c:pt>
                <c:pt idx="3569">
                  <c:v>2.9748899999999998</c:v>
                </c:pt>
                <c:pt idx="3570">
                  <c:v>3.1662599999999999</c:v>
                </c:pt>
                <c:pt idx="3571">
                  <c:v>3.31318</c:v>
                </c:pt>
                <c:pt idx="3572">
                  <c:v>3.4205299999999998</c:v>
                </c:pt>
                <c:pt idx="3573">
                  <c:v>3.4789099999999999</c:v>
                </c:pt>
                <c:pt idx="3574">
                  <c:v>3.50806</c:v>
                </c:pt>
                <c:pt idx="3575">
                  <c:v>3.49098</c:v>
                </c:pt>
                <c:pt idx="3576">
                  <c:v>3.4194800000000001</c:v>
                </c:pt>
                <c:pt idx="3577">
                  <c:v>3.30023</c:v>
                </c:pt>
                <c:pt idx="3578">
                  <c:v>3.1551999999999998</c:v>
                </c:pt>
                <c:pt idx="3579">
                  <c:v>2.99011</c:v>
                </c:pt>
                <c:pt idx="3580">
                  <c:v>2.7954599999999998</c:v>
                </c:pt>
                <c:pt idx="3581">
                  <c:v>2.6006900000000002</c:v>
                </c:pt>
                <c:pt idx="3582">
                  <c:v>2.4145300000000001</c:v>
                </c:pt>
                <c:pt idx="3583">
                  <c:v>2.2436799999999999</c:v>
                </c:pt>
                <c:pt idx="3584">
                  <c:v>2.11273</c:v>
                </c:pt>
                <c:pt idx="3585">
                  <c:v>2.0142600000000002</c:v>
                </c:pt>
                <c:pt idx="3586">
                  <c:v>1.9547699999999999</c:v>
                </c:pt>
                <c:pt idx="3587">
                  <c:v>1.9551400000000001</c:v>
                </c:pt>
                <c:pt idx="3588">
                  <c:v>2.00936</c:v>
                </c:pt>
                <c:pt idx="3589">
                  <c:v>2.10182</c:v>
                </c:pt>
                <c:pt idx="3590">
                  <c:v>2.2319800000000001</c:v>
                </c:pt>
                <c:pt idx="3591">
                  <c:v>2.4089100000000001</c:v>
                </c:pt>
                <c:pt idx="3592">
                  <c:v>2.6115599999999999</c:v>
                </c:pt>
                <c:pt idx="3593">
                  <c:v>2.8208199999999999</c:v>
                </c:pt>
                <c:pt idx="3594">
                  <c:v>3.0338500000000002</c:v>
                </c:pt>
                <c:pt idx="3595">
                  <c:v>3.23028</c:v>
                </c:pt>
                <c:pt idx="3596">
                  <c:v>3.4040699999999999</c:v>
                </c:pt>
                <c:pt idx="3597">
                  <c:v>3.5528900000000001</c:v>
                </c:pt>
                <c:pt idx="3598">
                  <c:v>3.6602800000000002</c:v>
                </c:pt>
                <c:pt idx="3599">
                  <c:v>3.7255500000000001</c:v>
                </c:pt>
                <c:pt idx="3600">
                  <c:v>3.7583099999999998</c:v>
                </c:pt>
                <c:pt idx="3601">
                  <c:v>3.7572100000000002</c:v>
                </c:pt>
                <c:pt idx="3602">
                  <c:v>3.72221</c:v>
                </c:pt>
                <c:pt idx="3603">
                  <c:v>3.6571199999999999</c:v>
                </c:pt>
                <c:pt idx="3604">
                  <c:v>3.5686599999999999</c:v>
                </c:pt>
                <c:pt idx="3605">
                  <c:v>3.4569100000000001</c:v>
                </c:pt>
                <c:pt idx="3606">
                  <c:v>3.3323499999999999</c:v>
                </c:pt>
                <c:pt idx="3607">
                  <c:v>3.2030400000000001</c:v>
                </c:pt>
                <c:pt idx="3608">
                  <c:v>3.0677099999999999</c:v>
                </c:pt>
                <c:pt idx="3609">
                  <c:v>2.9346899999999998</c:v>
                </c:pt>
                <c:pt idx="3610">
                  <c:v>2.8041200000000002</c:v>
                </c:pt>
                <c:pt idx="3611">
                  <c:v>2.6755499999999999</c:v>
                </c:pt>
                <c:pt idx="3612">
                  <c:v>2.5480800000000001</c:v>
                </c:pt>
                <c:pt idx="3613">
                  <c:v>2.4185699999999999</c:v>
                </c:pt>
                <c:pt idx="3614">
                  <c:v>2.2918400000000001</c:v>
                </c:pt>
                <c:pt idx="3615">
                  <c:v>2.1790799999999999</c:v>
                </c:pt>
                <c:pt idx="3616">
                  <c:v>2.0775000000000001</c:v>
                </c:pt>
                <c:pt idx="3617">
                  <c:v>1.9839899999999999</c:v>
                </c:pt>
                <c:pt idx="3618">
                  <c:v>1.8947000000000001</c:v>
                </c:pt>
                <c:pt idx="3619">
                  <c:v>1.81423</c:v>
                </c:pt>
                <c:pt idx="3620">
                  <c:v>1.7435700000000001</c:v>
                </c:pt>
                <c:pt idx="3621">
                  <c:v>1.6919500000000001</c:v>
                </c:pt>
                <c:pt idx="3622">
                  <c:v>1.65706</c:v>
                </c:pt>
                <c:pt idx="3623">
                  <c:v>1.6436999999999999</c:v>
                </c:pt>
                <c:pt idx="3624">
                  <c:v>1.6531100000000001</c:v>
                </c:pt>
                <c:pt idx="3625">
                  <c:v>1.6864300000000001</c:v>
                </c:pt>
                <c:pt idx="3626">
                  <c:v>1.73529</c:v>
                </c:pt>
                <c:pt idx="3627">
                  <c:v>1.8031999999999999</c:v>
                </c:pt>
                <c:pt idx="3628">
                  <c:v>1.8887499999999999</c:v>
                </c:pt>
                <c:pt idx="3629">
                  <c:v>1.99841</c:v>
                </c:pt>
                <c:pt idx="3630">
                  <c:v>2.1320100000000002</c:v>
                </c:pt>
                <c:pt idx="3631">
                  <c:v>2.2825700000000002</c:v>
                </c:pt>
                <c:pt idx="3632">
                  <c:v>2.4345400000000001</c:v>
                </c:pt>
                <c:pt idx="3633">
                  <c:v>2.5890599999999999</c:v>
                </c:pt>
                <c:pt idx="3634">
                  <c:v>2.7397100000000001</c:v>
                </c:pt>
                <c:pt idx="3635">
                  <c:v>2.8841399999999999</c:v>
                </c:pt>
                <c:pt idx="3636">
                  <c:v>3.01763</c:v>
                </c:pt>
                <c:pt idx="3637">
                  <c:v>3.1400199999999998</c:v>
                </c:pt>
                <c:pt idx="3638">
                  <c:v>3.2496499999999999</c:v>
                </c:pt>
                <c:pt idx="3639">
                  <c:v>3.3410199999999999</c:v>
                </c:pt>
                <c:pt idx="3640">
                  <c:v>3.4039299999999999</c:v>
                </c:pt>
                <c:pt idx="3641">
                  <c:v>3.43492</c:v>
                </c:pt>
                <c:pt idx="3642">
                  <c:v>3.44102</c:v>
                </c:pt>
                <c:pt idx="3643">
                  <c:v>3.4321199999999998</c:v>
                </c:pt>
                <c:pt idx="3644">
                  <c:v>3.40666</c:v>
                </c:pt>
                <c:pt idx="3645">
                  <c:v>3.36869</c:v>
                </c:pt>
                <c:pt idx="3646">
                  <c:v>3.3229299999999999</c:v>
                </c:pt>
                <c:pt idx="3647">
                  <c:v>3.2751600000000001</c:v>
                </c:pt>
                <c:pt idx="3648">
                  <c:v>3.2244700000000002</c:v>
                </c:pt>
                <c:pt idx="3649">
                  <c:v>3.1715499999999999</c:v>
                </c:pt>
                <c:pt idx="3650">
                  <c:v>3.1278000000000001</c:v>
                </c:pt>
                <c:pt idx="3651">
                  <c:v>3.1017199999999998</c:v>
                </c:pt>
                <c:pt idx="3652">
                  <c:v>3.0907800000000001</c:v>
                </c:pt>
                <c:pt idx="3653">
                  <c:v>3.0903999999999998</c:v>
                </c:pt>
                <c:pt idx="3654">
                  <c:v>3.1026099999999999</c:v>
                </c:pt>
                <c:pt idx="3655">
                  <c:v>3.1341600000000001</c:v>
                </c:pt>
                <c:pt idx="3656">
                  <c:v>3.1838799999999998</c:v>
                </c:pt>
                <c:pt idx="3657">
                  <c:v>3.2467999999999999</c:v>
                </c:pt>
                <c:pt idx="3658">
                  <c:v>3.31542</c:v>
                </c:pt>
                <c:pt idx="3659">
                  <c:v>3.38957</c:v>
                </c:pt>
                <c:pt idx="3660">
                  <c:v>3.4686900000000001</c:v>
                </c:pt>
                <c:pt idx="3661">
                  <c:v>3.5493999999999999</c:v>
                </c:pt>
                <c:pt idx="3662">
                  <c:v>3.6289899999999999</c:v>
                </c:pt>
                <c:pt idx="3663">
                  <c:v>3.7126000000000001</c:v>
                </c:pt>
                <c:pt idx="3664">
                  <c:v>3.8015300000000001</c:v>
                </c:pt>
                <c:pt idx="3665">
                  <c:v>3.8906100000000001</c:v>
                </c:pt>
                <c:pt idx="3666">
                  <c:v>3.9699399999999998</c:v>
                </c:pt>
                <c:pt idx="3667">
                  <c:v>4.0420100000000003</c:v>
                </c:pt>
                <c:pt idx="3668">
                  <c:v>4.1069500000000003</c:v>
                </c:pt>
                <c:pt idx="3669">
                  <c:v>4.1645000000000003</c:v>
                </c:pt>
                <c:pt idx="3670">
                  <c:v>4.2197300000000002</c:v>
                </c:pt>
                <c:pt idx="3671">
                  <c:v>4.2686900000000003</c:v>
                </c:pt>
                <c:pt idx="3672">
                  <c:v>4.3039899999999998</c:v>
                </c:pt>
                <c:pt idx="3673">
                  <c:v>4.3199500000000004</c:v>
                </c:pt>
                <c:pt idx="3674">
                  <c:v>4.3125799999999996</c:v>
                </c:pt>
                <c:pt idx="3675">
                  <c:v>4.2836100000000004</c:v>
                </c:pt>
                <c:pt idx="3676">
                  <c:v>4.2201500000000003</c:v>
                </c:pt>
                <c:pt idx="3677">
                  <c:v>4.1226900000000004</c:v>
                </c:pt>
                <c:pt idx="3678">
                  <c:v>3.9839099999999998</c:v>
                </c:pt>
                <c:pt idx="3679">
                  <c:v>3.8138800000000002</c:v>
                </c:pt>
                <c:pt idx="3680">
                  <c:v>3.6816599999999999</c:v>
                </c:pt>
                <c:pt idx="3681">
                  <c:v>3.45682</c:v>
                </c:pt>
                <c:pt idx="3682">
                  <c:v>3.2160500000000001</c:v>
                </c:pt>
                <c:pt idx="3683">
                  <c:v>2.9617399999999998</c:v>
                </c:pt>
                <c:pt idx="3684">
                  <c:v>2.7073299999999998</c:v>
                </c:pt>
                <c:pt idx="3685">
                  <c:v>2.4559799999999998</c:v>
                </c:pt>
                <c:pt idx="3686">
                  <c:v>2.2191800000000002</c:v>
                </c:pt>
                <c:pt idx="3687">
                  <c:v>2.0110100000000002</c:v>
                </c:pt>
                <c:pt idx="3688">
                  <c:v>1.83412</c:v>
                </c:pt>
                <c:pt idx="3689">
                  <c:v>1.6958299999999999</c:v>
                </c:pt>
                <c:pt idx="3690">
                  <c:v>1.5966800000000001</c:v>
                </c:pt>
                <c:pt idx="3691">
                  <c:v>1.5357000000000001</c:v>
                </c:pt>
                <c:pt idx="3692">
                  <c:v>1.51142</c:v>
                </c:pt>
                <c:pt idx="3693">
                  <c:v>1.5092399999999999</c:v>
                </c:pt>
                <c:pt idx="3694">
                  <c:v>1.5442400000000001</c:v>
                </c:pt>
                <c:pt idx="3695">
                  <c:v>1.6044099999999999</c:v>
                </c:pt>
                <c:pt idx="3696">
                  <c:v>1.6955</c:v>
                </c:pt>
                <c:pt idx="3697">
                  <c:v>1.8045599999999999</c:v>
                </c:pt>
                <c:pt idx="3698">
                  <c:v>1.92442</c:v>
                </c:pt>
                <c:pt idx="3699">
                  <c:v>2.06508</c:v>
                </c:pt>
                <c:pt idx="3700">
                  <c:v>2.2237200000000001</c:v>
                </c:pt>
                <c:pt idx="3701">
                  <c:v>2.3823799999999999</c:v>
                </c:pt>
                <c:pt idx="3702">
                  <c:v>2.52902</c:v>
                </c:pt>
                <c:pt idx="3703">
                  <c:v>2.6695899999999999</c:v>
                </c:pt>
                <c:pt idx="3704">
                  <c:v>2.8026599999999999</c:v>
                </c:pt>
                <c:pt idx="3705">
                  <c:v>2.9101599999999999</c:v>
                </c:pt>
                <c:pt idx="3706">
                  <c:v>2.9994200000000002</c:v>
                </c:pt>
                <c:pt idx="3707">
                  <c:v>3.0573399999999999</c:v>
                </c:pt>
                <c:pt idx="3708">
                  <c:v>3.0850599999999999</c:v>
                </c:pt>
                <c:pt idx="3709">
                  <c:v>3.0796999999999999</c:v>
                </c:pt>
                <c:pt idx="3710">
                  <c:v>3.02169</c:v>
                </c:pt>
                <c:pt idx="3711">
                  <c:v>2.9157099999999998</c:v>
                </c:pt>
                <c:pt idx="3712">
                  <c:v>2.7737799999999999</c:v>
                </c:pt>
                <c:pt idx="3713">
                  <c:v>2.60738</c:v>
                </c:pt>
                <c:pt idx="3714">
                  <c:v>2.4128699999999998</c:v>
                </c:pt>
                <c:pt idx="3715">
                  <c:v>2.2153100000000001</c:v>
                </c:pt>
                <c:pt idx="3716">
                  <c:v>2.02685</c:v>
                </c:pt>
                <c:pt idx="3717">
                  <c:v>1.84737</c:v>
                </c:pt>
                <c:pt idx="3718">
                  <c:v>1.69052</c:v>
                </c:pt>
                <c:pt idx="3719">
                  <c:v>1.56671</c:v>
                </c:pt>
                <c:pt idx="3720">
                  <c:v>1.48054</c:v>
                </c:pt>
                <c:pt idx="3721">
                  <c:v>1.44998</c:v>
                </c:pt>
                <c:pt idx="3722">
                  <c:v>1.4599</c:v>
                </c:pt>
                <c:pt idx="3723">
                  <c:v>1.5149300000000001</c:v>
                </c:pt>
                <c:pt idx="3724">
                  <c:v>1.6090800000000001</c:v>
                </c:pt>
                <c:pt idx="3725">
                  <c:v>1.73597</c:v>
                </c:pt>
                <c:pt idx="3726">
                  <c:v>1.86911</c:v>
                </c:pt>
                <c:pt idx="3727">
                  <c:v>1.9928600000000001</c:v>
                </c:pt>
                <c:pt idx="3728">
                  <c:v>2.1030899999999999</c:v>
                </c:pt>
                <c:pt idx="3729">
                  <c:v>2.1894499999999999</c:v>
                </c:pt>
                <c:pt idx="3730">
                  <c:v>2.2364999999999999</c:v>
                </c:pt>
                <c:pt idx="3731">
                  <c:v>2.2354500000000002</c:v>
                </c:pt>
                <c:pt idx="3732">
                  <c:v>2.1770100000000001</c:v>
                </c:pt>
                <c:pt idx="3733">
                  <c:v>2.0851600000000001</c:v>
                </c:pt>
                <c:pt idx="3734">
                  <c:v>1.9597599999999999</c:v>
                </c:pt>
                <c:pt idx="3735">
                  <c:v>1.80505</c:v>
                </c:pt>
                <c:pt idx="3736">
                  <c:v>1.6269400000000001</c:v>
                </c:pt>
                <c:pt idx="3737">
                  <c:v>1.4343699999999999</c:v>
                </c:pt>
                <c:pt idx="3738">
                  <c:v>1.25457</c:v>
                </c:pt>
                <c:pt idx="3739">
                  <c:v>1.0911999999999999</c:v>
                </c:pt>
                <c:pt idx="3740">
                  <c:v>0.95662800000000003</c:v>
                </c:pt>
                <c:pt idx="3741">
                  <c:v>0.85773999999999995</c:v>
                </c:pt>
                <c:pt idx="3742">
                  <c:v>0.81896800000000003</c:v>
                </c:pt>
                <c:pt idx="3743">
                  <c:v>0.843391</c:v>
                </c:pt>
                <c:pt idx="3744">
                  <c:v>0.90704099999999999</c:v>
                </c:pt>
                <c:pt idx="3745">
                  <c:v>1.0025599999999999</c:v>
                </c:pt>
                <c:pt idx="3746">
                  <c:v>1.11958</c:v>
                </c:pt>
                <c:pt idx="3747">
                  <c:v>1.2633099999999999</c:v>
                </c:pt>
                <c:pt idx="3748">
                  <c:v>1.4315199999999999</c:v>
                </c:pt>
                <c:pt idx="3749">
                  <c:v>1.6006400000000001</c:v>
                </c:pt>
                <c:pt idx="3750">
                  <c:v>1.77095</c:v>
                </c:pt>
                <c:pt idx="3751">
                  <c:v>1.9272</c:v>
                </c:pt>
                <c:pt idx="3752">
                  <c:v>2.07328</c:v>
                </c:pt>
                <c:pt idx="3753">
                  <c:v>2.1742699999999999</c:v>
                </c:pt>
                <c:pt idx="3754">
                  <c:v>2.2226400000000002</c:v>
                </c:pt>
                <c:pt idx="3755">
                  <c:v>2.23339</c:v>
                </c:pt>
                <c:pt idx="3756">
                  <c:v>2.2050700000000001</c:v>
                </c:pt>
                <c:pt idx="3757">
                  <c:v>2.1497799999999998</c:v>
                </c:pt>
                <c:pt idx="3758">
                  <c:v>2.0597500000000002</c:v>
                </c:pt>
                <c:pt idx="3759">
                  <c:v>1.93387</c:v>
                </c:pt>
                <c:pt idx="3760">
                  <c:v>1.77643</c:v>
                </c:pt>
                <c:pt idx="3761">
                  <c:v>1.5859399999999999</c:v>
                </c:pt>
                <c:pt idx="3762">
                  <c:v>1.37822</c:v>
                </c:pt>
                <c:pt idx="3763">
                  <c:v>1.1528499999999999</c:v>
                </c:pt>
                <c:pt idx="3764">
                  <c:v>0.94329399999999997</c:v>
                </c:pt>
                <c:pt idx="3765">
                  <c:v>0.76286799999999999</c:v>
                </c:pt>
                <c:pt idx="3766">
                  <c:v>0.60575000000000001</c:v>
                </c:pt>
                <c:pt idx="3767">
                  <c:v>0.47874299999999997</c:v>
                </c:pt>
                <c:pt idx="3768">
                  <c:v>0.37914300000000001</c:v>
                </c:pt>
                <c:pt idx="3769">
                  <c:v>0.30842399999999998</c:v>
                </c:pt>
                <c:pt idx="3770">
                  <c:v>0.28004099999999998</c:v>
                </c:pt>
                <c:pt idx="3771">
                  <c:v>0.30597000000000002</c:v>
                </c:pt>
                <c:pt idx="3772">
                  <c:v>0.38608799999999999</c:v>
                </c:pt>
                <c:pt idx="3773">
                  <c:v>0.50436199999999998</c:v>
                </c:pt>
                <c:pt idx="3774">
                  <c:v>0.64981599999999995</c:v>
                </c:pt>
                <c:pt idx="3775">
                  <c:v>0.78854800000000003</c:v>
                </c:pt>
                <c:pt idx="3776">
                  <c:v>0.918242</c:v>
                </c:pt>
                <c:pt idx="3777">
                  <c:v>1.03687</c:v>
                </c:pt>
                <c:pt idx="3778">
                  <c:v>1.14327</c:v>
                </c:pt>
                <c:pt idx="3779">
                  <c:v>1.2329699999999999</c:v>
                </c:pt>
                <c:pt idx="3780">
                  <c:v>1.3151299999999999</c:v>
                </c:pt>
                <c:pt idx="3781">
                  <c:v>1.37174</c:v>
                </c:pt>
                <c:pt idx="3782">
                  <c:v>1.38628</c:v>
                </c:pt>
                <c:pt idx="3783">
                  <c:v>1.3618699999999999</c:v>
                </c:pt>
                <c:pt idx="3784">
                  <c:v>1.2998400000000001</c:v>
                </c:pt>
                <c:pt idx="3785">
                  <c:v>1.2242999999999999</c:v>
                </c:pt>
                <c:pt idx="3786">
                  <c:v>1.16245</c:v>
                </c:pt>
                <c:pt idx="3787">
                  <c:v>1.10643</c:v>
                </c:pt>
                <c:pt idx="3788">
                  <c:v>1.0596099999999999</c:v>
                </c:pt>
                <c:pt idx="3789">
                  <c:v>1.0111399999999999</c:v>
                </c:pt>
                <c:pt idx="3790">
                  <c:v>0.96728499999999995</c:v>
                </c:pt>
                <c:pt idx="3791">
                  <c:v>0.91440100000000002</c:v>
                </c:pt>
                <c:pt idx="3792">
                  <c:v>0.85997299999999999</c:v>
                </c:pt>
                <c:pt idx="3793">
                  <c:v>0.81154800000000005</c:v>
                </c:pt>
                <c:pt idx="3794">
                  <c:v>0.76157200000000003</c:v>
                </c:pt>
                <c:pt idx="3795">
                  <c:v>0.73113499999999998</c:v>
                </c:pt>
                <c:pt idx="3796">
                  <c:v>0.69765500000000003</c:v>
                </c:pt>
                <c:pt idx="3797">
                  <c:v>0.65217599999999998</c:v>
                </c:pt>
                <c:pt idx="3798">
                  <c:v>0.59921899999999995</c:v>
                </c:pt>
                <c:pt idx="3799">
                  <c:v>0.54625199999999996</c:v>
                </c:pt>
                <c:pt idx="3800">
                  <c:v>0.51596299999999995</c:v>
                </c:pt>
                <c:pt idx="3801">
                  <c:v>0.50820699999999996</c:v>
                </c:pt>
                <c:pt idx="3802">
                  <c:v>0.52751499999999996</c:v>
                </c:pt>
                <c:pt idx="3803">
                  <c:v>0.57542199999999999</c:v>
                </c:pt>
                <c:pt idx="3804">
                  <c:v>0.65481500000000004</c:v>
                </c:pt>
                <c:pt idx="3805">
                  <c:v>0.77322000000000002</c:v>
                </c:pt>
                <c:pt idx="3806">
                  <c:v>0.90245299999999995</c:v>
                </c:pt>
                <c:pt idx="3807">
                  <c:v>1.0523499999999999</c:v>
                </c:pt>
                <c:pt idx="3808">
                  <c:v>1.2158199999999999</c:v>
                </c:pt>
                <c:pt idx="3809">
                  <c:v>1.39273</c:v>
                </c:pt>
                <c:pt idx="3810">
                  <c:v>1.5666</c:v>
                </c:pt>
                <c:pt idx="3811">
                  <c:v>1.71488</c:v>
                </c:pt>
                <c:pt idx="3812">
                  <c:v>1.8286</c:v>
                </c:pt>
                <c:pt idx="3813">
                  <c:v>1.91205</c:v>
                </c:pt>
                <c:pt idx="3814">
                  <c:v>1.96261</c:v>
                </c:pt>
                <c:pt idx="3815">
                  <c:v>1.97105</c:v>
                </c:pt>
                <c:pt idx="3816">
                  <c:v>1.9359999999999999</c:v>
                </c:pt>
                <c:pt idx="3817">
                  <c:v>1.8797999999999999</c:v>
                </c:pt>
                <c:pt idx="3818">
                  <c:v>1.7907200000000001</c:v>
                </c:pt>
                <c:pt idx="3819">
                  <c:v>1.69242</c:v>
                </c:pt>
                <c:pt idx="3820">
                  <c:v>1.5809200000000001</c:v>
                </c:pt>
                <c:pt idx="3821">
                  <c:v>1.47088</c:v>
                </c:pt>
                <c:pt idx="3822">
                  <c:v>1.37592</c:v>
                </c:pt>
                <c:pt idx="3823">
                  <c:v>1.30349</c:v>
                </c:pt>
                <c:pt idx="3824">
                  <c:v>1.25356</c:v>
                </c:pt>
                <c:pt idx="3825">
                  <c:v>1.2307900000000001</c:v>
                </c:pt>
                <c:pt idx="3826">
                  <c:v>1.24855</c:v>
                </c:pt>
                <c:pt idx="3827">
                  <c:v>1.29786</c:v>
                </c:pt>
                <c:pt idx="3828">
                  <c:v>1.3651899999999999</c:v>
                </c:pt>
                <c:pt idx="3829">
                  <c:v>1.4716100000000001</c:v>
                </c:pt>
                <c:pt idx="3830">
                  <c:v>1.5852900000000001</c:v>
                </c:pt>
                <c:pt idx="3831">
                  <c:v>1.7007000000000001</c:v>
                </c:pt>
                <c:pt idx="3832">
                  <c:v>1.8112999999999999</c:v>
                </c:pt>
                <c:pt idx="3833">
                  <c:v>1.9116200000000001</c:v>
                </c:pt>
                <c:pt idx="3834">
                  <c:v>1.99665</c:v>
                </c:pt>
                <c:pt idx="3835">
                  <c:v>2.0606599999999999</c:v>
                </c:pt>
                <c:pt idx="3836">
                  <c:v>2.0977000000000001</c:v>
                </c:pt>
                <c:pt idx="3837">
                  <c:v>2.0956199999999998</c:v>
                </c:pt>
                <c:pt idx="3838">
                  <c:v>2.0680299999999998</c:v>
                </c:pt>
                <c:pt idx="3839">
                  <c:v>2.0223800000000001</c:v>
                </c:pt>
                <c:pt idx="3840">
                  <c:v>1.9376899999999999</c:v>
                </c:pt>
                <c:pt idx="3841">
                  <c:v>1.8334999999999999</c:v>
                </c:pt>
                <c:pt idx="3842">
                  <c:v>1.73258</c:v>
                </c:pt>
                <c:pt idx="3843">
                  <c:v>1.6283700000000001</c:v>
                </c:pt>
                <c:pt idx="3844">
                  <c:v>1.51969</c:v>
                </c:pt>
                <c:pt idx="3845">
                  <c:v>1.4095</c:v>
                </c:pt>
                <c:pt idx="3846">
                  <c:v>1.30097</c:v>
                </c:pt>
                <c:pt idx="3847">
                  <c:v>1.2013100000000001</c:v>
                </c:pt>
                <c:pt idx="3848">
                  <c:v>1.1167800000000001</c:v>
                </c:pt>
                <c:pt idx="3849">
                  <c:v>1.0367200000000001</c:v>
                </c:pt>
                <c:pt idx="3850">
                  <c:v>0.95505499999999999</c:v>
                </c:pt>
                <c:pt idx="3851">
                  <c:v>0.88097000000000003</c:v>
                </c:pt>
                <c:pt idx="3852">
                  <c:v>0.80684800000000001</c:v>
                </c:pt>
                <c:pt idx="3853">
                  <c:v>0.71776700000000004</c:v>
                </c:pt>
                <c:pt idx="3854">
                  <c:v>0.62890500000000005</c:v>
                </c:pt>
                <c:pt idx="3855">
                  <c:v>0.55234499999999997</c:v>
                </c:pt>
                <c:pt idx="3856">
                  <c:v>0.49273800000000001</c:v>
                </c:pt>
                <c:pt idx="3857">
                  <c:v>0.45174599999999998</c:v>
                </c:pt>
                <c:pt idx="3858">
                  <c:v>0.42023100000000002</c:v>
                </c:pt>
                <c:pt idx="3859">
                  <c:v>0.399924</c:v>
                </c:pt>
                <c:pt idx="3860">
                  <c:v>0.39843200000000001</c:v>
                </c:pt>
                <c:pt idx="3861">
                  <c:v>0.42486099999999999</c:v>
                </c:pt>
                <c:pt idx="3862">
                  <c:v>0.48676000000000003</c:v>
                </c:pt>
                <c:pt idx="3863">
                  <c:v>0.59040599999999999</c:v>
                </c:pt>
                <c:pt idx="3864">
                  <c:v>0.730846</c:v>
                </c:pt>
                <c:pt idx="3865">
                  <c:v>0.89015999999999995</c:v>
                </c:pt>
                <c:pt idx="3866">
                  <c:v>1.0531299999999999</c:v>
                </c:pt>
                <c:pt idx="3867">
                  <c:v>1.2063299999999999</c:v>
                </c:pt>
                <c:pt idx="3868">
                  <c:v>1.34378</c:v>
                </c:pt>
                <c:pt idx="3869">
                  <c:v>1.4705299999999999</c:v>
                </c:pt>
                <c:pt idx="3870">
                  <c:v>1.5784</c:v>
                </c:pt>
                <c:pt idx="3871">
                  <c:v>1.6610100000000001</c:v>
                </c:pt>
                <c:pt idx="3872">
                  <c:v>1.70465</c:v>
                </c:pt>
                <c:pt idx="3873">
                  <c:v>1.69425</c:v>
                </c:pt>
                <c:pt idx="3874">
                  <c:v>1.62669</c:v>
                </c:pt>
                <c:pt idx="3875">
                  <c:v>1.5121599999999999</c:v>
                </c:pt>
                <c:pt idx="3876">
                  <c:v>1.3689499999999999</c:v>
                </c:pt>
                <c:pt idx="3877">
                  <c:v>1.19621</c:v>
                </c:pt>
                <c:pt idx="3878">
                  <c:v>1.01738</c:v>
                </c:pt>
                <c:pt idx="3879">
                  <c:v>0.84414800000000001</c:v>
                </c:pt>
                <c:pt idx="3880">
                  <c:v>0.67516399999999999</c:v>
                </c:pt>
                <c:pt idx="3881">
                  <c:v>0.51606099999999999</c:v>
                </c:pt>
                <c:pt idx="3882">
                  <c:v>0.37935000000000002</c:v>
                </c:pt>
                <c:pt idx="3883">
                  <c:v>0.27654699999999999</c:v>
                </c:pt>
                <c:pt idx="3884">
                  <c:v>0.221299</c:v>
                </c:pt>
                <c:pt idx="3885">
                  <c:v>0.218308</c:v>
                </c:pt>
                <c:pt idx="3886">
                  <c:v>0.25877800000000001</c:v>
                </c:pt>
                <c:pt idx="3887">
                  <c:v>0.32514100000000001</c:v>
                </c:pt>
                <c:pt idx="3888">
                  <c:v>0.42929400000000001</c:v>
                </c:pt>
                <c:pt idx="3889">
                  <c:v>0.54777299999999995</c:v>
                </c:pt>
                <c:pt idx="3890">
                  <c:v>0.67249400000000004</c:v>
                </c:pt>
                <c:pt idx="3891">
                  <c:v>0.80319300000000005</c:v>
                </c:pt>
                <c:pt idx="3892">
                  <c:v>0.94613199999999997</c:v>
                </c:pt>
                <c:pt idx="3893">
                  <c:v>1.0884100000000001</c:v>
                </c:pt>
                <c:pt idx="3894">
                  <c:v>1.22035</c:v>
                </c:pt>
                <c:pt idx="3895">
                  <c:v>1.3318700000000001</c:v>
                </c:pt>
                <c:pt idx="3896">
                  <c:v>1.41072</c:v>
                </c:pt>
                <c:pt idx="3897">
                  <c:v>1.47184</c:v>
                </c:pt>
                <c:pt idx="3898">
                  <c:v>1.5331399999999999</c:v>
                </c:pt>
                <c:pt idx="3899">
                  <c:v>1.5884400000000001</c:v>
                </c:pt>
                <c:pt idx="3900">
                  <c:v>1.65429</c:v>
                </c:pt>
                <c:pt idx="3901">
                  <c:v>1.7230399999999999</c:v>
                </c:pt>
                <c:pt idx="3902">
                  <c:v>1.79942</c:v>
                </c:pt>
                <c:pt idx="3903">
                  <c:v>1.8683000000000001</c:v>
                </c:pt>
                <c:pt idx="3904">
                  <c:v>1.9355500000000001</c:v>
                </c:pt>
                <c:pt idx="3905">
                  <c:v>2.0135000000000001</c:v>
                </c:pt>
                <c:pt idx="3906">
                  <c:v>2.1032600000000001</c:v>
                </c:pt>
                <c:pt idx="3907">
                  <c:v>2.21252</c:v>
                </c:pt>
                <c:pt idx="3908">
                  <c:v>2.31595</c:v>
                </c:pt>
                <c:pt idx="3909">
                  <c:v>2.3996</c:v>
                </c:pt>
                <c:pt idx="3910">
                  <c:v>2.4697399999999998</c:v>
                </c:pt>
                <c:pt idx="3911">
                  <c:v>2.5233500000000002</c:v>
                </c:pt>
                <c:pt idx="3912">
                  <c:v>2.57246</c:v>
                </c:pt>
                <c:pt idx="3913">
                  <c:v>2.6065700000000001</c:v>
                </c:pt>
                <c:pt idx="3914">
                  <c:v>2.63009</c:v>
                </c:pt>
                <c:pt idx="3915">
                  <c:v>2.6385900000000002</c:v>
                </c:pt>
                <c:pt idx="3916">
                  <c:v>2.6155200000000001</c:v>
                </c:pt>
                <c:pt idx="3917">
                  <c:v>2.56996</c:v>
                </c:pt>
                <c:pt idx="3918">
                  <c:v>2.5078</c:v>
                </c:pt>
                <c:pt idx="3919">
                  <c:v>2.4532600000000002</c:v>
                </c:pt>
                <c:pt idx="3920">
                  <c:v>2.4060800000000002</c:v>
                </c:pt>
                <c:pt idx="3921">
                  <c:v>2.35303</c:v>
                </c:pt>
                <c:pt idx="3922">
                  <c:v>2.2848899999999999</c:v>
                </c:pt>
                <c:pt idx="3923">
                  <c:v>2.1970999999999998</c:v>
                </c:pt>
                <c:pt idx="3924">
                  <c:v>2.0958899999999998</c:v>
                </c:pt>
                <c:pt idx="3925">
                  <c:v>1.9946699999999999</c:v>
                </c:pt>
                <c:pt idx="3926">
                  <c:v>1.89798</c:v>
                </c:pt>
                <c:pt idx="3927">
                  <c:v>1.82229</c:v>
                </c:pt>
                <c:pt idx="3928">
                  <c:v>1.7602500000000001</c:v>
                </c:pt>
                <c:pt idx="3929">
                  <c:v>1.70259</c:v>
                </c:pt>
                <c:pt idx="3930">
                  <c:v>1.6434200000000001</c:v>
                </c:pt>
                <c:pt idx="3931">
                  <c:v>1.59639</c:v>
                </c:pt>
                <c:pt idx="3932">
                  <c:v>1.5703499999999999</c:v>
                </c:pt>
                <c:pt idx="3933">
                  <c:v>1.57439</c:v>
                </c:pt>
                <c:pt idx="3934">
                  <c:v>1.60849</c:v>
                </c:pt>
                <c:pt idx="3935">
                  <c:v>1.68005</c:v>
                </c:pt>
                <c:pt idx="3936">
                  <c:v>1.78169</c:v>
                </c:pt>
                <c:pt idx="3937">
                  <c:v>1.9150499999999999</c:v>
                </c:pt>
                <c:pt idx="3938">
                  <c:v>2.0693000000000001</c:v>
                </c:pt>
                <c:pt idx="3939">
                  <c:v>2.2460100000000001</c:v>
                </c:pt>
                <c:pt idx="3940">
                  <c:v>2.4483000000000001</c:v>
                </c:pt>
                <c:pt idx="3941">
                  <c:v>2.6656200000000001</c:v>
                </c:pt>
                <c:pt idx="3942">
                  <c:v>2.8794</c:v>
                </c:pt>
                <c:pt idx="3943">
                  <c:v>3.08622</c:v>
                </c:pt>
                <c:pt idx="3944">
                  <c:v>3.2778999999999998</c:v>
                </c:pt>
                <c:pt idx="3945">
                  <c:v>3.4541300000000001</c:v>
                </c:pt>
                <c:pt idx="3946">
                  <c:v>3.6037300000000001</c:v>
                </c:pt>
                <c:pt idx="3947">
                  <c:v>3.7214200000000002</c:v>
                </c:pt>
                <c:pt idx="3948">
                  <c:v>3.7972399999999999</c:v>
                </c:pt>
                <c:pt idx="3949">
                  <c:v>3.8323299999999998</c:v>
                </c:pt>
                <c:pt idx="3950">
                  <c:v>3.8254199999999998</c:v>
                </c:pt>
                <c:pt idx="3951">
                  <c:v>3.7749899999999998</c:v>
                </c:pt>
                <c:pt idx="3952">
                  <c:v>3.6897700000000002</c:v>
                </c:pt>
                <c:pt idx="3953">
                  <c:v>3.58372</c:v>
                </c:pt>
                <c:pt idx="3954">
                  <c:v>3.4565899999999998</c:v>
                </c:pt>
                <c:pt idx="3955">
                  <c:v>3.3192300000000001</c:v>
                </c:pt>
                <c:pt idx="3956">
                  <c:v>3.16662</c:v>
                </c:pt>
                <c:pt idx="3957">
                  <c:v>3.0093899999999998</c:v>
                </c:pt>
                <c:pt idx="3958">
                  <c:v>2.85222</c:v>
                </c:pt>
                <c:pt idx="3959">
                  <c:v>2.7028599999999998</c:v>
                </c:pt>
                <c:pt idx="3960">
                  <c:v>2.5622199999999999</c:v>
                </c:pt>
                <c:pt idx="3961">
                  <c:v>2.4352900000000002</c:v>
                </c:pt>
                <c:pt idx="3962">
                  <c:v>2.32315</c:v>
                </c:pt>
                <c:pt idx="3963">
                  <c:v>2.2292399999999999</c:v>
                </c:pt>
                <c:pt idx="3964">
                  <c:v>2.1503199999999998</c:v>
                </c:pt>
                <c:pt idx="3965">
                  <c:v>2.1044499999999999</c:v>
                </c:pt>
                <c:pt idx="3966">
                  <c:v>2.0811199999999999</c:v>
                </c:pt>
                <c:pt idx="3967">
                  <c:v>2.0953200000000001</c:v>
                </c:pt>
                <c:pt idx="3968">
                  <c:v>2.1275900000000001</c:v>
                </c:pt>
                <c:pt idx="3969">
                  <c:v>2.1748400000000001</c:v>
                </c:pt>
                <c:pt idx="3970">
                  <c:v>2.2431700000000001</c:v>
                </c:pt>
                <c:pt idx="3971">
                  <c:v>2.33101</c:v>
                </c:pt>
                <c:pt idx="3972">
                  <c:v>2.4366099999999999</c:v>
                </c:pt>
                <c:pt idx="3973">
                  <c:v>2.56955</c:v>
                </c:pt>
                <c:pt idx="3974">
                  <c:v>2.7172100000000001</c:v>
                </c:pt>
                <c:pt idx="3975">
                  <c:v>2.8741500000000002</c:v>
                </c:pt>
                <c:pt idx="3976">
                  <c:v>3.0158200000000002</c:v>
                </c:pt>
                <c:pt idx="3977">
                  <c:v>3.15293</c:v>
                </c:pt>
                <c:pt idx="3978">
                  <c:v>3.2647599999999999</c:v>
                </c:pt>
                <c:pt idx="3979">
                  <c:v>3.37487</c:v>
                </c:pt>
                <c:pt idx="3980">
                  <c:v>3.48495</c:v>
                </c:pt>
                <c:pt idx="3981">
                  <c:v>3.5890300000000002</c:v>
                </c:pt>
                <c:pt idx="3982">
                  <c:v>3.6931400000000001</c:v>
                </c:pt>
                <c:pt idx="3983">
                  <c:v>3.78674</c:v>
                </c:pt>
                <c:pt idx="3984">
                  <c:v>3.84714</c:v>
                </c:pt>
                <c:pt idx="3985">
                  <c:v>3.8866200000000002</c:v>
                </c:pt>
                <c:pt idx="3986">
                  <c:v>3.91709</c:v>
                </c:pt>
                <c:pt idx="3987">
                  <c:v>3.9399500000000001</c:v>
                </c:pt>
                <c:pt idx="3988">
                  <c:v>3.93729</c:v>
                </c:pt>
                <c:pt idx="3989">
                  <c:v>3.9240599999999999</c:v>
                </c:pt>
                <c:pt idx="3990">
                  <c:v>3.8822000000000001</c:v>
                </c:pt>
                <c:pt idx="3991">
                  <c:v>3.8117000000000001</c:v>
                </c:pt>
                <c:pt idx="3992">
                  <c:v>3.7138800000000001</c:v>
                </c:pt>
                <c:pt idx="3993">
                  <c:v>3.5796000000000001</c:v>
                </c:pt>
                <c:pt idx="3994">
                  <c:v>3.4238</c:v>
                </c:pt>
                <c:pt idx="3995">
                  <c:v>3.2658100000000001</c:v>
                </c:pt>
                <c:pt idx="3996">
                  <c:v>3.1024600000000002</c:v>
                </c:pt>
                <c:pt idx="3997">
                  <c:v>2.91873</c:v>
                </c:pt>
                <c:pt idx="3998">
                  <c:v>2.7308300000000001</c:v>
                </c:pt>
                <c:pt idx="3999">
                  <c:v>2.5646900000000001</c:v>
                </c:pt>
                <c:pt idx="4000">
                  <c:v>2.41655</c:v>
                </c:pt>
                <c:pt idx="4001">
                  <c:v>2.2987000000000002</c:v>
                </c:pt>
                <c:pt idx="4002">
                  <c:v>2.2139500000000001</c:v>
                </c:pt>
                <c:pt idx="4003">
                  <c:v>2.15523</c:v>
                </c:pt>
                <c:pt idx="4004">
                  <c:v>2.13598</c:v>
                </c:pt>
                <c:pt idx="4005">
                  <c:v>2.1488999999999998</c:v>
                </c:pt>
                <c:pt idx="4006">
                  <c:v>2.18207</c:v>
                </c:pt>
                <c:pt idx="4007">
                  <c:v>2.23109</c:v>
                </c:pt>
                <c:pt idx="4008">
                  <c:v>2.3066200000000001</c:v>
                </c:pt>
                <c:pt idx="4009">
                  <c:v>2.3952900000000001</c:v>
                </c:pt>
                <c:pt idx="4010">
                  <c:v>2.47167</c:v>
                </c:pt>
                <c:pt idx="4011">
                  <c:v>2.5284</c:v>
                </c:pt>
                <c:pt idx="4012">
                  <c:v>2.55945</c:v>
                </c:pt>
                <c:pt idx="4013">
                  <c:v>2.5575700000000001</c:v>
                </c:pt>
                <c:pt idx="4014">
                  <c:v>2.52719</c:v>
                </c:pt>
                <c:pt idx="4015">
                  <c:v>2.4486599999999998</c:v>
                </c:pt>
                <c:pt idx="4016">
                  <c:v>2.32524</c:v>
                </c:pt>
                <c:pt idx="4017">
                  <c:v>2.17299</c:v>
                </c:pt>
                <c:pt idx="4018">
                  <c:v>1.9941599999999999</c:v>
                </c:pt>
                <c:pt idx="4019">
                  <c:v>1.78359</c:v>
                </c:pt>
                <c:pt idx="4020">
                  <c:v>1.55149</c:v>
                </c:pt>
                <c:pt idx="4021">
                  <c:v>1.31646</c:v>
                </c:pt>
                <c:pt idx="4022">
                  <c:v>1.09005</c:v>
                </c:pt>
                <c:pt idx="4023">
                  <c:v>0.87226400000000004</c:v>
                </c:pt>
                <c:pt idx="4024">
                  <c:v>0.67524200000000001</c:v>
                </c:pt>
                <c:pt idx="4025">
                  <c:v>0.50056</c:v>
                </c:pt>
                <c:pt idx="4026">
                  <c:v>0.36162300000000003</c:v>
                </c:pt>
                <c:pt idx="4027">
                  <c:v>0.25333899999999998</c:v>
                </c:pt>
                <c:pt idx="4028">
                  <c:v>0.17272599999999999</c:v>
                </c:pt>
                <c:pt idx="4029">
                  <c:v>9.7209100000000007E-2</c:v>
                </c:pt>
                <c:pt idx="4030">
                  <c:v>5.4975299999999998E-2</c:v>
                </c:pt>
                <c:pt idx="4031">
                  <c:v>3.9514800000000003E-2</c:v>
                </c:pt>
                <c:pt idx="4032">
                  <c:v>4.4310200000000001E-2</c:v>
                </c:pt>
                <c:pt idx="4033">
                  <c:v>7.0510400000000001E-2</c:v>
                </c:pt>
              </c:numCache>
            </c:numRef>
          </c:yVal>
          <c:smooth val="1"/>
          <c:extLst xmlns:c16r2="http://schemas.microsoft.com/office/drawing/2015/06/chart">
            <c:ext xmlns:c16="http://schemas.microsoft.com/office/drawing/2014/chart" uri="{C3380CC4-5D6E-409C-BE32-E72D297353CC}">
              <c16:uniqueId val="{00000000-7620-4850-88B6-684D637C393A}"/>
            </c:ext>
          </c:extLst>
        </c:ser>
        <c:dLbls>
          <c:showLegendKey val="0"/>
          <c:showVal val="0"/>
          <c:showCatName val="0"/>
          <c:showSerName val="0"/>
          <c:showPercent val="0"/>
          <c:showBubbleSize val="0"/>
        </c:dLbls>
        <c:axId val="553046672"/>
        <c:axId val="553047064"/>
      </c:scatterChart>
      <c:valAx>
        <c:axId val="553046672"/>
        <c:scaling>
          <c:orientation val="minMax"/>
          <c:max val="3500"/>
          <c:min val="0"/>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Raman Shift</a:t>
                </a:r>
              </a:p>
            </c:rich>
          </c:tx>
          <c:layout>
            <c:manualLayout>
              <c:xMode val="edge"/>
              <c:yMode val="edge"/>
              <c:x val="0.42216280518891974"/>
              <c:y val="0.9163192836189594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047064"/>
        <c:crosses val="autoZero"/>
        <c:crossBetween val="midCat"/>
        <c:majorUnit val="500"/>
      </c:valAx>
      <c:valAx>
        <c:axId val="553047064"/>
        <c:scaling>
          <c:orientation val="minMax"/>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u="none" strike="noStrike" baseline="0">
                    <a:effectLst/>
                  </a:rPr>
                  <a:t>Intensity</a:t>
                </a:r>
                <a:r>
                  <a:rPr lang="en-US" sz="1200" b="1" i="0" u="none" strike="noStrike" baseline="0"/>
                  <a:t> </a:t>
                </a:r>
                <a:endParaRPr lang="en-US" sz="1200"/>
              </a:p>
            </c:rich>
          </c:tx>
          <c:layout>
            <c:manualLayout>
              <c:xMode val="edge"/>
              <c:yMode val="edge"/>
              <c:x val="7.429420505200594E-3"/>
              <c:y val="0.3354964640510508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046672"/>
        <c:crosses val="autoZero"/>
        <c:crossBetween val="midCat"/>
      </c:valAx>
      <c:spPr>
        <a:noFill/>
        <a:ln>
          <a:solidFill>
            <a:schemeClr val="tx1"/>
          </a:solidFill>
        </a:ln>
        <a:effectLst/>
      </c:spPr>
    </c:plotArea>
    <c:plotVisOnly val="1"/>
    <c:dispBlanksAs val="gap"/>
    <c:showDLblsOverMax val="0"/>
  </c:chart>
  <c:spPr>
    <a:solidFill>
      <a:schemeClr val="bg1"/>
    </a:solidFill>
    <a:ln w="28575" cap="flat" cmpd="sng" algn="ctr">
      <a:solidFill>
        <a:schemeClr val="bg1"/>
      </a:solidFill>
      <a:prstDash val="solid"/>
      <a:round/>
    </a:ln>
    <a:effectLst>
      <a:glow rad="101600">
        <a:schemeClr val="accent2">
          <a:satMod val="175000"/>
          <a:alpha val="40000"/>
        </a:schemeClr>
      </a:glow>
      <a:outerShdw blurRad="63500" sx="102000" sy="102000" algn="ctr" rotWithShape="0">
        <a:prstClr val="black">
          <a:alpha val="40000"/>
        </a:prstClr>
      </a:outerShdw>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[Sheet1.xlsx]Sheet1!$C$1:$C$2</c:f>
              <c:strCache>
                <c:ptCount val="1"/>
                <c:pt idx="0">
                  <c:v>Weight %</c:v>
                </c:pt>
              </c:strCache>
            </c:strRef>
          </c:tx>
          <c:marker>
            <c:symbol val="none"/>
          </c:marker>
          <c:xVal>
            <c:numRef>
              <c:f>[Sheet1.xlsx]Sheet1!$B$3:$B$5901</c:f>
              <c:numCache>
                <c:formatCode>General</c:formatCode>
                <c:ptCount val="5899"/>
                <c:pt idx="0">
                  <c:v>27.14</c:v>
                </c:pt>
                <c:pt idx="1">
                  <c:v>27.22</c:v>
                </c:pt>
                <c:pt idx="2">
                  <c:v>27.3</c:v>
                </c:pt>
                <c:pt idx="3">
                  <c:v>27.38</c:v>
                </c:pt>
                <c:pt idx="4">
                  <c:v>27.46</c:v>
                </c:pt>
                <c:pt idx="5">
                  <c:v>27.54</c:v>
                </c:pt>
                <c:pt idx="6">
                  <c:v>27.62</c:v>
                </c:pt>
                <c:pt idx="7">
                  <c:v>27.69</c:v>
                </c:pt>
                <c:pt idx="8">
                  <c:v>27.78</c:v>
                </c:pt>
                <c:pt idx="9">
                  <c:v>27.85</c:v>
                </c:pt>
                <c:pt idx="10">
                  <c:v>27.93</c:v>
                </c:pt>
                <c:pt idx="11">
                  <c:v>28</c:v>
                </c:pt>
                <c:pt idx="12">
                  <c:v>28.08</c:v>
                </c:pt>
                <c:pt idx="13">
                  <c:v>28.17</c:v>
                </c:pt>
                <c:pt idx="14">
                  <c:v>28.23</c:v>
                </c:pt>
                <c:pt idx="15">
                  <c:v>28.3</c:v>
                </c:pt>
                <c:pt idx="16">
                  <c:v>28.38</c:v>
                </c:pt>
                <c:pt idx="17">
                  <c:v>28.45</c:v>
                </c:pt>
                <c:pt idx="18">
                  <c:v>28.53</c:v>
                </c:pt>
                <c:pt idx="19">
                  <c:v>28.61</c:v>
                </c:pt>
                <c:pt idx="20">
                  <c:v>28.68</c:v>
                </c:pt>
                <c:pt idx="21">
                  <c:v>28.75</c:v>
                </c:pt>
                <c:pt idx="22">
                  <c:v>28.82</c:v>
                </c:pt>
                <c:pt idx="23">
                  <c:v>28.89</c:v>
                </c:pt>
                <c:pt idx="24">
                  <c:v>28.96</c:v>
                </c:pt>
                <c:pt idx="25">
                  <c:v>29.04</c:v>
                </c:pt>
                <c:pt idx="26">
                  <c:v>29.11</c:v>
                </c:pt>
                <c:pt idx="27">
                  <c:v>29.19</c:v>
                </c:pt>
                <c:pt idx="28">
                  <c:v>29.26</c:v>
                </c:pt>
                <c:pt idx="29">
                  <c:v>29.32</c:v>
                </c:pt>
                <c:pt idx="30">
                  <c:v>29.39</c:v>
                </c:pt>
                <c:pt idx="31">
                  <c:v>29.46</c:v>
                </c:pt>
                <c:pt idx="32">
                  <c:v>29.54</c:v>
                </c:pt>
                <c:pt idx="33">
                  <c:v>29.61</c:v>
                </c:pt>
                <c:pt idx="34">
                  <c:v>29.68</c:v>
                </c:pt>
                <c:pt idx="35">
                  <c:v>29.75</c:v>
                </c:pt>
                <c:pt idx="36">
                  <c:v>29.82</c:v>
                </c:pt>
                <c:pt idx="37">
                  <c:v>29.89</c:v>
                </c:pt>
                <c:pt idx="38">
                  <c:v>29.96</c:v>
                </c:pt>
                <c:pt idx="39">
                  <c:v>30.03</c:v>
                </c:pt>
                <c:pt idx="40">
                  <c:v>30.11</c:v>
                </c:pt>
                <c:pt idx="41">
                  <c:v>30.18</c:v>
                </c:pt>
                <c:pt idx="42">
                  <c:v>30.26</c:v>
                </c:pt>
                <c:pt idx="43">
                  <c:v>30.34</c:v>
                </c:pt>
                <c:pt idx="44">
                  <c:v>30.41</c:v>
                </c:pt>
                <c:pt idx="45">
                  <c:v>30.48</c:v>
                </c:pt>
                <c:pt idx="46">
                  <c:v>30.55</c:v>
                </c:pt>
                <c:pt idx="47">
                  <c:v>30.63</c:v>
                </c:pt>
                <c:pt idx="48">
                  <c:v>30.7</c:v>
                </c:pt>
                <c:pt idx="49">
                  <c:v>30.78</c:v>
                </c:pt>
                <c:pt idx="50">
                  <c:v>30.86</c:v>
                </c:pt>
                <c:pt idx="51">
                  <c:v>30.94</c:v>
                </c:pt>
                <c:pt idx="52">
                  <c:v>31.01</c:v>
                </c:pt>
                <c:pt idx="53">
                  <c:v>31.09</c:v>
                </c:pt>
                <c:pt idx="54">
                  <c:v>31.16</c:v>
                </c:pt>
                <c:pt idx="55">
                  <c:v>31.25</c:v>
                </c:pt>
                <c:pt idx="56">
                  <c:v>31.33</c:v>
                </c:pt>
                <c:pt idx="57">
                  <c:v>31.41</c:v>
                </c:pt>
                <c:pt idx="58">
                  <c:v>31.49</c:v>
                </c:pt>
                <c:pt idx="59">
                  <c:v>31.57</c:v>
                </c:pt>
                <c:pt idx="60">
                  <c:v>31.65</c:v>
                </c:pt>
                <c:pt idx="61">
                  <c:v>31.73</c:v>
                </c:pt>
                <c:pt idx="62">
                  <c:v>31.82</c:v>
                </c:pt>
                <c:pt idx="63">
                  <c:v>31.91</c:v>
                </c:pt>
                <c:pt idx="64">
                  <c:v>31.99</c:v>
                </c:pt>
                <c:pt idx="65">
                  <c:v>32.08</c:v>
                </c:pt>
                <c:pt idx="66">
                  <c:v>32.17</c:v>
                </c:pt>
                <c:pt idx="67">
                  <c:v>32.26</c:v>
                </c:pt>
                <c:pt idx="68">
                  <c:v>32.35</c:v>
                </c:pt>
                <c:pt idx="69">
                  <c:v>32.43</c:v>
                </c:pt>
                <c:pt idx="70">
                  <c:v>32.53</c:v>
                </c:pt>
                <c:pt idx="71">
                  <c:v>32.619999999999997</c:v>
                </c:pt>
                <c:pt idx="72">
                  <c:v>32.71</c:v>
                </c:pt>
                <c:pt idx="73">
                  <c:v>32.81</c:v>
                </c:pt>
                <c:pt idx="74">
                  <c:v>32.9</c:v>
                </c:pt>
                <c:pt idx="75">
                  <c:v>33</c:v>
                </c:pt>
                <c:pt idx="76">
                  <c:v>33.1</c:v>
                </c:pt>
                <c:pt idx="77">
                  <c:v>33.19</c:v>
                </c:pt>
                <c:pt idx="78">
                  <c:v>33.29</c:v>
                </c:pt>
                <c:pt idx="79">
                  <c:v>33.39</c:v>
                </c:pt>
                <c:pt idx="80">
                  <c:v>33.49</c:v>
                </c:pt>
                <c:pt idx="81">
                  <c:v>33.590000000000003</c:v>
                </c:pt>
                <c:pt idx="82">
                  <c:v>33.700000000000003</c:v>
                </c:pt>
                <c:pt idx="83">
                  <c:v>33.799999999999997</c:v>
                </c:pt>
                <c:pt idx="84">
                  <c:v>33.9</c:v>
                </c:pt>
                <c:pt idx="85">
                  <c:v>34.01</c:v>
                </c:pt>
                <c:pt idx="86">
                  <c:v>34.119999999999997</c:v>
                </c:pt>
                <c:pt idx="87">
                  <c:v>34.229999999999997</c:v>
                </c:pt>
                <c:pt idx="88">
                  <c:v>34.340000000000003</c:v>
                </c:pt>
                <c:pt idx="89">
                  <c:v>34.450000000000003</c:v>
                </c:pt>
                <c:pt idx="90">
                  <c:v>34.57</c:v>
                </c:pt>
                <c:pt idx="91">
                  <c:v>34.68</c:v>
                </c:pt>
                <c:pt idx="92">
                  <c:v>34.79</c:v>
                </c:pt>
                <c:pt idx="93">
                  <c:v>34.9</c:v>
                </c:pt>
                <c:pt idx="94">
                  <c:v>35.020000000000003</c:v>
                </c:pt>
                <c:pt idx="95">
                  <c:v>35.14</c:v>
                </c:pt>
                <c:pt idx="96">
                  <c:v>35.25</c:v>
                </c:pt>
                <c:pt idx="97">
                  <c:v>35.369999999999997</c:v>
                </c:pt>
                <c:pt idx="98">
                  <c:v>35.49</c:v>
                </c:pt>
                <c:pt idx="99">
                  <c:v>35.619999999999997</c:v>
                </c:pt>
                <c:pt idx="100">
                  <c:v>35.729999999999997</c:v>
                </c:pt>
                <c:pt idx="101">
                  <c:v>35.86</c:v>
                </c:pt>
                <c:pt idx="102">
                  <c:v>35.979999999999997</c:v>
                </c:pt>
                <c:pt idx="103">
                  <c:v>36.11</c:v>
                </c:pt>
                <c:pt idx="104">
                  <c:v>36.229999999999997</c:v>
                </c:pt>
                <c:pt idx="105">
                  <c:v>36.36</c:v>
                </c:pt>
                <c:pt idx="106">
                  <c:v>36.479999999999997</c:v>
                </c:pt>
                <c:pt idx="107">
                  <c:v>36.619999999999997</c:v>
                </c:pt>
                <c:pt idx="108">
                  <c:v>36.75</c:v>
                </c:pt>
                <c:pt idx="109">
                  <c:v>36.880000000000003</c:v>
                </c:pt>
                <c:pt idx="110">
                  <c:v>37.020000000000003</c:v>
                </c:pt>
                <c:pt idx="111">
                  <c:v>37.159999999999997</c:v>
                </c:pt>
                <c:pt idx="112">
                  <c:v>37.28</c:v>
                </c:pt>
                <c:pt idx="113">
                  <c:v>37.42</c:v>
                </c:pt>
                <c:pt idx="114">
                  <c:v>37.549999999999997</c:v>
                </c:pt>
                <c:pt idx="115">
                  <c:v>37.69</c:v>
                </c:pt>
                <c:pt idx="116">
                  <c:v>37.840000000000003</c:v>
                </c:pt>
                <c:pt idx="117">
                  <c:v>37.979999999999997</c:v>
                </c:pt>
                <c:pt idx="118">
                  <c:v>38.119999999999997</c:v>
                </c:pt>
                <c:pt idx="119">
                  <c:v>38.26</c:v>
                </c:pt>
                <c:pt idx="120">
                  <c:v>38.4</c:v>
                </c:pt>
                <c:pt idx="121">
                  <c:v>38.54</c:v>
                </c:pt>
                <c:pt idx="122">
                  <c:v>38.69</c:v>
                </c:pt>
                <c:pt idx="123">
                  <c:v>38.840000000000003</c:v>
                </c:pt>
                <c:pt idx="124">
                  <c:v>38.979999999999997</c:v>
                </c:pt>
                <c:pt idx="125">
                  <c:v>39.14</c:v>
                </c:pt>
                <c:pt idx="126">
                  <c:v>39.29</c:v>
                </c:pt>
                <c:pt idx="127">
                  <c:v>39.44</c:v>
                </c:pt>
                <c:pt idx="128">
                  <c:v>39.590000000000003</c:v>
                </c:pt>
                <c:pt idx="129">
                  <c:v>39.74</c:v>
                </c:pt>
                <c:pt idx="130">
                  <c:v>39.89</c:v>
                </c:pt>
                <c:pt idx="131">
                  <c:v>40.049999999999997</c:v>
                </c:pt>
                <c:pt idx="132">
                  <c:v>40.21</c:v>
                </c:pt>
                <c:pt idx="133">
                  <c:v>40.36</c:v>
                </c:pt>
                <c:pt idx="134">
                  <c:v>40.520000000000003</c:v>
                </c:pt>
                <c:pt idx="135">
                  <c:v>40.68</c:v>
                </c:pt>
                <c:pt idx="136">
                  <c:v>40.83</c:v>
                </c:pt>
                <c:pt idx="137">
                  <c:v>41</c:v>
                </c:pt>
                <c:pt idx="138">
                  <c:v>41.15</c:v>
                </c:pt>
                <c:pt idx="139">
                  <c:v>41.31</c:v>
                </c:pt>
                <c:pt idx="140">
                  <c:v>41.47</c:v>
                </c:pt>
                <c:pt idx="141">
                  <c:v>41.63</c:v>
                </c:pt>
                <c:pt idx="142">
                  <c:v>41.8</c:v>
                </c:pt>
                <c:pt idx="143">
                  <c:v>41.96</c:v>
                </c:pt>
                <c:pt idx="144">
                  <c:v>42.13</c:v>
                </c:pt>
                <c:pt idx="145">
                  <c:v>42.29</c:v>
                </c:pt>
                <c:pt idx="146">
                  <c:v>42.47</c:v>
                </c:pt>
                <c:pt idx="147">
                  <c:v>42.63</c:v>
                </c:pt>
                <c:pt idx="148">
                  <c:v>42.79</c:v>
                </c:pt>
                <c:pt idx="149">
                  <c:v>42.97</c:v>
                </c:pt>
                <c:pt idx="150">
                  <c:v>43.14</c:v>
                </c:pt>
                <c:pt idx="151">
                  <c:v>43.31</c:v>
                </c:pt>
                <c:pt idx="152">
                  <c:v>43.47</c:v>
                </c:pt>
                <c:pt idx="153">
                  <c:v>43.64</c:v>
                </c:pt>
                <c:pt idx="154">
                  <c:v>43.82</c:v>
                </c:pt>
                <c:pt idx="155">
                  <c:v>43.99</c:v>
                </c:pt>
                <c:pt idx="156">
                  <c:v>44.16</c:v>
                </c:pt>
                <c:pt idx="157">
                  <c:v>44.33</c:v>
                </c:pt>
                <c:pt idx="158">
                  <c:v>44.51</c:v>
                </c:pt>
                <c:pt idx="159">
                  <c:v>44.69</c:v>
                </c:pt>
                <c:pt idx="160">
                  <c:v>44.86</c:v>
                </c:pt>
                <c:pt idx="161">
                  <c:v>45.04</c:v>
                </c:pt>
                <c:pt idx="162">
                  <c:v>45.21</c:v>
                </c:pt>
                <c:pt idx="163">
                  <c:v>45.39</c:v>
                </c:pt>
                <c:pt idx="164">
                  <c:v>45.57</c:v>
                </c:pt>
                <c:pt idx="165">
                  <c:v>45.75</c:v>
                </c:pt>
                <c:pt idx="166">
                  <c:v>45.92</c:v>
                </c:pt>
                <c:pt idx="167">
                  <c:v>46.1</c:v>
                </c:pt>
                <c:pt idx="168">
                  <c:v>46.28</c:v>
                </c:pt>
                <c:pt idx="169">
                  <c:v>46.47</c:v>
                </c:pt>
                <c:pt idx="170">
                  <c:v>46.64</c:v>
                </c:pt>
                <c:pt idx="171">
                  <c:v>46.83</c:v>
                </c:pt>
                <c:pt idx="172">
                  <c:v>47</c:v>
                </c:pt>
                <c:pt idx="173">
                  <c:v>47.18</c:v>
                </c:pt>
                <c:pt idx="174">
                  <c:v>47.36</c:v>
                </c:pt>
                <c:pt idx="175">
                  <c:v>47.55</c:v>
                </c:pt>
                <c:pt idx="176">
                  <c:v>47.72</c:v>
                </c:pt>
                <c:pt idx="177">
                  <c:v>47.91</c:v>
                </c:pt>
                <c:pt idx="178">
                  <c:v>48.09</c:v>
                </c:pt>
                <c:pt idx="179">
                  <c:v>48.28</c:v>
                </c:pt>
                <c:pt idx="180">
                  <c:v>48.46</c:v>
                </c:pt>
                <c:pt idx="181">
                  <c:v>48.64</c:v>
                </c:pt>
                <c:pt idx="182">
                  <c:v>48.83</c:v>
                </c:pt>
                <c:pt idx="183">
                  <c:v>49.01</c:v>
                </c:pt>
                <c:pt idx="184">
                  <c:v>49.2</c:v>
                </c:pt>
                <c:pt idx="185">
                  <c:v>49.38</c:v>
                </c:pt>
                <c:pt idx="186">
                  <c:v>49.56</c:v>
                </c:pt>
                <c:pt idx="187">
                  <c:v>49.76</c:v>
                </c:pt>
                <c:pt idx="188">
                  <c:v>49.94</c:v>
                </c:pt>
                <c:pt idx="189">
                  <c:v>50.12</c:v>
                </c:pt>
                <c:pt idx="190">
                  <c:v>50.31</c:v>
                </c:pt>
                <c:pt idx="191">
                  <c:v>50.49</c:v>
                </c:pt>
                <c:pt idx="192">
                  <c:v>50.69</c:v>
                </c:pt>
                <c:pt idx="193">
                  <c:v>50.88</c:v>
                </c:pt>
                <c:pt idx="194">
                  <c:v>51.07</c:v>
                </c:pt>
                <c:pt idx="195">
                  <c:v>51.25</c:v>
                </c:pt>
                <c:pt idx="196">
                  <c:v>51.44</c:v>
                </c:pt>
                <c:pt idx="197">
                  <c:v>51.62</c:v>
                </c:pt>
                <c:pt idx="198">
                  <c:v>51.81</c:v>
                </c:pt>
                <c:pt idx="199">
                  <c:v>51.99</c:v>
                </c:pt>
                <c:pt idx="200">
                  <c:v>52.19</c:v>
                </c:pt>
                <c:pt idx="201">
                  <c:v>52.37</c:v>
                </c:pt>
                <c:pt idx="202">
                  <c:v>52.57</c:v>
                </c:pt>
                <c:pt idx="203">
                  <c:v>52.75</c:v>
                </c:pt>
                <c:pt idx="204">
                  <c:v>52.94</c:v>
                </c:pt>
                <c:pt idx="205">
                  <c:v>53.13</c:v>
                </c:pt>
                <c:pt idx="206">
                  <c:v>53.32</c:v>
                </c:pt>
                <c:pt idx="207">
                  <c:v>53.51</c:v>
                </c:pt>
                <c:pt idx="208">
                  <c:v>53.69</c:v>
                </c:pt>
                <c:pt idx="209">
                  <c:v>53.88</c:v>
                </c:pt>
                <c:pt idx="210">
                  <c:v>54.07</c:v>
                </c:pt>
                <c:pt idx="211">
                  <c:v>54.26</c:v>
                </c:pt>
                <c:pt idx="212">
                  <c:v>54.44</c:v>
                </c:pt>
                <c:pt idx="213">
                  <c:v>54.64</c:v>
                </c:pt>
                <c:pt idx="214">
                  <c:v>54.83</c:v>
                </c:pt>
                <c:pt idx="215">
                  <c:v>55.01</c:v>
                </c:pt>
                <c:pt idx="216">
                  <c:v>55.2</c:v>
                </c:pt>
                <c:pt idx="217">
                  <c:v>55.39</c:v>
                </c:pt>
                <c:pt idx="218">
                  <c:v>55.57</c:v>
                </c:pt>
                <c:pt idx="219">
                  <c:v>55.76</c:v>
                </c:pt>
                <c:pt idx="220">
                  <c:v>55.95</c:v>
                </c:pt>
                <c:pt idx="221">
                  <c:v>56.14</c:v>
                </c:pt>
                <c:pt idx="222">
                  <c:v>56.33</c:v>
                </c:pt>
                <c:pt idx="223">
                  <c:v>56.51</c:v>
                </c:pt>
                <c:pt idx="224">
                  <c:v>56.7</c:v>
                </c:pt>
                <c:pt idx="225">
                  <c:v>56.89</c:v>
                </c:pt>
                <c:pt idx="226">
                  <c:v>57.07</c:v>
                </c:pt>
                <c:pt idx="227">
                  <c:v>57.26</c:v>
                </c:pt>
                <c:pt idx="228">
                  <c:v>57.45</c:v>
                </c:pt>
                <c:pt idx="229">
                  <c:v>57.64</c:v>
                </c:pt>
                <c:pt idx="230">
                  <c:v>57.83</c:v>
                </c:pt>
                <c:pt idx="231">
                  <c:v>58.01</c:v>
                </c:pt>
                <c:pt idx="232">
                  <c:v>58.2</c:v>
                </c:pt>
                <c:pt idx="233">
                  <c:v>58.38</c:v>
                </c:pt>
                <c:pt idx="234">
                  <c:v>58.57</c:v>
                </c:pt>
                <c:pt idx="235">
                  <c:v>58.75</c:v>
                </c:pt>
                <c:pt idx="236">
                  <c:v>58.95</c:v>
                </c:pt>
                <c:pt idx="237">
                  <c:v>59.13</c:v>
                </c:pt>
                <c:pt idx="238">
                  <c:v>59.31</c:v>
                </c:pt>
                <c:pt idx="239">
                  <c:v>59.5</c:v>
                </c:pt>
                <c:pt idx="240">
                  <c:v>59.69</c:v>
                </c:pt>
                <c:pt idx="241">
                  <c:v>59.87</c:v>
                </c:pt>
                <c:pt idx="242">
                  <c:v>60.05</c:v>
                </c:pt>
                <c:pt idx="243">
                  <c:v>60.23</c:v>
                </c:pt>
                <c:pt idx="244">
                  <c:v>60.42</c:v>
                </c:pt>
                <c:pt idx="245">
                  <c:v>60.6</c:v>
                </c:pt>
                <c:pt idx="246">
                  <c:v>60.78</c:v>
                </c:pt>
                <c:pt idx="247">
                  <c:v>60.97</c:v>
                </c:pt>
                <c:pt idx="248">
                  <c:v>61.15</c:v>
                </c:pt>
                <c:pt idx="249">
                  <c:v>61.34</c:v>
                </c:pt>
                <c:pt idx="250">
                  <c:v>61.52</c:v>
                </c:pt>
                <c:pt idx="251">
                  <c:v>61.71</c:v>
                </c:pt>
                <c:pt idx="252">
                  <c:v>61.89</c:v>
                </c:pt>
                <c:pt idx="253">
                  <c:v>62.07</c:v>
                </c:pt>
                <c:pt idx="254">
                  <c:v>62.25</c:v>
                </c:pt>
                <c:pt idx="255">
                  <c:v>62.43</c:v>
                </c:pt>
                <c:pt idx="256">
                  <c:v>62.61</c:v>
                </c:pt>
                <c:pt idx="257">
                  <c:v>62.8</c:v>
                </c:pt>
                <c:pt idx="258">
                  <c:v>62.98</c:v>
                </c:pt>
                <c:pt idx="259">
                  <c:v>63.16</c:v>
                </c:pt>
                <c:pt idx="260">
                  <c:v>63.33</c:v>
                </c:pt>
                <c:pt idx="261">
                  <c:v>63.52</c:v>
                </c:pt>
                <c:pt idx="262">
                  <c:v>63.7</c:v>
                </c:pt>
                <c:pt idx="263">
                  <c:v>63.89</c:v>
                </c:pt>
                <c:pt idx="264">
                  <c:v>64.06</c:v>
                </c:pt>
                <c:pt idx="265">
                  <c:v>64.239999999999995</c:v>
                </c:pt>
                <c:pt idx="266">
                  <c:v>64.42</c:v>
                </c:pt>
                <c:pt idx="267">
                  <c:v>64.59</c:v>
                </c:pt>
                <c:pt idx="268">
                  <c:v>64.77</c:v>
                </c:pt>
                <c:pt idx="269">
                  <c:v>64.959999999999994</c:v>
                </c:pt>
                <c:pt idx="270">
                  <c:v>65.13</c:v>
                </c:pt>
                <c:pt idx="271">
                  <c:v>65.31</c:v>
                </c:pt>
                <c:pt idx="272">
                  <c:v>65.489999999999995</c:v>
                </c:pt>
                <c:pt idx="273">
                  <c:v>65.66</c:v>
                </c:pt>
                <c:pt idx="274">
                  <c:v>65.849999999999994</c:v>
                </c:pt>
                <c:pt idx="275">
                  <c:v>66.03</c:v>
                </c:pt>
                <c:pt idx="276">
                  <c:v>66.2</c:v>
                </c:pt>
                <c:pt idx="277">
                  <c:v>66.37</c:v>
                </c:pt>
                <c:pt idx="278">
                  <c:v>66.55</c:v>
                </c:pt>
                <c:pt idx="279">
                  <c:v>66.73</c:v>
                </c:pt>
                <c:pt idx="280">
                  <c:v>66.900000000000006</c:v>
                </c:pt>
                <c:pt idx="281">
                  <c:v>67.069999999999993</c:v>
                </c:pt>
                <c:pt idx="282">
                  <c:v>67.25</c:v>
                </c:pt>
                <c:pt idx="283">
                  <c:v>67.42</c:v>
                </c:pt>
                <c:pt idx="284">
                  <c:v>67.599999999999994</c:v>
                </c:pt>
                <c:pt idx="285">
                  <c:v>67.77</c:v>
                </c:pt>
                <c:pt idx="286">
                  <c:v>67.95</c:v>
                </c:pt>
                <c:pt idx="287">
                  <c:v>68.12</c:v>
                </c:pt>
                <c:pt idx="288">
                  <c:v>68.290000000000006</c:v>
                </c:pt>
                <c:pt idx="289">
                  <c:v>68.47</c:v>
                </c:pt>
                <c:pt idx="290">
                  <c:v>68.64</c:v>
                </c:pt>
                <c:pt idx="291">
                  <c:v>68.819999999999993</c:v>
                </c:pt>
                <c:pt idx="292">
                  <c:v>68.989999999999995</c:v>
                </c:pt>
                <c:pt idx="293">
                  <c:v>69.16</c:v>
                </c:pt>
                <c:pt idx="294">
                  <c:v>69.33</c:v>
                </c:pt>
                <c:pt idx="295">
                  <c:v>69.510000000000005</c:v>
                </c:pt>
                <c:pt idx="296">
                  <c:v>69.67</c:v>
                </c:pt>
                <c:pt idx="297">
                  <c:v>69.849999999999994</c:v>
                </c:pt>
                <c:pt idx="298">
                  <c:v>70.02</c:v>
                </c:pt>
                <c:pt idx="299">
                  <c:v>70.19</c:v>
                </c:pt>
                <c:pt idx="300">
                  <c:v>70.37</c:v>
                </c:pt>
                <c:pt idx="301">
                  <c:v>70.540000000000006</c:v>
                </c:pt>
                <c:pt idx="302">
                  <c:v>70.7</c:v>
                </c:pt>
                <c:pt idx="303">
                  <c:v>70.87</c:v>
                </c:pt>
                <c:pt idx="304">
                  <c:v>71.040000000000006</c:v>
                </c:pt>
                <c:pt idx="305">
                  <c:v>71.2</c:v>
                </c:pt>
                <c:pt idx="306">
                  <c:v>71.38</c:v>
                </c:pt>
                <c:pt idx="307">
                  <c:v>71.55</c:v>
                </c:pt>
                <c:pt idx="308">
                  <c:v>71.709999999999994</c:v>
                </c:pt>
                <c:pt idx="309">
                  <c:v>71.89</c:v>
                </c:pt>
                <c:pt idx="310">
                  <c:v>72.06</c:v>
                </c:pt>
                <c:pt idx="311">
                  <c:v>72.22</c:v>
                </c:pt>
                <c:pt idx="312">
                  <c:v>72.39</c:v>
                </c:pt>
                <c:pt idx="313">
                  <c:v>72.56</c:v>
                </c:pt>
                <c:pt idx="314">
                  <c:v>72.73</c:v>
                </c:pt>
                <c:pt idx="315">
                  <c:v>72.89</c:v>
                </c:pt>
                <c:pt idx="316">
                  <c:v>73.06</c:v>
                </c:pt>
                <c:pt idx="317">
                  <c:v>73.22</c:v>
                </c:pt>
                <c:pt idx="318">
                  <c:v>73.39</c:v>
                </c:pt>
                <c:pt idx="319">
                  <c:v>73.56</c:v>
                </c:pt>
                <c:pt idx="320">
                  <c:v>73.72</c:v>
                </c:pt>
                <c:pt idx="321">
                  <c:v>73.89</c:v>
                </c:pt>
                <c:pt idx="322">
                  <c:v>74.06</c:v>
                </c:pt>
                <c:pt idx="323">
                  <c:v>74.23</c:v>
                </c:pt>
                <c:pt idx="324">
                  <c:v>74.39</c:v>
                </c:pt>
                <c:pt idx="325">
                  <c:v>74.56</c:v>
                </c:pt>
                <c:pt idx="326">
                  <c:v>74.72</c:v>
                </c:pt>
                <c:pt idx="327">
                  <c:v>74.89</c:v>
                </c:pt>
                <c:pt idx="328">
                  <c:v>75.05</c:v>
                </c:pt>
                <c:pt idx="329">
                  <c:v>75.209999999999994</c:v>
                </c:pt>
                <c:pt idx="330">
                  <c:v>75.38</c:v>
                </c:pt>
                <c:pt idx="331">
                  <c:v>75.55</c:v>
                </c:pt>
                <c:pt idx="332">
                  <c:v>75.709999999999994</c:v>
                </c:pt>
                <c:pt idx="333">
                  <c:v>75.87</c:v>
                </c:pt>
                <c:pt idx="334">
                  <c:v>76.03</c:v>
                </c:pt>
                <c:pt idx="335">
                  <c:v>76.2</c:v>
                </c:pt>
                <c:pt idx="336">
                  <c:v>76.349999999999994</c:v>
                </c:pt>
                <c:pt idx="337">
                  <c:v>76.52</c:v>
                </c:pt>
                <c:pt idx="338">
                  <c:v>76.680000000000007</c:v>
                </c:pt>
                <c:pt idx="339">
                  <c:v>76.849999999999994</c:v>
                </c:pt>
                <c:pt idx="340">
                  <c:v>77.010000000000005</c:v>
                </c:pt>
                <c:pt idx="341">
                  <c:v>77.17</c:v>
                </c:pt>
                <c:pt idx="342">
                  <c:v>77.34</c:v>
                </c:pt>
                <c:pt idx="343">
                  <c:v>77.5</c:v>
                </c:pt>
                <c:pt idx="344">
                  <c:v>77.66</c:v>
                </c:pt>
                <c:pt idx="345">
                  <c:v>77.819999999999993</c:v>
                </c:pt>
                <c:pt idx="346">
                  <c:v>77.989999999999995</c:v>
                </c:pt>
                <c:pt idx="347">
                  <c:v>78.150000000000006</c:v>
                </c:pt>
                <c:pt idx="348">
                  <c:v>78.31</c:v>
                </c:pt>
                <c:pt idx="349">
                  <c:v>78.47</c:v>
                </c:pt>
                <c:pt idx="350">
                  <c:v>78.63</c:v>
                </c:pt>
                <c:pt idx="351">
                  <c:v>78.8</c:v>
                </c:pt>
                <c:pt idx="352">
                  <c:v>78.95</c:v>
                </c:pt>
                <c:pt idx="353">
                  <c:v>79.12</c:v>
                </c:pt>
                <c:pt idx="354">
                  <c:v>79.28</c:v>
                </c:pt>
                <c:pt idx="355">
                  <c:v>79.44</c:v>
                </c:pt>
                <c:pt idx="356">
                  <c:v>79.599999999999994</c:v>
                </c:pt>
                <c:pt idx="357">
                  <c:v>79.760000000000005</c:v>
                </c:pt>
                <c:pt idx="358">
                  <c:v>79.92</c:v>
                </c:pt>
                <c:pt idx="359">
                  <c:v>80.08</c:v>
                </c:pt>
                <c:pt idx="360">
                  <c:v>80.239999999999995</c:v>
                </c:pt>
                <c:pt idx="361">
                  <c:v>80.41</c:v>
                </c:pt>
                <c:pt idx="362">
                  <c:v>80.569999999999993</c:v>
                </c:pt>
                <c:pt idx="363">
                  <c:v>80.73</c:v>
                </c:pt>
                <c:pt idx="364">
                  <c:v>80.88</c:v>
                </c:pt>
                <c:pt idx="365">
                  <c:v>81.040000000000006</c:v>
                </c:pt>
                <c:pt idx="366">
                  <c:v>81.2</c:v>
                </c:pt>
                <c:pt idx="367">
                  <c:v>81.36</c:v>
                </c:pt>
                <c:pt idx="368">
                  <c:v>81.52</c:v>
                </c:pt>
                <c:pt idx="369">
                  <c:v>81.67</c:v>
                </c:pt>
                <c:pt idx="370">
                  <c:v>81.84</c:v>
                </c:pt>
                <c:pt idx="371">
                  <c:v>82</c:v>
                </c:pt>
                <c:pt idx="372">
                  <c:v>82.16</c:v>
                </c:pt>
                <c:pt idx="373">
                  <c:v>82.32</c:v>
                </c:pt>
                <c:pt idx="374">
                  <c:v>82.48</c:v>
                </c:pt>
                <c:pt idx="375">
                  <c:v>82.64</c:v>
                </c:pt>
                <c:pt idx="376">
                  <c:v>82.79</c:v>
                </c:pt>
                <c:pt idx="377">
                  <c:v>82.95</c:v>
                </c:pt>
                <c:pt idx="378">
                  <c:v>83.11</c:v>
                </c:pt>
                <c:pt idx="379">
                  <c:v>83.27</c:v>
                </c:pt>
                <c:pt idx="380">
                  <c:v>83.43</c:v>
                </c:pt>
                <c:pt idx="381">
                  <c:v>83.58</c:v>
                </c:pt>
                <c:pt idx="382">
                  <c:v>83.75</c:v>
                </c:pt>
                <c:pt idx="383">
                  <c:v>83.9</c:v>
                </c:pt>
                <c:pt idx="384">
                  <c:v>84.06</c:v>
                </c:pt>
                <c:pt idx="385">
                  <c:v>84.22</c:v>
                </c:pt>
                <c:pt idx="386">
                  <c:v>84.38</c:v>
                </c:pt>
                <c:pt idx="387">
                  <c:v>84.53</c:v>
                </c:pt>
                <c:pt idx="388">
                  <c:v>84.7</c:v>
                </c:pt>
                <c:pt idx="389">
                  <c:v>84.85</c:v>
                </c:pt>
                <c:pt idx="390">
                  <c:v>85.02</c:v>
                </c:pt>
                <c:pt idx="391">
                  <c:v>85.18</c:v>
                </c:pt>
                <c:pt idx="392">
                  <c:v>85.33</c:v>
                </c:pt>
                <c:pt idx="393">
                  <c:v>85.48</c:v>
                </c:pt>
                <c:pt idx="394">
                  <c:v>85.64</c:v>
                </c:pt>
                <c:pt idx="395">
                  <c:v>85.81</c:v>
                </c:pt>
                <c:pt idx="396">
                  <c:v>85.97</c:v>
                </c:pt>
                <c:pt idx="397">
                  <c:v>86.13</c:v>
                </c:pt>
                <c:pt idx="398">
                  <c:v>86.28</c:v>
                </c:pt>
                <c:pt idx="399">
                  <c:v>86.44</c:v>
                </c:pt>
                <c:pt idx="400">
                  <c:v>86.61</c:v>
                </c:pt>
                <c:pt idx="401">
                  <c:v>86.76</c:v>
                </c:pt>
                <c:pt idx="402">
                  <c:v>86.92</c:v>
                </c:pt>
                <c:pt idx="403">
                  <c:v>87.08</c:v>
                </c:pt>
                <c:pt idx="404">
                  <c:v>87.24</c:v>
                </c:pt>
                <c:pt idx="405">
                  <c:v>87.4</c:v>
                </c:pt>
                <c:pt idx="406">
                  <c:v>87.55</c:v>
                </c:pt>
                <c:pt idx="407">
                  <c:v>87.72</c:v>
                </c:pt>
                <c:pt idx="408">
                  <c:v>87.88</c:v>
                </c:pt>
                <c:pt idx="409">
                  <c:v>88.03</c:v>
                </c:pt>
                <c:pt idx="410">
                  <c:v>88.19</c:v>
                </c:pt>
                <c:pt idx="411">
                  <c:v>88.35</c:v>
                </c:pt>
                <c:pt idx="412">
                  <c:v>88.51</c:v>
                </c:pt>
                <c:pt idx="413">
                  <c:v>88.67</c:v>
                </c:pt>
                <c:pt idx="414">
                  <c:v>88.82</c:v>
                </c:pt>
                <c:pt idx="415">
                  <c:v>88.99</c:v>
                </c:pt>
                <c:pt idx="416">
                  <c:v>89.15</c:v>
                </c:pt>
                <c:pt idx="417">
                  <c:v>89.3</c:v>
                </c:pt>
                <c:pt idx="418">
                  <c:v>89.46</c:v>
                </c:pt>
                <c:pt idx="419">
                  <c:v>89.61</c:v>
                </c:pt>
                <c:pt idx="420">
                  <c:v>89.78</c:v>
                </c:pt>
                <c:pt idx="421">
                  <c:v>89.94</c:v>
                </c:pt>
                <c:pt idx="422">
                  <c:v>90.1</c:v>
                </c:pt>
                <c:pt idx="423">
                  <c:v>90.25</c:v>
                </c:pt>
                <c:pt idx="424">
                  <c:v>90.41</c:v>
                </c:pt>
                <c:pt idx="425">
                  <c:v>90.58</c:v>
                </c:pt>
                <c:pt idx="426">
                  <c:v>90.73</c:v>
                </c:pt>
                <c:pt idx="427">
                  <c:v>90.89</c:v>
                </c:pt>
                <c:pt idx="428">
                  <c:v>91.05</c:v>
                </c:pt>
                <c:pt idx="429">
                  <c:v>91.21</c:v>
                </c:pt>
                <c:pt idx="430">
                  <c:v>91.37</c:v>
                </c:pt>
                <c:pt idx="431">
                  <c:v>91.53</c:v>
                </c:pt>
                <c:pt idx="432">
                  <c:v>91.69</c:v>
                </c:pt>
                <c:pt idx="433">
                  <c:v>91.85</c:v>
                </c:pt>
                <c:pt idx="434">
                  <c:v>92.01</c:v>
                </c:pt>
                <c:pt idx="435">
                  <c:v>92.16</c:v>
                </c:pt>
                <c:pt idx="436">
                  <c:v>92.33</c:v>
                </c:pt>
                <c:pt idx="437">
                  <c:v>92.49</c:v>
                </c:pt>
                <c:pt idx="438">
                  <c:v>92.65</c:v>
                </c:pt>
                <c:pt idx="439">
                  <c:v>92.81</c:v>
                </c:pt>
                <c:pt idx="440">
                  <c:v>92.97</c:v>
                </c:pt>
                <c:pt idx="441">
                  <c:v>93.12</c:v>
                </c:pt>
                <c:pt idx="442">
                  <c:v>93.29</c:v>
                </c:pt>
                <c:pt idx="443">
                  <c:v>93.44</c:v>
                </c:pt>
                <c:pt idx="444">
                  <c:v>93.61</c:v>
                </c:pt>
                <c:pt idx="445">
                  <c:v>93.76</c:v>
                </c:pt>
                <c:pt idx="446">
                  <c:v>93.93</c:v>
                </c:pt>
                <c:pt idx="447">
                  <c:v>94.09</c:v>
                </c:pt>
                <c:pt idx="448">
                  <c:v>94.25</c:v>
                </c:pt>
                <c:pt idx="449">
                  <c:v>94.41</c:v>
                </c:pt>
                <c:pt idx="450">
                  <c:v>94.57</c:v>
                </c:pt>
                <c:pt idx="451">
                  <c:v>94.74</c:v>
                </c:pt>
                <c:pt idx="452">
                  <c:v>94.9</c:v>
                </c:pt>
                <c:pt idx="453">
                  <c:v>95.06</c:v>
                </c:pt>
                <c:pt idx="454">
                  <c:v>95.21</c:v>
                </c:pt>
                <c:pt idx="455">
                  <c:v>95.38</c:v>
                </c:pt>
                <c:pt idx="456">
                  <c:v>95.54</c:v>
                </c:pt>
                <c:pt idx="457">
                  <c:v>95.7</c:v>
                </c:pt>
                <c:pt idx="458">
                  <c:v>95.86</c:v>
                </c:pt>
                <c:pt idx="459">
                  <c:v>96.02</c:v>
                </c:pt>
                <c:pt idx="460">
                  <c:v>96.18</c:v>
                </c:pt>
                <c:pt idx="461">
                  <c:v>96.34</c:v>
                </c:pt>
                <c:pt idx="462">
                  <c:v>96.5</c:v>
                </c:pt>
                <c:pt idx="463">
                  <c:v>96.66</c:v>
                </c:pt>
                <c:pt idx="464">
                  <c:v>96.82</c:v>
                </c:pt>
                <c:pt idx="465">
                  <c:v>96.99</c:v>
                </c:pt>
                <c:pt idx="466">
                  <c:v>97.14</c:v>
                </c:pt>
                <c:pt idx="467">
                  <c:v>97.31</c:v>
                </c:pt>
                <c:pt idx="468">
                  <c:v>97.48</c:v>
                </c:pt>
                <c:pt idx="469">
                  <c:v>97.64</c:v>
                </c:pt>
                <c:pt idx="470">
                  <c:v>97.8</c:v>
                </c:pt>
                <c:pt idx="471">
                  <c:v>97.96</c:v>
                </c:pt>
                <c:pt idx="472">
                  <c:v>98.12</c:v>
                </c:pt>
                <c:pt idx="473">
                  <c:v>98.28</c:v>
                </c:pt>
                <c:pt idx="474">
                  <c:v>98.45</c:v>
                </c:pt>
                <c:pt idx="475">
                  <c:v>98.6</c:v>
                </c:pt>
                <c:pt idx="476">
                  <c:v>98.77</c:v>
                </c:pt>
                <c:pt idx="477">
                  <c:v>98.93</c:v>
                </c:pt>
                <c:pt idx="478">
                  <c:v>99.09</c:v>
                </c:pt>
                <c:pt idx="479">
                  <c:v>99.25</c:v>
                </c:pt>
                <c:pt idx="480">
                  <c:v>99.42</c:v>
                </c:pt>
                <c:pt idx="481">
                  <c:v>99.58</c:v>
                </c:pt>
                <c:pt idx="482">
                  <c:v>99.74</c:v>
                </c:pt>
                <c:pt idx="483">
                  <c:v>99.9</c:v>
                </c:pt>
                <c:pt idx="484">
                  <c:v>100.07</c:v>
                </c:pt>
                <c:pt idx="485">
                  <c:v>100.23</c:v>
                </c:pt>
                <c:pt idx="486">
                  <c:v>100.39</c:v>
                </c:pt>
                <c:pt idx="487">
                  <c:v>100.56</c:v>
                </c:pt>
                <c:pt idx="488">
                  <c:v>100.72</c:v>
                </c:pt>
                <c:pt idx="489">
                  <c:v>100.88</c:v>
                </c:pt>
                <c:pt idx="490">
                  <c:v>101.05</c:v>
                </c:pt>
                <c:pt idx="491">
                  <c:v>101.21</c:v>
                </c:pt>
                <c:pt idx="492">
                  <c:v>101.37</c:v>
                </c:pt>
                <c:pt idx="493">
                  <c:v>101.54</c:v>
                </c:pt>
                <c:pt idx="494">
                  <c:v>101.7</c:v>
                </c:pt>
                <c:pt idx="495">
                  <c:v>101.86</c:v>
                </c:pt>
                <c:pt idx="496">
                  <c:v>102.03</c:v>
                </c:pt>
                <c:pt idx="497">
                  <c:v>102.19</c:v>
                </c:pt>
                <c:pt idx="498">
                  <c:v>102.35</c:v>
                </c:pt>
                <c:pt idx="499">
                  <c:v>102.52</c:v>
                </c:pt>
                <c:pt idx="500">
                  <c:v>102.69</c:v>
                </c:pt>
                <c:pt idx="501">
                  <c:v>102.85</c:v>
                </c:pt>
                <c:pt idx="502">
                  <c:v>103.02</c:v>
                </c:pt>
                <c:pt idx="503">
                  <c:v>103.18</c:v>
                </c:pt>
                <c:pt idx="504">
                  <c:v>103.34</c:v>
                </c:pt>
                <c:pt idx="505">
                  <c:v>103.51</c:v>
                </c:pt>
                <c:pt idx="506">
                  <c:v>103.67</c:v>
                </c:pt>
                <c:pt idx="507">
                  <c:v>103.84</c:v>
                </c:pt>
                <c:pt idx="508">
                  <c:v>104</c:v>
                </c:pt>
                <c:pt idx="509">
                  <c:v>104.17</c:v>
                </c:pt>
                <c:pt idx="510">
                  <c:v>104.33</c:v>
                </c:pt>
                <c:pt idx="511">
                  <c:v>104.5</c:v>
                </c:pt>
                <c:pt idx="512">
                  <c:v>104.66</c:v>
                </c:pt>
                <c:pt idx="513">
                  <c:v>104.82</c:v>
                </c:pt>
                <c:pt idx="514">
                  <c:v>104.99</c:v>
                </c:pt>
                <c:pt idx="515">
                  <c:v>105.15</c:v>
                </c:pt>
                <c:pt idx="516">
                  <c:v>105.32</c:v>
                </c:pt>
                <c:pt idx="517">
                  <c:v>105.49</c:v>
                </c:pt>
                <c:pt idx="518">
                  <c:v>105.65</c:v>
                </c:pt>
                <c:pt idx="519">
                  <c:v>105.81</c:v>
                </c:pt>
                <c:pt idx="520">
                  <c:v>105.98</c:v>
                </c:pt>
                <c:pt idx="521">
                  <c:v>106.14</c:v>
                </c:pt>
                <c:pt idx="522">
                  <c:v>106.31</c:v>
                </c:pt>
                <c:pt idx="523">
                  <c:v>106.48</c:v>
                </c:pt>
                <c:pt idx="524">
                  <c:v>106.64</c:v>
                </c:pt>
                <c:pt idx="525">
                  <c:v>106.81</c:v>
                </c:pt>
                <c:pt idx="526">
                  <c:v>106.97</c:v>
                </c:pt>
                <c:pt idx="527">
                  <c:v>107.15</c:v>
                </c:pt>
                <c:pt idx="528">
                  <c:v>107.31</c:v>
                </c:pt>
                <c:pt idx="529">
                  <c:v>107.48</c:v>
                </c:pt>
                <c:pt idx="530">
                  <c:v>107.64</c:v>
                </c:pt>
                <c:pt idx="531">
                  <c:v>107.81</c:v>
                </c:pt>
                <c:pt idx="532">
                  <c:v>107.97</c:v>
                </c:pt>
                <c:pt idx="533">
                  <c:v>108.14</c:v>
                </c:pt>
                <c:pt idx="534">
                  <c:v>108.3</c:v>
                </c:pt>
                <c:pt idx="535">
                  <c:v>108.46</c:v>
                </c:pt>
                <c:pt idx="536">
                  <c:v>108.64</c:v>
                </c:pt>
                <c:pt idx="537">
                  <c:v>108.81</c:v>
                </c:pt>
                <c:pt idx="538">
                  <c:v>108.97</c:v>
                </c:pt>
                <c:pt idx="539">
                  <c:v>109.13</c:v>
                </c:pt>
                <c:pt idx="540">
                  <c:v>109.3</c:v>
                </c:pt>
                <c:pt idx="541">
                  <c:v>109.47</c:v>
                </c:pt>
                <c:pt idx="542">
                  <c:v>109.63</c:v>
                </c:pt>
                <c:pt idx="543">
                  <c:v>109.8</c:v>
                </c:pt>
                <c:pt idx="544">
                  <c:v>109.97</c:v>
                </c:pt>
                <c:pt idx="545">
                  <c:v>110.13</c:v>
                </c:pt>
                <c:pt idx="546">
                  <c:v>110.31</c:v>
                </c:pt>
                <c:pt idx="547">
                  <c:v>110.47</c:v>
                </c:pt>
                <c:pt idx="548">
                  <c:v>110.63</c:v>
                </c:pt>
                <c:pt idx="549">
                  <c:v>110.8</c:v>
                </c:pt>
                <c:pt idx="550">
                  <c:v>110.97</c:v>
                </c:pt>
                <c:pt idx="551">
                  <c:v>111.13</c:v>
                </c:pt>
                <c:pt idx="552">
                  <c:v>111.3</c:v>
                </c:pt>
                <c:pt idx="553">
                  <c:v>111.47</c:v>
                </c:pt>
                <c:pt idx="554">
                  <c:v>111.64</c:v>
                </c:pt>
                <c:pt idx="555">
                  <c:v>111.8</c:v>
                </c:pt>
                <c:pt idx="556">
                  <c:v>111.97</c:v>
                </c:pt>
                <c:pt idx="557">
                  <c:v>112.14</c:v>
                </c:pt>
                <c:pt idx="558">
                  <c:v>112.31</c:v>
                </c:pt>
                <c:pt idx="559">
                  <c:v>112.48</c:v>
                </c:pt>
                <c:pt idx="560">
                  <c:v>112.64</c:v>
                </c:pt>
                <c:pt idx="561">
                  <c:v>112.81</c:v>
                </c:pt>
                <c:pt idx="562">
                  <c:v>112.98</c:v>
                </c:pt>
                <c:pt idx="563">
                  <c:v>113.15</c:v>
                </c:pt>
                <c:pt idx="564">
                  <c:v>113.31</c:v>
                </c:pt>
                <c:pt idx="565">
                  <c:v>113.48</c:v>
                </c:pt>
                <c:pt idx="566">
                  <c:v>113.64</c:v>
                </c:pt>
                <c:pt idx="567">
                  <c:v>113.82</c:v>
                </c:pt>
                <c:pt idx="568">
                  <c:v>113.98</c:v>
                </c:pt>
                <c:pt idx="569">
                  <c:v>114.15</c:v>
                </c:pt>
                <c:pt idx="570">
                  <c:v>114.31</c:v>
                </c:pt>
                <c:pt idx="571">
                  <c:v>114.48</c:v>
                </c:pt>
                <c:pt idx="572">
                  <c:v>114.65</c:v>
                </c:pt>
                <c:pt idx="573">
                  <c:v>114.82</c:v>
                </c:pt>
                <c:pt idx="574">
                  <c:v>114.98</c:v>
                </c:pt>
                <c:pt idx="575">
                  <c:v>115.15</c:v>
                </c:pt>
                <c:pt idx="576">
                  <c:v>115.31</c:v>
                </c:pt>
                <c:pt idx="577">
                  <c:v>115.48</c:v>
                </c:pt>
                <c:pt idx="578">
                  <c:v>115.66</c:v>
                </c:pt>
                <c:pt idx="579">
                  <c:v>115.83</c:v>
                </c:pt>
                <c:pt idx="580">
                  <c:v>115.99</c:v>
                </c:pt>
                <c:pt idx="581">
                  <c:v>116.16</c:v>
                </c:pt>
                <c:pt idx="582">
                  <c:v>116.32</c:v>
                </c:pt>
                <c:pt idx="583">
                  <c:v>116.49</c:v>
                </c:pt>
                <c:pt idx="584">
                  <c:v>116.66</c:v>
                </c:pt>
                <c:pt idx="585">
                  <c:v>116.83</c:v>
                </c:pt>
                <c:pt idx="586">
                  <c:v>117</c:v>
                </c:pt>
                <c:pt idx="587">
                  <c:v>117.16</c:v>
                </c:pt>
                <c:pt idx="588">
                  <c:v>117.33</c:v>
                </c:pt>
                <c:pt idx="589">
                  <c:v>117.5</c:v>
                </c:pt>
                <c:pt idx="590">
                  <c:v>117.67</c:v>
                </c:pt>
                <c:pt idx="591">
                  <c:v>117.84</c:v>
                </c:pt>
                <c:pt idx="592">
                  <c:v>118.01</c:v>
                </c:pt>
                <c:pt idx="593">
                  <c:v>118.18</c:v>
                </c:pt>
                <c:pt idx="594">
                  <c:v>118.34</c:v>
                </c:pt>
                <c:pt idx="595">
                  <c:v>118.51</c:v>
                </c:pt>
                <c:pt idx="596">
                  <c:v>118.68</c:v>
                </c:pt>
                <c:pt idx="597">
                  <c:v>118.85</c:v>
                </c:pt>
                <c:pt idx="598">
                  <c:v>119.02</c:v>
                </c:pt>
                <c:pt idx="599">
                  <c:v>119.18</c:v>
                </c:pt>
                <c:pt idx="600">
                  <c:v>119.35</c:v>
                </c:pt>
                <c:pt idx="601">
                  <c:v>119.52</c:v>
                </c:pt>
                <c:pt idx="602">
                  <c:v>119.69</c:v>
                </c:pt>
                <c:pt idx="603">
                  <c:v>119.86</c:v>
                </c:pt>
                <c:pt idx="604">
                  <c:v>120.03</c:v>
                </c:pt>
                <c:pt idx="605">
                  <c:v>120.19</c:v>
                </c:pt>
                <c:pt idx="606">
                  <c:v>120.36</c:v>
                </c:pt>
                <c:pt idx="607">
                  <c:v>120.53</c:v>
                </c:pt>
                <c:pt idx="608">
                  <c:v>120.7</c:v>
                </c:pt>
                <c:pt idx="609">
                  <c:v>120.87</c:v>
                </c:pt>
                <c:pt idx="610">
                  <c:v>121.03</c:v>
                </c:pt>
                <c:pt idx="611">
                  <c:v>121.2</c:v>
                </c:pt>
                <c:pt idx="612">
                  <c:v>121.37</c:v>
                </c:pt>
                <c:pt idx="613">
                  <c:v>121.54</c:v>
                </c:pt>
                <c:pt idx="614">
                  <c:v>121.71</c:v>
                </c:pt>
                <c:pt idx="615">
                  <c:v>121.88</c:v>
                </c:pt>
                <c:pt idx="616">
                  <c:v>122.04</c:v>
                </c:pt>
                <c:pt idx="617">
                  <c:v>122.21</c:v>
                </c:pt>
                <c:pt idx="618">
                  <c:v>122.38</c:v>
                </c:pt>
                <c:pt idx="619">
                  <c:v>122.55</c:v>
                </c:pt>
                <c:pt idx="620">
                  <c:v>122.72</c:v>
                </c:pt>
                <c:pt idx="621">
                  <c:v>122.89</c:v>
                </c:pt>
                <c:pt idx="622">
                  <c:v>123.05</c:v>
                </c:pt>
                <c:pt idx="623">
                  <c:v>123.22</c:v>
                </c:pt>
                <c:pt idx="624">
                  <c:v>123.39</c:v>
                </c:pt>
                <c:pt idx="625">
                  <c:v>123.56</c:v>
                </c:pt>
                <c:pt idx="626">
                  <c:v>123.72</c:v>
                </c:pt>
                <c:pt idx="627">
                  <c:v>123.9</c:v>
                </c:pt>
                <c:pt idx="628">
                  <c:v>124.07</c:v>
                </c:pt>
                <c:pt idx="629">
                  <c:v>124.23</c:v>
                </c:pt>
                <c:pt idx="630">
                  <c:v>124.4</c:v>
                </c:pt>
                <c:pt idx="631">
                  <c:v>124.57</c:v>
                </c:pt>
                <c:pt idx="632">
                  <c:v>124.73</c:v>
                </c:pt>
                <c:pt idx="633">
                  <c:v>124.9</c:v>
                </c:pt>
                <c:pt idx="634">
                  <c:v>125.07</c:v>
                </c:pt>
                <c:pt idx="635">
                  <c:v>125.24</c:v>
                </c:pt>
                <c:pt idx="636">
                  <c:v>125.4</c:v>
                </c:pt>
                <c:pt idx="637">
                  <c:v>125.58</c:v>
                </c:pt>
                <c:pt idx="638">
                  <c:v>125.74</c:v>
                </c:pt>
                <c:pt idx="639">
                  <c:v>125.91</c:v>
                </c:pt>
                <c:pt idx="640">
                  <c:v>126.08</c:v>
                </c:pt>
                <c:pt idx="641">
                  <c:v>126.25</c:v>
                </c:pt>
                <c:pt idx="642">
                  <c:v>126.41</c:v>
                </c:pt>
                <c:pt idx="643">
                  <c:v>126.58</c:v>
                </c:pt>
                <c:pt idx="644">
                  <c:v>126.75</c:v>
                </c:pt>
                <c:pt idx="645">
                  <c:v>126.92</c:v>
                </c:pt>
                <c:pt idx="646">
                  <c:v>127.08</c:v>
                </c:pt>
                <c:pt idx="647">
                  <c:v>127.25</c:v>
                </c:pt>
                <c:pt idx="648">
                  <c:v>127.42</c:v>
                </c:pt>
                <c:pt idx="649">
                  <c:v>127.58</c:v>
                </c:pt>
                <c:pt idx="650">
                  <c:v>127.75</c:v>
                </c:pt>
                <c:pt idx="651">
                  <c:v>127.92</c:v>
                </c:pt>
                <c:pt idx="652">
                  <c:v>128.1</c:v>
                </c:pt>
                <c:pt idx="653">
                  <c:v>128.26</c:v>
                </c:pt>
                <c:pt idx="654">
                  <c:v>128.43</c:v>
                </c:pt>
                <c:pt idx="655">
                  <c:v>128.59</c:v>
                </c:pt>
                <c:pt idx="656">
                  <c:v>128.76</c:v>
                </c:pt>
                <c:pt idx="657">
                  <c:v>128.93</c:v>
                </c:pt>
                <c:pt idx="658">
                  <c:v>129.1</c:v>
                </c:pt>
                <c:pt idx="659">
                  <c:v>129.26</c:v>
                </c:pt>
                <c:pt idx="660">
                  <c:v>129.43</c:v>
                </c:pt>
                <c:pt idx="661">
                  <c:v>129.6</c:v>
                </c:pt>
                <c:pt idx="662">
                  <c:v>129.77000000000001</c:v>
                </c:pt>
                <c:pt idx="663">
                  <c:v>129.93</c:v>
                </c:pt>
                <c:pt idx="664">
                  <c:v>130.1</c:v>
                </c:pt>
                <c:pt idx="665">
                  <c:v>130.26</c:v>
                </c:pt>
                <c:pt idx="666">
                  <c:v>130.43</c:v>
                </c:pt>
                <c:pt idx="667">
                  <c:v>130.6</c:v>
                </c:pt>
                <c:pt idx="668">
                  <c:v>130.77000000000001</c:v>
                </c:pt>
                <c:pt idx="669">
                  <c:v>130.94</c:v>
                </c:pt>
                <c:pt idx="670">
                  <c:v>131.1</c:v>
                </c:pt>
                <c:pt idx="671">
                  <c:v>131.27000000000001</c:v>
                </c:pt>
                <c:pt idx="672">
                  <c:v>131.43</c:v>
                </c:pt>
                <c:pt idx="673">
                  <c:v>131.6</c:v>
                </c:pt>
                <c:pt idx="674">
                  <c:v>131.77000000000001</c:v>
                </c:pt>
                <c:pt idx="675">
                  <c:v>131.94</c:v>
                </c:pt>
                <c:pt idx="676">
                  <c:v>132.11000000000001</c:v>
                </c:pt>
                <c:pt idx="677">
                  <c:v>132.27000000000001</c:v>
                </c:pt>
                <c:pt idx="678">
                  <c:v>132.44</c:v>
                </c:pt>
                <c:pt idx="679">
                  <c:v>132.61000000000001</c:v>
                </c:pt>
                <c:pt idx="680">
                  <c:v>132.78</c:v>
                </c:pt>
                <c:pt idx="681">
                  <c:v>132.94</c:v>
                </c:pt>
                <c:pt idx="682">
                  <c:v>133.11000000000001</c:v>
                </c:pt>
                <c:pt idx="683">
                  <c:v>133.27000000000001</c:v>
                </c:pt>
                <c:pt idx="684">
                  <c:v>133.44</c:v>
                </c:pt>
                <c:pt idx="685">
                  <c:v>133.61000000000001</c:v>
                </c:pt>
                <c:pt idx="686">
                  <c:v>133.77000000000001</c:v>
                </c:pt>
                <c:pt idx="687">
                  <c:v>133.94999999999999</c:v>
                </c:pt>
                <c:pt idx="688">
                  <c:v>134.11000000000001</c:v>
                </c:pt>
                <c:pt idx="689">
                  <c:v>134.28</c:v>
                </c:pt>
                <c:pt idx="690">
                  <c:v>134.44999999999999</c:v>
                </c:pt>
                <c:pt idx="691">
                  <c:v>134.61000000000001</c:v>
                </c:pt>
                <c:pt idx="692">
                  <c:v>134.78</c:v>
                </c:pt>
                <c:pt idx="693">
                  <c:v>134.94999999999999</c:v>
                </c:pt>
                <c:pt idx="694">
                  <c:v>135.11000000000001</c:v>
                </c:pt>
                <c:pt idx="695">
                  <c:v>135.28</c:v>
                </c:pt>
                <c:pt idx="696">
                  <c:v>135.44999999999999</c:v>
                </c:pt>
                <c:pt idx="697">
                  <c:v>135.61000000000001</c:v>
                </c:pt>
                <c:pt idx="698">
                  <c:v>135.78</c:v>
                </c:pt>
                <c:pt idx="699">
                  <c:v>135.94999999999999</c:v>
                </c:pt>
                <c:pt idx="700">
                  <c:v>136.11000000000001</c:v>
                </c:pt>
                <c:pt idx="701">
                  <c:v>136.28</c:v>
                </c:pt>
                <c:pt idx="702">
                  <c:v>136.44999999999999</c:v>
                </c:pt>
                <c:pt idx="703">
                  <c:v>136.62</c:v>
                </c:pt>
                <c:pt idx="704">
                  <c:v>136.79</c:v>
                </c:pt>
                <c:pt idx="705">
                  <c:v>136.94999999999999</c:v>
                </c:pt>
                <c:pt idx="706">
                  <c:v>137.11000000000001</c:v>
                </c:pt>
                <c:pt idx="707">
                  <c:v>137.28</c:v>
                </c:pt>
                <c:pt idx="708">
                  <c:v>137.44</c:v>
                </c:pt>
                <c:pt idx="709">
                  <c:v>137.61000000000001</c:v>
                </c:pt>
                <c:pt idx="710">
                  <c:v>137.78</c:v>
                </c:pt>
                <c:pt idx="711">
                  <c:v>137.94</c:v>
                </c:pt>
                <c:pt idx="712">
                  <c:v>138.11000000000001</c:v>
                </c:pt>
                <c:pt idx="713">
                  <c:v>138.28</c:v>
                </c:pt>
                <c:pt idx="714">
                  <c:v>138.44999999999999</c:v>
                </c:pt>
                <c:pt idx="715">
                  <c:v>138.61000000000001</c:v>
                </c:pt>
                <c:pt idx="716">
                  <c:v>138.78</c:v>
                </c:pt>
                <c:pt idx="717">
                  <c:v>138.94</c:v>
                </c:pt>
                <c:pt idx="718">
                  <c:v>139.11000000000001</c:v>
                </c:pt>
                <c:pt idx="719">
                  <c:v>139.27000000000001</c:v>
                </c:pt>
                <c:pt idx="720">
                  <c:v>139.44</c:v>
                </c:pt>
                <c:pt idx="721">
                  <c:v>139.61000000000001</c:v>
                </c:pt>
                <c:pt idx="722">
                  <c:v>139.78</c:v>
                </c:pt>
                <c:pt idx="723">
                  <c:v>139.94999999999999</c:v>
                </c:pt>
                <c:pt idx="724">
                  <c:v>140.11000000000001</c:v>
                </c:pt>
                <c:pt idx="725">
                  <c:v>140.28</c:v>
                </c:pt>
                <c:pt idx="726">
                  <c:v>140.44</c:v>
                </c:pt>
                <c:pt idx="727">
                  <c:v>140.61000000000001</c:v>
                </c:pt>
                <c:pt idx="728">
                  <c:v>140.78</c:v>
                </c:pt>
                <c:pt idx="729">
                  <c:v>140.94</c:v>
                </c:pt>
                <c:pt idx="730">
                  <c:v>141.1</c:v>
                </c:pt>
                <c:pt idx="731">
                  <c:v>141.27000000000001</c:v>
                </c:pt>
                <c:pt idx="732">
                  <c:v>141.44</c:v>
                </c:pt>
                <c:pt idx="733">
                  <c:v>141.6</c:v>
                </c:pt>
                <c:pt idx="734">
                  <c:v>141.77000000000001</c:v>
                </c:pt>
                <c:pt idx="735">
                  <c:v>141.94</c:v>
                </c:pt>
                <c:pt idx="736">
                  <c:v>142.11000000000001</c:v>
                </c:pt>
                <c:pt idx="737">
                  <c:v>142.28</c:v>
                </c:pt>
                <c:pt idx="738">
                  <c:v>142.44</c:v>
                </c:pt>
                <c:pt idx="739">
                  <c:v>142.61000000000001</c:v>
                </c:pt>
                <c:pt idx="740">
                  <c:v>142.77000000000001</c:v>
                </c:pt>
                <c:pt idx="741">
                  <c:v>142.94</c:v>
                </c:pt>
                <c:pt idx="742">
                  <c:v>143.1</c:v>
                </c:pt>
                <c:pt idx="743">
                  <c:v>143.27000000000001</c:v>
                </c:pt>
                <c:pt idx="744">
                  <c:v>143.43</c:v>
                </c:pt>
                <c:pt idx="745">
                  <c:v>143.6</c:v>
                </c:pt>
                <c:pt idx="746">
                  <c:v>143.77000000000001</c:v>
                </c:pt>
                <c:pt idx="747">
                  <c:v>143.93</c:v>
                </c:pt>
                <c:pt idx="748">
                  <c:v>144.1</c:v>
                </c:pt>
                <c:pt idx="749">
                  <c:v>144.27000000000001</c:v>
                </c:pt>
                <c:pt idx="750">
                  <c:v>144.43</c:v>
                </c:pt>
                <c:pt idx="751">
                  <c:v>144.6</c:v>
                </c:pt>
                <c:pt idx="752">
                  <c:v>144.76</c:v>
                </c:pt>
                <c:pt idx="753">
                  <c:v>144.93</c:v>
                </c:pt>
                <c:pt idx="754">
                  <c:v>145.09</c:v>
                </c:pt>
                <c:pt idx="755">
                  <c:v>145.26</c:v>
                </c:pt>
                <c:pt idx="756">
                  <c:v>145.43</c:v>
                </c:pt>
                <c:pt idx="757">
                  <c:v>145.59</c:v>
                </c:pt>
                <c:pt idx="758">
                  <c:v>145.76</c:v>
                </c:pt>
                <c:pt idx="759">
                  <c:v>145.91999999999999</c:v>
                </c:pt>
                <c:pt idx="760">
                  <c:v>146.09</c:v>
                </c:pt>
                <c:pt idx="761">
                  <c:v>146.25</c:v>
                </c:pt>
                <c:pt idx="762">
                  <c:v>146.41999999999999</c:v>
                </c:pt>
                <c:pt idx="763">
                  <c:v>146.59</c:v>
                </c:pt>
                <c:pt idx="764">
                  <c:v>146.76</c:v>
                </c:pt>
                <c:pt idx="765">
                  <c:v>146.91999999999999</c:v>
                </c:pt>
                <c:pt idx="766">
                  <c:v>147.09</c:v>
                </c:pt>
                <c:pt idx="767">
                  <c:v>147.25</c:v>
                </c:pt>
                <c:pt idx="768">
                  <c:v>147.41999999999999</c:v>
                </c:pt>
                <c:pt idx="769">
                  <c:v>147.59</c:v>
                </c:pt>
                <c:pt idx="770">
                  <c:v>147.75</c:v>
                </c:pt>
                <c:pt idx="771">
                  <c:v>147.91999999999999</c:v>
                </c:pt>
                <c:pt idx="772">
                  <c:v>148.09</c:v>
                </c:pt>
                <c:pt idx="773">
                  <c:v>148.25</c:v>
                </c:pt>
                <c:pt idx="774">
                  <c:v>148.41</c:v>
                </c:pt>
                <c:pt idx="775">
                  <c:v>148.58000000000001</c:v>
                </c:pt>
                <c:pt idx="776">
                  <c:v>148.74</c:v>
                </c:pt>
                <c:pt idx="777">
                  <c:v>148.91</c:v>
                </c:pt>
                <c:pt idx="778">
                  <c:v>149.08000000000001</c:v>
                </c:pt>
                <c:pt idx="779">
                  <c:v>149.25</c:v>
                </c:pt>
                <c:pt idx="780">
                  <c:v>149.41</c:v>
                </c:pt>
                <c:pt idx="781">
                  <c:v>149.58000000000001</c:v>
                </c:pt>
                <c:pt idx="782">
                  <c:v>149.75</c:v>
                </c:pt>
                <c:pt idx="783">
                  <c:v>149.91</c:v>
                </c:pt>
                <c:pt idx="784">
                  <c:v>150.07</c:v>
                </c:pt>
                <c:pt idx="785">
                  <c:v>150.25</c:v>
                </c:pt>
                <c:pt idx="786">
                  <c:v>150.41</c:v>
                </c:pt>
                <c:pt idx="787">
                  <c:v>150.57</c:v>
                </c:pt>
                <c:pt idx="788">
                  <c:v>150.74</c:v>
                </c:pt>
                <c:pt idx="789">
                  <c:v>150.9</c:v>
                </c:pt>
                <c:pt idx="790">
                  <c:v>151.07</c:v>
                </c:pt>
                <c:pt idx="791">
                  <c:v>151.22999999999999</c:v>
                </c:pt>
                <c:pt idx="792">
                  <c:v>151.4</c:v>
                </c:pt>
                <c:pt idx="793">
                  <c:v>151.56</c:v>
                </c:pt>
                <c:pt idx="794">
                  <c:v>151.72999999999999</c:v>
                </c:pt>
                <c:pt idx="795">
                  <c:v>151.9</c:v>
                </c:pt>
                <c:pt idx="796">
                  <c:v>152.07</c:v>
                </c:pt>
                <c:pt idx="797">
                  <c:v>152.22999999999999</c:v>
                </c:pt>
                <c:pt idx="798">
                  <c:v>152.4</c:v>
                </c:pt>
                <c:pt idx="799">
                  <c:v>152.56</c:v>
                </c:pt>
                <c:pt idx="800">
                  <c:v>152.72999999999999</c:v>
                </c:pt>
                <c:pt idx="801">
                  <c:v>152.88999999999999</c:v>
                </c:pt>
                <c:pt idx="802">
                  <c:v>153.06</c:v>
                </c:pt>
                <c:pt idx="803">
                  <c:v>153.22999999999999</c:v>
                </c:pt>
                <c:pt idx="804">
                  <c:v>153.38999999999999</c:v>
                </c:pt>
                <c:pt idx="805">
                  <c:v>153.56</c:v>
                </c:pt>
                <c:pt idx="806">
                  <c:v>153.72999999999999</c:v>
                </c:pt>
                <c:pt idx="807">
                  <c:v>153.9</c:v>
                </c:pt>
                <c:pt idx="808">
                  <c:v>154.05000000000001</c:v>
                </c:pt>
                <c:pt idx="809">
                  <c:v>154.22</c:v>
                </c:pt>
                <c:pt idx="810">
                  <c:v>154.38</c:v>
                </c:pt>
                <c:pt idx="811">
                  <c:v>154.55000000000001</c:v>
                </c:pt>
                <c:pt idx="812">
                  <c:v>154.72</c:v>
                </c:pt>
                <c:pt idx="813">
                  <c:v>154.88</c:v>
                </c:pt>
                <c:pt idx="814">
                  <c:v>155.05000000000001</c:v>
                </c:pt>
                <c:pt idx="815">
                  <c:v>155.21</c:v>
                </c:pt>
                <c:pt idx="816">
                  <c:v>155.38</c:v>
                </c:pt>
                <c:pt idx="817">
                  <c:v>155.55000000000001</c:v>
                </c:pt>
                <c:pt idx="818">
                  <c:v>155.72</c:v>
                </c:pt>
                <c:pt idx="819">
                  <c:v>155.88</c:v>
                </c:pt>
                <c:pt idx="820">
                  <c:v>156.05000000000001</c:v>
                </c:pt>
                <c:pt idx="821">
                  <c:v>156.22</c:v>
                </c:pt>
                <c:pt idx="822">
                  <c:v>156.38</c:v>
                </c:pt>
                <c:pt idx="823">
                  <c:v>156.54</c:v>
                </c:pt>
                <c:pt idx="824">
                  <c:v>156.71</c:v>
                </c:pt>
                <c:pt idx="825">
                  <c:v>156.88</c:v>
                </c:pt>
                <c:pt idx="826">
                  <c:v>157.04</c:v>
                </c:pt>
                <c:pt idx="827">
                  <c:v>157.21</c:v>
                </c:pt>
                <c:pt idx="828">
                  <c:v>157.37</c:v>
                </c:pt>
                <c:pt idx="829">
                  <c:v>157.54</c:v>
                </c:pt>
                <c:pt idx="830">
                  <c:v>157.69999999999999</c:v>
                </c:pt>
                <c:pt idx="831">
                  <c:v>157.87</c:v>
                </c:pt>
                <c:pt idx="832">
                  <c:v>158.04</c:v>
                </c:pt>
                <c:pt idx="833">
                  <c:v>158.21</c:v>
                </c:pt>
                <c:pt idx="834">
                  <c:v>158.37</c:v>
                </c:pt>
                <c:pt idx="835">
                  <c:v>158.54</c:v>
                </c:pt>
                <c:pt idx="836">
                  <c:v>158.69999999999999</c:v>
                </c:pt>
                <c:pt idx="837">
                  <c:v>158.87</c:v>
                </c:pt>
                <c:pt idx="838">
                  <c:v>159.04</c:v>
                </c:pt>
                <c:pt idx="839">
                  <c:v>159.19999999999999</c:v>
                </c:pt>
                <c:pt idx="840">
                  <c:v>159.37</c:v>
                </c:pt>
                <c:pt idx="841">
                  <c:v>159.53</c:v>
                </c:pt>
                <c:pt idx="842">
                  <c:v>159.69</c:v>
                </c:pt>
                <c:pt idx="843">
                  <c:v>159.86000000000001</c:v>
                </c:pt>
                <c:pt idx="844">
                  <c:v>160.03</c:v>
                </c:pt>
                <c:pt idx="845">
                  <c:v>160.19</c:v>
                </c:pt>
                <c:pt idx="846">
                  <c:v>160.36000000000001</c:v>
                </c:pt>
                <c:pt idx="847">
                  <c:v>160.53</c:v>
                </c:pt>
                <c:pt idx="848">
                  <c:v>160.69999999999999</c:v>
                </c:pt>
                <c:pt idx="849">
                  <c:v>160.86000000000001</c:v>
                </c:pt>
                <c:pt idx="850">
                  <c:v>161.03</c:v>
                </c:pt>
                <c:pt idx="851">
                  <c:v>161.19</c:v>
                </c:pt>
                <c:pt idx="852">
                  <c:v>161.35</c:v>
                </c:pt>
                <c:pt idx="853">
                  <c:v>161.52000000000001</c:v>
                </c:pt>
                <c:pt idx="854">
                  <c:v>161.69</c:v>
                </c:pt>
                <c:pt idx="855">
                  <c:v>161.85</c:v>
                </c:pt>
                <c:pt idx="856">
                  <c:v>162.02000000000001</c:v>
                </c:pt>
                <c:pt idx="857">
                  <c:v>162.19</c:v>
                </c:pt>
                <c:pt idx="858">
                  <c:v>162.35</c:v>
                </c:pt>
                <c:pt idx="859">
                  <c:v>162.52000000000001</c:v>
                </c:pt>
                <c:pt idx="860">
                  <c:v>162.68</c:v>
                </c:pt>
                <c:pt idx="861">
                  <c:v>162.85</c:v>
                </c:pt>
                <c:pt idx="862">
                  <c:v>163.01</c:v>
                </c:pt>
                <c:pt idx="863">
                  <c:v>163.18</c:v>
                </c:pt>
                <c:pt idx="864">
                  <c:v>163.34</c:v>
                </c:pt>
                <c:pt idx="865">
                  <c:v>163.51</c:v>
                </c:pt>
                <c:pt idx="866">
                  <c:v>163.68</c:v>
                </c:pt>
                <c:pt idx="867">
                  <c:v>163.84</c:v>
                </c:pt>
                <c:pt idx="868">
                  <c:v>164.01</c:v>
                </c:pt>
                <c:pt idx="869">
                  <c:v>164.18</c:v>
                </c:pt>
                <c:pt idx="870">
                  <c:v>164.35</c:v>
                </c:pt>
                <c:pt idx="871">
                  <c:v>164.52</c:v>
                </c:pt>
                <c:pt idx="872">
                  <c:v>164.68</c:v>
                </c:pt>
                <c:pt idx="873">
                  <c:v>164.84</c:v>
                </c:pt>
                <c:pt idx="874">
                  <c:v>165.01</c:v>
                </c:pt>
                <c:pt idx="875">
                  <c:v>165.17</c:v>
                </c:pt>
                <c:pt idx="876">
                  <c:v>165.34</c:v>
                </c:pt>
                <c:pt idx="877">
                  <c:v>165.51</c:v>
                </c:pt>
                <c:pt idx="878">
                  <c:v>165.67</c:v>
                </c:pt>
                <c:pt idx="879">
                  <c:v>165.84</c:v>
                </c:pt>
                <c:pt idx="880">
                  <c:v>166.01</c:v>
                </c:pt>
                <c:pt idx="881">
                  <c:v>166.17</c:v>
                </c:pt>
                <c:pt idx="882">
                  <c:v>166.34</c:v>
                </c:pt>
                <c:pt idx="883">
                  <c:v>166.5</c:v>
                </c:pt>
                <c:pt idx="884">
                  <c:v>166.67</c:v>
                </c:pt>
                <c:pt idx="885">
                  <c:v>166.84</c:v>
                </c:pt>
                <c:pt idx="886">
                  <c:v>167.01</c:v>
                </c:pt>
                <c:pt idx="887">
                  <c:v>167.17</c:v>
                </c:pt>
                <c:pt idx="888">
                  <c:v>167.33</c:v>
                </c:pt>
                <c:pt idx="889">
                  <c:v>167.5</c:v>
                </c:pt>
                <c:pt idx="890">
                  <c:v>167.66</c:v>
                </c:pt>
                <c:pt idx="891">
                  <c:v>167.83</c:v>
                </c:pt>
                <c:pt idx="892">
                  <c:v>168</c:v>
                </c:pt>
                <c:pt idx="893">
                  <c:v>168.17</c:v>
                </c:pt>
                <c:pt idx="894">
                  <c:v>168.34</c:v>
                </c:pt>
                <c:pt idx="895">
                  <c:v>168.5</c:v>
                </c:pt>
                <c:pt idx="896">
                  <c:v>168.67</c:v>
                </c:pt>
                <c:pt idx="897">
                  <c:v>168.83</c:v>
                </c:pt>
                <c:pt idx="898">
                  <c:v>169</c:v>
                </c:pt>
                <c:pt idx="899">
                  <c:v>169.16</c:v>
                </c:pt>
                <c:pt idx="900">
                  <c:v>169.33</c:v>
                </c:pt>
                <c:pt idx="901">
                  <c:v>169.5</c:v>
                </c:pt>
                <c:pt idx="902">
                  <c:v>169.67</c:v>
                </c:pt>
                <c:pt idx="903">
                  <c:v>169.83</c:v>
                </c:pt>
                <c:pt idx="904">
                  <c:v>170</c:v>
                </c:pt>
                <c:pt idx="905">
                  <c:v>170.16</c:v>
                </c:pt>
                <c:pt idx="906">
                  <c:v>170.33</c:v>
                </c:pt>
                <c:pt idx="907">
                  <c:v>170.49</c:v>
                </c:pt>
                <c:pt idx="908">
                  <c:v>170.66</c:v>
                </c:pt>
                <c:pt idx="909">
                  <c:v>170.83</c:v>
                </c:pt>
                <c:pt idx="910">
                  <c:v>170.99</c:v>
                </c:pt>
                <c:pt idx="911">
                  <c:v>171.16</c:v>
                </c:pt>
                <c:pt idx="912">
                  <c:v>171.32</c:v>
                </c:pt>
                <c:pt idx="913">
                  <c:v>171.49</c:v>
                </c:pt>
                <c:pt idx="914">
                  <c:v>171.66</c:v>
                </c:pt>
                <c:pt idx="915">
                  <c:v>171.82</c:v>
                </c:pt>
                <c:pt idx="916">
                  <c:v>171.99</c:v>
                </c:pt>
                <c:pt idx="917">
                  <c:v>172.16</c:v>
                </c:pt>
                <c:pt idx="918">
                  <c:v>172.33</c:v>
                </c:pt>
                <c:pt idx="919">
                  <c:v>172.5</c:v>
                </c:pt>
                <c:pt idx="920">
                  <c:v>172.66</c:v>
                </c:pt>
                <c:pt idx="921">
                  <c:v>172.83</c:v>
                </c:pt>
                <c:pt idx="922">
                  <c:v>172.99</c:v>
                </c:pt>
                <c:pt idx="923">
                  <c:v>173.16</c:v>
                </c:pt>
                <c:pt idx="924">
                  <c:v>173.32</c:v>
                </c:pt>
                <c:pt idx="925">
                  <c:v>173.49</c:v>
                </c:pt>
                <c:pt idx="926">
                  <c:v>173.66</c:v>
                </c:pt>
                <c:pt idx="927">
                  <c:v>173.83</c:v>
                </c:pt>
                <c:pt idx="928">
                  <c:v>173.99</c:v>
                </c:pt>
                <c:pt idx="929">
                  <c:v>174.16</c:v>
                </c:pt>
                <c:pt idx="930">
                  <c:v>174.32</c:v>
                </c:pt>
                <c:pt idx="931">
                  <c:v>174.49</c:v>
                </c:pt>
                <c:pt idx="932">
                  <c:v>174.65</c:v>
                </c:pt>
                <c:pt idx="933">
                  <c:v>174.83</c:v>
                </c:pt>
                <c:pt idx="934">
                  <c:v>174.99</c:v>
                </c:pt>
                <c:pt idx="935">
                  <c:v>175.16</c:v>
                </c:pt>
                <c:pt idx="936">
                  <c:v>175.32</c:v>
                </c:pt>
                <c:pt idx="937">
                  <c:v>175.49</c:v>
                </c:pt>
                <c:pt idx="938">
                  <c:v>175.66</c:v>
                </c:pt>
                <c:pt idx="939">
                  <c:v>175.83</c:v>
                </c:pt>
                <c:pt idx="940">
                  <c:v>175.99</c:v>
                </c:pt>
                <c:pt idx="941">
                  <c:v>176.16</c:v>
                </c:pt>
                <c:pt idx="942">
                  <c:v>176.32</c:v>
                </c:pt>
                <c:pt idx="943">
                  <c:v>176.49</c:v>
                </c:pt>
                <c:pt idx="944">
                  <c:v>176.65</c:v>
                </c:pt>
                <c:pt idx="945">
                  <c:v>176.82</c:v>
                </c:pt>
                <c:pt idx="946">
                  <c:v>176.99</c:v>
                </c:pt>
                <c:pt idx="947">
                  <c:v>177.15</c:v>
                </c:pt>
                <c:pt idx="948">
                  <c:v>177.32</c:v>
                </c:pt>
                <c:pt idx="949">
                  <c:v>177.49</c:v>
                </c:pt>
                <c:pt idx="950">
                  <c:v>177.65</c:v>
                </c:pt>
                <c:pt idx="951">
                  <c:v>177.82</c:v>
                </c:pt>
                <c:pt idx="952">
                  <c:v>177.99</c:v>
                </c:pt>
                <c:pt idx="953">
                  <c:v>178.15</c:v>
                </c:pt>
                <c:pt idx="954">
                  <c:v>178.32</c:v>
                </c:pt>
                <c:pt idx="955">
                  <c:v>178.48</c:v>
                </c:pt>
                <c:pt idx="956">
                  <c:v>178.65</c:v>
                </c:pt>
                <c:pt idx="957">
                  <c:v>178.82</c:v>
                </c:pt>
                <c:pt idx="958">
                  <c:v>178.99</c:v>
                </c:pt>
                <c:pt idx="959">
                  <c:v>179.16</c:v>
                </c:pt>
                <c:pt idx="960">
                  <c:v>179.32</c:v>
                </c:pt>
                <c:pt idx="961">
                  <c:v>179.48</c:v>
                </c:pt>
                <c:pt idx="962">
                  <c:v>179.65</c:v>
                </c:pt>
                <c:pt idx="963">
                  <c:v>179.82</c:v>
                </c:pt>
                <c:pt idx="964">
                  <c:v>179.99</c:v>
                </c:pt>
                <c:pt idx="965">
                  <c:v>180.16</c:v>
                </c:pt>
                <c:pt idx="966">
                  <c:v>180.32</c:v>
                </c:pt>
                <c:pt idx="967">
                  <c:v>180.49</c:v>
                </c:pt>
                <c:pt idx="968">
                  <c:v>180.65</c:v>
                </c:pt>
                <c:pt idx="969">
                  <c:v>180.82</c:v>
                </c:pt>
                <c:pt idx="970">
                  <c:v>180.98</c:v>
                </c:pt>
                <c:pt idx="971">
                  <c:v>181.15</c:v>
                </c:pt>
                <c:pt idx="972">
                  <c:v>181.32</c:v>
                </c:pt>
                <c:pt idx="973">
                  <c:v>181.49</c:v>
                </c:pt>
                <c:pt idx="974">
                  <c:v>181.66</c:v>
                </c:pt>
                <c:pt idx="975">
                  <c:v>181.82</c:v>
                </c:pt>
                <c:pt idx="976">
                  <c:v>181.99</c:v>
                </c:pt>
                <c:pt idx="977">
                  <c:v>182.15</c:v>
                </c:pt>
                <c:pt idx="978">
                  <c:v>182.32</c:v>
                </c:pt>
                <c:pt idx="979">
                  <c:v>182.49</c:v>
                </c:pt>
                <c:pt idx="980">
                  <c:v>182.65</c:v>
                </c:pt>
                <c:pt idx="981">
                  <c:v>182.83</c:v>
                </c:pt>
                <c:pt idx="982">
                  <c:v>182.99</c:v>
                </c:pt>
                <c:pt idx="983">
                  <c:v>183.16</c:v>
                </c:pt>
                <c:pt idx="984">
                  <c:v>183.33</c:v>
                </c:pt>
                <c:pt idx="985">
                  <c:v>183.5</c:v>
                </c:pt>
                <c:pt idx="986">
                  <c:v>183.66</c:v>
                </c:pt>
                <c:pt idx="987">
                  <c:v>183.82</c:v>
                </c:pt>
                <c:pt idx="988">
                  <c:v>183.99</c:v>
                </c:pt>
                <c:pt idx="989">
                  <c:v>184.15</c:v>
                </c:pt>
                <c:pt idx="990">
                  <c:v>184.32</c:v>
                </c:pt>
                <c:pt idx="991">
                  <c:v>184.49</c:v>
                </c:pt>
                <c:pt idx="992">
                  <c:v>184.66</c:v>
                </c:pt>
                <c:pt idx="993">
                  <c:v>184.82</c:v>
                </c:pt>
                <c:pt idx="994">
                  <c:v>184.99</c:v>
                </c:pt>
                <c:pt idx="995">
                  <c:v>185.15</c:v>
                </c:pt>
                <c:pt idx="996">
                  <c:v>185.32</c:v>
                </c:pt>
                <c:pt idx="997">
                  <c:v>185.49</c:v>
                </c:pt>
                <c:pt idx="998">
                  <c:v>185.65</c:v>
                </c:pt>
                <c:pt idx="999">
                  <c:v>185.82</c:v>
                </c:pt>
                <c:pt idx="1000">
                  <c:v>185.98</c:v>
                </c:pt>
                <c:pt idx="1001">
                  <c:v>186.15</c:v>
                </c:pt>
                <c:pt idx="1002">
                  <c:v>186.32</c:v>
                </c:pt>
                <c:pt idx="1003">
                  <c:v>186.49</c:v>
                </c:pt>
                <c:pt idx="1004">
                  <c:v>186.66</c:v>
                </c:pt>
                <c:pt idx="1005">
                  <c:v>186.82</c:v>
                </c:pt>
                <c:pt idx="1006">
                  <c:v>186.99</c:v>
                </c:pt>
                <c:pt idx="1007">
                  <c:v>187.16</c:v>
                </c:pt>
                <c:pt idx="1008">
                  <c:v>187.33</c:v>
                </c:pt>
                <c:pt idx="1009">
                  <c:v>187.49</c:v>
                </c:pt>
                <c:pt idx="1010">
                  <c:v>187.66</c:v>
                </c:pt>
                <c:pt idx="1011">
                  <c:v>187.82</c:v>
                </c:pt>
                <c:pt idx="1012">
                  <c:v>187.99</c:v>
                </c:pt>
                <c:pt idx="1013">
                  <c:v>188.16</c:v>
                </c:pt>
                <c:pt idx="1014">
                  <c:v>188.32</c:v>
                </c:pt>
                <c:pt idx="1015">
                  <c:v>188.49</c:v>
                </c:pt>
                <c:pt idx="1016">
                  <c:v>188.66</c:v>
                </c:pt>
                <c:pt idx="1017">
                  <c:v>188.82</c:v>
                </c:pt>
                <c:pt idx="1018">
                  <c:v>188.99</c:v>
                </c:pt>
                <c:pt idx="1019">
                  <c:v>189.15</c:v>
                </c:pt>
                <c:pt idx="1020">
                  <c:v>189.32</c:v>
                </c:pt>
                <c:pt idx="1021">
                  <c:v>189.48</c:v>
                </c:pt>
                <c:pt idx="1022">
                  <c:v>189.65</c:v>
                </c:pt>
                <c:pt idx="1023">
                  <c:v>189.82</c:v>
                </c:pt>
                <c:pt idx="1024">
                  <c:v>189.99</c:v>
                </c:pt>
                <c:pt idx="1025">
                  <c:v>190.15</c:v>
                </c:pt>
                <c:pt idx="1026">
                  <c:v>190.32</c:v>
                </c:pt>
                <c:pt idx="1027">
                  <c:v>190.48</c:v>
                </c:pt>
                <c:pt idx="1028">
                  <c:v>190.65</c:v>
                </c:pt>
                <c:pt idx="1029">
                  <c:v>190.82</c:v>
                </c:pt>
                <c:pt idx="1030">
                  <c:v>190.98</c:v>
                </c:pt>
                <c:pt idx="1031">
                  <c:v>191.15</c:v>
                </c:pt>
                <c:pt idx="1032">
                  <c:v>191.32</c:v>
                </c:pt>
                <c:pt idx="1033">
                  <c:v>191.49</c:v>
                </c:pt>
                <c:pt idx="1034">
                  <c:v>191.65</c:v>
                </c:pt>
                <c:pt idx="1035">
                  <c:v>191.82</c:v>
                </c:pt>
                <c:pt idx="1036">
                  <c:v>191.99</c:v>
                </c:pt>
                <c:pt idx="1037">
                  <c:v>192.16</c:v>
                </c:pt>
                <c:pt idx="1038">
                  <c:v>192.32</c:v>
                </c:pt>
                <c:pt idx="1039">
                  <c:v>192.49</c:v>
                </c:pt>
                <c:pt idx="1040">
                  <c:v>192.65</c:v>
                </c:pt>
                <c:pt idx="1041">
                  <c:v>192.82</c:v>
                </c:pt>
                <c:pt idx="1042">
                  <c:v>192.99</c:v>
                </c:pt>
                <c:pt idx="1043">
                  <c:v>193.15</c:v>
                </c:pt>
                <c:pt idx="1044">
                  <c:v>193.32</c:v>
                </c:pt>
                <c:pt idx="1045">
                  <c:v>193.49</c:v>
                </c:pt>
                <c:pt idx="1046">
                  <c:v>193.65</c:v>
                </c:pt>
                <c:pt idx="1047">
                  <c:v>193.82</c:v>
                </c:pt>
                <c:pt idx="1048">
                  <c:v>193.98</c:v>
                </c:pt>
                <c:pt idx="1049">
                  <c:v>194.15</c:v>
                </c:pt>
                <c:pt idx="1050">
                  <c:v>194.32</c:v>
                </c:pt>
                <c:pt idx="1051">
                  <c:v>194.49</c:v>
                </c:pt>
                <c:pt idx="1052">
                  <c:v>194.66</c:v>
                </c:pt>
                <c:pt idx="1053">
                  <c:v>194.82</c:v>
                </c:pt>
                <c:pt idx="1054">
                  <c:v>194.99</c:v>
                </c:pt>
                <c:pt idx="1055">
                  <c:v>195.15</c:v>
                </c:pt>
                <c:pt idx="1056">
                  <c:v>195.32</c:v>
                </c:pt>
                <c:pt idx="1057">
                  <c:v>195.49</c:v>
                </c:pt>
                <c:pt idx="1058">
                  <c:v>195.65</c:v>
                </c:pt>
                <c:pt idx="1059">
                  <c:v>195.82</c:v>
                </c:pt>
                <c:pt idx="1060">
                  <c:v>195.99</c:v>
                </c:pt>
                <c:pt idx="1061">
                  <c:v>196.15</c:v>
                </c:pt>
                <c:pt idx="1062">
                  <c:v>196.32</c:v>
                </c:pt>
                <c:pt idx="1063">
                  <c:v>196.48</c:v>
                </c:pt>
                <c:pt idx="1064">
                  <c:v>196.65</c:v>
                </c:pt>
                <c:pt idx="1065">
                  <c:v>196.82</c:v>
                </c:pt>
                <c:pt idx="1066">
                  <c:v>196.99</c:v>
                </c:pt>
                <c:pt idx="1067">
                  <c:v>197.15</c:v>
                </c:pt>
                <c:pt idx="1068">
                  <c:v>197.32</c:v>
                </c:pt>
                <c:pt idx="1069">
                  <c:v>197.48</c:v>
                </c:pt>
                <c:pt idx="1070">
                  <c:v>197.65</c:v>
                </c:pt>
                <c:pt idx="1071">
                  <c:v>197.82</c:v>
                </c:pt>
                <c:pt idx="1072">
                  <c:v>197.99</c:v>
                </c:pt>
                <c:pt idx="1073">
                  <c:v>198.15</c:v>
                </c:pt>
                <c:pt idx="1074">
                  <c:v>198.32</c:v>
                </c:pt>
                <c:pt idx="1075">
                  <c:v>198.49</c:v>
                </c:pt>
                <c:pt idx="1076">
                  <c:v>198.65</c:v>
                </c:pt>
                <c:pt idx="1077">
                  <c:v>198.83</c:v>
                </c:pt>
                <c:pt idx="1078">
                  <c:v>198.99</c:v>
                </c:pt>
                <c:pt idx="1079">
                  <c:v>199.15</c:v>
                </c:pt>
                <c:pt idx="1080">
                  <c:v>199.32</c:v>
                </c:pt>
                <c:pt idx="1081">
                  <c:v>199.49</c:v>
                </c:pt>
                <c:pt idx="1082">
                  <c:v>199.65</c:v>
                </c:pt>
                <c:pt idx="1083">
                  <c:v>199.82</c:v>
                </c:pt>
                <c:pt idx="1084">
                  <c:v>199.99</c:v>
                </c:pt>
                <c:pt idx="1085">
                  <c:v>200.16</c:v>
                </c:pt>
                <c:pt idx="1086">
                  <c:v>200.32</c:v>
                </c:pt>
                <c:pt idx="1087">
                  <c:v>200.49</c:v>
                </c:pt>
                <c:pt idx="1088">
                  <c:v>200.65</c:v>
                </c:pt>
                <c:pt idx="1089">
                  <c:v>200.82</c:v>
                </c:pt>
                <c:pt idx="1090">
                  <c:v>200.98</c:v>
                </c:pt>
                <c:pt idx="1091">
                  <c:v>201.15</c:v>
                </c:pt>
                <c:pt idx="1092">
                  <c:v>201.32</c:v>
                </c:pt>
                <c:pt idx="1093">
                  <c:v>201.48</c:v>
                </c:pt>
                <c:pt idx="1094">
                  <c:v>201.65</c:v>
                </c:pt>
                <c:pt idx="1095">
                  <c:v>201.82</c:v>
                </c:pt>
                <c:pt idx="1096">
                  <c:v>201.98</c:v>
                </c:pt>
                <c:pt idx="1097">
                  <c:v>202.15</c:v>
                </c:pt>
                <c:pt idx="1098">
                  <c:v>202.32</c:v>
                </c:pt>
                <c:pt idx="1099">
                  <c:v>202.48</c:v>
                </c:pt>
                <c:pt idx="1100">
                  <c:v>202.65</c:v>
                </c:pt>
                <c:pt idx="1101">
                  <c:v>202.81</c:v>
                </c:pt>
                <c:pt idx="1102">
                  <c:v>202.98</c:v>
                </c:pt>
                <c:pt idx="1103">
                  <c:v>203.15</c:v>
                </c:pt>
                <c:pt idx="1104">
                  <c:v>203.31</c:v>
                </c:pt>
                <c:pt idx="1105">
                  <c:v>203.48</c:v>
                </c:pt>
                <c:pt idx="1106">
                  <c:v>203.65</c:v>
                </c:pt>
                <c:pt idx="1107">
                  <c:v>203.82</c:v>
                </c:pt>
                <c:pt idx="1108">
                  <c:v>203.99</c:v>
                </c:pt>
                <c:pt idx="1109">
                  <c:v>204.15</c:v>
                </c:pt>
                <c:pt idx="1110">
                  <c:v>204.32</c:v>
                </c:pt>
                <c:pt idx="1111">
                  <c:v>204.49</c:v>
                </c:pt>
                <c:pt idx="1112">
                  <c:v>204.65</c:v>
                </c:pt>
                <c:pt idx="1113">
                  <c:v>204.82</c:v>
                </c:pt>
                <c:pt idx="1114">
                  <c:v>204.98</c:v>
                </c:pt>
                <c:pt idx="1115">
                  <c:v>205.15</c:v>
                </c:pt>
                <c:pt idx="1116">
                  <c:v>205.32</c:v>
                </c:pt>
                <c:pt idx="1117">
                  <c:v>205.48</c:v>
                </c:pt>
                <c:pt idx="1118">
                  <c:v>205.65</c:v>
                </c:pt>
                <c:pt idx="1119">
                  <c:v>205.82</c:v>
                </c:pt>
                <c:pt idx="1120">
                  <c:v>205.99</c:v>
                </c:pt>
                <c:pt idx="1121">
                  <c:v>206.15</c:v>
                </c:pt>
                <c:pt idx="1122">
                  <c:v>206.32</c:v>
                </c:pt>
                <c:pt idx="1123">
                  <c:v>206.49</c:v>
                </c:pt>
                <c:pt idx="1124">
                  <c:v>206.65</c:v>
                </c:pt>
                <c:pt idx="1125">
                  <c:v>206.82</c:v>
                </c:pt>
                <c:pt idx="1126">
                  <c:v>206.99</c:v>
                </c:pt>
                <c:pt idx="1127">
                  <c:v>207.16</c:v>
                </c:pt>
                <c:pt idx="1128">
                  <c:v>207.32</c:v>
                </c:pt>
                <c:pt idx="1129">
                  <c:v>207.48</c:v>
                </c:pt>
                <c:pt idx="1130">
                  <c:v>207.65</c:v>
                </c:pt>
                <c:pt idx="1131">
                  <c:v>207.82</c:v>
                </c:pt>
                <c:pt idx="1132">
                  <c:v>207.99</c:v>
                </c:pt>
                <c:pt idx="1133">
                  <c:v>208.15</c:v>
                </c:pt>
                <c:pt idx="1134">
                  <c:v>208.32</c:v>
                </c:pt>
                <c:pt idx="1135">
                  <c:v>208.49</c:v>
                </c:pt>
                <c:pt idx="1136">
                  <c:v>208.65</c:v>
                </c:pt>
                <c:pt idx="1137">
                  <c:v>208.82</c:v>
                </c:pt>
                <c:pt idx="1138">
                  <c:v>208.98</c:v>
                </c:pt>
                <c:pt idx="1139">
                  <c:v>209.15</c:v>
                </c:pt>
                <c:pt idx="1140">
                  <c:v>209.31</c:v>
                </c:pt>
                <c:pt idx="1141">
                  <c:v>209.48</c:v>
                </c:pt>
                <c:pt idx="1142">
                  <c:v>209.65</c:v>
                </c:pt>
                <c:pt idx="1143">
                  <c:v>209.82</c:v>
                </c:pt>
                <c:pt idx="1144">
                  <c:v>209.99</c:v>
                </c:pt>
                <c:pt idx="1145">
                  <c:v>210.15</c:v>
                </c:pt>
                <c:pt idx="1146">
                  <c:v>210.32</c:v>
                </c:pt>
                <c:pt idx="1147">
                  <c:v>210.48</c:v>
                </c:pt>
                <c:pt idx="1148">
                  <c:v>210.65</c:v>
                </c:pt>
                <c:pt idx="1149">
                  <c:v>210.82</c:v>
                </c:pt>
                <c:pt idx="1150">
                  <c:v>210.99</c:v>
                </c:pt>
                <c:pt idx="1151">
                  <c:v>211.16</c:v>
                </c:pt>
                <c:pt idx="1152">
                  <c:v>211.32</c:v>
                </c:pt>
                <c:pt idx="1153">
                  <c:v>211.49</c:v>
                </c:pt>
                <c:pt idx="1154">
                  <c:v>211.66</c:v>
                </c:pt>
                <c:pt idx="1155">
                  <c:v>211.82</c:v>
                </c:pt>
                <c:pt idx="1156">
                  <c:v>211.99</c:v>
                </c:pt>
                <c:pt idx="1157">
                  <c:v>212.16</c:v>
                </c:pt>
                <c:pt idx="1158">
                  <c:v>212.33</c:v>
                </c:pt>
                <c:pt idx="1159">
                  <c:v>212.49</c:v>
                </c:pt>
                <c:pt idx="1160">
                  <c:v>212.66</c:v>
                </c:pt>
                <c:pt idx="1161">
                  <c:v>212.82</c:v>
                </c:pt>
                <c:pt idx="1162">
                  <c:v>213</c:v>
                </c:pt>
                <c:pt idx="1163">
                  <c:v>213.16</c:v>
                </c:pt>
                <c:pt idx="1164">
                  <c:v>213.33</c:v>
                </c:pt>
                <c:pt idx="1165">
                  <c:v>213.5</c:v>
                </c:pt>
                <c:pt idx="1166">
                  <c:v>213.67</c:v>
                </c:pt>
                <c:pt idx="1167">
                  <c:v>213.84</c:v>
                </c:pt>
                <c:pt idx="1168">
                  <c:v>214</c:v>
                </c:pt>
                <c:pt idx="1169">
                  <c:v>214.16</c:v>
                </c:pt>
                <c:pt idx="1170">
                  <c:v>214.33</c:v>
                </c:pt>
                <c:pt idx="1171">
                  <c:v>214.5</c:v>
                </c:pt>
                <c:pt idx="1172">
                  <c:v>214.67</c:v>
                </c:pt>
                <c:pt idx="1173">
                  <c:v>214.84</c:v>
                </c:pt>
                <c:pt idx="1174">
                  <c:v>215</c:v>
                </c:pt>
                <c:pt idx="1175">
                  <c:v>215.17</c:v>
                </c:pt>
                <c:pt idx="1176">
                  <c:v>215.33</c:v>
                </c:pt>
                <c:pt idx="1177">
                  <c:v>215.5</c:v>
                </c:pt>
                <c:pt idx="1178">
                  <c:v>215.67</c:v>
                </c:pt>
                <c:pt idx="1179">
                  <c:v>215.83</c:v>
                </c:pt>
                <c:pt idx="1180">
                  <c:v>216</c:v>
                </c:pt>
                <c:pt idx="1181">
                  <c:v>216.17</c:v>
                </c:pt>
                <c:pt idx="1182">
                  <c:v>216.34</c:v>
                </c:pt>
                <c:pt idx="1183">
                  <c:v>216.5</c:v>
                </c:pt>
                <c:pt idx="1184">
                  <c:v>216.67</c:v>
                </c:pt>
                <c:pt idx="1185">
                  <c:v>216.84</c:v>
                </c:pt>
                <c:pt idx="1186">
                  <c:v>217</c:v>
                </c:pt>
                <c:pt idx="1187">
                  <c:v>217.18</c:v>
                </c:pt>
                <c:pt idx="1188">
                  <c:v>217.34</c:v>
                </c:pt>
                <c:pt idx="1189">
                  <c:v>217.51</c:v>
                </c:pt>
                <c:pt idx="1190">
                  <c:v>217.68</c:v>
                </c:pt>
                <c:pt idx="1191">
                  <c:v>217.85</c:v>
                </c:pt>
                <c:pt idx="1192">
                  <c:v>218.01</c:v>
                </c:pt>
                <c:pt idx="1193">
                  <c:v>218.18</c:v>
                </c:pt>
                <c:pt idx="1194">
                  <c:v>218.35</c:v>
                </c:pt>
                <c:pt idx="1195">
                  <c:v>218.51</c:v>
                </c:pt>
                <c:pt idx="1196">
                  <c:v>218.68</c:v>
                </c:pt>
                <c:pt idx="1197">
                  <c:v>218.84</c:v>
                </c:pt>
                <c:pt idx="1198">
                  <c:v>219.02</c:v>
                </c:pt>
                <c:pt idx="1199">
                  <c:v>219.18</c:v>
                </c:pt>
                <c:pt idx="1200">
                  <c:v>219.35</c:v>
                </c:pt>
                <c:pt idx="1201">
                  <c:v>219.52</c:v>
                </c:pt>
                <c:pt idx="1202">
                  <c:v>219.68</c:v>
                </c:pt>
                <c:pt idx="1203">
                  <c:v>219.85</c:v>
                </c:pt>
                <c:pt idx="1204">
                  <c:v>220.02</c:v>
                </c:pt>
                <c:pt idx="1205">
                  <c:v>220.19</c:v>
                </c:pt>
                <c:pt idx="1206">
                  <c:v>220.35</c:v>
                </c:pt>
                <c:pt idx="1207">
                  <c:v>220.52</c:v>
                </c:pt>
                <c:pt idx="1208">
                  <c:v>220.68</c:v>
                </c:pt>
                <c:pt idx="1209">
                  <c:v>220.85</c:v>
                </c:pt>
                <c:pt idx="1210">
                  <c:v>221.02</c:v>
                </c:pt>
                <c:pt idx="1211">
                  <c:v>221.19</c:v>
                </c:pt>
                <c:pt idx="1212">
                  <c:v>221.35</c:v>
                </c:pt>
                <c:pt idx="1213">
                  <c:v>221.52</c:v>
                </c:pt>
                <c:pt idx="1214">
                  <c:v>221.69</c:v>
                </c:pt>
                <c:pt idx="1215">
                  <c:v>221.85</c:v>
                </c:pt>
                <c:pt idx="1216">
                  <c:v>222.02</c:v>
                </c:pt>
                <c:pt idx="1217">
                  <c:v>222.19</c:v>
                </c:pt>
                <c:pt idx="1218">
                  <c:v>222.35</c:v>
                </c:pt>
                <c:pt idx="1219">
                  <c:v>222.52</c:v>
                </c:pt>
                <c:pt idx="1220">
                  <c:v>222.69</c:v>
                </c:pt>
                <c:pt idx="1221">
                  <c:v>222.85</c:v>
                </c:pt>
                <c:pt idx="1222">
                  <c:v>223.02</c:v>
                </c:pt>
                <c:pt idx="1223">
                  <c:v>223.19</c:v>
                </c:pt>
                <c:pt idx="1224">
                  <c:v>223.35</c:v>
                </c:pt>
                <c:pt idx="1225">
                  <c:v>223.52</c:v>
                </c:pt>
                <c:pt idx="1226">
                  <c:v>223.69</c:v>
                </c:pt>
                <c:pt idx="1227">
                  <c:v>223.85</c:v>
                </c:pt>
                <c:pt idx="1228">
                  <c:v>224.02</c:v>
                </c:pt>
                <c:pt idx="1229">
                  <c:v>224.19</c:v>
                </c:pt>
                <c:pt idx="1230">
                  <c:v>224.36</c:v>
                </c:pt>
                <c:pt idx="1231">
                  <c:v>224.52</c:v>
                </c:pt>
                <c:pt idx="1232">
                  <c:v>224.69</c:v>
                </c:pt>
                <c:pt idx="1233">
                  <c:v>224.85</c:v>
                </c:pt>
                <c:pt idx="1234">
                  <c:v>225.02</c:v>
                </c:pt>
                <c:pt idx="1235">
                  <c:v>225.19</c:v>
                </c:pt>
                <c:pt idx="1236">
                  <c:v>225.36</c:v>
                </c:pt>
                <c:pt idx="1237">
                  <c:v>225.53</c:v>
                </c:pt>
                <c:pt idx="1238">
                  <c:v>225.69</c:v>
                </c:pt>
                <c:pt idx="1239">
                  <c:v>225.86</c:v>
                </c:pt>
                <c:pt idx="1240">
                  <c:v>226.02</c:v>
                </c:pt>
                <c:pt idx="1241">
                  <c:v>226.19</c:v>
                </c:pt>
                <c:pt idx="1242">
                  <c:v>226.35</c:v>
                </c:pt>
                <c:pt idx="1243">
                  <c:v>226.52</c:v>
                </c:pt>
                <c:pt idx="1244">
                  <c:v>226.69</c:v>
                </c:pt>
                <c:pt idx="1245">
                  <c:v>226.86</c:v>
                </c:pt>
                <c:pt idx="1246">
                  <c:v>227.02</c:v>
                </c:pt>
                <c:pt idx="1247">
                  <c:v>227.19</c:v>
                </c:pt>
                <c:pt idx="1248">
                  <c:v>227.36</c:v>
                </c:pt>
                <c:pt idx="1249">
                  <c:v>227.53</c:v>
                </c:pt>
                <c:pt idx="1250">
                  <c:v>227.69</c:v>
                </c:pt>
                <c:pt idx="1251">
                  <c:v>227.86</c:v>
                </c:pt>
                <c:pt idx="1252">
                  <c:v>228.02</c:v>
                </c:pt>
                <c:pt idx="1253">
                  <c:v>228.19</c:v>
                </c:pt>
                <c:pt idx="1254">
                  <c:v>228.35</c:v>
                </c:pt>
                <c:pt idx="1255">
                  <c:v>228.52</c:v>
                </c:pt>
                <c:pt idx="1256">
                  <c:v>228.69</c:v>
                </c:pt>
                <c:pt idx="1257">
                  <c:v>228.85</c:v>
                </c:pt>
                <c:pt idx="1258">
                  <c:v>229.02</c:v>
                </c:pt>
                <c:pt idx="1259">
                  <c:v>229.19</c:v>
                </c:pt>
                <c:pt idx="1260">
                  <c:v>229.36</c:v>
                </c:pt>
                <c:pt idx="1261">
                  <c:v>229.52</c:v>
                </c:pt>
                <c:pt idx="1262">
                  <c:v>229.69</c:v>
                </c:pt>
                <c:pt idx="1263">
                  <c:v>229.85</c:v>
                </c:pt>
                <c:pt idx="1264">
                  <c:v>230.03</c:v>
                </c:pt>
                <c:pt idx="1265">
                  <c:v>230.19</c:v>
                </c:pt>
                <c:pt idx="1266">
                  <c:v>230.35</c:v>
                </c:pt>
                <c:pt idx="1267">
                  <c:v>230.52</c:v>
                </c:pt>
                <c:pt idx="1268">
                  <c:v>230.69</c:v>
                </c:pt>
                <c:pt idx="1269">
                  <c:v>230.85</c:v>
                </c:pt>
                <c:pt idx="1270">
                  <c:v>231.02</c:v>
                </c:pt>
                <c:pt idx="1271">
                  <c:v>231.19</c:v>
                </c:pt>
                <c:pt idx="1272">
                  <c:v>231.36</c:v>
                </c:pt>
                <c:pt idx="1273">
                  <c:v>231.52</c:v>
                </c:pt>
                <c:pt idx="1274">
                  <c:v>231.69</c:v>
                </c:pt>
                <c:pt idx="1275">
                  <c:v>231.85</c:v>
                </c:pt>
                <c:pt idx="1276">
                  <c:v>232.02</c:v>
                </c:pt>
                <c:pt idx="1277">
                  <c:v>232.19</c:v>
                </c:pt>
                <c:pt idx="1278">
                  <c:v>232.35</c:v>
                </c:pt>
                <c:pt idx="1279">
                  <c:v>232.52</c:v>
                </c:pt>
                <c:pt idx="1280">
                  <c:v>232.68</c:v>
                </c:pt>
                <c:pt idx="1281">
                  <c:v>232.85</c:v>
                </c:pt>
                <c:pt idx="1282">
                  <c:v>233.02</c:v>
                </c:pt>
                <c:pt idx="1283">
                  <c:v>233.18</c:v>
                </c:pt>
                <c:pt idx="1284">
                  <c:v>233.35</c:v>
                </c:pt>
                <c:pt idx="1285">
                  <c:v>233.52</c:v>
                </c:pt>
                <c:pt idx="1286">
                  <c:v>233.69</c:v>
                </c:pt>
                <c:pt idx="1287">
                  <c:v>233.85</c:v>
                </c:pt>
                <c:pt idx="1288">
                  <c:v>234.02</c:v>
                </c:pt>
                <c:pt idx="1289">
                  <c:v>234.19</c:v>
                </c:pt>
                <c:pt idx="1290">
                  <c:v>234.36</c:v>
                </c:pt>
                <c:pt idx="1291">
                  <c:v>234.52</c:v>
                </c:pt>
                <c:pt idx="1292">
                  <c:v>234.69</c:v>
                </c:pt>
                <c:pt idx="1293">
                  <c:v>234.86</c:v>
                </c:pt>
                <c:pt idx="1294">
                  <c:v>235.03</c:v>
                </c:pt>
                <c:pt idx="1295">
                  <c:v>235.19</c:v>
                </c:pt>
                <c:pt idx="1296">
                  <c:v>235.36</c:v>
                </c:pt>
                <c:pt idx="1297">
                  <c:v>235.52</c:v>
                </c:pt>
                <c:pt idx="1298">
                  <c:v>235.69</c:v>
                </c:pt>
                <c:pt idx="1299">
                  <c:v>235.86</c:v>
                </c:pt>
                <c:pt idx="1300">
                  <c:v>236.03</c:v>
                </c:pt>
                <c:pt idx="1301">
                  <c:v>236.2</c:v>
                </c:pt>
                <c:pt idx="1302">
                  <c:v>236.36</c:v>
                </c:pt>
                <c:pt idx="1303">
                  <c:v>236.53</c:v>
                </c:pt>
                <c:pt idx="1304">
                  <c:v>236.7</c:v>
                </c:pt>
                <c:pt idx="1305">
                  <c:v>236.87</c:v>
                </c:pt>
                <c:pt idx="1306">
                  <c:v>237.03</c:v>
                </c:pt>
                <c:pt idx="1307">
                  <c:v>237.21</c:v>
                </c:pt>
                <c:pt idx="1308">
                  <c:v>237.37</c:v>
                </c:pt>
                <c:pt idx="1309">
                  <c:v>237.54</c:v>
                </c:pt>
                <c:pt idx="1310">
                  <c:v>237.71</c:v>
                </c:pt>
                <c:pt idx="1311">
                  <c:v>237.87</c:v>
                </c:pt>
                <c:pt idx="1312">
                  <c:v>238.04</c:v>
                </c:pt>
                <c:pt idx="1313">
                  <c:v>238.2</c:v>
                </c:pt>
                <c:pt idx="1314">
                  <c:v>238.38</c:v>
                </c:pt>
                <c:pt idx="1315">
                  <c:v>238.54</c:v>
                </c:pt>
                <c:pt idx="1316">
                  <c:v>238.71</c:v>
                </c:pt>
                <c:pt idx="1317">
                  <c:v>238.88</c:v>
                </c:pt>
                <c:pt idx="1318">
                  <c:v>239.05</c:v>
                </c:pt>
                <c:pt idx="1319">
                  <c:v>239.22</c:v>
                </c:pt>
                <c:pt idx="1320">
                  <c:v>239.38</c:v>
                </c:pt>
                <c:pt idx="1321">
                  <c:v>239.55</c:v>
                </c:pt>
                <c:pt idx="1322">
                  <c:v>239.72</c:v>
                </c:pt>
                <c:pt idx="1323">
                  <c:v>239.88</c:v>
                </c:pt>
                <c:pt idx="1324">
                  <c:v>240.05</c:v>
                </c:pt>
                <c:pt idx="1325">
                  <c:v>240.22</c:v>
                </c:pt>
                <c:pt idx="1326">
                  <c:v>240.38</c:v>
                </c:pt>
                <c:pt idx="1327">
                  <c:v>240.55</c:v>
                </c:pt>
                <c:pt idx="1328">
                  <c:v>240.72</c:v>
                </c:pt>
                <c:pt idx="1329">
                  <c:v>240.89</c:v>
                </c:pt>
                <c:pt idx="1330">
                  <c:v>241.06</c:v>
                </c:pt>
                <c:pt idx="1331">
                  <c:v>241.22</c:v>
                </c:pt>
                <c:pt idx="1332">
                  <c:v>241.39</c:v>
                </c:pt>
                <c:pt idx="1333">
                  <c:v>241.56</c:v>
                </c:pt>
                <c:pt idx="1334">
                  <c:v>241.73</c:v>
                </c:pt>
                <c:pt idx="1335">
                  <c:v>241.9</c:v>
                </c:pt>
                <c:pt idx="1336">
                  <c:v>242.07</c:v>
                </c:pt>
                <c:pt idx="1337">
                  <c:v>242.23</c:v>
                </c:pt>
                <c:pt idx="1338">
                  <c:v>242.4</c:v>
                </c:pt>
                <c:pt idx="1339">
                  <c:v>242.57</c:v>
                </c:pt>
                <c:pt idx="1340">
                  <c:v>242.74</c:v>
                </c:pt>
                <c:pt idx="1341">
                  <c:v>242.91</c:v>
                </c:pt>
                <c:pt idx="1342">
                  <c:v>243.07</c:v>
                </c:pt>
                <c:pt idx="1343">
                  <c:v>243.24</c:v>
                </c:pt>
                <c:pt idx="1344">
                  <c:v>243.41</c:v>
                </c:pt>
                <c:pt idx="1345">
                  <c:v>243.58</c:v>
                </c:pt>
                <c:pt idx="1346">
                  <c:v>243.75</c:v>
                </c:pt>
                <c:pt idx="1347">
                  <c:v>243.92</c:v>
                </c:pt>
                <c:pt idx="1348">
                  <c:v>244.08</c:v>
                </c:pt>
                <c:pt idx="1349">
                  <c:v>244.24</c:v>
                </c:pt>
                <c:pt idx="1350">
                  <c:v>244.42</c:v>
                </c:pt>
                <c:pt idx="1351">
                  <c:v>244.58</c:v>
                </c:pt>
                <c:pt idx="1352">
                  <c:v>244.75</c:v>
                </c:pt>
                <c:pt idx="1353">
                  <c:v>244.92</c:v>
                </c:pt>
                <c:pt idx="1354">
                  <c:v>245.09</c:v>
                </c:pt>
                <c:pt idx="1355">
                  <c:v>245.26</c:v>
                </c:pt>
                <c:pt idx="1356">
                  <c:v>245.42</c:v>
                </c:pt>
                <c:pt idx="1357">
                  <c:v>245.59</c:v>
                </c:pt>
                <c:pt idx="1358">
                  <c:v>245.76</c:v>
                </c:pt>
                <c:pt idx="1359">
                  <c:v>245.93</c:v>
                </c:pt>
                <c:pt idx="1360">
                  <c:v>246.09</c:v>
                </c:pt>
                <c:pt idx="1361">
                  <c:v>246.26</c:v>
                </c:pt>
                <c:pt idx="1362">
                  <c:v>246.43</c:v>
                </c:pt>
                <c:pt idx="1363">
                  <c:v>246.6</c:v>
                </c:pt>
                <c:pt idx="1364">
                  <c:v>246.77</c:v>
                </c:pt>
                <c:pt idx="1365">
                  <c:v>246.93</c:v>
                </c:pt>
                <c:pt idx="1366">
                  <c:v>247.1</c:v>
                </c:pt>
                <c:pt idx="1367">
                  <c:v>247.27</c:v>
                </c:pt>
                <c:pt idx="1368">
                  <c:v>247.44</c:v>
                </c:pt>
                <c:pt idx="1369">
                  <c:v>247.6</c:v>
                </c:pt>
                <c:pt idx="1370">
                  <c:v>247.77</c:v>
                </c:pt>
                <c:pt idx="1371">
                  <c:v>247.94</c:v>
                </c:pt>
                <c:pt idx="1372">
                  <c:v>248.11</c:v>
                </c:pt>
                <c:pt idx="1373">
                  <c:v>248.27</c:v>
                </c:pt>
                <c:pt idx="1374">
                  <c:v>248.44</c:v>
                </c:pt>
                <c:pt idx="1375">
                  <c:v>248.61</c:v>
                </c:pt>
                <c:pt idx="1376">
                  <c:v>248.78</c:v>
                </c:pt>
                <c:pt idx="1377">
                  <c:v>248.94</c:v>
                </c:pt>
                <c:pt idx="1378">
                  <c:v>249.12</c:v>
                </c:pt>
                <c:pt idx="1379">
                  <c:v>249.28</c:v>
                </c:pt>
                <c:pt idx="1380">
                  <c:v>249.45</c:v>
                </c:pt>
                <c:pt idx="1381">
                  <c:v>249.62</c:v>
                </c:pt>
                <c:pt idx="1382">
                  <c:v>249.78</c:v>
                </c:pt>
                <c:pt idx="1383">
                  <c:v>249.95</c:v>
                </c:pt>
                <c:pt idx="1384">
                  <c:v>250.12</c:v>
                </c:pt>
                <c:pt idx="1385">
                  <c:v>250.29</c:v>
                </c:pt>
                <c:pt idx="1386">
                  <c:v>250.45</c:v>
                </c:pt>
                <c:pt idx="1387">
                  <c:v>250.62</c:v>
                </c:pt>
                <c:pt idx="1388">
                  <c:v>250.79</c:v>
                </c:pt>
                <c:pt idx="1389">
                  <c:v>250.95</c:v>
                </c:pt>
                <c:pt idx="1390">
                  <c:v>251.12</c:v>
                </c:pt>
                <c:pt idx="1391">
                  <c:v>251.29</c:v>
                </c:pt>
                <c:pt idx="1392">
                  <c:v>251.46</c:v>
                </c:pt>
                <c:pt idx="1393">
                  <c:v>251.62</c:v>
                </c:pt>
                <c:pt idx="1394">
                  <c:v>251.79</c:v>
                </c:pt>
                <c:pt idx="1395">
                  <c:v>251.96</c:v>
                </c:pt>
                <c:pt idx="1396">
                  <c:v>252.13</c:v>
                </c:pt>
                <c:pt idx="1397">
                  <c:v>252.3</c:v>
                </c:pt>
                <c:pt idx="1398">
                  <c:v>252.46</c:v>
                </c:pt>
                <c:pt idx="1399">
                  <c:v>252.63</c:v>
                </c:pt>
                <c:pt idx="1400">
                  <c:v>252.8</c:v>
                </c:pt>
                <c:pt idx="1401">
                  <c:v>252.96</c:v>
                </c:pt>
                <c:pt idx="1402">
                  <c:v>253.13</c:v>
                </c:pt>
                <c:pt idx="1403">
                  <c:v>253.3</c:v>
                </c:pt>
                <c:pt idx="1404">
                  <c:v>253.47</c:v>
                </c:pt>
                <c:pt idx="1405">
                  <c:v>253.63</c:v>
                </c:pt>
                <c:pt idx="1406">
                  <c:v>253.8</c:v>
                </c:pt>
                <c:pt idx="1407">
                  <c:v>253.96</c:v>
                </c:pt>
                <c:pt idx="1408">
                  <c:v>254.14</c:v>
                </c:pt>
                <c:pt idx="1409">
                  <c:v>254.3</c:v>
                </c:pt>
                <c:pt idx="1410">
                  <c:v>254.47</c:v>
                </c:pt>
                <c:pt idx="1411">
                  <c:v>254.63</c:v>
                </c:pt>
                <c:pt idx="1412">
                  <c:v>254.8</c:v>
                </c:pt>
                <c:pt idx="1413">
                  <c:v>254.97</c:v>
                </c:pt>
                <c:pt idx="1414">
                  <c:v>255.13</c:v>
                </c:pt>
                <c:pt idx="1415">
                  <c:v>255.3</c:v>
                </c:pt>
                <c:pt idx="1416">
                  <c:v>255.47</c:v>
                </c:pt>
                <c:pt idx="1417">
                  <c:v>255.64</c:v>
                </c:pt>
                <c:pt idx="1418">
                  <c:v>255.8</c:v>
                </c:pt>
                <c:pt idx="1419">
                  <c:v>255.98</c:v>
                </c:pt>
                <c:pt idx="1420">
                  <c:v>256.14</c:v>
                </c:pt>
                <c:pt idx="1421">
                  <c:v>256.31</c:v>
                </c:pt>
                <c:pt idx="1422">
                  <c:v>256.47000000000003</c:v>
                </c:pt>
                <c:pt idx="1423">
                  <c:v>256.64</c:v>
                </c:pt>
                <c:pt idx="1424">
                  <c:v>256.8</c:v>
                </c:pt>
                <c:pt idx="1425">
                  <c:v>256.97000000000003</c:v>
                </c:pt>
                <c:pt idx="1426">
                  <c:v>257.14</c:v>
                </c:pt>
                <c:pt idx="1427">
                  <c:v>257.31</c:v>
                </c:pt>
                <c:pt idx="1428">
                  <c:v>257.47000000000003</c:v>
                </c:pt>
                <c:pt idx="1429">
                  <c:v>257.64</c:v>
                </c:pt>
                <c:pt idx="1430">
                  <c:v>257.81</c:v>
                </c:pt>
                <c:pt idx="1431">
                  <c:v>257.97000000000003</c:v>
                </c:pt>
                <c:pt idx="1432">
                  <c:v>258.14</c:v>
                </c:pt>
                <c:pt idx="1433">
                  <c:v>258.31</c:v>
                </c:pt>
                <c:pt idx="1434">
                  <c:v>258.47000000000003</c:v>
                </c:pt>
                <c:pt idx="1435">
                  <c:v>258.64</c:v>
                </c:pt>
                <c:pt idx="1436">
                  <c:v>258.81</c:v>
                </c:pt>
                <c:pt idx="1437">
                  <c:v>258.98</c:v>
                </c:pt>
                <c:pt idx="1438">
                  <c:v>259.14999999999998</c:v>
                </c:pt>
                <c:pt idx="1439">
                  <c:v>259.31</c:v>
                </c:pt>
                <c:pt idx="1440">
                  <c:v>259.47000000000003</c:v>
                </c:pt>
                <c:pt idx="1441">
                  <c:v>259.64</c:v>
                </c:pt>
                <c:pt idx="1442">
                  <c:v>259.81</c:v>
                </c:pt>
                <c:pt idx="1443">
                  <c:v>259.97000000000003</c:v>
                </c:pt>
                <c:pt idx="1444">
                  <c:v>260.13</c:v>
                </c:pt>
                <c:pt idx="1445">
                  <c:v>260.3</c:v>
                </c:pt>
                <c:pt idx="1446">
                  <c:v>260.47000000000003</c:v>
                </c:pt>
                <c:pt idx="1447">
                  <c:v>260.63</c:v>
                </c:pt>
                <c:pt idx="1448">
                  <c:v>260.8</c:v>
                </c:pt>
                <c:pt idx="1449">
                  <c:v>260.97000000000003</c:v>
                </c:pt>
                <c:pt idx="1450">
                  <c:v>261.13</c:v>
                </c:pt>
                <c:pt idx="1451">
                  <c:v>261.3</c:v>
                </c:pt>
                <c:pt idx="1452">
                  <c:v>261.47000000000003</c:v>
                </c:pt>
                <c:pt idx="1453">
                  <c:v>261.63</c:v>
                </c:pt>
                <c:pt idx="1454">
                  <c:v>261.8</c:v>
                </c:pt>
                <c:pt idx="1455">
                  <c:v>261.97000000000003</c:v>
                </c:pt>
                <c:pt idx="1456">
                  <c:v>262.13</c:v>
                </c:pt>
                <c:pt idx="1457">
                  <c:v>262.3</c:v>
                </c:pt>
                <c:pt idx="1458">
                  <c:v>262.45999999999998</c:v>
                </c:pt>
                <c:pt idx="1459">
                  <c:v>262.63</c:v>
                </c:pt>
                <c:pt idx="1460">
                  <c:v>262.8</c:v>
                </c:pt>
                <c:pt idx="1461">
                  <c:v>262.97000000000003</c:v>
                </c:pt>
                <c:pt idx="1462">
                  <c:v>263.13</c:v>
                </c:pt>
                <c:pt idx="1463">
                  <c:v>263.3</c:v>
                </c:pt>
                <c:pt idx="1464">
                  <c:v>263.45999999999998</c:v>
                </c:pt>
                <c:pt idx="1465">
                  <c:v>263.63</c:v>
                </c:pt>
                <c:pt idx="1466">
                  <c:v>263.79000000000002</c:v>
                </c:pt>
                <c:pt idx="1467">
                  <c:v>263.95999999999998</c:v>
                </c:pt>
                <c:pt idx="1468">
                  <c:v>264.13</c:v>
                </c:pt>
                <c:pt idx="1469">
                  <c:v>264.29000000000002</c:v>
                </c:pt>
                <c:pt idx="1470">
                  <c:v>264.45999999999998</c:v>
                </c:pt>
                <c:pt idx="1471">
                  <c:v>264.62</c:v>
                </c:pt>
                <c:pt idx="1472">
                  <c:v>264.79000000000002</c:v>
                </c:pt>
                <c:pt idx="1473">
                  <c:v>264.95999999999998</c:v>
                </c:pt>
                <c:pt idx="1474">
                  <c:v>265.13</c:v>
                </c:pt>
                <c:pt idx="1475">
                  <c:v>265.29000000000002</c:v>
                </c:pt>
                <c:pt idx="1476">
                  <c:v>265.45999999999998</c:v>
                </c:pt>
                <c:pt idx="1477">
                  <c:v>265.62</c:v>
                </c:pt>
                <c:pt idx="1478">
                  <c:v>265.79000000000002</c:v>
                </c:pt>
                <c:pt idx="1479">
                  <c:v>265.95</c:v>
                </c:pt>
                <c:pt idx="1480">
                  <c:v>266.12</c:v>
                </c:pt>
                <c:pt idx="1481">
                  <c:v>266.29000000000002</c:v>
                </c:pt>
                <c:pt idx="1482">
                  <c:v>266.45</c:v>
                </c:pt>
                <c:pt idx="1483">
                  <c:v>266.62</c:v>
                </c:pt>
                <c:pt idx="1484">
                  <c:v>266.77999999999997</c:v>
                </c:pt>
                <c:pt idx="1485">
                  <c:v>266.95</c:v>
                </c:pt>
                <c:pt idx="1486">
                  <c:v>267.12</c:v>
                </c:pt>
                <c:pt idx="1487">
                  <c:v>267.27999999999997</c:v>
                </c:pt>
                <c:pt idx="1488">
                  <c:v>267.45</c:v>
                </c:pt>
                <c:pt idx="1489">
                  <c:v>267.62</c:v>
                </c:pt>
                <c:pt idx="1490">
                  <c:v>267.77999999999997</c:v>
                </c:pt>
                <c:pt idx="1491">
                  <c:v>267.95</c:v>
                </c:pt>
                <c:pt idx="1492">
                  <c:v>268.11</c:v>
                </c:pt>
                <c:pt idx="1493">
                  <c:v>268.27</c:v>
                </c:pt>
                <c:pt idx="1494">
                  <c:v>268.44</c:v>
                </c:pt>
                <c:pt idx="1495">
                  <c:v>268.60000000000002</c:v>
                </c:pt>
                <c:pt idx="1496">
                  <c:v>268.77</c:v>
                </c:pt>
                <c:pt idx="1497">
                  <c:v>268.93</c:v>
                </c:pt>
                <c:pt idx="1498">
                  <c:v>269.10000000000002</c:v>
                </c:pt>
                <c:pt idx="1499">
                  <c:v>269.27</c:v>
                </c:pt>
                <c:pt idx="1500">
                  <c:v>269.43</c:v>
                </c:pt>
                <c:pt idx="1501">
                  <c:v>269.60000000000002</c:v>
                </c:pt>
                <c:pt idx="1502">
                  <c:v>269.76</c:v>
                </c:pt>
                <c:pt idx="1503">
                  <c:v>269.92</c:v>
                </c:pt>
                <c:pt idx="1504">
                  <c:v>270.08999999999997</c:v>
                </c:pt>
                <c:pt idx="1505">
                  <c:v>270.25</c:v>
                </c:pt>
                <c:pt idx="1506">
                  <c:v>270.42</c:v>
                </c:pt>
                <c:pt idx="1507">
                  <c:v>270.58</c:v>
                </c:pt>
                <c:pt idx="1508">
                  <c:v>270.76</c:v>
                </c:pt>
                <c:pt idx="1509">
                  <c:v>270.92</c:v>
                </c:pt>
                <c:pt idx="1510">
                  <c:v>271.08999999999997</c:v>
                </c:pt>
                <c:pt idx="1511">
                  <c:v>271.25</c:v>
                </c:pt>
                <c:pt idx="1512">
                  <c:v>271.41000000000003</c:v>
                </c:pt>
                <c:pt idx="1513">
                  <c:v>271.58</c:v>
                </c:pt>
                <c:pt idx="1514">
                  <c:v>271.75</c:v>
                </c:pt>
                <c:pt idx="1515">
                  <c:v>271.91000000000003</c:v>
                </c:pt>
                <c:pt idx="1516">
                  <c:v>272.08</c:v>
                </c:pt>
                <c:pt idx="1517">
                  <c:v>272.24</c:v>
                </c:pt>
                <c:pt idx="1518">
                  <c:v>272.41000000000003</c:v>
                </c:pt>
                <c:pt idx="1519">
                  <c:v>272.58</c:v>
                </c:pt>
                <c:pt idx="1520">
                  <c:v>272.74</c:v>
                </c:pt>
                <c:pt idx="1521">
                  <c:v>272.91000000000003</c:v>
                </c:pt>
                <c:pt idx="1522">
                  <c:v>273.08</c:v>
                </c:pt>
                <c:pt idx="1523">
                  <c:v>273.24</c:v>
                </c:pt>
                <c:pt idx="1524">
                  <c:v>273.39999999999998</c:v>
                </c:pt>
                <c:pt idx="1525">
                  <c:v>273.57</c:v>
                </c:pt>
                <c:pt idx="1526">
                  <c:v>273.73</c:v>
                </c:pt>
                <c:pt idx="1527">
                  <c:v>273.89999999999998</c:v>
                </c:pt>
                <c:pt idx="1528">
                  <c:v>274.07</c:v>
                </c:pt>
                <c:pt idx="1529">
                  <c:v>274.23</c:v>
                </c:pt>
                <c:pt idx="1530">
                  <c:v>274.39999999999998</c:v>
                </c:pt>
                <c:pt idx="1531">
                  <c:v>274.57</c:v>
                </c:pt>
                <c:pt idx="1532">
                  <c:v>274.73</c:v>
                </c:pt>
                <c:pt idx="1533">
                  <c:v>274.89999999999998</c:v>
                </c:pt>
                <c:pt idx="1534">
                  <c:v>275.07</c:v>
                </c:pt>
                <c:pt idx="1535">
                  <c:v>275.23</c:v>
                </c:pt>
                <c:pt idx="1536">
                  <c:v>275.39</c:v>
                </c:pt>
                <c:pt idx="1537">
                  <c:v>275.56</c:v>
                </c:pt>
                <c:pt idx="1538">
                  <c:v>275.73</c:v>
                </c:pt>
                <c:pt idx="1539">
                  <c:v>275.89</c:v>
                </c:pt>
                <c:pt idx="1540">
                  <c:v>276.06</c:v>
                </c:pt>
                <c:pt idx="1541">
                  <c:v>276.23</c:v>
                </c:pt>
                <c:pt idx="1542">
                  <c:v>276.39</c:v>
                </c:pt>
                <c:pt idx="1543">
                  <c:v>276.56</c:v>
                </c:pt>
                <c:pt idx="1544">
                  <c:v>276.72000000000003</c:v>
                </c:pt>
                <c:pt idx="1545">
                  <c:v>276.89</c:v>
                </c:pt>
                <c:pt idx="1546">
                  <c:v>277.05</c:v>
                </c:pt>
                <c:pt idx="1547">
                  <c:v>277.22000000000003</c:v>
                </c:pt>
                <c:pt idx="1548">
                  <c:v>277.39</c:v>
                </c:pt>
                <c:pt idx="1549">
                  <c:v>277.55</c:v>
                </c:pt>
                <c:pt idx="1550">
                  <c:v>277.72000000000003</c:v>
                </c:pt>
                <c:pt idx="1551">
                  <c:v>277.89</c:v>
                </c:pt>
                <c:pt idx="1552">
                  <c:v>278.05</c:v>
                </c:pt>
                <c:pt idx="1553">
                  <c:v>278.22000000000003</c:v>
                </c:pt>
                <c:pt idx="1554">
                  <c:v>278.39</c:v>
                </c:pt>
                <c:pt idx="1555">
                  <c:v>278.55</c:v>
                </c:pt>
                <c:pt idx="1556">
                  <c:v>278.72000000000003</c:v>
                </c:pt>
                <c:pt idx="1557">
                  <c:v>278.88</c:v>
                </c:pt>
                <c:pt idx="1558">
                  <c:v>279.05</c:v>
                </c:pt>
                <c:pt idx="1559">
                  <c:v>279.20999999999998</c:v>
                </c:pt>
                <c:pt idx="1560">
                  <c:v>279.38</c:v>
                </c:pt>
                <c:pt idx="1561">
                  <c:v>279.55</c:v>
                </c:pt>
                <c:pt idx="1562">
                  <c:v>279.70999999999998</c:v>
                </c:pt>
                <c:pt idx="1563">
                  <c:v>279.87</c:v>
                </c:pt>
                <c:pt idx="1564">
                  <c:v>280.04000000000002</c:v>
                </c:pt>
                <c:pt idx="1565">
                  <c:v>280.20999999999998</c:v>
                </c:pt>
                <c:pt idx="1566">
                  <c:v>280.38</c:v>
                </c:pt>
                <c:pt idx="1567">
                  <c:v>280.54000000000002</c:v>
                </c:pt>
                <c:pt idx="1568">
                  <c:v>280.7</c:v>
                </c:pt>
                <c:pt idx="1569">
                  <c:v>280.87</c:v>
                </c:pt>
                <c:pt idx="1570">
                  <c:v>281.04000000000002</c:v>
                </c:pt>
                <c:pt idx="1571">
                  <c:v>281.2</c:v>
                </c:pt>
                <c:pt idx="1572">
                  <c:v>281.37</c:v>
                </c:pt>
                <c:pt idx="1573">
                  <c:v>281.52999999999997</c:v>
                </c:pt>
                <c:pt idx="1574">
                  <c:v>281.7</c:v>
                </c:pt>
                <c:pt idx="1575">
                  <c:v>281.87</c:v>
                </c:pt>
                <c:pt idx="1576">
                  <c:v>282.02999999999997</c:v>
                </c:pt>
                <c:pt idx="1577">
                  <c:v>282.2</c:v>
                </c:pt>
                <c:pt idx="1578">
                  <c:v>282.36</c:v>
                </c:pt>
                <c:pt idx="1579">
                  <c:v>282.52999999999997</c:v>
                </c:pt>
                <c:pt idx="1580">
                  <c:v>282.69</c:v>
                </c:pt>
                <c:pt idx="1581">
                  <c:v>282.86</c:v>
                </c:pt>
                <c:pt idx="1582">
                  <c:v>283.02</c:v>
                </c:pt>
                <c:pt idx="1583">
                  <c:v>283.19</c:v>
                </c:pt>
                <c:pt idx="1584">
                  <c:v>283.36</c:v>
                </c:pt>
                <c:pt idx="1585">
                  <c:v>283.52</c:v>
                </c:pt>
                <c:pt idx="1586">
                  <c:v>283.69</c:v>
                </c:pt>
                <c:pt idx="1587">
                  <c:v>283.85000000000002</c:v>
                </c:pt>
                <c:pt idx="1588">
                  <c:v>284.02</c:v>
                </c:pt>
                <c:pt idx="1589">
                  <c:v>284.19</c:v>
                </c:pt>
                <c:pt idx="1590">
                  <c:v>284.35000000000002</c:v>
                </c:pt>
                <c:pt idx="1591">
                  <c:v>284.52</c:v>
                </c:pt>
                <c:pt idx="1592">
                  <c:v>284.68</c:v>
                </c:pt>
                <c:pt idx="1593">
                  <c:v>284.85000000000002</c:v>
                </c:pt>
                <c:pt idx="1594">
                  <c:v>285.02</c:v>
                </c:pt>
                <c:pt idx="1595">
                  <c:v>285.18</c:v>
                </c:pt>
                <c:pt idx="1596">
                  <c:v>285.35000000000002</c:v>
                </c:pt>
                <c:pt idx="1597">
                  <c:v>285.51</c:v>
                </c:pt>
                <c:pt idx="1598">
                  <c:v>285.68</c:v>
                </c:pt>
                <c:pt idx="1599">
                  <c:v>285.83999999999997</c:v>
                </c:pt>
                <c:pt idx="1600">
                  <c:v>286.01</c:v>
                </c:pt>
                <c:pt idx="1601">
                  <c:v>286.17</c:v>
                </c:pt>
                <c:pt idx="1602">
                  <c:v>286.33999999999997</c:v>
                </c:pt>
                <c:pt idx="1603">
                  <c:v>286.51</c:v>
                </c:pt>
                <c:pt idx="1604">
                  <c:v>286.67</c:v>
                </c:pt>
                <c:pt idx="1605">
                  <c:v>286.83999999999997</c:v>
                </c:pt>
                <c:pt idx="1606">
                  <c:v>287.01</c:v>
                </c:pt>
                <c:pt idx="1607">
                  <c:v>287.17</c:v>
                </c:pt>
                <c:pt idx="1608">
                  <c:v>287.33999999999997</c:v>
                </c:pt>
                <c:pt idx="1609">
                  <c:v>287.5</c:v>
                </c:pt>
                <c:pt idx="1610">
                  <c:v>287.67</c:v>
                </c:pt>
                <c:pt idx="1611">
                  <c:v>287.83</c:v>
                </c:pt>
                <c:pt idx="1612">
                  <c:v>288</c:v>
                </c:pt>
                <c:pt idx="1613">
                  <c:v>288.16000000000003</c:v>
                </c:pt>
                <c:pt idx="1614">
                  <c:v>288.33</c:v>
                </c:pt>
                <c:pt idx="1615">
                  <c:v>288.5</c:v>
                </c:pt>
                <c:pt idx="1616">
                  <c:v>288.66000000000003</c:v>
                </c:pt>
                <c:pt idx="1617">
                  <c:v>288.83</c:v>
                </c:pt>
                <c:pt idx="1618">
                  <c:v>288.99</c:v>
                </c:pt>
                <c:pt idx="1619">
                  <c:v>289.16000000000003</c:v>
                </c:pt>
                <c:pt idx="1620">
                  <c:v>289.33</c:v>
                </c:pt>
                <c:pt idx="1621">
                  <c:v>289.49</c:v>
                </c:pt>
                <c:pt idx="1622">
                  <c:v>289.66000000000003</c:v>
                </c:pt>
                <c:pt idx="1623">
                  <c:v>289.83</c:v>
                </c:pt>
                <c:pt idx="1624">
                  <c:v>289.99</c:v>
                </c:pt>
                <c:pt idx="1625">
                  <c:v>290.16000000000003</c:v>
                </c:pt>
                <c:pt idx="1626">
                  <c:v>290.33</c:v>
                </c:pt>
                <c:pt idx="1627">
                  <c:v>290.49</c:v>
                </c:pt>
                <c:pt idx="1628">
                  <c:v>290.66000000000003</c:v>
                </c:pt>
                <c:pt idx="1629">
                  <c:v>290.82</c:v>
                </c:pt>
                <c:pt idx="1630">
                  <c:v>290.98</c:v>
                </c:pt>
                <c:pt idx="1631">
                  <c:v>291.14999999999998</c:v>
                </c:pt>
                <c:pt idx="1632">
                  <c:v>291.32</c:v>
                </c:pt>
                <c:pt idx="1633">
                  <c:v>291.48</c:v>
                </c:pt>
                <c:pt idx="1634">
                  <c:v>291.64999999999998</c:v>
                </c:pt>
                <c:pt idx="1635">
                  <c:v>291.82</c:v>
                </c:pt>
                <c:pt idx="1636">
                  <c:v>291.99</c:v>
                </c:pt>
                <c:pt idx="1637">
                  <c:v>292.14999999999998</c:v>
                </c:pt>
                <c:pt idx="1638">
                  <c:v>292.31</c:v>
                </c:pt>
                <c:pt idx="1639">
                  <c:v>292.48</c:v>
                </c:pt>
                <c:pt idx="1640">
                  <c:v>292.64999999999998</c:v>
                </c:pt>
                <c:pt idx="1641">
                  <c:v>292.82</c:v>
                </c:pt>
                <c:pt idx="1642">
                  <c:v>292.98</c:v>
                </c:pt>
                <c:pt idx="1643">
                  <c:v>293.14</c:v>
                </c:pt>
                <c:pt idx="1644">
                  <c:v>293.31</c:v>
                </c:pt>
                <c:pt idx="1645">
                  <c:v>293.48</c:v>
                </c:pt>
                <c:pt idx="1646">
                  <c:v>293.64</c:v>
                </c:pt>
                <c:pt idx="1647">
                  <c:v>293.81</c:v>
                </c:pt>
                <c:pt idx="1648">
                  <c:v>293.97000000000003</c:v>
                </c:pt>
                <c:pt idx="1649">
                  <c:v>294.14</c:v>
                </c:pt>
                <c:pt idx="1650">
                  <c:v>294.31</c:v>
                </c:pt>
                <c:pt idx="1651">
                  <c:v>294.47000000000003</c:v>
                </c:pt>
                <c:pt idx="1652">
                  <c:v>294.64</c:v>
                </c:pt>
                <c:pt idx="1653">
                  <c:v>294.8</c:v>
                </c:pt>
                <c:pt idx="1654">
                  <c:v>294.97000000000003</c:v>
                </c:pt>
                <c:pt idx="1655">
                  <c:v>295.14</c:v>
                </c:pt>
                <c:pt idx="1656">
                  <c:v>295.3</c:v>
                </c:pt>
                <c:pt idx="1657">
                  <c:v>295.47000000000003</c:v>
                </c:pt>
                <c:pt idx="1658">
                  <c:v>295.63</c:v>
                </c:pt>
                <c:pt idx="1659">
                  <c:v>295.8</c:v>
                </c:pt>
                <c:pt idx="1660">
                  <c:v>295.97000000000003</c:v>
                </c:pt>
                <c:pt idx="1661">
                  <c:v>296.14</c:v>
                </c:pt>
                <c:pt idx="1662">
                  <c:v>296.31</c:v>
                </c:pt>
                <c:pt idx="1663">
                  <c:v>296.47000000000003</c:v>
                </c:pt>
                <c:pt idx="1664">
                  <c:v>296.63</c:v>
                </c:pt>
                <c:pt idx="1665">
                  <c:v>296.8</c:v>
                </c:pt>
                <c:pt idx="1666">
                  <c:v>296.97000000000003</c:v>
                </c:pt>
                <c:pt idx="1667">
                  <c:v>297.13</c:v>
                </c:pt>
                <c:pt idx="1668">
                  <c:v>297.3</c:v>
                </c:pt>
                <c:pt idx="1669">
                  <c:v>297.45999999999998</c:v>
                </c:pt>
                <c:pt idx="1670">
                  <c:v>297.63</c:v>
                </c:pt>
                <c:pt idx="1671">
                  <c:v>297.8</c:v>
                </c:pt>
                <c:pt idx="1672">
                  <c:v>297.97000000000003</c:v>
                </c:pt>
                <c:pt idx="1673">
                  <c:v>298.13</c:v>
                </c:pt>
                <c:pt idx="1674">
                  <c:v>298.29000000000002</c:v>
                </c:pt>
                <c:pt idx="1675">
                  <c:v>298.45999999999998</c:v>
                </c:pt>
                <c:pt idx="1676">
                  <c:v>298.63</c:v>
                </c:pt>
                <c:pt idx="1677">
                  <c:v>298.79000000000002</c:v>
                </c:pt>
                <c:pt idx="1678">
                  <c:v>298.95999999999998</c:v>
                </c:pt>
                <c:pt idx="1679">
                  <c:v>299.13</c:v>
                </c:pt>
                <c:pt idx="1680">
                  <c:v>299.29000000000002</c:v>
                </c:pt>
                <c:pt idx="1681">
                  <c:v>299.45999999999998</c:v>
                </c:pt>
                <c:pt idx="1682">
                  <c:v>299.63</c:v>
                </c:pt>
                <c:pt idx="1683">
                  <c:v>299.79000000000002</c:v>
                </c:pt>
                <c:pt idx="1684">
                  <c:v>299.95999999999998</c:v>
                </c:pt>
                <c:pt idx="1685">
                  <c:v>300.12</c:v>
                </c:pt>
                <c:pt idx="1686">
                  <c:v>300.29000000000002</c:v>
                </c:pt>
                <c:pt idx="1687">
                  <c:v>300.45</c:v>
                </c:pt>
                <c:pt idx="1688">
                  <c:v>300.62</c:v>
                </c:pt>
                <c:pt idx="1689">
                  <c:v>300.79000000000002</c:v>
                </c:pt>
                <c:pt idx="1690">
                  <c:v>300.95</c:v>
                </c:pt>
                <c:pt idx="1691">
                  <c:v>301.12</c:v>
                </c:pt>
                <c:pt idx="1692">
                  <c:v>301.27999999999997</c:v>
                </c:pt>
                <c:pt idx="1693">
                  <c:v>301.45</c:v>
                </c:pt>
                <c:pt idx="1694">
                  <c:v>301.62</c:v>
                </c:pt>
                <c:pt idx="1695">
                  <c:v>301.77999999999997</c:v>
                </c:pt>
                <c:pt idx="1696">
                  <c:v>301.95</c:v>
                </c:pt>
                <c:pt idx="1697">
                  <c:v>302.11</c:v>
                </c:pt>
                <c:pt idx="1698">
                  <c:v>302.27999999999997</c:v>
                </c:pt>
                <c:pt idx="1699">
                  <c:v>302.45</c:v>
                </c:pt>
                <c:pt idx="1700">
                  <c:v>302.62</c:v>
                </c:pt>
                <c:pt idx="1701">
                  <c:v>302.77999999999997</c:v>
                </c:pt>
                <c:pt idx="1702">
                  <c:v>302.94</c:v>
                </c:pt>
                <c:pt idx="1703">
                  <c:v>303.11</c:v>
                </c:pt>
                <c:pt idx="1704">
                  <c:v>303.27</c:v>
                </c:pt>
                <c:pt idx="1705">
                  <c:v>303.44</c:v>
                </c:pt>
                <c:pt idx="1706">
                  <c:v>303.61</c:v>
                </c:pt>
                <c:pt idx="1707">
                  <c:v>303.77999999999997</c:v>
                </c:pt>
                <c:pt idx="1708">
                  <c:v>303.95</c:v>
                </c:pt>
                <c:pt idx="1709">
                  <c:v>304.11</c:v>
                </c:pt>
                <c:pt idx="1710">
                  <c:v>304.27999999999997</c:v>
                </c:pt>
                <c:pt idx="1711">
                  <c:v>304.44</c:v>
                </c:pt>
                <c:pt idx="1712">
                  <c:v>304.61</c:v>
                </c:pt>
                <c:pt idx="1713">
                  <c:v>304.77999999999997</c:v>
                </c:pt>
                <c:pt idx="1714">
                  <c:v>304.94</c:v>
                </c:pt>
                <c:pt idx="1715">
                  <c:v>305.11</c:v>
                </c:pt>
                <c:pt idx="1716">
                  <c:v>305.27999999999997</c:v>
                </c:pt>
                <c:pt idx="1717">
                  <c:v>305.44</c:v>
                </c:pt>
                <c:pt idx="1718">
                  <c:v>305.61</c:v>
                </c:pt>
                <c:pt idx="1719">
                  <c:v>305.77</c:v>
                </c:pt>
                <c:pt idx="1720">
                  <c:v>305.94</c:v>
                </c:pt>
                <c:pt idx="1721">
                  <c:v>306.11</c:v>
                </c:pt>
                <c:pt idx="1722">
                  <c:v>306.27</c:v>
                </c:pt>
                <c:pt idx="1723">
                  <c:v>306.44</c:v>
                </c:pt>
                <c:pt idx="1724">
                  <c:v>306.60000000000002</c:v>
                </c:pt>
                <c:pt idx="1725">
                  <c:v>306.77</c:v>
                </c:pt>
                <c:pt idx="1726">
                  <c:v>306.93</c:v>
                </c:pt>
                <c:pt idx="1727">
                  <c:v>307.10000000000002</c:v>
                </c:pt>
                <c:pt idx="1728">
                  <c:v>307.27</c:v>
                </c:pt>
                <c:pt idx="1729">
                  <c:v>307.43</c:v>
                </c:pt>
                <c:pt idx="1730">
                  <c:v>307.60000000000002</c:v>
                </c:pt>
                <c:pt idx="1731">
                  <c:v>307.77</c:v>
                </c:pt>
                <c:pt idx="1732">
                  <c:v>307.94</c:v>
                </c:pt>
                <c:pt idx="1733">
                  <c:v>308.10000000000002</c:v>
                </c:pt>
                <c:pt idx="1734">
                  <c:v>308.27</c:v>
                </c:pt>
                <c:pt idx="1735">
                  <c:v>308.43</c:v>
                </c:pt>
                <c:pt idx="1736">
                  <c:v>308.60000000000002</c:v>
                </c:pt>
                <c:pt idx="1737">
                  <c:v>308.76</c:v>
                </c:pt>
                <c:pt idx="1738">
                  <c:v>308.93</c:v>
                </c:pt>
                <c:pt idx="1739">
                  <c:v>309.10000000000002</c:v>
                </c:pt>
                <c:pt idx="1740">
                  <c:v>309.26</c:v>
                </c:pt>
                <c:pt idx="1741">
                  <c:v>309.43</c:v>
                </c:pt>
                <c:pt idx="1742">
                  <c:v>309.60000000000002</c:v>
                </c:pt>
                <c:pt idx="1743">
                  <c:v>309.76</c:v>
                </c:pt>
                <c:pt idx="1744">
                  <c:v>309.93</c:v>
                </c:pt>
                <c:pt idx="1745">
                  <c:v>310.10000000000002</c:v>
                </c:pt>
                <c:pt idx="1746">
                  <c:v>310.27</c:v>
                </c:pt>
                <c:pt idx="1747">
                  <c:v>310.43</c:v>
                </c:pt>
                <c:pt idx="1748">
                  <c:v>310.60000000000002</c:v>
                </c:pt>
                <c:pt idx="1749">
                  <c:v>310.76</c:v>
                </c:pt>
                <c:pt idx="1750">
                  <c:v>310.93</c:v>
                </c:pt>
                <c:pt idx="1751">
                  <c:v>311.08999999999997</c:v>
                </c:pt>
                <c:pt idx="1752">
                  <c:v>311.26</c:v>
                </c:pt>
                <c:pt idx="1753">
                  <c:v>311.42</c:v>
                </c:pt>
                <c:pt idx="1754">
                  <c:v>311.58999999999997</c:v>
                </c:pt>
                <c:pt idx="1755">
                  <c:v>311.76</c:v>
                </c:pt>
                <c:pt idx="1756">
                  <c:v>311.92</c:v>
                </c:pt>
                <c:pt idx="1757">
                  <c:v>312.08999999999997</c:v>
                </c:pt>
                <c:pt idx="1758">
                  <c:v>312.26</c:v>
                </c:pt>
                <c:pt idx="1759">
                  <c:v>312.42</c:v>
                </c:pt>
                <c:pt idx="1760">
                  <c:v>312.58999999999997</c:v>
                </c:pt>
                <c:pt idx="1761">
                  <c:v>312.76</c:v>
                </c:pt>
                <c:pt idx="1762">
                  <c:v>312.93</c:v>
                </c:pt>
                <c:pt idx="1763">
                  <c:v>313.08999999999997</c:v>
                </c:pt>
                <c:pt idx="1764">
                  <c:v>313.26</c:v>
                </c:pt>
                <c:pt idx="1765">
                  <c:v>313.42</c:v>
                </c:pt>
                <c:pt idx="1766">
                  <c:v>313.58</c:v>
                </c:pt>
                <c:pt idx="1767">
                  <c:v>313.76</c:v>
                </c:pt>
                <c:pt idx="1768">
                  <c:v>313.92</c:v>
                </c:pt>
                <c:pt idx="1769">
                  <c:v>314.08</c:v>
                </c:pt>
                <c:pt idx="1770">
                  <c:v>314.25</c:v>
                </c:pt>
                <c:pt idx="1771">
                  <c:v>314.42</c:v>
                </c:pt>
                <c:pt idx="1772">
                  <c:v>314.58</c:v>
                </c:pt>
                <c:pt idx="1773">
                  <c:v>314.75</c:v>
                </c:pt>
                <c:pt idx="1774">
                  <c:v>314.91000000000003</c:v>
                </c:pt>
                <c:pt idx="1775">
                  <c:v>315.08</c:v>
                </c:pt>
                <c:pt idx="1776">
                  <c:v>315.25</c:v>
                </c:pt>
                <c:pt idx="1777">
                  <c:v>315.41000000000003</c:v>
                </c:pt>
                <c:pt idx="1778">
                  <c:v>315.58</c:v>
                </c:pt>
                <c:pt idx="1779">
                  <c:v>315.75</c:v>
                </c:pt>
                <c:pt idx="1780">
                  <c:v>315.91000000000003</c:v>
                </c:pt>
                <c:pt idx="1781">
                  <c:v>316.08</c:v>
                </c:pt>
                <c:pt idx="1782">
                  <c:v>316.24</c:v>
                </c:pt>
                <c:pt idx="1783">
                  <c:v>316.41000000000003</c:v>
                </c:pt>
                <c:pt idx="1784">
                  <c:v>316.58</c:v>
                </c:pt>
                <c:pt idx="1785">
                  <c:v>316.74</c:v>
                </c:pt>
                <c:pt idx="1786">
                  <c:v>316.89999999999998</c:v>
                </c:pt>
                <c:pt idx="1787">
                  <c:v>317.07</c:v>
                </c:pt>
                <c:pt idx="1788">
                  <c:v>317.24</c:v>
                </c:pt>
                <c:pt idx="1789">
                  <c:v>317.39999999999998</c:v>
                </c:pt>
                <c:pt idx="1790">
                  <c:v>317.57</c:v>
                </c:pt>
                <c:pt idx="1791">
                  <c:v>317.74</c:v>
                </c:pt>
                <c:pt idx="1792">
                  <c:v>317.89999999999998</c:v>
                </c:pt>
                <c:pt idx="1793">
                  <c:v>318.07</c:v>
                </c:pt>
                <c:pt idx="1794">
                  <c:v>318.24</c:v>
                </c:pt>
                <c:pt idx="1795">
                  <c:v>318.39999999999998</c:v>
                </c:pt>
                <c:pt idx="1796">
                  <c:v>318.57</c:v>
                </c:pt>
                <c:pt idx="1797">
                  <c:v>318.74</c:v>
                </c:pt>
                <c:pt idx="1798">
                  <c:v>318.89999999999998</c:v>
                </c:pt>
                <c:pt idx="1799">
                  <c:v>319.06</c:v>
                </c:pt>
                <c:pt idx="1800">
                  <c:v>319.23</c:v>
                </c:pt>
                <c:pt idx="1801">
                  <c:v>319.39</c:v>
                </c:pt>
                <c:pt idx="1802">
                  <c:v>319.56</c:v>
                </c:pt>
                <c:pt idx="1803">
                  <c:v>319.72000000000003</c:v>
                </c:pt>
                <c:pt idx="1804">
                  <c:v>319.89</c:v>
                </c:pt>
                <c:pt idx="1805">
                  <c:v>320.06</c:v>
                </c:pt>
                <c:pt idx="1806">
                  <c:v>320.23</c:v>
                </c:pt>
                <c:pt idx="1807">
                  <c:v>320.39</c:v>
                </c:pt>
                <c:pt idx="1808">
                  <c:v>320.56</c:v>
                </c:pt>
                <c:pt idx="1809">
                  <c:v>320.72000000000003</c:v>
                </c:pt>
                <c:pt idx="1810">
                  <c:v>320.89</c:v>
                </c:pt>
                <c:pt idx="1811">
                  <c:v>321.06</c:v>
                </c:pt>
                <c:pt idx="1812">
                  <c:v>321.22000000000003</c:v>
                </c:pt>
                <c:pt idx="1813">
                  <c:v>321.39</c:v>
                </c:pt>
                <c:pt idx="1814">
                  <c:v>321.55</c:v>
                </c:pt>
                <c:pt idx="1815">
                  <c:v>321.72000000000003</c:v>
                </c:pt>
                <c:pt idx="1816">
                  <c:v>321.88</c:v>
                </c:pt>
                <c:pt idx="1817">
                  <c:v>322.05</c:v>
                </c:pt>
                <c:pt idx="1818">
                  <c:v>322.22000000000003</c:v>
                </c:pt>
                <c:pt idx="1819">
                  <c:v>322.38</c:v>
                </c:pt>
                <c:pt idx="1820">
                  <c:v>322.55</c:v>
                </c:pt>
                <c:pt idx="1821">
                  <c:v>322.70999999999998</c:v>
                </c:pt>
                <c:pt idx="1822">
                  <c:v>322.88</c:v>
                </c:pt>
                <c:pt idx="1823">
                  <c:v>323.04000000000002</c:v>
                </c:pt>
                <c:pt idx="1824">
                  <c:v>323.20999999999998</c:v>
                </c:pt>
                <c:pt idx="1825">
                  <c:v>323.38</c:v>
                </c:pt>
                <c:pt idx="1826">
                  <c:v>323.54000000000002</c:v>
                </c:pt>
                <c:pt idx="1827">
                  <c:v>323.7</c:v>
                </c:pt>
                <c:pt idx="1828">
                  <c:v>323.87</c:v>
                </c:pt>
                <c:pt idx="1829">
                  <c:v>324.04000000000002</c:v>
                </c:pt>
                <c:pt idx="1830">
                  <c:v>324.20999999999998</c:v>
                </c:pt>
                <c:pt idx="1831">
                  <c:v>324.37</c:v>
                </c:pt>
                <c:pt idx="1832">
                  <c:v>324.52999999999997</c:v>
                </c:pt>
                <c:pt idx="1833">
                  <c:v>324.7</c:v>
                </c:pt>
                <c:pt idx="1834">
                  <c:v>324.87</c:v>
                </c:pt>
                <c:pt idx="1835">
                  <c:v>325.02999999999997</c:v>
                </c:pt>
                <c:pt idx="1836">
                  <c:v>325.2</c:v>
                </c:pt>
                <c:pt idx="1837">
                  <c:v>325.37</c:v>
                </c:pt>
                <c:pt idx="1838">
                  <c:v>325.52999999999997</c:v>
                </c:pt>
                <c:pt idx="1839">
                  <c:v>325.7</c:v>
                </c:pt>
                <c:pt idx="1840">
                  <c:v>325.87</c:v>
                </c:pt>
                <c:pt idx="1841">
                  <c:v>326.02999999999997</c:v>
                </c:pt>
                <c:pt idx="1842">
                  <c:v>326.2</c:v>
                </c:pt>
                <c:pt idx="1843">
                  <c:v>326.36</c:v>
                </c:pt>
                <c:pt idx="1844">
                  <c:v>326.52999999999997</c:v>
                </c:pt>
                <c:pt idx="1845">
                  <c:v>326.69</c:v>
                </c:pt>
                <c:pt idx="1846">
                  <c:v>326.86</c:v>
                </c:pt>
                <c:pt idx="1847">
                  <c:v>327.02999999999997</c:v>
                </c:pt>
                <c:pt idx="1848">
                  <c:v>327.19</c:v>
                </c:pt>
                <c:pt idx="1849">
                  <c:v>327.36</c:v>
                </c:pt>
                <c:pt idx="1850">
                  <c:v>327.52999999999997</c:v>
                </c:pt>
                <c:pt idx="1851">
                  <c:v>327.69</c:v>
                </c:pt>
                <c:pt idx="1852">
                  <c:v>327.86</c:v>
                </c:pt>
                <c:pt idx="1853">
                  <c:v>328.02</c:v>
                </c:pt>
                <c:pt idx="1854">
                  <c:v>328.19</c:v>
                </c:pt>
                <c:pt idx="1855">
                  <c:v>328.35</c:v>
                </c:pt>
                <c:pt idx="1856">
                  <c:v>328.52</c:v>
                </c:pt>
                <c:pt idx="1857">
                  <c:v>328.68</c:v>
                </c:pt>
                <c:pt idx="1858">
                  <c:v>328.85</c:v>
                </c:pt>
                <c:pt idx="1859">
                  <c:v>329.02</c:v>
                </c:pt>
                <c:pt idx="1860">
                  <c:v>329.19</c:v>
                </c:pt>
                <c:pt idx="1861">
                  <c:v>329.35</c:v>
                </c:pt>
                <c:pt idx="1862">
                  <c:v>329.51</c:v>
                </c:pt>
                <c:pt idx="1863">
                  <c:v>329.68</c:v>
                </c:pt>
                <c:pt idx="1864">
                  <c:v>329.85</c:v>
                </c:pt>
                <c:pt idx="1865">
                  <c:v>330.02</c:v>
                </c:pt>
                <c:pt idx="1866">
                  <c:v>330.18</c:v>
                </c:pt>
                <c:pt idx="1867">
                  <c:v>330.35</c:v>
                </c:pt>
                <c:pt idx="1868">
                  <c:v>330.51</c:v>
                </c:pt>
                <c:pt idx="1869">
                  <c:v>330.68</c:v>
                </c:pt>
                <c:pt idx="1870">
                  <c:v>330.84</c:v>
                </c:pt>
                <c:pt idx="1871">
                  <c:v>331.01</c:v>
                </c:pt>
                <c:pt idx="1872">
                  <c:v>331.18</c:v>
                </c:pt>
                <c:pt idx="1873">
                  <c:v>331.34</c:v>
                </c:pt>
                <c:pt idx="1874">
                  <c:v>331.51</c:v>
                </c:pt>
                <c:pt idx="1875">
                  <c:v>331.67</c:v>
                </c:pt>
                <c:pt idx="1876">
                  <c:v>331.84</c:v>
                </c:pt>
                <c:pt idx="1877">
                  <c:v>332.01</c:v>
                </c:pt>
                <c:pt idx="1878">
                  <c:v>332.17</c:v>
                </c:pt>
                <c:pt idx="1879">
                  <c:v>332.34</c:v>
                </c:pt>
                <c:pt idx="1880">
                  <c:v>332.5</c:v>
                </c:pt>
                <c:pt idx="1881">
                  <c:v>332.67</c:v>
                </c:pt>
                <c:pt idx="1882">
                  <c:v>332.84</c:v>
                </c:pt>
                <c:pt idx="1883">
                  <c:v>333.01</c:v>
                </c:pt>
                <c:pt idx="1884">
                  <c:v>333.17</c:v>
                </c:pt>
                <c:pt idx="1885">
                  <c:v>333.34</c:v>
                </c:pt>
                <c:pt idx="1886">
                  <c:v>333.5</c:v>
                </c:pt>
                <c:pt idx="1887">
                  <c:v>333.67</c:v>
                </c:pt>
                <c:pt idx="1888">
                  <c:v>333.83</c:v>
                </c:pt>
                <c:pt idx="1889">
                  <c:v>334</c:v>
                </c:pt>
                <c:pt idx="1890">
                  <c:v>334.16</c:v>
                </c:pt>
                <c:pt idx="1891">
                  <c:v>334.33</c:v>
                </c:pt>
                <c:pt idx="1892">
                  <c:v>334.49</c:v>
                </c:pt>
                <c:pt idx="1893">
                  <c:v>334.66</c:v>
                </c:pt>
                <c:pt idx="1894">
                  <c:v>334.83</c:v>
                </c:pt>
                <c:pt idx="1895">
                  <c:v>334.99</c:v>
                </c:pt>
                <c:pt idx="1896">
                  <c:v>335.16</c:v>
                </c:pt>
                <c:pt idx="1897">
                  <c:v>335.33</c:v>
                </c:pt>
                <c:pt idx="1898">
                  <c:v>335.49</c:v>
                </c:pt>
                <c:pt idx="1899">
                  <c:v>335.66</c:v>
                </c:pt>
                <c:pt idx="1900">
                  <c:v>335.83</c:v>
                </c:pt>
                <c:pt idx="1901">
                  <c:v>335.99</c:v>
                </c:pt>
                <c:pt idx="1902">
                  <c:v>336.16</c:v>
                </c:pt>
                <c:pt idx="1903">
                  <c:v>336.32</c:v>
                </c:pt>
                <c:pt idx="1904">
                  <c:v>336.49</c:v>
                </c:pt>
                <c:pt idx="1905">
                  <c:v>336.65</c:v>
                </c:pt>
                <c:pt idx="1906">
                  <c:v>336.82</c:v>
                </c:pt>
                <c:pt idx="1907">
                  <c:v>336.99</c:v>
                </c:pt>
                <c:pt idx="1908">
                  <c:v>337.15</c:v>
                </c:pt>
                <c:pt idx="1909">
                  <c:v>337.32</c:v>
                </c:pt>
                <c:pt idx="1910">
                  <c:v>337.48</c:v>
                </c:pt>
                <c:pt idx="1911">
                  <c:v>337.65</c:v>
                </c:pt>
                <c:pt idx="1912">
                  <c:v>337.82</c:v>
                </c:pt>
                <c:pt idx="1913">
                  <c:v>337.98</c:v>
                </c:pt>
                <c:pt idx="1914">
                  <c:v>338.15</c:v>
                </c:pt>
                <c:pt idx="1915">
                  <c:v>338.32</c:v>
                </c:pt>
                <c:pt idx="1916">
                  <c:v>338.48</c:v>
                </c:pt>
                <c:pt idx="1917">
                  <c:v>338.65</c:v>
                </c:pt>
                <c:pt idx="1918">
                  <c:v>338.81</c:v>
                </c:pt>
                <c:pt idx="1919">
                  <c:v>338.98</c:v>
                </c:pt>
                <c:pt idx="1920">
                  <c:v>339.15</c:v>
                </c:pt>
                <c:pt idx="1921">
                  <c:v>339.31</c:v>
                </c:pt>
                <c:pt idx="1922">
                  <c:v>339.48</c:v>
                </c:pt>
                <c:pt idx="1923">
                  <c:v>339.65</c:v>
                </c:pt>
                <c:pt idx="1924">
                  <c:v>339.81</c:v>
                </c:pt>
                <c:pt idx="1925">
                  <c:v>339.98</c:v>
                </c:pt>
                <c:pt idx="1926">
                  <c:v>340.14</c:v>
                </c:pt>
                <c:pt idx="1927">
                  <c:v>340.31</c:v>
                </c:pt>
                <c:pt idx="1928">
                  <c:v>340.48</c:v>
                </c:pt>
                <c:pt idx="1929">
                  <c:v>340.65</c:v>
                </c:pt>
                <c:pt idx="1930">
                  <c:v>340.82</c:v>
                </c:pt>
                <c:pt idx="1931">
                  <c:v>340.98</c:v>
                </c:pt>
                <c:pt idx="1932">
                  <c:v>341.14</c:v>
                </c:pt>
                <c:pt idx="1933">
                  <c:v>341.31</c:v>
                </c:pt>
                <c:pt idx="1934">
                  <c:v>341.48</c:v>
                </c:pt>
                <c:pt idx="1935">
                  <c:v>341.64</c:v>
                </c:pt>
                <c:pt idx="1936">
                  <c:v>341.81</c:v>
                </c:pt>
                <c:pt idx="1937">
                  <c:v>341.97</c:v>
                </c:pt>
                <c:pt idx="1938">
                  <c:v>342.14</c:v>
                </c:pt>
                <c:pt idx="1939">
                  <c:v>342.31</c:v>
                </c:pt>
                <c:pt idx="1940">
                  <c:v>342.47</c:v>
                </c:pt>
                <c:pt idx="1941">
                  <c:v>342.64</c:v>
                </c:pt>
                <c:pt idx="1942">
                  <c:v>342.81</c:v>
                </c:pt>
                <c:pt idx="1943">
                  <c:v>342.97</c:v>
                </c:pt>
                <c:pt idx="1944">
                  <c:v>343.14</c:v>
                </c:pt>
                <c:pt idx="1945">
                  <c:v>343.31</c:v>
                </c:pt>
                <c:pt idx="1946">
                  <c:v>343.48</c:v>
                </c:pt>
                <c:pt idx="1947">
                  <c:v>343.64</c:v>
                </c:pt>
                <c:pt idx="1948">
                  <c:v>343.8</c:v>
                </c:pt>
                <c:pt idx="1949">
                  <c:v>343.97</c:v>
                </c:pt>
                <c:pt idx="1950">
                  <c:v>344.14</c:v>
                </c:pt>
                <c:pt idx="1951">
                  <c:v>344.3</c:v>
                </c:pt>
                <c:pt idx="1952">
                  <c:v>344.47</c:v>
                </c:pt>
                <c:pt idx="1953">
                  <c:v>344.64</c:v>
                </c:pt>
                <c:pt idx="1954">
                  <c:v>344.8</c:v>
                </c:pt>
                <c:pt idx="1955">
                  <c:v>344.97</c:v>
                </c:pt>
                <c:pt idx="1956">
                  <c:v>345.14</c:v>
                </c:pt>
                <c:pt idx="1957">
                  <c:v>345.3</c:v>
                </c:pt>
                <c:pt idx="1958">
                  <c:v>345.47</c:v>
                </c:pt>
                <c:pt idx="1959">
                  <c:v>345.63</c:v>
                </c:pt>
                <c:pt idx="1960">
                  <c:v>345.8</c:v>
                </c:pt>
                <c:pt idx="1961">
                  <c:v>345.97</c:v>
                </c:pt>
                <c:pt idx="1962">
                  <c:v>346.13</c:v>
                </c:pt>
                <c:pt idx="1963">
                  <c:v>346.3</c:v>
                </c:pt>
                <c:pt idx="1964">
                  <c:v>346.47</c:v>
                </c:pt>
                <c:pt idx="1965">
                  <c:v>346.63</c:v>
                </c:pt>
                <c:pt idx="1966">
                  <c:v>346.8</c:v>
                </c:pt>
                <c:pt idx="1967">
                  <c:v>346.96</c:v>
                </c:pt>
                <c:pt idx="1968">
                  <c:v>347.13</c:v>
                </c:pt>
                <c:pt idx="1969">
                  <c:v>347.3</c:v>
                </c:pt>
                <c:pt idx="1970">
                  <c:v>347.47</c:v>
                </c:pt>
                <c:pt idx="1971">
                  <c:v>347.64</c:v>
                </c:pt>
                <c:pt idx="1972">
                  <c:v>347.8</c:v>
                </c:pt>
                <c:pt idx="1973">
                  <c:v>347.97</c:v>
                </c:pt>
                <c:pt idx="1974">
                  <c:v>348.14</c:v>
                </c:pt>
                <c:pt idx="1975">
                  <c:v>348.3</c:v>
                </c:pt>
                <c:pt idx="1976">
                  <c:v>348.47</c:v>
                </c:pt>
                <c:pt idx="1977">
                  <c:v>348.64</c:v>
                </c:pt>
                <c:pt idx="1978">
                  <c:v>348.8</c:v>
                </c:pt>
                <c:pt idx="1979">
                  <c:v>348.97</c:v>
                </c:pt>
                <c:pt idx="1980">
                  <c:v>349.14</c:v>
                </c:pt>
                <c:pt idx="1981">
                  <c:v>349.3</c:v>
                </c:pt>
                <c:pt idx="1982">
                  <c:v>349.47</c:v>
                </c:pt>
                <c:pt idx="1983">
                  <c:v>349.64</c:v>
                </c:pt>
                <c:pt idx="1984">
                  <c:v>349.81</c:v>
                </c:pt>
                <c:pt idx="1985">
                  <c:v>349.97</c:v>
                </c:pt>
                <c:pt idx="1986">
                  <c:v>350.14</c:v>
                </c:pt>
                <c:pt idx="1987">
                  <c:v>350.31</c:v>
                </c:pt>
                <c:pt idx="1988">
                  <c:v>350.47</c:v>
                </c:pt>
                <c:pt idx="1989">
                  <c:v>350.64</c:v>
                </c:pt>
                <c:pt idx="1990">
                  <c:v>350.8</c:v>
                </c:pt>
                <c:pt idx="1991">
                  <c:v>350.97</c:v>
                </c:pt>
                <c:pt idx="1992">
                  <c:v>351.14</c:v>
                </c:pt>
                <c:pt idx="1993">
                  <c:v>351.31</c:v>
                </c:pt>
                <c:pt idx="1994">
                  <c:v>351.47</c:v>
                </c:pt>
                <c:pt idx="1995">
                  <c:v>351.64</c:v>
                </c:pt>
                <c:pt idx="1996">
                  <c:v>351.81</c:v>
                </c:pt>
                <c:pt idx="1997">
                  <c:v>351.98</c:v>
                </c:pt>
                <c:pt idx="1998">
                  <c:v>352.14</c:v>
                </c:pt>
                <c:pt idx="1999">
                  <c:v>352.31</c:v>
                </c:pt>
                <c:pt idx="2000">
                  <c:v>352.47</c:v>
                </c:pt>
                <c:pt idx="2001">
                  <c:v>352.64</c:v>
                </c:pt>
                <c:pt idx="2002">
                  <c:v>352.81</c:v>
                </c:pt>
                <c:pt idx="2003">
                  <c:v>352.98</c:v>
                </c:pt>
                <c:pt idx="2004">
                  <c:v>353.14</c:v>
                </c:pt>
                <c:pt idx="2005">
                  <c:v>353.31</c:v>
                </c:pt>
                <c:pt idx="2006">
                  <c:v>353.47</c:v>
                </c:pt>
                <c:pt idx="2007">
                  <c:v>353.64</c:v>
                </c:pt>
                <c:pt idx="2008">
                  <c:v>353.81</c:v>
                </c:pt>
                <c:pt idx="2009">
                  <c:v>353.98</c:v>
                </c:pt>
                <c:pt idx="2010">
                  <c:v>354.14</c:v>
                </c:pt>
                <c:pt idx="2011">
                  <c:v>354.3</c:v>
                </c:pt>
                <c:pt idx="2012">
                  <c:v>354.47</c:v>
                </c:pt>
                <c:pt idx="2013">
                  <c:v>354.64</c:v>
                </c:pt>
                <c:pt idx="2014">
                  <c:v>354.81</c:v>
                </c:pt>
                <c:pt idx="2015">
                  <c:v>354.97</c:v>
                </c:pt>
                <c:pt idx="2016">
                  <c:v>355.14</c:v>
                </c:pt>
                <c:pt idx="2017">
                  <c:v>355.31</c:v>
                </c:pt>
                <c:pt idx="2018">
                  <c:v>355.48</c:v>
                </c:pt>
                <c:pt idx="2019">
                  <c:v>355.64</c:v>
                </c:pt>
                <c:pt idx="2020">
                  <c:v>355.81</c:v>
                </c:pt>
                <c:pt idx="2021">
                  <c:v>355.97</c:v>
                </c:pt>
                <c:pt idx="2022">
                  <c:v>356.14</c:v>
                </c:pt>
                <c:pt idx="2023">
                  <c:v>356.31</c:v>
                </c:pt>
                <c:pt idx="2024">
                  <c:v>356.47</c:v>
                </c:pt>
                <c:pt idx="2025">
                  <c:v>356.64</c:v>
                </c:pt>
                <c:pt idx="2026">
                  <c:v>356.8</c:v>
                </c:pt>
                <c:pt idx="2027">
                  <c:v>356.97</c:v>
                </c:pt>
                <c:pt idx="2028">
                  <c:v>357.14</c:v>
                </c:pt>
                <c:pt idx="2029">
                  <c:v>357.31</c:v>
                </c:pt>
                <c:pt idx="2030">
                  <c:v>357.47</c:v>
                </c:pt>
                <c:pt idx="2031">
                  <c:v>357.64</c:v>
                </c:pt>
                <c:pt idx="2032">
                  <c:v>357.81</c:v>
                </c:pt>
                <c:pt idx="2033">
                  <c:v>357.98</c:v>
                </c:pt>
                <c:pt idx="2034">
                  <c:v>358.14</c:v>
                </c:pt>
                <c:pt idx="2035">
                  <c:v>358.31</c:v>
                </c:pt>
                <c:pt idx="2036">
                  <c:v>358.48</c:v>
                </c:pt>
                <c:pt idx="2037">
                  <c:v>358.64</c:v>
                </c:pt>
                <c:pt idx="2038">
                  <c:v>358.81</c:v>
                </c:pt>
                <c:pt idx="2039">
                  <c:v>358.98</c:v>
                </c:pt>
                <c:pt idx="2040">
                  <c:v>359.14</c:v>
                </c:pt>
                <c:pt idx="2041">
                  <c:v>359.31</c:v>
                </c:pt>
                <c:pt idx="2042">
                  <c:v>359.48</c:v>
                </c:pt>
                <c:pt idx="2043">
                  <c:v>359.64</c:v>
                </c:pt>
                <c:pt idx="2044">
                  <c:v>359.81</c:v>
                </c:pt>
                <c:pt idx="2045">
                  <c:v>359.98</c:v>
                </c:pt>
                <c:pt idx="2046">
                  <c:v>360.15</c:v>
                </c:pt>
                <c:pt idx="2047">
                  <c:v>360.31</c:v>
                </c:pt>
                <c:pt idx="2048">
                  <c:v>360.48</c:v>
                </c:pt>
                <c:pt idx="2049">
                  <c:v>360.64</c:v>
                </c:pt>
                <c:pt idx="2050">
                  <c:v>360.81</c:v>
                </c:pt>
                <c:pt idx="2051">
                  <c:v>360.98</c:v>
                </c:pt>
                <c:pt idx="2052">
                  <c:v>361.15</c:v>
                </c:pt>
                <c:pt idx="2053">
                  <c:v>361.32</c:v>
                </c:pt>
                <c:pt idx="2054">
                  <c:v>361.48</c:v>
                </c:pt>
                <c:pt idx="2055">
                  <c:v>361.65</c:v>
                </c:pt>
                <c:pt idx="2056">
                  <c:v>361.82</c:v>
                </c:pt>
                <c:pt idx="2057">
                  <c:v>361.99</c:v>
                </c:pt>
                <c:pt idx="2058">
                  <c:v>362.15</c:v>
                </c:pt>
                <c:pt idx="2059">
                  <c:v>362.32</c:v>
                </c:pt>
                <c:pt idx="2060">
                  <c:v>362.49</c:v>
                </c:pt>
                <c:pt idx="2061">
                  <c:v>362.66</c:v>
                </c:pt>
                <c:pt idx="2062">
                  <c:v>362.82</c:v>
                </c:pt>
                <c:pt idx="2063">
                  <c:v>362.99</c:v>
                </c:pt>
                <c:pt idx="2064">
                  <c:v>363.16</c:v>
                </c:pt>
                <c:pt idx="2065">
                  <c:v>363.32</c:v>
                </c:pt>
                <c:pt idx="2066">
                  <c:v>363.49</c:v>
                </c:pt>
                <c:pt idx="2067">
                  <c:v>363.66</c:v>
                </c:pt>
                <c:pt idx="2068">
                  <c:v>363.82</c:v>
                </c:pt>
                <c:pt idx="2069">
                  <c:v>363.99</c:v>
                </c:pt>
                <c:pt idx="2070">
                  <c:v>364.15</c:v>
                </c:pt>
                <c:pt idx="2071">
                  <c:v>364.32</c:v>
                </c:pt>
                <c:pt idx="2072">
                  <c:v>364.49</c:v>
                </c:pt>
                <c:pt idx="2073">
                  <c:v>364.66</c:v>
                </c:pt>
                <c:pt idx="2074">
                  <c:v>364.83</c:v>
                </c:pt>
                <c:pt idx="2075">
                  <c:v>365</c:v>
                </c:pt>
                <c:pt idx="2076">
                  <c:v>365.16</c:v>
                </c:pt>
                <c:pt idx="2077">
                  <c:v>365.32</c:v>
                </c:pt>
                <c:pt idx="2078">
                  <c:v>365.5</c:v>
                </c:pt>
                <c:pt idx="2079">
                  <c:v>365.66</c:v>
                </c:pt>
                <c:pt idx="2080">
                  <c:v>365.83</c:v>
                </c:pt>
                <c:pt idx="2081">
                  <c:v>365.99</c:v>
                </c:pt>
                <c:pt idx="2082">
                  <c:v>366.16</c:v>
                </c:pt>
                <c:pt idx="2083">
                  <c:v>366.33</c:v>
                </c:pt>
                <c:pt idx="2084">
                  <c:v>366.5</c:v>
                </c:pt>
                <c:pt idx="2085">
                  <c:v>366.66</c:v>
                </c:pt>
                <c:pt idx="2086">
                  <c:v>366.83</c:v>
                </c:pt>
                <c:pt idx="2087">
                  <c:v>366.99</c:v>
                </c:pt>
                <c:pt idx="2088">
                  <c:v>367.16</c:v>
                </c:pt>
                <c:pt idx="2089">
                  <c:v>367.33</c:v>
                </c:pt>
                <c:pt idx="2090">
                  <c:v>367.5</c:v>
                </c:pt>
                <c:pt idx="2091">
                  <c:v>367.66</c:v>
                </c:pt>
                <c:pt idx="2092">
                  <c:v>367.83</c:v>
                </c:pt>
                <c:pt idx="2093">
                  <c:v>368</c:v>
                </c:pt>
                <c:pt idx="2094">
                  <c:v>368.17</c:v>
                </c:pt>
                <c:pt idx="2095">
                  <c:v>368.33</c:v>
                </c:pt>
                <c:pt idx="2096">
                  <c:v>368.5</c:v>
                </c:pt>
                <c:pt idx="2097">
                  <c:v>368.67</c:v>
                </c:pt>
                <c:pt idx="2098">
                  <c:v>368.83</c:v>
                </c:pt>
                <c:pt idx="2099">
                  <c:v>369</c:v>
                </c:pt>
                <c:pt idx="2100">
                  <c:v>369.17</c:v>
                </c:pt>
                <c:pt idx="2101">
                  <c:v>369.33</c:v>
                </c:pt>
                <c:pt idx="2102">
                  <c:v>369.5</c:v>
                </c:pt>
                <c:pt idx="2103">
                  <c:v>369.67</c:v>
                </c:pt>
                <c:pt idx="2104">
                  <c:v>369.83</c:v>
                </c:pt>
                <c:pt idx="2105">
                  <c:v>370</c:v>
                </c:pt>
                <c:pt idx="2106">
                  <c:v>370.17</c:v>
                </c:pt>
                <c:pt idx="2107">
                  <c:v>370.33</c:v>
                </c:pt>
                <c:pt idx="2108">
                  <c:v>370.5</c:v>
                </c:pt>
                <c:pt idx="2109">
                  <c:v>370.67</c:v>
                </c:pt>
                <c:pt idx="2110">
                  <c:v>370.83</c:v>
                </c:pt>
                <c:pt idx="2111">
                  <c:v>371</c:v>
                </c:pt>
                <c:pt idx="2112">
                  <c:v>371.17</c:v>
                </c:pt>
                <c:pt idx="2113">
                  <c:v>371.33</c:v>
                </c:pt>
                <c:pt idx="2114">
                  <c:v>371.5</c:v>
                </c:pt>
                <c:pt idx="2115">
                  <c:v>371.67</c:v>
                </c:pt>
                <c:pt idx="2116">
                  <c:v>371.84</c:v>
                </c:pt>
                <c:pt idx="2117">
                  <c:v>372</c:v>
                </c:pt>
                <c:pt idx="2118">
                  <c:v>372.17</c:v>
                </c:pt>
                <c:pt idx="2119">
                  <c:v>372.34</c:v>
                </c:pt>
                <c:pt idx="2120">
                  <c:v>372.5</c:v>
                </c:pt>
                <c:pt idx="2121">
                  <c:v>372.67</c:v>
                </c:pt>
                <c:pt idx="2122">
                  <c:v>372.84</c:v>
                </c:pt>
                <c:pt idx="2123">
                  <c:v>373.01</c:v>
                </c:pt>
                <c:pt idx="2124">
                  <c:v>373.17</c:v>
                </c:pt>
                <c:pt idx="2125">
                  <c:v>373.34</c:v>
                </c:pt>
                <c:pt idx="2126">
                  <c:v>373.5</c:v>
                </c:pt>
                <c:pt idx="2127">
                  <c:v>373.68</c:v>
                </c:pt>
                <c:pt idx="2128">
                  <c:v>373.84</c:v>
                </c:pt>
                <c:pt idx="2129">
                  <c:v>374</c:v>
                </c:pt>
                <c:pt idx="2130">
                  <c:v>374.17</c:v>
                </c:pt>
                <c:pt idx="2131">
                  <c:v>374.34</c:v>
                </c:pt>
                <c:pt idx="2132">
                  <c:v>374.51</c:v>
                </c:pt>
                <c:pt idx="2133">
                  <c:v>374.67</c:v>
                </c:pt>
                <c:pt idx="2134">
                  <c:v>374.84</c:v>
                </c:pt>
                <c:pt idx="2135">
                  <c:v>375.01</c:v>
                </c:pt>
                <c:pt idx="2136">
                  <c:v>375.18</c:v>
                </c:pt>
                <c:pt idx="2137">
                  <c:v>375.34</c:v>
                </c:pt>
                <c:pt idx="2138">
                  <c:v>375.51</c:v>
                </c:pt>
                <c:pt idx="2139">
                  <c:v>375.68</c:v>
                </c:pt>
                <c:pt idx="2140">
                  <c:v>375.84</c:v>
                </c:pt>
                <c:pt idx="2141">
                  <c:v>376.01</c:v>
                </c:pt>
                <c:pt idx="2142">
                  <c:v>376.18</c:v>
                </c:pt>
                <c:pt idx="2143">
                  <c:v>376.35</c:v>
                </c:pt>
                <c:pt idx="2144">
                  <c:v>376.51</c:v>
                </c:pt>
                <c:pt idx="2145">
                  <c:v>376.68</c:v>
                </c:pt>
                <c:pt idx="2146">
                  <c:v>376.85</c:v>
                </c:pt>
                <c:pt idx="2147">
                  <c:v>377.02</c:v>
                </c:pt>
                <c:pt idx="2148">
                  <c:v>377.19</c:v>
                </c:pt>
                <c:pt idx="2149">
                  <c:v>377.35</c:v>
                </c:pt>
                <c:pt idx="2150">
                  <c:v>377.52</c:v>
                </c:pt>
                <c:pt idx="2151">
                  <c:v>377.69</c:v>
                </c:pt>
                <c:pt idx="2152">
                  <c:v>377.85</c:v>
                </c:pt>
                <c:pt idx="2153">
                  <c:v>378.02</c:v>
                </c:pt>
                <c:pt idx="2154">
                  <c:v>378.18</c:v>
                </c:pt>
                <c:pt idx="2155">
                  <c:v>378.35</c:v>
                </c:pt>
                <c:pt idx="2156">
                  <c:v>378.52</c:v>
                </c:pt>
                <c:pt idx="2157">
                  <c:v>378.69</c:v>
                </c:pt>
                <c:pt idx="2158">
                  <c:v>378.85</c:v>
                </c:pt>
                <c:pt idx="2159">
                  <c:v>379.02</c:v>
                </c:pt>
                <c:pt idx="2160">
                  <c:v>379.19</c:v>
                </c:pt>
                <c:pt idx="2161">
                  <c:v>379.35</c:v>
                </c:pt>
                <c:pt idx="2162">
                  <c:v>379.52</c:v>
                </c:pt>
                <c:pt idx="2163">
                  <c:v>379.69</c:v>
                </c:pt>
                <c:pt idx="2164">
                  <c:v>379.85</c:v>
                </c:pt>
                <c:pt idx="2165">
                  <c:v>380.02</c:v>
                </c:pt>
                <c:pt idx="2166">
                  <c:v>380.19</c:v>
                </c:pt>
                <c:pt idx="2167">
                  <c:v>380.35</c:v>
                </c:pt>
                <c:pt idx="2168">
                  <c:v>380.52</c:v>
                </c:pt>
                <c:pt idx="2169">
                  <c:v>380.69</c:v>
                </c:pt>
                <c:pt idx="2170">
                  <c:v>380.86</c:v>
                </c:pt>
                <c:pt idx="2171">
                  <c:v>381.02</c:v>
                </c:pt>
                <c:pt idx="2172">
                  <c:v>381.19</c:v>
                </c:pt>
                <c:pt idx="2173">
                  <c:v>381.36</c:v>
                </c:pt>
                <c:pt idx="2174">
                  <c:v>381.52</c:v>
                </c:pt>
                <c:pt idx="2175">
                  <c:v>381.69</c:v>
                </c:pt>
                <c:pt idx="2176">
                  <c:v>381.86</c:v>
                </c:pt>
                <c:pt idx="2177">
                  <c:v>382.02</c:v>
                </c:pt>
                <c:pt idx="2178">
                  <c:v>382.19</c:v>
                </c:pt>
                <c:pt idx="2179">
                  <c:v>382.36</c:v>
                </c:pt>
                <c:pt idx="2180">
                  <c:v>382.52</c:v>
                </c:pt>
                <c:pt idx="2181">
                  <c:v>382.69</c:v>
                </c:pt>
                <c:pt idx="2182">
                  <c:v>382.86</c:v>
                </c:pt>
                <c:pt idx="2183">
                  <c:v>383.03</c:v>
                </c:pt>
                <c:pt idx="2184">
                  <c:v>383.2</c:v>
                </c:pt>
                <c:pt idx="2185">
                  <c:v>383.36</c:v>
                </c:pt>
                <c:pt idx="2186">
                  <c:v>383.53</c:v>
                </c:pt>
                <c:pt idx="2187">
                  <c:v>383.7</c:v>
                </c:pt>
                <c:pt idx="2188">
                  <c:v>383.87</c:v>
                </c:pt>
                <c:pt idx="2189">
                  <c:v>384.03</c:v>
                </c:pt>
                <c:pt idx="2190">
                  <c:v>384.2</c:v>
                </c:pt>
                <c:pt idx="2191">
                  <c:v>384.36</c:v>
                </c:pt>
                <c:pt idx="2192">
                  <c:v>384.53</c:v>
                </c:pt>
                <c:pt idx="2193">
                  <c:v>384.7</c:v>
                </c:pt>
                <c:pt idx="2194">
                  <c:v>384.87</c:v>
                </c:pt>
                <c:pt idx="2195">
                  <c:v>385.03</c:v>
                </c:pt>
                <c:pt idx="2196">
                  <c:v>385.2</c:v>
                </c:pt>
                <c:pt idx="2197">
                  <c:v>385.37</c:v>
                </c:pt>
                <c:pt idx="2198">
                  <c:v>385.53</c:v>
                </c:pt>
                <c:pt idx="2199">
                  <c:v>385.7</c:v>
                </c:pt>
                <c:pt idx="2200">
                  <c:v>385.87</c:v>
                </c:pt>
                <c:pt idx="2201">
                  <c:v>386.04</c:v>
                </c:pt>
                <c:pt idx="2202">
                  <c:v>386.2</c:v>
                </c:pt>
                <c:pt idx="2203">
                  <c:v>386.37</c:v>
                </c:pt>
                <c:pt idx="2204">
                  <c:v>386.54</c:v>
                </c:pt>
                <c:pt idx="2205">
                  <c:v>386.71</c:v>
                </c:pt>
                <c:pt idx="2206">
                  <c:v>386.87</c:v>
                </c:pt>
                <c:pt idx="2207">
                  <c:v>387.04</c:v>
                </c:pt>
                <c:pt idx="2208">
                  <c:v>387.21</c:v>
                </c:pt>
                <c:pt idx="2209">
                  <c:v>387.37</c:v>
                </c:pt>
                <c:pt idx="2210">
                  <c:v>387.54</c:v>
                </c:pt>
                <c:pt idx="2211">
                  <c:v>387.71</c:v>
                </c:pt>
                <c:pt idx="2212">
                  <c:v>387.87</c:v>
                </c:pt>
                <c:pt idx="2213">
                  <c:v>388.04</c:v>
                </c:pt>
                <c:pt idx="2214">
                  <c:v>388.21</c:v>
                </c:pt>
                <c:pt idx="2215">
                  <c:v>388.37</c:v>
                </c:pt>
                <c:pt idx="2216">
                  <c:v>388.54</c:v>
                </c:pt>
                <c:pt idx="2217">
                  <c:v>388.71</c:v>
                </c:pt>
                <c:pt idx="2218">
                  <c:v>388.87</c:v>
                </c:pt>
                <c:pt idx="2219">
                  <c:v>389.04</c:v>
                </c:pt>
                <c:pt idx="2220">
                  <c:v>389.21</c:v>
                </c:pt>
                <c:pt idx="2221">
                  <c:v>389.38</c:v>
                </c:pt>
                <c:pt idx="2222">
                  <c:v>389.54</c:v>
                </c:pt>
                <c:pt idx="2223">
                  <c:v>389.72</c:v>
                </c:pt>
                <c:pt idx="2224">
                  <c:v>389.88</c:v>
                </c:pt>
                <c:pt idx="2225">
                  <c:v>390.05</c:v>
                </c:pt>
                <c:pt idx="2226">
                  <c:v>390.21</c:v>
                </c:pt>
                <c:pt idx="2227">
                  <c:v>390.38</c:v>
                </c:pt>
                <c:pt idx="2228">
                  <c:v>390.54</c:v>
                </c:pt>
                <c:pt idx="2229">
                  <c:v>390.71</c:v>
                </c:pt>
                <c:pt idx="2230">
                  <c:v>390.88</c:v>
                </c:pt>
                <c:pt idx="2231">
                  <c:v>391.05</c:v>
                </c:pt>
                <c:pt idx="2232">
                  <c:v>391.21</c:v>
                </c:pt>
                <c:pt idx="2233">
                  <c:v>391.38</c:v>
                </c:pt>
                <c:pt idx="2234">
                  <c:v>391.55</c:v>
                </c:pt>
                <c:pt idx="2235">
                  <c:v>391.72</c:v>
                </c:pt>
                <c:pt idx="2236">
                  <c:v>391.88</c:v>
                </c:pt>
                <c:pt idx="2237">
                  <c:v>392.05</c:v>
                </c:pt>
                <c:pt idx="2238">
                  <c:v>392.22</c:v>
                </c:pt>
                <c:pt idx="2239">
                  <c:v>392.38</c:v>
                </c:pt>
                <c:pt idx="2240">
                  <c:v>392.55</c:v>
                </c:pt>
                <c:pt idx="2241">
                  <c:v>392.72</c:v>
                </c:pt>
                <c:pt idx="2242">
                  <c:v>392.89</c:v>
                </c:pt>
                <c:pt idx="2243">
                  <c:v>393.05</c:v>
                </c:pt>
                <c:pt idx="2244">
                  <c:v>393.22</c:v>
                </c:pt>
                <c:pt idx="2245">
                  <c:v>393.39</c:v>
                </c:pt>
                <c:pt idx="2246">
                  <c:v>393.55</c:v>
                </c:pt>
                <c:pt idx="2247">
                  <c:v>393.72</c:v>
                </c:pt>
                <c:pt idx="2248">
                  <c:v>393.89</c:v>
                </c:pt>
                <c:pt idx="2249">
                  <c:v>394.05</c:v>
                </c:pt>
                <c:pt idx="2250">
                  <c:v>394.22</c:v>
                </c:pt>
                <c:pt idx="2251">
                  <c:v>394.4</c:v>
                </c:pt>
                <c:pt idx="2252">
                  <c:v>394.56</c:v>
                </c:pt>
                <c:pt idx="2253">
                  <c:v>394.73</c:v>
                </c:pt>
                <c:pt idx="2254">
                  <c:v>394.89</c:v>
                </c:pt>
                <c:pt idx="2255">
                  <c:v>395.06</c:v>
                </c:pt>
                <c:pt idx="2256">
                  <c:v>395.23</c:v>
                </c:pt>
                <c:pt idx="2257">
                  <c:v>395.4</c:v>
                </c:pt>
                <c:pt idx="2258">
                  <c:v>395.56</c:v>
                </c:pt>
                <c:pt idx="2259">
                  <c:v>395.73</c:v>
                </c:pt>
                <c:pt idx="2260">
                  <c:v>395.89</c:v>
                </c:pt>
                <c:pt idx="2261">
                  <c:v>396.06</c:v>
                </c:pt>
                <c:pt idx="2262">
                  <c:v>396.23</c:v>
                </c:pt>
                <c:pt idx="2263">
                  <c:v>396.4</c:v>
                </c:pt>
                <c:pt idx="2264">
                  <c:v>396.56</c:v>
                </c:pt>
                <c:pt idx="2265">
                  <c:v>396.73</c:v>
                </c:pt>
                <c:pt idx="2266">
                  <c:v>396.9</c:v>
                </c:pt>
                <c:pt idx="2267">
                  <c:v>397.07</c:v>
                </c:pt>
                <c:pt idx="2268">
                  <c:v>397.23</c:v>
                </c:pt>
                <c:pt idx="2269">
                  <c:v>397.4</c:v>
                </c:pt>
                <c:pt idx="2270">
                  <c:v>397.57</c:v>
                </c:pt>
                <c:pt idx="2271">
                  <c:v>397.73</c:v>
                </c:pt>
                <c:pt idx="2272">
                  <c:v>397.9</c:v>
                </c:pt>
                <c:pt idx="2273">
                  <c:v>398.07</c:v>
                </c:pt>
                <c:pt idx="2274">
                  <c:v>398.24</c:v>
                </c:pt>
                <c:pt idx="2275">
                  <c:v>398.41</c:v>
                </c:pt>
                <c:pt idx="2276">
                  <c:v>398.57</c:v>
                </c:pt>
                <c:pt idx="2277">
                  <c:v>398.74</c:v>
                </c:pt>
                <c:pt idx="2278">
                  <c:v>398.91</c:v>
                </c:pt>
                <c:pt idx="2279">
                  <c:v>399.07</c:v>
                </c:pt>
                <c:pt idx="2280">
                  <c:v>399.24</c:v>
                </c:pt>
                <c:pt idx="2281">
                  <c:v>399.41</c:v>
                </c:pt>
                <c:pt idx="2282">
                  <c:v>399.58</c:v>
                </c:pt>
                <c:pt idx="2283">
                  <c:v>399.74</c:v>
                </c:pt>
                <c:pt idx="2284">
                  <c:v>399.91</c:v>
                </c:pt>
                <c:pt idx="2285">
                  <c:v>400.08</c:v>
                </c:pt>
                <c:pt idx="2286">
                  <c:v>400.25</c:v>
                </c:pt>
                <c:pt idx="2287">
                  <c:v>400.41</c:v>
                </c:pt>
                <c:pt idx="2288">
                  <c:v>400.58</c:v>
                </c:pt>
                <c:pt idx="2289">
                  <c:v>400.75</c:v>
                </c:pt>
                <c:pt idx="2290">
                  <c:v>400.91</c:v>
                </c:pt>
                <c:pt idx="2291">
                  <c:v>401.08</c:v>
                </c:pt>
                <c:pt idx="2292">
                  <c:v>401.25</c:v>
                </c:pt>
                <c:pt idx="2293">
                  <c:v>401.42</c:v>
                </c:pt>
                <c:pt idx="2294">
                  <c:v>401.58</c:v>
                </c:pt>
                <c:pt idx="2295">
                  <c:v>401.75</c:v>
                </c:pt>
                <c:pt idx="2296">
                  <c:v>401.92</c:v>
                </c:pt>
                <c:pt idx="2297">
                  <c:v>402.09</c:v>
                </c:pt>
                <c:pt idx="2298">
                  <c:v>402.25</c:v>
                </c:pt>
                <c:pt idx="2299">
                  <c:v>402.42</c:v>
                </c:pt>
                <c:pt idx="2300">
                  <c:v>402.59</c:v>
                </c:pt>
                <c:pt idx="2301">
                  <c:v>402.76</c:v>
                </c:pt>
                <c:pt idx="2302">
                  <c:v>402.92</c:v>
                </c:pt>
                <c:pt idx="2303">
                  <c:v>403.09</c:v>
                </c:pt>
                <c:pt idx="2304">
                  <c:v>403.26</c:v>
                </c:pt>
                <c:pt idx="2305">
                  <c:v>403.43</c:v>
                </c:pt>
                <c:pt idx="2306">
                  <c:v>403.6</c:v>
                </c:pt>
                <c:pt idx="2307">
                  <c:v>403.76</c:v>
                </c:pt>
                <c:pt idx="2308">
                  <c:v>403.93</c:v>
                </c:pt>
                <c:pt idx="2309">
                  <c:v>404.1</c:v>
                </c:pt>
                <c:pt idx="2310">
                  <c:v>404.27</c:v>
                </c:pt>
                <c:pt idx="2311">
                  <c:v>404.43</c:v>
                </c:pt>
                <c:pt idx="2312">
                  <c:v>404.6</c:v>
                </c:pt>
                <c:pt idx="2313">
                  <c:v>404.77</c:v>
                </c:pt>
                <c:pt idx="2314">
                  <c:v>404.94</c:v>
                </c:pt>
                <c:pt idx="2315">
                  <c:v>405.1</c:v>
                </c:pt>
                <c:pt idx="2316">
                  <c:v>405.28</c:v>
                </c:pt>
                <c:pt idx="2317">
                  <c:v>405.44</c:v>
                </c:pt>
                <c:pt idx="2318">
                  <c:v>405.61</c:v>
                </c:pt>
                <c:pt idx="2319">
                  <c:v>405.78</c:v>
                </c:pt>
                <c:pt idx="2320">
                  <c:v>405.95</c:v>
                </c:pt>
                <c:pt idx="2321">
                  <c:v>406.11</c:v>
                </c:pt>
                <c:pt idx="2322">
                  <c:v>406.28</c:v>
                </c:pt>
                <c:pt idx="2323">
                  <c:v>406.44</c:v>
                </c:pt>
                <c:pt idx="2324">
                  <c:v>406.61</c:v>
                </c:pt>
                <c:pt idx="2325">
                  <c:v>406.78</c:v>
                </c:pt>
                <c:pt idx="2326">
                  <c:v>406.95</c:v>
                </c:pt>
                <c:pt idx="2327">
                  <c:v>407.12</c:v>
                </c:pt>
                <c:pt idx="2328">
                  <c:v>407.29</c:v>
                </c:pt>
                <c:pt idx="2329">
                  <c:v>407.45</c:v>
                </c:pt>
                <c:pt idx="2330">
                  <c:v>407.62</c:v>
                </c:pt>
                <c:pt idx="2331">
                  <c:v>407.79</c:v>
                </c:pt>
                <c:pt idx="2332">
                  <c:v>407.96</c:v>
                </c:pt>
                <c:pt idx="2333">
                  <c:v>408.12</c:v>
                </c:pt>
                <c:pt idx="2334">
                  <c:v>408.29</c:v>
                </c:pt>
                <c:pt idx="2335">
                  <c:v>408.46</c:v>
                </c:pt>
                <c:pt idx="2336">
                  <c:v>408.62</c:v>
                </c:pt>
                <c:pt idx="2337">
                  <c:v>408.8</c:v>
                </c:pt>
                <c:pt idx="2338">
                  <c:v>408.96</c:v>
                </c:pt>
                <c:pt idx="2339">
                  <c:v>409.13</c:v>
                </c:pt>
                <c:pt idx="2340">
                  <c:v>409.3</c:v>
                </c:pt>
                <c:pt idx="2341">
                  <c:v>409.47</c:v>
                </c:pt>
                <c:pt idx="2342">
                  <c:v>409.63</c:v>
                </c:pt>
                <c:pt idx="2343">
                  <c:v>409.8</c:v>
                </c:pt>
                <c:pt idx="2344">
                  <c:v>409.97</c:v>
                </c:pt>
                <c:pt idx="2345">
                  <c:v>410.14</c:v>
                </c:pt>
                <c:pt idx="2346">
                  <c:v>410.3</c:v>
                </c:pt>
                <c:pt idx="2347">
                  <c:v>410.47</c:v>
                </c:pt>
                <c:pt idx="2348">
                  <c:v>410.64</c:v>
                </c:pt>
                <c:pt idx="2349">
                  <c:v>410.81</c:v>
                </c:pt>
                <c:pt idx="2350">
                  <c:v>410.98</c:v>
                </c:pt>
                <c:pt idx="2351">
                  <c:v>411.14</c:v>
                </c:pt>
                <c:pt idx="2352">
                  <c:v>411.31</c:v>
                </c:pt>
                <c:pt idx="2353">
                  <c:v>411.48</c:v>
                </c:pt>
                <c:pt idx="2354">
                  <c:v>411.64</c:v>
                </c:pt>
                <c:pt idx="2355">
                  <c:v>411.81</c:v>
                </c:pt>
                <c:pt idx="2356">
                  <c:v>411.98</c:v>
                </c:pt>
                <c:pt idx="2357">
                  <c:v>412.15</c:v>
                </c:pt>
                <c:pt idx="2358">
                  <c:v>412.32</c:v>
                </c:pt>
                <c:pt idx="2359">
                  <c:v>412.48</c:v>
                </c:pt>
                <c:pt idx="2360">
                  <c:v>412.65</c:v>
                </c:pt>
                <c:pt idx="2361">
                  <c:v>412.82</c:v>
                </c:pt>
                <c:pt idx="2362">
                  <c:v>412.99</c:v>
                </c:pt>
                <c:pt idx="2363">
                  <c:v>413.16</c:v>
                </c:pt>
                <c:pt idx="2364">
                  <c:v>413.33</c:v>
                </c:pt>
                <c:pt idx="2365">
                  <c:v>413.49</c:v>
                </c:pt>
                <c:pt idx="2366">
                  <c:v>413.66</c:v>
                </c:pt>
                <c:pt idx="2367">
                  <c:v>413.83</c:v>
                </c:pt>
                <c:pt idx="2368">
                  <c:v>414</c:v>
                </c:pt>
                <c:pt idx="2369">
                  <c:v>414.16</c:v>
                </c:pt>
                <c:pt idx="2370">
                  <c:v>414.33</c:v>
                </c:pt>
                <c:pt idx="2371">
                  <c:v>414.5</c:v>
                </c:pt>
                <c:pt idx="2372">
                  <c:v>414.66</c:v>
                </c:pt>
                <c:pt idx="2373">
                  <c:v>414.83</c:v>
                </c:pt>
                <c:pt idx="2374">
                  <c:v>415</c:v>
                </c:pt>
                <c:pt idx="2375">
                  <c:v>415.17</c:v>
                </c:pt>
                <c:pt idx="2376">
                  <c:v>415.34</c:v>
                </c:pt>
                <c:pt idx="2377">
                  <c:v>415.5</c:v>
                </c:pt>
                <c:pt idx="2378">
                  <c:v>415.67</c:v>
                </c:pt>
                <c:pt idx="2379">
                  <c:v>415.84</c:v>
                </c:pt>
                <c:pt idx="2380">
                  <c:v>416.01</c:v>
                </c:pt>
                <c:pt idx="2381">
                  <c:v>416.17</c:v>
                </c:pt>
                <c:pt idx="2382">
                  <c:v>416.34</c:v>
                </c:pt>
                <c:pt idx="2383">
                  <c:v>416.51</c:v>
                </c:pt>
                <c:pt idx="2384">
                  <c:v>416.67</c:v>
                </c:pt>
                <c:pt idx="2385">
                  <c:v>416.85</c:v>
                </c:pt>
                <c:pt idx="2386">
                  <c:v>417.01</c:v>
                </c:pt>
                <c:pt idx="2387">
                  <c:v>417.18</c:v>
                </c:pt>
                <c:pt idx="2388">
                  <c:v>417.35</c:v>
                </c:pt>
                <c:pt idx="2389">
                  <c:v>417.52</c:v>
                </c:pt>
                <c:pt idx="2390">
                  <c:v>417.68</c:v>
                </c:pt>
                <c:pt idx="2391">
                  <c:v>417.85</c:v>
                </c:pt>
                <c:pt idx="2392">
                  <c:v>418.02</c:v>
                </c:pt>
                <c:pt idx="2393">
                  <c:v>418.19</c:v>
                </c:pt>
                <c:pt idx="2394">
                  <c:v>418.36</c:v>
                </c:pt>
                <c:pt idx="2395">
                  <c:v>418.52</c:v>
                </c:pt>
                <c:pt idx="2396">
                  <c:v>418.69</c:v>
                </c:pt>
                <c:pt idx="2397">
                  <c:v>418.86</c:v>
                </c:pt>
                <c:pt idx="2398">
                  <c:v>419.03</c:v>
                </c:pt>
                <c:pt idx="2399">
                  <c:v>419.2</c:v>
                </c:pt>
                <c:pt idx="2400">
                  <c:v>419.36</c:v>
                </c:pt>
                <c:pt idx="2401">
                  <c:v>419.53</c:v>
                </c:pt>
                <c:pt idx="2402">
                  <c:v>419.7</c:v>
                </c:pt>
                <c:pt idx="2403">
                  <c:v>419.87</c:v>
                </c:pt>
                <c:pt idx="2404">
                  <c:v>420.04</c:v>
                </c:pt>
                <c:pt idx="2405">
                  <c:v>420.2</c:v>
                </c:pt>
                <c:pt idx="2406">
                  <c:v>420.37</c:v>
                </c:pt>
                <c:pt idx="2407">
                  <c:v>420.54</c:v>
                </c:pt>
                <c:pt idx="2408">
                  <c:v>420.7</c:v>
                </c:pt>
                <c:pt idx="2409">
                  <c:v>420.87</c:v>
                </c:pt>
                <c:pt idx="2410">
                  <c:v>421.04</c:v>
                </c:pt>
                <c:pt idx="2411">
                  <c:v>421.21</c:v>
                </c:pt>
                <c:pt idx="2412">
                  <c:v>421.38</c:v>
                </c:pt>
                <c:pt idx="2413">
                  <c:v>421.54</c:v>
                </c:pt>
                <c:pt idx="2414">
                  <c:v>421.71</c:v>
                </c:pt>
                <c:pt idx="2415">
                  <c:v>421.88</c:v>
                </c:pt>
                <c:pt idx="2416">
                  <c:v>422.05</c:v>
                </c:pt>
                <c:pt idx="2417">
                  <c:v>422.21</c:v>
                </c:pt>
                <c:pt idx="2418">
                  <c:v>422.39</c:v>
                </c:pt>
                <c:pt idx="2419">
                  <c:v>422.55</c:v>
                </c:pt>
                <c:pt idx="2420">
                  <c:v>422.72</c:v>
                </c:pt>
                <c:pt idx="2421">
                  <c:v>422.89</c:v>
                </c:pt>
                <c:pt idx="2422">
                  <c:v>423.06</c:v>
                </c:pt>
                <c:pt idx="2423">
                  <c:v>423.22</c:v>
                </c:pt>
                <c:pt idx="2424">
                  <c:v>423.39</c:v>
                </c:pt>
                <c:pt idx="2425">
                  <c:v>423.55</c:v>
                </c:pt>
                <c:pt idx="2426">
                  <c:v>423.72</c:v>
                </c:pt>
                <c:pt idx="2427">
                  <c:v>423.89</c:v>
                </c:pt>
                <c:pt idx="2428">
                  <c:v>424.06</c:v>
                </c:pt>
                <c:pt idx="2429">
                  <c:v>424.23</c:v>
                </c:pt>
                <c:pt idx="2430">
                  <c:v>424.4</c:v>
                </c:pt>
                <c:pt idx="2431">
                  <c:v>424.57</c:v>
                </c:pt>
                <c:pt idx="2432">
                  <c:v>424.73</c:v>
                </c:pt>
                <c:pt idx="2433">
                  <c:v>424.9</c:v>
                </c:pt>
                <c:pt idx="2434">
                  <c:v>425.07</c:v>
                </c:pt>
                <c:pt idx="2435">
                  <c:v>425.24</c:v>
                </c:pt>
                <c:pt idx="2436">
                  <c:v>425.41</c:v>
                </c:pt>
                <c:pt idx="2437">
                  <c:v>425.57</c:v>
                </c:pt>
                <c:pt idx="2438">
                  <c:v>425.74</c:v>
                </c:pt>
                <c:pt idx="2439">
                  <c:v>425.9</c:v>
                </c:pt>
                <c:pt idx="2440">
                  <c:v>426.07</c:v>
                </c:pt>
                <c:pt idx="2441">
                  <c:v>426.24</c:v>
                </c:pt>
                <c:pt idx="2442">
                  <c:v>426.41</c:v>
                </c:pt>
                <c:pt idx="2443">
                  <c:v>426.57</c:v>
                </c:pt>
                <c:pt idx="2444">
                  <c:v>426.74</c:v>
                </c:pt>
                <c:pt idx="2445">
                  <c:v>426.91</c:v>
                </c:pt>
                <c:pt idx="2446">
                  <c:v>427.07</c:v>
                </c:pt>
                <c:pt idx="2447">
                  <c:v>427.24</c:v>
                </c:pt>
                <c:pt idx="2448">
                  <c:v>427.41</c:v>
                </c:pt>
                <c:pt idx="2449">
                  <c:v>427.58</c:v>
                </c:pt>
                <c:pt idx="2450">
                  <c:v>427.75</c:v>
                </c:pt>
                <c:pt idx="2451">
                  <c:v>427.91</c:v>
                </c:pt>
                <c:pt idx="2452">
                  <c:v>428.08</c:v>
                </c:pt>
                <c:pt idx="2453">
                  <c:v>428.25</c:v>
                </c:pt>
                <c:pt idx="2454">
                  <c:v>428.42</c:v>
                </c:pt>
                <c:pt idx="2455">
                  <c:v>428.58</c:v>
                </c:pt>
                <c:pt idx="2456">
                  <c:v>428.75</c:v>
                </c:pt>
                <c:pt idx="2457">
                  <c:v>428.92</c:v>
                </c:pt>
                <c:pt idx="2458">
                  <c:v>429.09</c:v>
                </c:pt>
                <c:pt idx="2459">
                  <c:v>429.26</c:v>
                </c:pt>
                <c:pt idx="2460">
                  <c:v>429.42</c:v>
                </c:pt>
                <c:pt idx="2461">
                  <c:v>429.59</c:v>
                </c:pt>
                <c:pt idx="2462">
                  <c:v>429.76</c:v>
                </c:pt>
                <c:pt idx="2463">
                  <c:v>429.93</c:v>
                </c:pt>
                <c:pt idx="2464">
                  <c:v>430.09</c:v>
                </c:pt>
                <c:pt idx="2465">
                  <c:v>430.26</c:v>
                </c:pt>
                <c:pt idx="2466">
                  <c:v>430.43</c:v>
                </c:pt>
                <c:pt idx="2467">
                  <c:v>430.6</c:v>
                </c:pt>
                <c:pt idx="2468">
                  <c:v>430.76</c:v>
                </c:pt>
                <c:pt idx="2469">
                  <c:v>430.93</c:v>
                </c:pt>
                <c:pt idx="2470">
                  <c:v>431.1</c:v>
                </c:pt>
                <c:pt idx="2471">
                  <c:v>431.26</c:v>
                </c:pt>
                <c:pt idx="2472">
                  <c:v>431.43</c:v>
                </c:pt>
                <c:pt idx="2473">
                  <c:v>431.6</c:v>
                </c:pt>
                <c:pt idx="2474">
                  <c:v>431.77</c:v>
                </c:pt>
                <c:pt idx="2475">
                  <c:v>431.93</c:v>
                </c:pt>
                <c:pt idx="2476">
                  <c:v>432.1</c:v>
                </c:pt>
                <c:pt idx="2477">
                  <c:v>432.27</c:v>
                </c:pt>
                <c:pt idx="2478">
                  <c:v>432.43</c:v>
                </c:pt>
                <c:pt idx="2479">
                  <c:v>432.6</c:v>
                </c:pt>
                <c:pt idx="2480">
                  <c:v>432.77</c:v>
                </c:pt>
                <c:pt idx="2481">
                  <c:v>432.94</c:v>
                </c:pt>
                <c:pt idx="2482">
                  <c:v>433.1</c:v>
                </c:pt>
                <c:pt idx="2483">
                  <c:v>433.27</c:v>
                </c:pt>
                <c:pt idx="2484">
                  <c:v>433.44</c:v>
                </c:pt>
                <c:pt idx="2485">
                  <c:v>433.61</c:v>
                </c:pt>
                <c:pt idx="2486">
                  <c:v>433.78</c:v>
                </c:pt>
                <c:pt idx="2487">
                  <c:v>433.95</c:v>
                </c:pt>
                <c:pt idx="2488">
                  <c:v>434.11</c:v>
                </c:pt>
                <c:pt idx="2489">
                  <c:v>434.28</c:v>
                </c:pt>
                <c:pt idx="2490">
                  <c:v>434.45</c:v>
                </c:pt>
                <c:pt idx="2491">
                  <c:v>434.62</c:v>
                </c:pt>
                <c:pt idx="2492">
                  <c:v>434.78</c:v>
                </c:pt>
                <c:pt idx="2493">
                  <c:v>434.95</c:v>
                </c:pt>
                <c:pt idx="2494">
                  <c:v>435.12</c:v>
                </c:pt>
                <c:pt idx="2495">
                  <c:v>435.28</c:v>
                </c:pt>
                <c:pt idx="2496">
                  <c:v>435.45</c:v>
                </c:pt>
                <c:pt idx="2497">
                  <c:v>435.62</c:v>
                </c:pt>
                <c:pt idx="2498">
                  <c:v>435.78</c:v>
                </c:pt>
                <c:pt idx="2499">
                  <c:v>435.95</c:v>
                </c:pt>
                <c:pt idx="2500">
                  <c:v>436.12</c:v>
                </c:pt>
                <c:pt idx="2501">
                  <c:v>436.28</c:v>
                </c:pt>
                <c:pt idx="2502">
                  <c:v>436.45</c:v>
                </c:pt>
                <c:pt idx="2503">
                  <c:v>436.62</c:v>
                </c:pt>
                <c:pt idx="2504">
                  <c:v>436.79</c:v>
                </c:pt>
                <c:pt idx="2505">
                  <c:v>436.95</c:v>
                </c:pt>
                <c:pt idx="2506">
                  <c:v>437.12</c:v>
                </c:pt>
                <c:pt idx="2507">
                  <c:v>437.29</c:v>
                </c:pt>
                <c:pt idx="2508">
                  <c:v>437.46</c:v>
                </c:pt>
                <c:pt idx="2509">
                  <c:v>437.63</c:v>
                </c:pt>
                <c:pt idx="2510">
                  <c:v>437.79</c:v>
                </c:pt>
                <c:pt idx="2511">
                  <c:v>437.95</c:v>
                </c:pt>
                <c:pt idx="2512">
                  <c:v>438.12</c:v>
                </c:pt>
                <c:pt idx="2513">
                  <c:v>438.29</c:v>
                </c:pt>
                <c:pt idx="2514">
                  <c:v>438.46</c:v>
                </c:pt>
                <c:pt idx="2515">
                  <c:v>438.62</c:v>
                </c:pt>
                <c:pt idx="2516">
                  <c:v>438.79</c:v>
                </c:pt>
                <c:pt idx="2517">
                  <c:v>438.96</c:v>
                </c:pt>
                <c:pt idx="2518">
                  <c:v>439.12</c:v>
                </c:pt>
                <c:pt idx="2519">
                  <c:v>439.29</c:v>
                </c:pt>
                <c:pt idx="2520">
                  <c:v>439.45</c:v>
                </c:pt>
                <c:pt idx="2521">
                  <c:v>439.62</c:v>
                </c:pt>
                <c:pt idx="2522">
                  <c:v>439.79</c:v>
                </c:pt>
                <c:pt idx="2523">
                  <c:v>439.95</c:v>
                </c:pt>
                <c:pt idx="2524">
                  <c:v>440.12</c:v>
                </c:pt>
                <c:pt idx="2525">
                  <c:v>440.29</c:v>
                </c:pt>
                <c:pt idx="2526">
                  <c:v>440.45</c:v>
                </c:pt>
                <c:pt idx="2527">
                  <c:v>440.62</c:v>
                </c:pt>
                <c:pt idx="2528">
                  <c:v>440.78</c:v>
                </c:pt>
                <c:pt idx="2529">
                  <c:v>440.95</c:v>
                </c:pt>
                <c:pt idx="2530">
                  <c:v>441.12</c:v>
                </c:pt>
                <c:pt idx="2531">
                  <c:v>441.29</c:v>
                </c:pt>
                <c:pt idx="2532">
                  <c:v>441.45</c:v>
                </c:pt>
                <c:pt idx="2533">
                  <c:v>441.62</c:v>
                </c:pt>
                <c:pt idx="2534">
                  <c:v>441.79</c:v>
                </c:pt>
                <c:pt idx="2535">
                  <c:v>441.96</c:v>
                </c:pt>
                <c:pt idx="2536">
                  <c:v>442.12</c:v>
                </c:pt>
                <c:pt idx="2537">
                  <c:v>442.29</c:v>
                </c:pt>
                <c:pt idx="2538">
                  <c:v>442.45</c:v>
                </c:pt>
                <c:pt idx="2539">
                  <c:v>442.62</c:v>
                </c:pt>
                <c:pt idx="2540">
                  <c:v>442.79</c:v>
                </c:pt>
                <c:pt idx="2541">
                  <c:v>442.96</c:v>
                </c:pt>
                <c:pt idx="2542">
                  <c:v>443.12</c:v>
                </c:pt>
                <c:pt idx="2543">
                  <c:v>443.29</c:v>
                </c:pt>
                <c:pt idx="2544">
                  <c:v>443.46</c:v>
                </c:pt>
                <c:pt idx="2545">
                  <c:v>443.62</c:v>
                </c:pt>
                <c:pt idx="2546">
                  <c:v>443.79</c:v>
                </c:pt>
                <c:pt idx="2547">
                  <c:v>443.95</c:v>
                </c:pt>
                <c:pt idx="2548">
                  <c:v>444.12</c:v>
                </c:pt>
                <c:pt idx="2549">
                  <c:v>444.29</c:v>
                </c:pt>
                <c:pt idx="2550">
                  <c:v>444.45</c:v>
                </c:pt>
                <c:pt idx="2551">
                  <c:v>444.62</c:v>
                </c:pt>
                <c:pt idx="2552">
                  <c:v>444.79</c:v>
                </c:pt>
                <c:pt idx="2553">
                  <c:v>444.95</c:v>
                </c:pt>
                <c:pt idx="2554">
                  <c:v>445.12</c:v>
                </c:pt>
                <c:pt idx="2555">
                  <c:v>445.29</c:v>
                </c:pt>
                <c:pt idx="2556">
                  <c:v>445.45</c:v>
                </c:pt>
                <c:pt idx="2557">
                  <c:v>445.62</c:v>
                </c:pt>
                <c:pt idx="2558">
                  <c:v>445.79</c:v>
                </c:pt>
                <c:pt idx="2559">
                  <c:v>445.95</c:v>
                </c:pt>
                <c:pt idx="2560">
                  <c:v>446.12</c:v>
                </c:pt>
                <c:pt idx="2561">
                  <c:v>446.28</c:v>
                </c:pt>
                <c:pt idx="2562">
                  <c:v>446.44</c:v>
                </c:pt>
                <c:pt idx="2563">
                  <c:v>446.62</c:v>
                </c:pt>
                <c:pt idx="2564">
                  <c:v>446.78</c:v>
                </c:pt>
                <c:pt idx="2565">
                  <c:v>446.95</c:v>
                </c:pt>
                <c:pt idx="2566">
                  <c:v>447.11</c:v>
                </c:pt>
                <c:pt idx="2567">
                  <c:v>447.28</c:v>
                </c:pt>
                <c:pt idx="2568">
                  <c:v>447.44</c:v>
                </c:pt>
                <c:pt idx="2569">
                  <c:v>447.62</c:v>
                </c:pt>
                <c:pt idx="2570">
                  <c:v>447.78</c:v>
                </c:pt>
                <c:pt idx="2571">
                  <c:v>447.95</c:v>
                </c:pt>
                <c:pt idx="2572">
                  <c:v>448.12</c:v>
                </c:pt>
                <c:pt idx="2573">
                  <c:v>448.28</c:v>
                </c:pt>
                <c:pt idx="2574">
                  <c:v>448.45</c:v>
                </c:pt>
                <c:pt idx="2575">
                  <c:v>448.62</c:v>
                </c:pt>
                <c:pt idx="2576">
                  <c:v>448.78</c:v>
                </c:pt>
                <c:pt idx="2577">
                  <c:v>448.95</c:v>
                </c:pt>
                <c:pt idx="2578">
                  <c:v>449.11</c:v>
                </c:pt>
                <c:pt idx="2579">
                  <c:v>449.28</c:v>
                </c:pt>
                <c:pt idx="2580">
                  <c:v>449.44</c:v>
                </c:pt>
                <c:pt idx="2581">
                  <c:v>449.61</c:v>
                </c:pt>
                <c:pt idx="2582">
                  <c:v>449.78</c:v>
                </c:pt>
                <c:pt idx="2583">
                  <c:v>449.94</c:v>
                </c:pt>
                <c:pt idx="2584">
                  <c:v>450.11</c:v>
                </c:pt>
                <c:pt idx="2585">
                  <c:v>450.28</c:v>
                </c:pt>
                <c:pt idx="2586">
                  <c:v>450.44</c:v>
                </c:pt>
                <c:pt idx="2587">
                  <c:v>450.61</c:v>
                </c:pt>
                <c:pt idx="2588">
                  <c:v>450.77</c:v>
                </c:pt>
                <c:pt idx="2589">
                  <c:v>450.94</c:v>
                </c:pt>
                <c:pt idx="2590">
                  <c:v>451.1</c:v>
                </c:pt>
                <c:pt idx="2591">
                  <c:v>451.27</c:v>
                </c:pt>
                <c:pt idx="2592">
                  <c:v>451.44</c:v>
                </c:pt>
                <c:pt idx="2593">
                  <c:v>451.6</c:v>
                </c:pt>
                <c:pt idx="2594">
                  <c:v>451.77</c:v>
                </c:pt>
                <c:pt idx="2595">
                  <c:v>451.94</c:v>
                </c:pt>
                <c:pt idx="2596">
                  <c:v>452.1</c:v>
                </c:pt>
                <c:pt idx="2597">
                  <c:v>452.27</c:v>
                </c:pt>
                <c:pt idx="2598">
                  <c:v>452.43</c:v>
                </c:pt>
                <c:pt idx="2599">
                  <c:v>452.6</c:v>
                </c:pt>
                <c:pt idx="2600">
                  <c:v>452.77</c:v>
                </c:pt>
                <c:pt idx="2601">
                  <c:v>452.94</c:v>
                </c:pt>
                <c:pt idx="2602">
                  <c:v>453.1</c:v>
                </c:pt>
                <c:pt idx="2603">
                  <c:v>453.27</c:v>
                </c:pt>
                <c:pt idx="2604">
                  <c:v>453.43</c:v>
                </c:pt>
                <c:pt idx="2605">
                  <c:v>453.6</c:v>
                </c:pt>
                <c:pt idx="2606">
                  <c:v>453.76</c:v>
                </c:pt>
                <c:pt idx="2607">
                  <c:v>453.93</c:v>
                </c:pt>
                <c:pt idx="2608">
                  <c:v>454.1</c:v>
                </c:pt>
                <c:pt idx="2609">
                  <c:v>454.26</c:v>
                </c:pt>
                <c:pt idx="2610">
                  <c:v>454.43</c:v>
                </c:pt>
                <c:pt idx="2611">
                  <c:v>454.6</c:v>
                </c:pt>
                <c:pt idx="2612">
                  <c:v>454.76</c:v>
                </c:pt>
                <c:pt idx="2613">
                  <c:v>454.93</c:v>
                </c:pt>
                <c:pt idx="2614">
                  <c:v>455.09</c:v>
                </c:pt>
                <c:pt idx="2615">
                  <c:v>455.26</c:v>
                </c:pt>
                <c:pt idx="2616">
                  <c:v>455.43</c:v>
                </c:pt>
                <c:pt idx="2617">
                  <c:v>455.59</c:v>
                </c:pt>
                <c:pt idx="2618">
                  <c:v>455.76</c:v>
                </c:pt>
                <c:pt idx="2619">
                  <c:v>455.92</c:v>
                </c:pt>
                <c:pt idx="2620">
                  <c:v>456.09</c:v>
                </c:pt>
                <c:pt idx="2621">
                  <c:v>456.26</c:v>
                </c:pt>
                <c:pt idx="2622">
                  <c:v>456.43</c:v>
                </c:pt>
                <c:pt idx="2623">
                  <c:v>456.59</c:v>
                </c:pt>
                <c:pt idx="2624">
                  <c:v>456.76</c:v>
                </c:pt>
                <c:pt idx="2625">
                  <c:v>456.92</c:v>
                </c:pt>
                <c:pt idx="2626">
                  <c:v>457.09</c:v>
                </c:pt>
                <c:pt idx="2627">
                  <c:v>457.25</c:v>
                </c:pt>
                <c:pt idx="2628">
                  <c:v>457.42</c:v>
                </c:pt>
                <c:pt idx="2629">
                  <c:v>457.58</c:v>
                </c:pt>
                <c:pt idx="2630">
                  <c:v>457.75</c:v>
                </c:pt>
                <c:pt idx="2631">
                  <c:v>457.91</c:v>
                </c:pt>
                <c:pt idx="2632">
                  <c:v>458.08</c:v>
                </c:pt>
                <c:pt idx="2633">
                  <c:v>458.25</c:v>
                </c:pt>
                <c:pt idx="2634">
                  <c:v>458.41</c:v>
                </c:pt>
                <c:pt idx="2635">
                  <c:v>458.58</c:v>
                </c:pt>
                <c:pt idx="2636">
                  <c:v>458.74</c:v>
                </c:pt>
                <c:pt idx="2637">
                  <c:v>458.91</c:v>
                </c:pt>
                <c:pt idx="2638">
                  <c:v>459.08</c:v>
                </c:pt>
                <c:pt idx="2639">
                  <c:v>459.24</c:v>
                </c:pt>
                <c:pt idx="2640">
                  <c:v>459.41</c:v>
                </c:pt>
                <c:pt idx="2641">
                  <c:v>459.57</c:v>
                </c:pt>
                <c:pt idx="2642">
                  <c:v>459.74</c:v>
                </c:pt>
                <c:pt idx="2643">
                  <c:v>459.9</c:v>
                </c:pt>
                <c:pt idx="2644">
                  <c:v>460.07</c:v>
                </c:pt>
                <c:pt idx="2645">
                  <c:v>460.23</c:v>
                </c:pt>
                <c:pt idx="2646">
                  <c:v>460.41</c:v>
                </c:pt>
                <c:pt idx="2647">
                  <c:v>460.57</c:v>
                </c:pt>
                <c:pt idx="2648">
                  <c:v>460.74</c:v>
                </c:pt>
                <c:pt idx="2649">
                  <c:v>460.9</c:v>
                </c:pt>
                <c:pt idx="2650">
                  <c:v>461.07</c:v>
                </c:pt>
                <c:pt idx="2651">
                  <c:v>461.23</c:v>
                </c:pt>
                <c:pt idx="2652">
                  <c:v>461.4</c:v>
                </c:pt>
                <c:pt idx="2653">
                  <c:v>461.56</c:v>
                </c:pt>
                <c:pt idx="2654">
                  <c:v>461.73</c:v>
                </c:pt>
                <c:pt idx="2655">
                  <c:v>461.89</c:v>
                </c:pt>
                <c:pt idx="2656">
                  <c:v>462.07</c:v>
                </c:pt>
                <c:pt idx="2657">
                  <c:v>462.23</c:v>
                </c:pt>
                <c:pt idx="2658">
                  <c:v>462.39</c:v>
                </c:pt>
                <c:pt idx="2659">
                  <c:v>462.56</c:v>
                </c:pt>
                <c:pt idx="2660">
                  <c:v>462.73</c:v>
                </c:pt>
                <c:pt idx="2661">
                  <c:v>462.89</c:v>
                </c:pt>
                <c:pt idx="2662">
                  <c:v>463.06</c:v>
                </c:pt>
                <c:pt idx="2663">
                  <c:v>463.22</c:v>
                </c:pt>
                <c:pt idx="2664">
                  <c:v>463.39</c:v>
                </c:pt>
                <c:pt idx="2665">
                  <c:v>463.55</c:v>
                </c:pt>
                <c:pt idx="2666">
                  <c:v>463.72</c:v>
                </c:pt>
                <c:pt idx="2667">
                  <c:v>463.89</c:v>
                </c:pt>
                <c:pt idx="2668">
                  <c:v>464.06</c:v>
                </c:pt>
                <c:pt idx="2669">
                  <c:v>464.22</c:v>
                </c:pt>
                <c:pt idx="2670">
                  <c:v>464.39</c:v>
                </c:pt>
                <c:pt idx="2671">
                  <c:v>464.55</c:v>
                </c:pt>
                <c:pt idx="2672">
                  <c:v>464.72</c:v>
                </c:pt>
                <c:pt idx="2673">
                  <c:v>464.88</c:v>
                </c:pt>
                <c:pt idx="2674">
                  <c:v>465.05</c:v>
                </c:pt>
                <c:pt idx="2675">
                  <c:v>465.22</c:v>
                </c:pt>
                <c:pt idx="2676">
                  <c:v>465.38</c:v>
                </c:pt>
                <c:pt idx="2677">
                  <c:v>465.54</c:v>
                </c:pt>
                <c:pt idx="2678">
                  <c:v>465.71</c:v>
                </c:pt>
                <c:pt idx="2679">
                  <c:v>465.88</c:v>
                </c:pt>
                <c:pt idx="2680">
                  <c:v>466.04</c:v>
                </c:pt>
                <c:pt idx="2681">
                  <c:v>466.21</c:v>
                </c:pt>
                <c:pt idx="2682">
                  <c:v>466.38</c:v>
                </c:pt>
                <c:pt idx="2683">
                  <c:v>466.54</c:v>
                </c:pt>
                <c:pt idx="2684">
                  <c:v>466.71</c:v>
                </c:pt>
                <c:pt idx="2685">
                  <c:v>466.88</c:v>
                </c:pt>
                <c:pt idx="2686">
                  <c:v>467.04</c:v>
                </c:pt>
                <c:pt idx="2687">
                  <c:v>467.21</c:v>
                </c:pt>
                <c:pt idx="2688">
                  <c:v>467.38</c:v>
                </c:pt>
                <c:pt idx="2689">
                  <c:v>467.54</c:v>
                </c:pt>
                <c:pt idx="2690">
                  <c:v>467.71</c:v>
                </c:pt>
                <c:pt idx="2691">
                  <c:v>467.87</c:v>
                </c:pt>
                <c:pt idx="2692">
                  <c:v>468.04</c:v>
                </c:pt>
                <c:pt idx="2693">
                  <c:v>468.21</c:v>
                </c:pt>
                <c:pt idx="2694">
                  <c:v>468.37</c:v>
                </c:pt>
                <c:pt idx="2695">
                  <c:v>468.54</c:v>
                </c:pt>
                <c:pt idx="2696">
                  <c:v>468.7</c:v>
                </c:pt>
                <c:pt idx="2697">
                  <c:v>468.87</c:v>
                </c:pt>
                <c:pt idx="2698">
                  <c:v>469.04</c:v>
                </c:pt>
                <c:pt idx="2699">
                  <c:v>469.2</c:v>
                </c:pt>
                <c:pt idx="2700">
                  <c:v>469.37</c:v>
                </c:pt>
                <c:pt idx="2701">
                  <c:v>469.53</c:v>
                </c:pt>
                <c:pt idx="2702">
                  <c:v>469.7</c:v>
                </c:pt>
                <c:pt idx="2703">
                  <c:v>469.86</c:v>
                </c:pt>
                <c:pt idx="2704">
                  <c:v>470.03</c:v>
                </c:pt>
                <c:pt idx="2705">
                  <c:v>470.2</c:v>
                </c:pt>
                <c:pt idx="2706">
                  <c:v>470.36</c:v>
                </c:pt>
                <c:pt idx="2707">
                  <c:v>470.53</c:v>
                </c:pt>
                <c:pt idx="2708">
                  <c:v>470.69</c:v>
                </c:pt>
                <c:pt idx="2709">
                  <c:v>470.86</c:v>
                </c:pt>
                <c:pt idx="2710">
                  <c:v>471.02</c:v>
                </c:pt>
                <c:pt idx="2711">
                  <c:v>471.19</c:v>
                </c:pt>
                <c:pt idx="2712">
                  <c:v>471.36</c:v>
                </c:pt>
                <c:pt idx="2713">
                  <c:v>471.52</c:v>
                </c:pt>
                <c:pt idx="2714">
                  <c:v>471.69</c:v>
                </c:pt>
                <c:pt idx="2715">
                  <c:v>471.86</c:v>
                </c:pt>
                <c:pt idx="2716">
                  <c:v>472.02</c:v>
                </c:pt>
                <c:pt idx="2717">
                  <c:v>472.19</c:v>
                </c:pt>
                <c:pt idx="2718">
                  <c:v>472.36</c:v>
                </c:pt>
                <c:pt idx="2719">
                  <c:v>472.52</c:v>
                </c:pt>
                <c:pt idx="2720">
                  <c:v>472.68</c:v>
                </c:pt>
                <c:pt idx="2721">
                  <c:v>472.85</c:v>
                </c:pt>
                <c:pt idx="2722">
                  <c:v>473.02</c:v>
                </c:pt>
                <c:pt idx="2723">
                  <c:v>473.18</c:v>
                </c:pt>
                <c:pt idx="2724">
                  <c:v>473.35</c:v>
                </c:pt>
                <c:pt idx="2725">
                  <c:v>473.51</c:v>
                </c:pt>
                <c:pt idx="2726">
                  <c:v>473.68</c:v>
                </c:pt>
                <c:pt idx="2727">
                  <c:v>473.84</c:v>
                </c:pt>
                <c:pt idx="2728">
                  <c:v>474.01</c:v>
                </c:pt>
                <c:pt idx="2729">
                  <c:v>474.18</c:v>
                </c:pt>
                <c:pt idx="2730">
                  <c:v>474.34</c:v>
                </c:pt>
                <c:pt idx="2731">
                  <c:v>474.51</c:v>
                </c:pt>
                <c:pt idx="2732">
                  <c:v>474.67</c:v>
                </c:pt>
                <c:pt idx="2733">
                  <c:v>474.84</c:v>
                </c:pt>
                <c:pt idx="2734">
                  <c:v>475</c:v>
                </c:pt>
                <c:pt idx="2735">
                  <c:v>475.17</c:v>
                </c:pt>
                <c:pt idx="2736">
                  <c:v>475.34</c:v>
                </c:pt>
                <c:pt idx="2737">
                  <c:v>475.51</c:v>
                </c:pt>
                <c:pt idx="2738">
                  <c:v>475.67</c:v>
                </c:pt>
                <c:pt idx="2739">
                  <c:v>475.84</c:v>
                </c:pt>
                <c:pt idx="2740">
                  <c:v>476</c:v>
                </c:pt>
                <c:pt idx="2741">
                  <c:v>476.17</c:v>
                </c:pt>
                <c:pt idx="2742">
                  <c:v>476.33</c:v>
                </c:pt>
                <c:pt idx="2743">
                  <c:v>476.5</c:v>
                </c:pt>
                <c:pt idx="2744">
                  <c:v>476.66</c:v>
                </c:pt>
                <c:pt idx="2745">
                  <c:v>476.83</c:v>
                </c:pt>
                <c:pt idx="2746">
                  <c:v>477</c:v>
                </c:pt>
                <c:pt idx="2747">
                  <c:v>477.16</c:v>
                </c:pt>
                <c:pt idx="2748">
                  <c:v>477.33</c:v>
                </c:pt>
                <c:pt idx="2749">
                  <c:v>477.49</c:v>
                </c:pt>
                <c:pt idx="2750">
                  <c:v>477.66</c:v>
                </c:pt>
                <c:pt idx="2751">
                  <c:v>477.83</c:v>
                </c:pt>
                <c:pt idx="2752">
                  <c:v>477.99</c:v>
                </c:pt>
                <c:pt idx="2753">
                  <c:v>478.16</c:v>
                </c:pt>
                <c:pt idx="2754">
                  <c:v>478.32</c:v>
                </c:pt>
                <c:pt idx="2755">
                  <c:v>478.49</c:v>
                </c:pt>
                <c:pt idx="2756">
                  <c:v>478.66</c:v>
                </c:pt>
                <c:pt idx="2757">
                  <c:v>478.82</c:v>
                </c:pt>
                <c:pt idx="2758">
                  <c:v>478.98</c:v>
                </c:pt>
                <c:pt idx="2759">
                  <c:v>479.15</c:v>
                </c:pt>
                <c:pt idx="2760">
                  <c:v>479.31</c:v>
                </c:pt>
                <c:pt idx="2761">
                  <c:v>479.48</c:v>
                </c:pt>
                <c:pt idx="2762">
                  <c:v>479.65</c:v>
                </c:pt>
                <c:pt idx="2763">
                  <c:v>479.81</c:v>
                </c:pt>
                <c:pt idx="2764">
                  <c:v>479.98</c:v>
                </c:pt>
                <c:pt idx="2765">
                  <c:v>480.15</c:v>
                </c:pt>
                <c:pt idx="2766">
                  <c:v>480.31</c:v>
                </c:pt>
                <c:pt idx="2767">
                  <c:v>480.48</c:v>
                </c:pt>
                <c:pt idx="2768">
                  <c:v>480.65</c:v>
                </c:pt>
                <c:pt idx="2769">
                  <c:v>480.81</c:v>
                </c:pt>
                <c:pt idx="2770">
                  <c:v>480.97</c:v>
                </c:pt>
                <c:pt idx="2771">
                  <c:v>481.14</c:v>
                </c:pt>
                <c:pt idx="2772">
                  <c:v>481.31</c:v>
                </c:pt>
                <c:pt idx="2773">
                  <c:v>481.48</c:v>
                </c:pt>
                <c:pt idx="2774">
                  <c:v>481.64</c:v>
                </c:pt>
                <c:pt idx="2775">
                  <c:v>481.8</c:v>
                </c:pt>
                <c:pt idx="2776">
                  <c:v>481.97</c:v>
                </c:pt>
                <c:pt idx="2777">
                  <c:v>482.14</c:v>
                </c:pt>
                <c:pt idx="2778">
                  <c:v>482.3</c:v>
                </c:pt>
                <c:pt idx="2779">
                  <c:v>482.47</c:v>
                </c:pt>
                <c:pt idx="2780">
                  <c:v>482.63</c:v>
                </c:pt>
                <c:pt idx="2781">
                  <c:v>482.8</c:v>
                </c:pt>
                <c:pt idx="2782">
                  <c:v>482.96</c:v>
                </c:pt>
                <c:pt idx="2783">
                  <c:v>483.13</c:v>
                </c:pt>
                <c:pt idx="2784">
                  <c:v>483.3</c:v>
                </c:pt>
                <c:pt idx="2785">
                  <c:v>483.46</c:v>
                </c:pt>
                <c:pt idx="2786">
                  <c:v>483.63</c:v>
                </c:pt>
                <c:pt idx="2787">
                  <c:v>483.79</c:v>
                </c:pt>
                <c:pt idx="2788">
                  <c:v>483.96</c:v>
                </c:pt>
                <c:pt idx="2789">
                  <c:v>484.12</c:v>
                </c:pt>
                <c:pt idx="2790">
                  <c:v>484.29</c:v>
                </c:pt>
                <c:pt idx="2791">
                  <c:v>484.46</c:v>
                </c:pt>
                <c:pt idx="2792">
                  <c:v>484.62</c:v>
                </c:pt>
                <c:pt idx="2793">
                  <c:v>484.79</c:v>
                </c:pt>
                <c:pt idx="2794">
                  <c:v>484.95</c:v>
                </c:pt>
                <c:pt idx="2795">
                  <c:v>485.12</c:v>
                </c:pt>
                <c:pt idx="2796">
                  <c:v>485.29</c:v>
                </c:pt>
                <c:pt idx="2797">
                  <c:v>485.45</c:v>
                </c:pt>
                <c:pt idx="2798">
                  <c:v>485.61</c:v>
                </c:pt>
                <c:pt idx="2799">
                  <c:v>485.78</c:v>
                </c:pt>
                <c:pt idx="2800">
                  <c:v>485.94</c:v>
                </c:pt>
                <c:pt idx="2801">
                  <c:v>486.12</c:v>
                </c:pt>
                <c:pt idx="2802">
                  <c:v>486.28</c:v>
                </c:pt>
                <c:pt idx="2803">
                  <c:v>486.45</c:v>
                </c:pt>
                <c:pt idx="2804">
                  <c:v>486.61</c:v>
                </c:pt>
                <c:pt idx="2805">
                  <c:v>486.78</c:v>
                </c:pt>
                <c:pt idx="2806">
                  <c:v>486.94</c:v>
                </c:pt>
                <c:pt idx="2807">
                  <c:v>487.11</c:v>
                </c:pt>
                <c:pt idx="2808">
                  <c:v>487.28</c:v>
                </c:pt>
                <c:pt idx="2809">
                  <c:v>487.44</c:v>
                </c:pt>
                <c:pt idx="2810">
                  <c:v>487.6</c:v>
                </c:pt>
                <c:pt idx="2811">
                  <c:v>487.77</c:v>
                </c:pt>
                <c:pt idx="2812">
                  <c:v>487.94</c:v>
                </c:pt>
                <c:pt idx="2813">
                  <c:v>488.1</c:v>
                </c:pt>
                <c:pt idx="2814">
                  <c:v>488.27</c:v>
                </c:pt>
                <c:pt idx="2815">
                  <c:v>488.43</c:v>
                </c:pt>
                <c:pt idx="2816">
                  <c:v>488.6</c:v>
                </c:pt>
                <c:pt idx="2817">
                  <c:v>488.77</c:v>
                </c:pt>
                <c:pt idx="2818">
                  <c:v>488.93</c:v>
                </c:pt>
                <c:pt idx="2819">
                  <c:v>489.1</c:v>
                </c:pt>
                <c:pt idx="2820">
                  <c:v>489.26</c:v>
                </c:pt>
                <c:pt idx="2821">
                  <c:v>489.43</c:v>
                </c:pt>
                <c:pt idx="2822">
                  <c:v>489.59</c:v>
                </c:pt>
                <c:pt idx="2823">
                  <c:v>489.76</c:v>
                </c:pt>
                <c:pt idx="2824">
                  <c:v>489.93</c:v>
                </c:pt>
                <c:pt idx="2825">
                  <c:v>490.09</c:v>
                </c:pt>
                <c:pt idx="2826">
                  <c:v>490.26</c:v>
                </c:pt>
                <c:pt idx="2827">
                  <c:v>490.43</c:v>
                </c:pt>
                <c:pt idx="2828">
                  <c:v>490.59</c:v>
                </c:pt>
                <c:pt idx="2829">
                  <c:v>490.76</c:v>
                </c:pt>
                <c:pt idx="2830">
                  <c:v>490.92</c:v>
                </c:pt>
                <c:pt idx="2831">
                  <c:v>491.09</c:v>
                </c:pt>
                <c:pt idx="2832">
                  <c:v>491.26</c:v>
                </c:pt>
                <c:pt idx="2833">
                  <c:v>491.42</c:v>
                </c:pt>
                <c:pt idx="2834">
                  <c:v>491.58</c:v>
                </c:pt>
                <c:pt idx="2835">
                  <c:v>491.75</c:v>
                </c:pt>
                <c:pt idx="2836">
                  <c:v>491.92</c:v>
                </c:pt>
                <c:pt idx="2837">
                  <c:v>492.09</c:v>
                </c:pt>
                <c:pt idx="2838">
                  <c:v>492.25</c:v>
                </c:pt>
                <c:pt idx="2839">
                  <c:v>492.42</c:v>
                </c:pt>
                <c:pt idx="2840">
                  <c:v>492.59</c:v>
                </c:pt>
                <c:pt idx="2841">
                  <c:v>492.75</c:v>
                </c:pt>
                <c:pt idx="2842">
                  <c:v>492.92</c:v>
                </c:pt>
                <c:pt idx="2843">
                  <c:v>493.08</c:v>
                </c:pt>
                <c:pt idx="2844">
                  <c:v>493.25</c:v>
                </c:pt>
                <c:pt idx="2845">
                  <c:v>493.41</c:v>
                </c:pt>
                <c:pt idx="2846">
                  <c:v>493.58</c:v>
                </c:pt>
                <c:pt idx="2847">
                  <c:v>493.74</c:v>
                </c:pt>
                <c:pt idx="2848">
                  <c:v>493.91</c:v>
                </c:pt>
                <c:pt idx="2849">
                  <c:v>494.08</c:v>
                </c:pt>
                <c:pt idx="2850">
                  <c:v>494.24</c:v>
                </c:pt>
                <c:pt idx="2851">
                  <c:v>494.41</c:v>
                </c:pt>
                <c:pt idx="2852">
                  <c:v>494.57</c:v>
                </c:pt>
                <c:pt idx="2853">
                  <c:v>494.74</c:v>
                </c:pt>
                <c:pt idx="2854">
                  <c:v>494.9</c:v>
                </c:pt>
                <c:pt idx="2855">
                  <c:v>495.07</c:v>
                </c:pt>
                <c:pt idx="2856">
                  <c:v>495.24</c:v>
                </c:pt>
                <c:pt idx="2857">
                  <c:v>495.4</c:v>
                </c:pt>
                <c:pt idx="2858">
                  <c:v>495.57</c:v>
                </c:pt>
                <c:pt idx="2859">
                  <c:v>495.73</c:v>
                </c:pt>
                <c:pt idx="2860">
                  <c:v>495.9</c:v>
                </c:pt>
                <c:pt idx="2861">
                  <c:v>496.06</c:v>
                </c:pt>
                <c:pt idx="2862">
                  <c:v>496.23</c:v>
                </c:pt>
                <c:pt idx="2863">
                  <c:v>496.4</c:v>
                </c:pt>
                <c:pt idx="2864">
                  <c:v>496.56</c:v>
                </c:pt>
                <c:pt idx="2865">
                  <c:v>496.73</c:v>
                </c:pt>
                <c:pt idx="2866">
                  <c:v>496.9</c:v>
                </c:pt>
                <c:pt idx="2867">
                  <c:v>497.06</c:v>
                </c:pt>
                <c:pt idx="2868">
                  <c:v>497.23</c:v>
                </c:pt>
                <c:pt idx="2869">
                  <c:v>497.39</c:v>
                </c:pt>
                <c:pt idx="2870">
                  <c:v>497.56</c:v>
                </c:pt>
                <c:pt idx="2871">
                  <c:v>497.73</c:v>
                </c:pt>
                <c:pt idx="2872">
                  <c:v>497.89</c:v>
                </c:pt>
                <c:pt idx="2873">
                  <c:v>498.06</c:v>
                </c:pt>
                <c:pt idx="2874">
                  <c:v>498.22</c:v>
                </c:pt>
                <c:pt idx="2875">
                  <c:v>498.39</c:v>
                </c:pt>
                <c:pt idx="2876">
                  <c:v>498.56</c:v>
                </c:pt>
                <c:pt idx="2877">
                  <c:v>498.72</c:v>
                </c:pt>
                <c:pt idx="2878">
                  <c:v>498.88</c:v>
                </c:pt>
                <c:pt idx="2879">
                  <c:v>499.05</c:v>
                </c:pt>
                <c:pt idx="2880">
                  <c:v>499.22</c:v>
                </c:pt>
                <c:pt idx="2881">
                  <c:v>499.38</c:v>
                </c:pt>
                <c:pt idx="2882">
                  <c:v>499.54</c:v>
                </c:pt>
                <c:pt idx="2883">
                  <c:v>499.71</c:v>
                </c:pt>
                <c:pt idx="2884">
                  <c:v>499.87</c:v>
                </c:pt>
                <c:pt idx="2885">
                  <c:v>500.04</c:v>
                </c:pt>
                <c:pt idx="2886">
                  <c:v>500.21</c:v>
                </c:pt>
                <c:pt idx="2887">
                  <c:v>500.38</c:v>
                </c:pt>
                <c:pt idx="2888">
                  <c:v>500.54</c:v>
                </c:pt>
                <c:pt idx="2889">
                  <c:v>500.71</c:v>
                </c:pt>
                <c:pt idx="2890">
                  <c:v>500.87</c:v>
                </c:pt>
                <c:pt idx="2891">
                  <c:v>501.04</c:v>
                </c:pt>
                <c:pt idx="2892">
                  <c:v>501.2</c:v>
                </c:pt>
                <c:pt idx="2893">
                  <c:v>501.37</c:v>
                </c:pt>
                <c:pt idx="2894">
                  <c:v>501.54</c:v>
                </c:pt>
                <c:pt idx="2895">
                  <c:v>501.7</c:v>
                </c:pt>
                <c:pt idx="2896">
                  <c:v>501.87</c:v>
                </c:pt>
                <c:pt idx="2897">
                  <c:v>502.03</c:v>
                </c:pt>
                <c:pt idx="2898">
                  <c:v>502.2</c:v>
                </c:pt>
                <c:pt idx="2899">
                  <c:v>502.37</c:v>
                </c:pt>
                <c:pt idx="2900">
                  <c:v>502.53</c:v>
                </c:pt>
                <c:pt idx="2901">
                  <c:v>502.7</c:v>
                </c:pt>
                <c:pt idx="2902">
                  <c:v>502.86</c:v>
                </c:pt>
                <c:pt idx="2903">
                  <c:v>503.03</c:v>
                </c:pt>
                <c:pt idx="2904">
                  <c:v>503.19</c:v>
                </c:pt>
                <c:pt idx="2905">
                  <c:v>503.36</c:v>
                </c:pt>
                <c:pt idx="2906">
                  <c:v>503.53</c:v>
                </c:pt>
                <c:pt idx="2907">
                  <c:v>503.7</c:v>
                </c:pt>
                <c:pt idx="2908">
                  <c:v>503.86</c:v>
                </c:pt>
                <c:pt idx="2909">
                  <c:v>504.02</c:v>
                </c:pt>
                <c:pt idx="2910">
                  <c:v>504.19</c:v>
                </c:pt>
                <c:pt idx="2911">
                  <c:v>504.36</c:v>
                </c:pt>
                <c:pt idx="2912">
                  <c:v>504.53</c:v>
                </c:pt>
                <c:pt idx="2913">
                  <c:v>504.69</c:v>
                </c:pt>
                <c:pt idx="2914">
                  <c:v>504.86</c:v>
                </c:pt>
                <c:pt idx="2915">
                  <c:v>505.02</c:v>
                </c:pt>
                <c:pt idx="2916">
                  <c:v>505.19</c:v>
                </c:pt>
                <c:pt idx="2917">
                  <c:v>505.35</c:v>
                </c:pt>
                <c:pt idx="2918">
                  <c:v>505.52</c:v>
                </c:pt>
                <c:pt idx="2919">
                  <c:v>505.68</c:v>
                </c:pt>
                <c:pt idx="2920">
                  <c:v>505.85</c:v>
                </c:pt>
                <c:pt idx="2921">
                  <c:v>506.02</c:v>
                </c:pt>
                <c:pt idx="2922">
                  <c:v>506.18</c:v>
                </c:pt>
                <c:pt idx="2923">
                  <c:v>506.35</c:v>
                </c:pt>
                <c:pt idx="2924">
                  <c:v>506.52</c:v>
                </c:pt>
                <c:pt idx="2925">
                  <c:v>506.68</c:v>
                </c:pt>
                <c:pt idx="2926">
                  <c:v>506.85</c:v>
                </c:pt>
                <c:pt idx="2927">
                  <c:v>507.01</c:v>
                </c:pt>
                <c:pt idx="2928">
                  <c:v>507.18</c:v>
                </c:pt>
                <c:pt idx="2929">
                  <c:v>507.35</c:v>
                </c:pt>
                <c:pt idx="2930">
                  <c:v>507.51</c:v>
                </c:pt>
                <c:pt idx="2931">
                  <c:v>507.68</c:v>
                </c:pt>
                <c:pt idx="2932">
                  <c:v>507.85</c:v>
                </c:pt>
                <c:pt idx="2933">
                  <c:v>508.01</c:v>
                </c:pt>
                <c:pt idx="2934">
                  <c:v>508.18</c:v>
                </c:pt>
                <c:pt idx="2935">
                  <c:v>508.35</c:v>
                </c:pt>
                <c:pt idx="2936">
                  <c:v>508.51</c:v>
                </c:pt>
                <c:pt idx="2937">
                  <c:v>508.68</c:v>
                </c:pt>
                <c:pt idx="2938">
                  <c:v>508.84</c:v>
                </c:pt>
                <c:pt idx="2939">
                  <c:v>509.01</c:v>
                </c:pt>
                <c:pt idx="2940">
                  <c:v>509.17</c:v>
                </c:pt>
                <c:pt idx="2941">
                  <c:v>509.34</c:v>
                </c:pt>
                <c:pt idx="2942">
                  <c:v>509.5</c:v>
                </c:pt>
                <c:pt idx="2943">
                  <c:v>509.67</c:v>
                </c:pt>
                <c:pt idx="2944">
                  <c:v>509.84</c:v>
                </c:pt>
                <c:pt idx="2945">
                  <c:v>510</c:v>
                </c:pt>
                <c:pt idx="2946">
                  <c:v>510.17</c:v>
                </c:pt>
                <c:pt idx="2947">
                  <c:v>510.33</c:v>
                </c:pt>
                <c:pt idx="2948">
                  <c:v>510.5</c:v>
                </c:pt>
                <c:pt idx="2949">
                  <c:v>510.67</c:v>
                </c:pt>
                <c:pt idx="2950">
                  <c:v>510.84</c:v>
                </c:pt>
                <c:pt idx="2951">
                  <c:v>511</c:v>
                </c:pt>
                <c:pt idx="2952">
                  <c:v>511.17</c:v>
                </c:pt>
                <c:pt idx="2953">
                  <c:v>511.33</c:v>
                </c:pt>
                <c:pt idx="2954">
                  <c:v>511.5</c:v>
                </c:pt>
                <c:pt idx="2955">
                  <c:v>511.67</c:v>
                </c:pt>
                <c:pt idx="2956">
                  <c:v>511.83</c:v>
                </c:pt>
                <c:pt idx="2957">
                  <c:v>512</c:v>
                </c:pt>
                <c:pt idx="2958">
                  <c:v>512.16</c:v>
                </c:pt>
                <c:pt idx="2959">
                  <c:v>512.33000000000004</c:v>
                </c:pt>
                <c:pt idx="2960">
                  <c:v>512.5</c:v>
                </c:pt>
                <c:pt idx="2961">
                  <c:v>512.66999999999996</c:v>
                </c:pt>
                <c:pt idx="2962">
                  <c:v>512.83000000000004</c:v>
                </c:pt>
                <c:pt idx="2963">
                  <c:v>513</c:v>
                </c:pt>
                <c:pt idx="2964">
                  <c:v>513.16</c:v>
                </c:pt>
                <c:pt idx="2965">
                  <c:v>513.33000000000004</c:v>
                </c:pt>
                <c:pt idx="2966">
                  <c:v>513.5</c:v>
                </c:pt>
                <c:pt idx="2967">
                  <c:v>513.66</c:v>
                </c:pt>
                <c:pt idx="2968">
                  <c:v>513.83000000000004</c:v>
                </c:pt>
                <c:pt idx="2969">
                  <c:v>513.99</c:v>
                </c:pt>
                <c:pt idx="2970">
                  <c:v>514.16</c:v>
                </c:pt>
                <c:pt idx="2971">
                  <c:v>514.33000000000004</c:v>
                </c:pt>
                <c:pt idx="2972">
                  <c:v>514.49</c:v>
                </c:pt>
                <c:pt idx="2973">
                  <c:v>514.66</c:v>
                </c:pt>
                <c:pt idx="2974">
                  <c:v>514.83000000000004</c:v>
                </c:pt>
                <c:pt idx="2975">
                  <c:v>514.99</c:v>
                </c:pt>
                <c:pt idx="2976">
                  <c:v>515.16</c:v>
                </c:pt>
                <c:pt idx="2977">
                  <c:v>515.32000000000005</c:v>
                </c:pt>
                <c:pt idx="2978">
                  <c:v>515.49</c:v>
                </c:pt>
                <c:pt idx="2979">
                  <c:v>515.66</c:v>
                </c:pt>
                <c:pt idx="2980">
                  <c:v>515.83000000000004</c:v>
                </c:pt>
                <c:pt idx="2981">
                  <c:v>515.99</c:v>
                </c:pt>
                <c:pt idx="2982">
                  <c:v>516.15</c:v>
                </c:pt>
                <c:pt idx="2983">
                  <c:v>516.32000000000005</c:v>
                </c:pt>
                <c:pt idx="2984">
                  <c:v>516.49</c:v>
                </c:pt>
                <c:pt idx="2985">
                  <c:v>516.66</c:v>
                </c:pt>
                <c:pt idx="2986">
                  <c:v>516.82000000000005</c:v>
                </c:pt>
                <c:pt idx="2987">
                  <c:v>516.99</c:v>
                </c:pt>
                <c:pt idx="2988">
                  <c:v>517.15</c:v>
                </c:pt>
                <c:pt idx="2989">
                  <c:v>517.32000000000005</c:v>
                </c:pt>
                <c:pt idx="2990">
                  <c:v>517.49</c:v>
                </c:pt>
                <c:pt idx="2991">
                  <c:v>517.65</c:v>
                </c:pt>
                <c:pt idx="2992">
                  <c:v>517.82000000000005</c:v>
                </c:pt>
                <c:pt idx="2993">
                  <c:v>517.98</c:v>
                </c:pt>
                <c:pt idx="2994">
                  <c:v>518.15</c:v>
                </c:pt>
                <c:pt idx="2995">
                  <c:v>518.32000000000005</c:v>
                </c:pt>
                <c:pt idx="2996">
                  <c:v>518.48</c:v>
                </c:pt>
                <c:pt idx="2997">
                  <c:v>518.65</c:v>
                </c:pt>
                <c:pt idx="2998">
                  <c:v>518.82000000000005</c:v>
                </c:pt>
                <c:pt idx="2999">
                  <c:v>518.98</c:v>
                </c:pt>
                <c:pt idx="3000">
                  <c:v>519.14</c:v>
                </c:pt>
                <c:pt idx="3001">
                  <c:v>519.32000000000005</c:v>
                </c:pt>
                <c:pt idx="3002">
                  <c:v>519.48</c:v>
                </c:pt>
                <c:pt idx="3003">
                  <c:v>519.65</c:v>
                </c:pt>
                <c:pt idx="3004">
                  <c:v>519.80999999999995</c:v>
                </c:pt>
                <c:pt idx="3005">
                  <c:v>519.98</c:v>
                </c:pt>
                <c:pt idx="3006">
                  <c:v>520.15</c:v>
                </c:pt>
                <c:pt idx="3007">
                  <c:v>520.30999999999995</c:v>
                </c:pt>
                <c:pt idx="3008">
                  <c:v>520.48</c:v>
                </c:pt>
                <c:pt idx="3009">
                  <c:v>520.65</c:v>
                </c:pt>
                <c:pt idx="3010">
                  <c:v>520.80999999999995</c:v>
                </c:pt>
                <c:pt idx="3011">
                  <c:v>520.98</c:v>
                </c:pt>
                <c:pt idx="3012">
                  <c:v>521.15</c:v>
                </c:pt>
                <c:pt idx="3013">
                  <c:v>521.30999999999995</c:v>
                </c:pt>
                <c:pt idx="3014">
                  <c:v>521.48</c:v>
                </c:pt>
                <c:pt idx="3015">
                  <c:v>521.64</c:v>
                </c:pt>
                <c:pt idx="3016">
                  <c:v>521.80999999999995</c:v>
                </c:pt>
                <c:pt idx="3017">
                  <c:v>521.98</c:v>
                </c:pt>
                <c:pt idx="3018">
                  <c:v>522.14</c:v>
                </c:pt>
                <c:pt idx="3019">
                  <c:v>522.30999999999995</c:v>
                </c:pt>
                <c:pt idx="3020">
                  <c:v>522.48</c:v>
                </c:pt>
                <c:pt idx="3021">
                  <c:v>522.65</c:v>
                </c:pt>
                <c:pt idx="3022">
                  <c:v>522.80999999999995</c:v>
                </c:pt>
                <c:pt idx="3023">
                  <c:v>522.97</c:v>
                </c:pt>
                <c:pt idx="3024">
                  <c:v>523.14</c:v>
                </c:pt>
                <c:pt idx="3025">
                  <c:v>523.30999999999995</c:v>
                </c:pt>
                <c:pt idx="3026">
                  <c:v>523.47</c:v>
                </c:pt>
                <c:pt idx="3027">
                  <c:v>523.64</c:v>
                </c:pt>
                <c:pt idx="3028">
                  <c:v>523.79999999999995</c:v>
                </c:pt>
                <c:pt idx="3029">
                  <c:v>523.97</c:v>
                </c:pt>
                <c:pt idx="3030">
                  <c:v>524.14</c:v>
                </c:pt>
                <c:pt idx="3031">
                  <c:v>524.29999999999995</c:v>
                </c:pt>
                <c:pt idx="3032">
                  <c:v>524.47</c:v>
                </c:pt>
                <c:pt idx="3033">
                  <c:v>524.64</c:v>
                </c:pt>
                <c:pt idx="3034">
                  <c:v>524.79999999999995</c:v>
                </c:pt>
                <c:pt idx="3035">
                  <c:v>524.97</c:v>
                </c:pt>
                <c:pt idx="3036">
                  <c:v>525.13</c:v>
                </c:pt>
                <c:pt idx="3037">
                  <c:v>525.29999999999995</c:v>
                </c:pt>
                <c:pt idx="3038">
                  <c:v>525.46</c:v>
                </c:pt>
                <c:pt idx="3039">
                  <c:v>525.63</c:v>
                </c:pt>
                <c:pt idx="3040">
                  <c:v>525.79999999999995</c:v>
                </c:pt>
                <c:pt idx="3041">
                  <c:v>525.97</c:v>
                </c:pt>
                <c:pt idx="3042">
                  <c:v>526.13</c:v>
                </c:pt>
                <c:pt idx="3043">
                  <c:v>526.29999999999995</c:v>
                </c:pt>
                <c:pt idx="3044">
                  <c:v>526.46</c:v>
                </c:pt>
                <c:pt idx="3045">
                  <c:v>526.63</c:v>
                </c:pt>
                <c:pt idx="3046">
                  <c:v>526.79999999999995</c:v>
                </c:pt>
                <c:pt idx="3047">
                  <c:v>526.97</c:v>
                </c:pt>
                <c:pt idx="3048">
                  <c:v>527.13</c:v>
                </c:pt>
                <c:pt idx="3049">
                  <c:v>527.29999999999995</c:v>
                </c:pt>
                <c:pt idx="3050">
                  <c:v>527.47</c:v>
                </c:pt>
                <c:pt idx="3051">
                  <c:v>527.63</c:v>
                </c:pt>
                <c:pt idx="3052">
                  <c:v>527.79999999999995</c:v>
                </c:pt>
                <c:pt idx="3053">
                  <c:v>527.97</c:v>
                </c:pt>
                <c:pt idx="3054">
                  <c:v>528.13</c:v>
                </c:pt>
                <c:pt idx="3055">
                  <c:v>528.29999999999995</c:v>
                </c:pt>
                <c:pt idx="3056">
                  <c:v>528.47</c:v>
                </c:pt>
                <c:pt idx="3057">
                  <c:v>528.63</c:v>
                </c:pt>
                <c:pt idx="3058">
                  <c:v>528.79</c:v>
                </c:pt>
                <c:pt idx="3059">
                  <c:v>528.96</c:v>
                </c:pt>
                <c:pt idx="3060">
                  <c:v>529.13</c:v>
                </c:pt>
                <c:pt idx="3061">
                  <c:v>529.29999999999995</c:v>
                </c:pt>
                <c:pt idx="3062">
                  <c:v>529.46</c:v>
                </c:pt>
                <c:pt idx="3063">
                  <c:v>529.63</c:v>
                </c:pt>
                <c:pt idx="3064">
                  <c:v>529.79</c:v>
                </c:pt>
                <c:pt idx="3065">
                  <c:v>529.96</c:v>
                </c:pt>
                <c:pt idx="3066">
                  <c:v>530.13</c:v>
                </c:pt>
                <c:pt idx="3067">
                  <c:v>530.29</c:v>
                </c:pt>
                <c:pt idx="3068">
                  <c:v>530.46</c:v>
                </c:pt>
                <c:pt idx="3069">
                  <c:v>530.62</c:v>
                </c:pt>
                <c:pt idx="3070">
                  <c:v>530.79</c:v>
                </c:pt>
                <c:pt idx="3071">
                  <c:v>530.95000000000005</c:v>
                </c:pt>
                <c:pt idx="3072">
                  <c:v>531.12</c:v>
                </c:pt>
                <c:pt idx="3073">
                  <c:v>531.29</c:v>
                </c:pt>
                <c:pt idx="3074">
                  <c:v>531.45000000000005</c:v>
                </c:pt>
                <c:pt idx="3075">
                  <c:v>531.62</c:v>
                </c:pt>
                <c:pt idx="3076">
                  <c:v>531.78</c:v>
                </c:pt>
                <c:pt idx="3077">
                  <c:v>531.95000000000005</c:v>
                </c:pt>
                <c:pt idx="3078">
                  <c:v>532.12</c:v>
                </c:pt>
                <c:pt idx="3079">
                  <c:v>532.28</c:v>
                </c:pt>
                <c:pt idx="3080">
                  <c:v>532.45000000000005</c:v>
                </c:pt>
                <c:pt idx="3081">
                  <c:v>532.62</c:v>
                </c:pt>
                <c:pt idx="3082">
                  <c:v>532.78</c:v>
                </c:pt>
                <c:pt idx="3083">
                  <c:v>532.95000000000005</c:v>
                </c:pt>
                <c:pt idx="3084">
                  <c:v>533.12</c:v>
                </c:pt>
                <c:pt idx="3085">
                  <c:v>533.28</c:v>
                </c:pt>
                <c:pt idx="3086">
                  <c:v>533.45000000000005</c:v>
                </c:pt>
                <c:pt idx="3087">
                  <c:v>533.61</c:v>
                </c:pt>
                <c:pt idx="3088">
                  <c:v>533.78</c:v>
                </c:pt>
                <c:pt idx="3089">
                  <c:v>533.95000000000005</c:v>
                </c:pt>
                <c:pt idx="3090">
                  <c:v>534.11</c:v>
                </c:pt>
                <c:pt idx="3091">
                  <c:v>534.28</c:v>
                </c:pt>
                <c:pt idx="3092">
                  <c:v>534.45000000000005</c:v>
                </c:pt>
                <c:pt idx="3093">
                  <c:v>534.61</c:v>
                </c:pt>
                <c:pt idx="3094">
                  <c:v>534.78</c:v>
                </c:pt>
                <c:pt idx="3095">
                  <c:v>534.95000000000005</c:v>
                </c:pt>
                <c:pt idx="3096">
                  <c:v>535.12</c:v>
                </c:pt>
                <c:pt idx="3097">
                  <c:v>535.28</c:v>
                </c:pt>
                <c:pt idx="3098">
                  <c:v>535.44000000000005</c:v>
                </c:pt>
                <c:pt idx="3099">
                  <c:v>535.61</c:v>
                </c:pt>
                <c:pt idx="3100">
                  <c:v>535.78</c:v>
                </c:pt>
                <c:pt idx="3101">
                  <c:v>535.94000000000005</c:v>
                </c:pt>
                <c:pt idx="3102">
                  <c:v>536.11</c:v>
                </c:pt>
                <c:pt idx="3103">
                  <c:v>536.28</c:v>
                </c:pt>
                <c:pt idx="3104">
                  <c:v>536.45000000000005</c:v>
                </c:pt>
                <c:pt idx="3105">
                  <c:v>536.61</c:v>
                </c:pt>
                <c:pt idx="3106">
                  <c:v>536.78</c:v>
                </c:pt>
                <c:pt idx="3107">
                  <c:v>536.94000000000005</c:v>
                </c:pt>
                <c:pt idx="3108">
                  <c:v>537.11</c:v>
                </c:pt>
                <c:pt idx="3109">
                  <c:v>537.27</c:v>
                </c:pt>
                <c:pt idx="3110">
                  <c:v>537.44000000000005</c:v>
                </c:pt>
                <c:pt idx="3111">
                  <c:v>537.61</c:v>
                </c:pt>
                <c:pt idx="3112">
                  <c:v>537.77</c:v>
                </c:pt>
                <c:pt idx="3113">
                  <c:v>537.94000000000005</c:v>
                </c:pt>
                <c:pt idx="3114">
                  <c:v>538.1</c:v>
                </c:pt>
                <c:pt idx="3115">
                  <c:v>538.27</c:v>
                </c:pt>
                <c:pt idx="3116">
                  <c:v>538.44000000000005</c:v>
                </c:pt>
                <c:pt idx="3117">
                  <c:v>538.6</c:v>
                </c:pt>
                <c:pt idx="3118">
                  <c:v>538.77</c:v>
                </c:pt>
                <c:pt idx="3119">
                  <c:v>538.92999999999995</c:v>
                </c:pt>
                <c:pt idx="3120">
                  <c:v>539.1</c:v>
                </c:pt>
                <c:pt idx="3121">
                  <c:v>539.27</c:v>
                </c:pt>
                <c:pt idx="3122">
                  <c:v>539.42999999999995</c:v>
                </c:pt>
                <c:pt idx="3123">
                  <c:v>539.6</c:v>
                </c:pt>
                <c:pt idx="3124">
                  <c:v>539.77</c:v>
                </c:pt>
                <c:pt idx="3125">
                  <c:v>539.92999999999995</c:v>
                </c:pt>
                <c:pt idx="3126">
                  <c:v>540.1</c:v>
                </c:pt>
                <c:pt idx="3127">
                  <c:v>540.27</c:v>
                </c:pt>
                <c:pt idx="3128">
                  <c:v>540.42999999999995</c:v>
                </c:pt>
                <c:pt idx="3129">
                  <c:v>540.59</c:v>
                </c:pt>
                <c:pt idx="3130">
                  <c:v>540.76</c:v>
                </c:pt>
                <c:pt idx="3131">
                  <c:v>540.92999999999995</c:v>
                </c:pt>
                <c:pt idx="3132">
                  <c:v>541.1</c:v>
                </c:pt>
                <c:pt idx="3133">
                  <c:v>541.26</c:v>
                </c:pt>
                <c:pt idx="3134">
                  <c:v>541.42999999999995</c:v>
                </c:pt>
                <c:pt idx="3135">
                  <c:v>541.59</c:v>
                </c:pt>
                <c:pt idx="3136">
                  <c:v>541.76</c:v>
                </c:pt>
                <c:pt idx="3137">
                  <c:v>541.91999999999996</c:v>
                </c:pt>
                <c:pt idx="3138">
                  <c:v>542.09</c:v>
                </c:pt>
                <c:pt idx="3139">
                  <c:v>542.26</c:v>
                </c:pt>
                <c:pt idx="3140">
                  <c:v>542.42999999999995</c:v>
                </c:pt>
                <c:pt idx="3141">
                  <c:v>542.59</c:v>
                </c:pt>
                <c:pt idx="3142">
                  <c:v>542.76</c:v>
                </c:pt>
                <c:pt idx="3143">
                  <c:v>542.91999999999996</c:v>
                </c:pt>
                <c:pt idx="3144">
                  <c:v>543.1</c:v>
                </c:pt>
                <c:pt idx="3145">
                  <c:v>543.26</c:v>
                </c:pt>
                <c:pt idx="3146">
                  <c:v>543.41999999999996</c:v>
                </c:pt>
                <c:pt idx="3147">
                  <c:v>543.59</c:v>
                </c:pt>
                <c:pt idx="3148">
                  <c:v>543.75</c:v>
                </c:pt>
                <c:pt idx="3149">
                  <c:v>543.91999999999996</c:v>
                </c:pt>
                <c:pt idx="3150">
                  <c:v>544.09</c:v>
                </c:pt>
                <c:pt idx="3151">
                  <c:v>544.26</c:v>
                </c:pt>
                <c:pt idx="3152">
                  <c:v>544.41999999999996</c:v>
                </c:pt>
                <c:pt idx="3153">
                  <c:v>544.59</c:v>
                </c:pt>
                <c:pt idx="3154">
                  <c:v>544.76</c:v>
                </c:pt>
                <c:pt idx="3155">
                  <c:v>544.91999999999996</c:v>
                </c:pt>
                <c:pt idx="3156">
                  <c:v>545.09</c:v>
                </c:pt>
                <c:pt idx="3157">
                  <c:v>545.25</c:v>
                </c:pt>
                <c:pt idx="3158">
                  <c:v>545.41999999999996</c:v>
                </c:pt>
                <c:pt idx="3159">
                  <c:v>545.59</c:v>
                </c:pt>
                <c:pt idx="3160">
                  <c:v>545.76</c:v>
                </c:pt>
                <c:pt idx="3161">
                  <c:v>545.91999999999996</c:v>
                </c:pt>
                <c:pt idx="3162">
                  <c:v>546.09</c:v>
                </c:pt>
                <c:pt idx="3163">
                  <c:v>546.25</c:v>
                </c:pt>
                <c:pt idx="3164">
                  <c:v>546.41999999999996</c:v>
                </c:pt>
                <c:pt idx="3165">
                  <c:v>546.58000000000004</c:v>
                </c:pt>
                <c:pt idx="3166">
                  <c:v>546.75</c:v>
                </c:pt>
                <c:pt idx="3167">
                  <c:v>546.91999999999996</c:v>
                </c:pt>
                <c:pt idx="3168">
                  <c:v>547.08000000000004</c:v>
                </c:pt>
                <c:pt idx="3169">
                  <c:v>547.25</c:v>
                </c:pt>
                <c:pt idx="3170">
                  <c:v>547.41</c:v>
                </c:pt>
                <c:pt idx="3171">
                  <c:v>547.58000000000004</c:v>
                </c:pt>
                <c:pt idx="3172">
                  <c:v>547.75</c:v>
                </c:pt>
                <c:pt idx="3173">
                  <c:v>547.91</c:v>
                </c:pt>
                <c:pt idx="3174">
                  <c:v>548.08000000000004</c:v>
                </c:pt>
                <c:pt idx="3175">
                  <c:v>548.24</c:v>
                </c:pt>
                <c:pt idx="3176">
                  <c:v>548.41</c:v>
                </c:pt>
                <c:pt idx="3177">
                  <c:v>548.58000000000004</c:v>
                </c:pt>
                <c:pt idx="3178">
                  <c:v>548.74</c:v>
                </c:pt>
                <c:pt idx="3179">
                  <c:v>548.91</c:v>
                </c:pt>
                <c:pt idx="3180">
                  <c:v>549.08000000000004</c:v>
                </c:pt>
                <c:pt idx="3181">
                  <c:v>549.24</c:v>
                </c:pt>
                <c:pt idx="3182">
                  <c:v>549.41</c:v>
                </c:pt>
                <c:pt idx="3183">
                  <c:v>549.58000000000004</c:v>
                </c:pt>
                <c:pt idx="3184">
                  <c:v>549.74</c:v>
                </c:pt>
                <c:pt idx="3185">
                  <c:v>549.91</c:v>
                </c:pt>
                <c:pt idx="3186">
                  <c:v>550.08000000000004</c:v>
                </c:pt>
                <c:pt idx="3187">
                  <c:v>550.24</c:v>
                </c:pt>
                <c:pt idx="3188">
                  <c:v>550.41</c:v>
                </c:pt>
                <c:pt idx="3189">
                  <c:v>550.58000000000004</c:v>
                </c:pt>
                <c:pt idx="3190">
                  <c:v>550.74</c:v>
                </c:pt>
                <c:pt idx="3191">
                  <c:v>550.91</c:v>
                </c:pt>
                <c:pt idx="3192">
                  <c:v>551.08000000000004</c:v>
                </c:pt>
                <c:pt idx="3193">
                  <c:v>551.24</c:v>
                </c:pt>
                <c:pt idx="3194">
                  <c:v>551.41</c:v>
                </c:pt>
                <c:pt idx="3195">
                  <c:v>551.57000000000005</c:v>
                </c:pt>
                <c:pt idx="3196">
                  <c:v>551.74</c:v>
                </c:pt>
                <c:pt idx="3197">
                  <c:v>551.9</c:v>
                </c:pt>
                <c:pt idx="3198">
                  <c:v>552.08000000000004</c:v>
                </c:pt>
                <c:pt idx="3199">
                  <c:v>552.24</c:v>
                </c:pt>
                <c:pt idx="3200">
                  <c:v>552.41</c:v>
                </c:pt>
                <c:pt idx="3201">
                  <c:v>552.57000000000005</c:v>
                </c:pt>
                <c:pt idx="3202">
                  <c:v>552.74</c:v>
                </c:pt>
                <c:pt idx="3203">
                  <c:v>552.9</c:v>
                </c:pt>
                <c:pt idx="3204">
                  <c:v>553.07000000000005</c:v>
                </c:pt>
                <c:pt idx="3205">
                  <c:v>553.24</c:v>
                </c:pt>
                <c:pt idx="3206">
                  <c:v>553.41</c:v>
                </c:pt>
                <c:pt idx="3207">
                  <c:v>553.57000000000005</c:v>
                </c:pt>
                <c:pt idx="3208">
                  <c:v>553.74</c:v>
                </c:pt>
                <c:pt idx="3209">
                  <c:v>553.9</c:v>
                </c:pt>
                <c:pt idx="3210">
                  <c:v>554.07000000000005</c:v>
                </c:pt>
                <c:pt idx="3211">
                  <c:v>554.24</c:v>
                </c:pt>
                <c:pt idx="3212">
                  <c:v>554.4</c:v>
                </c:pt>
                <c:pt idx="3213">
                  <c:v>554.57000000000005</c:v>
                </c:pt>
                <c:pt idx="3214">
                  <c:v>554.74</c:v>
                </c:pt>
                <c:pt idx="3215">
                  <c:v>554.9</c:v>
                </c:pt>
                <c:pt idx="3216">
                  <c:v>555.07000000000005</c:v>
                </c:pt>
                <c:pt idx="3217">
                  <c:v>555.24</c:v>
                </c:pt>
                <c:pt idx="3218">
                  <c:v>555.4</c:v>
                </c:pt>
                <c:pt idx="3219">
                  <c:v>555.57000000000005</c:v>
                </c:pt>
                <c:pt idx="3220">
                  <c:v>555.73</c:v>
                </c:pt>
                <c:pt idx="3221">
                  <c:v>555.9</c:v>
                </c:pt>
                <c:pt idx="3222">
                  <c:v>556.07000000000005</c:v>
                </c:pt>
                <c:pt idx="3223">
                  <c:v>556.23</c:v>
                </c:pt>
                <c:pt idx="3224">
                  <c:v>556.4</c:v>
                </c:pt>
                <c:pt idx="3225">
                  <c:v>556.55999999999995</c:v>
                </c:pt>
                <c:pt idx="3226">
                  <c:v>556.73</c:v>
                </c:pt>
                <c:pt idx="3227">
                  <c:v>556.9</c:v>
                </c:pt>
                <c:pt idx="3228">
                  <c:v>557.05999999999995</c:v>
                </c:pt>
                <c:pt idx="3229">
                  <c:v>557.23</c:v>
                </c:pt>
                <c:pt idx="3230">
                  <c:v>557.4</c:v>
                </c:pt>
                <c:pt idx="3231">
                  <c:v>557.57000000000005</c:v>
                </c:pt>
                <c:pt idx="3232">
                  <c:v>557.73</c:v>
                </c:pt>
                <c:pt idx="3233">
                  <c:v>557.9</c:v>
                </c:pt>
                <c:pt idx="3234">
                  <c:v>558.07000000000005</c:v>
                </c:pt>
                <c:pt idx="3235">
                  <c:v>558.23</c:v>
                </c:pt>
                <c:pt idx="3236">
                  <c:v>558.39</c:v>
                </c:pt>
                <c:pt idx="3237">
                  <c:v>558.57000000000005</c:v>
                </c:pt>
                <c:pt idx="3238">
                  <c:v>558.73</c:v>
                </c:pt>
                <c:pt idx="3239">
                  <c:v>558.9</c:v>
                </c:pt>
                <c:pt idx="3240">
                  <c:v>559.05999999999995</c:v>
                </c:pt>
                <c:pt idx="3241">
                  <c:v>559.23</c:v>
                </c:pt>
                <c:pt idx="3242">
                  <c:v>559.4</c:v>
                </c:pt>
                <c:pt idx="3243">
                  <c:v>559.55999999999995</c:v>
                </c:pt>
                <c:pt idx="3244">
                  <c:v>559.72</c:v>
                </c:pt>
                <c:pt idx="3245">
                  <c:v>559.89</c:v>
                </c:pt>
                <c:pt idx="3246">
                  <c:v>560.05999999999995</c:v>
                </c:pt>
                <c:pt idx="3247">
                  <c:v>560.22</c:v>
                </c:pt>
                <c:pt idx="3248">
                  <c:v>560.39</c:v>
                </c:pt>
                <c:pt idx="3249">
                  <c:v>560.55999999999995</c:v>
                </c:pt>
                <c:pt idx="3250">
                  <c:v>560.73</c:v>
                </c:pt>
                <c:pt idx="3251">
                  <c:v>560.89</c:v>
                </c:pt>
                <c:pt idx="3252">
                  <c:v>561.04999999999995</c:v>
                </c:pt>
                <c:pt idx="3253">
                  <c:v>561.22</c:v>
                </c:pt>
                <c:pt idx="3254">
                  <c:v>561.39</c:v>
                </c:pt>
                <c:pt idx="3255">
                  <c:v>561.54999999999995</c:v>
                </c:pt>
                <c:pt idx="3256">
                  <c:v>561.72</c:v>
                </c:pt>
                <c:pt idx="3257">
                  <c:v>561.89</c:v>
                </c:pt>
                <c:pt idx="3258">
                  <c:v>562.04999999999995</c:v>
                </c:pt>
                <c:pt idx="3259">
                  <c:v>562.22</c:v>
                </c:pt>
                <c:pt idx="3260">
                  <c:v>562.38</c:v>
                </c:pt>
                <c:pt idx="3261">
                  <c:v>562.54999999999995</c:v>
                </c:pt>
                <c:pt idx="3262">
                  <c:v>562.71</c:v>
                </c:pt>
                <c:pt idx="3263">
                  <c:v>562.88</c:v>
                </c:pt>
                <c:pt idx="3264">
                  <c:v>563.04999999999995</c:v>
                </c:pt>
                <c:pt idx="3265">
                  <c:v>563.22</c:v>
                </c:pt>
                <c:pt idx="3266">
                  <c:v>563.38</c:v>
                </c:pt>
                <c:pt idx="3267">
                  <c:v>563.54999999999995</c:v>
                </c:pt>
                <c:pt idx="3268">
                  <c:v>563.71</c:v>
                </c:pt>
                <c:pt idx="3269">
                  <c:v>563.88</c:v>
                </c:pt>
                <c:pt idx="3270">
                  <c:v>564.04999999999995</c:v>
                </c:pt>
                <c:pt idx="3271">
                  <c:v>564.21</c:v>
                </c:pt>
                <c:pt idx="3272">
                  <c:v>564.38</c:v>
                </c:pt>
                <c:pt idx="3273">
                  <c:v>564.54999999999995</c:v>
                </c:pt>
                <c:pt idx="3274">
                  <c:v>564.71</c:v>
                </c:pt>
                <c:pt idx="3275">
                  <c:v>564.87</c:v>
                </c:pt>
                <c:pt idx="3276">
                  <c:v>565.04</c:v>
                </c:pt>
                <c:pt idx="3277">
                  <c:v>565.21</c:v>
                </c:pt>
                <c:pt idx="3278">
                  <c:v>565.38</c:v>
                </c:pt>
                <c:pt idx="3279">
                  <c:v>565.54</c:v>
                </c:pt>
                <c:pt idx="3280">
                  <c:v>565.71</c:v>
                </c:pt>
                <c:pt idx="3281">
                  <c:v>565.88</c:v>
                </c:pt>
                <c:pt idx="3282">
                  <c:v>566.04</c:v>
                </c:pt>
                <c:pt idx="3283">
                  <c:v>566.20000000000005</c:v>
                </c:pt>
                <c:pt idx="3284">
                  <c:v>566.37</c:v>
                </c:pt>
                <c:pt idx="3285">
                  <c:v>566.54999999999995</c:v>
                </c:pt>
                <c:pt idx="3286">
                  <c:v>566.71</c:v>
                </c:pt>
                <c:pt idx="3287">
                  <c:v>566.88</c:v>
                </c:pt>
                <c:pt idx="3288">
                  <c:v>567.04</c:v>
                </c:pt>
                <c:pt idx="3289">
                  <c:v>567.21</c:v>
                </c:pt>
                <c:pt idx="3290">
                  <c:v>567.38</c:v>
                </c:pt>
                <c:pt idx="3291">
                  <c:v>567.54</c:v>
                </c:pt>
                <c:pt idx="3292">
                  <c:v>567.71</c:v>
                </c:pt>
                <c:pt idx="3293">
                  <c:v>567.87</c:v>
                </c:pt>
                <c:pt idx="3294">
                  <c:v>568.04</c:v>
                </c:pt>
                <c:pt idx="3295">
                  <c:v>568.20000000000005</c:v>
                </c:pt>
                <c:pt idx="3296">
                  <c:v>568.37</c:v>
                </c:pt>
                <c:pt idx="3297">
                  <c:v>568.54</c:v>
                </c:pt>
                <c:pt idx="3298">
                  <c:v>568.70000000000005</c:v>
                </c:pt>
                <c:pt idx="3299">
                  <c:v>568.87</c:v>
                </c:pt>
                <c:pt idx="3300">
                  <c:v>569.04</c:v>
                </c:pt>
                <c:pt idx="3301">
                  <c:v>569.20000000000005</c:v>
                </c:pt>
                <c:pt idx="3302">
                  <c:v>569.37</c:v>
                </c:pt>
                <c:pt idx="3303">
                  <c:v>569.54</c:v>
                </c:pt>
                <c:pt idx="3304">
                  <c:v>569.71</c:v>
                </c:pt>
                <c:pt idx="3305">
                  <c:v>569.87</c:v>
                </c:pt>
                <c:pt idx="3306">
                  <c:v>570.04</c:v>
                </c:pt>
                <c:pt idx="3307">
                  <c:v>570.20000000000005</c:v>
                </c:pt>
                <c:pt idx="3308">
                  <c:v>570.37</c:v>
                </c:pt>
                <c:pt idx="3309">
                  <c:v>570.54</c:v>
                </c:pt>
                <c:pt idx="3310">
                  <c:v>570.70000000000005</c:v>
                </c:pt>
                <c:pt idx="3311">
                  <c:v>570.87</c:v>
                </c:pt>
                <c:pt idx="3312">
                  <c:v>571.03</c:v>
                </c:pt>
                <c:pt idx="3313">
                  <c:v>571.20000000000005</c:v>
                </c:pt>
                <c:pt idx="3314">
                  <c:v>571.36</c:v>
                </c:pt>
                <c:pt idx="3315">
                  <c:v>571.53</c:v>
                </c:pt>
                <c:pt idx="3316">
                  <c:v>571.70000000000005</c:v>
                </c:pt>
                <c:pt idx="3317">
                  <c:v>571.86</c:v>
                </c:pt>
                <c:pt idx="3318">
                  <c:v>572.03</c:v>
                </c:pt>
                <c:pt idx="3319">
                  <c:v>572.20000000000005</c:v>
                </c:pt>
                <c:pt idx="3320">
                  <c:v>572.36</c:v>
                </c:pt>
                <c:pt idx="3321">
                  <c:v>572.53</c:v>
                </c:pt>
                <c:pt idx="3322">
                  <c:v>572.70000000000005</c:v>
                </c:pt>
                <c:pt idx="3323">
                  <c:v>572.86</c:v>
                </c:pt>
                <c:pt idx="3324">
                  <c:v>573.03</c:v>
                </c:pt>
                <c:pt idx="3325">
                  <c:v>573.19000000000005</c:v>
                </c:pt>
                <c:pt idx="3326">
                  <c:v>573.36</c:v>
                </c:pt>
                <c:pt idx="3327">
                  <c:v>573.53</c:v>
                </c:pt>
                <c:pt idx="3328">
                  <c:v>573.70000000000005</c:v>
                </c:pt>
                <c:pt idx="3329">
                  <c:v>573.86</c:v>
                </c:pt>
                <c:pt idx="3330">
                  <c:v>574.03</c:v>
                </c:pt>
                <c:pt idx="3331">
                  <c:v>574.19000000000005</c:v>
                </c:pt>
                <c:pt idx="3332">
                  <c:v>574.36</c:v>
                </c:pt>
                <c:pt idx="3333">
                  <c:v>574.53</c:v>
                </c:pt>
                <c:pt idx="3334">
                  <c:v>574.69000000000005</c:v>
                </c:pt>
                <c:pt idx="3335">
                  <c:v>574.86</c:v>
                </c:pt>
                <c:pt idx="3336">
                  <c:v>575.03</c:v>
                </c:pt>
                <c:pt idx="3337">
                  <c:v>575.19000000000005</c:v>
                </c:pt>
                <c:pt idx="3338">
                  <c:v>575.35</c:v>
                </c:pt>
                <c:pt idx="3339">
                  <c:v>575.52</c:v>
                </c:pt>
                <c:pt idx="3340">
                  <c:v>575.69000000000005</c:v>
                </c:pt>
                <c:pt idx="3341">
                  <c:v>575.86</c:v>
                </c:pt>
                <c:pt idx="3342">
                  <c:v>576.02</c:v>
                </c:pt>
                <c:pt idx="3343">
                  <c:v>576.19000000000005</c:v>
                </c:pt>
                <c:pt idx="3344">
                  <c:v>576.35</c:v>
                </c:pt>
                <c:pt idx="3345">
                  <c:v>576.52</c:v>
                </c:pt>
                <c:pt idx="3346">
                  <c:v>576.69000000000005</c:v>
                </c:pt>
                <c:pt idx="3347">
                  <c:v>576.85</c:v>
                </c:pt>
                <c:pt idx="3348">
                  <c:v>577.02</c:v>
                </c:pt>
                <c:pt idx="3349">
                  <c:v>577.17999999999995</c:v>
                </c:pt>
                <c:pt idx="3350">
                  <c:v>577.35</c:v>
                </c:pt>
                <c:pt idx="3351">
                  <c:v>577.51</c:v>
                </c:pt>
                <c:pt idx="3352">
                  <c:v>577.67999999999995</c:v>
                </c:pt>
                <c:pt idx="3353">
                  <c:v>577.84</c:v>
                </c:pt>
                <c:pt idx="3354">
                  <c:v>578.01</c:v>
                </c:pt>
                <c:pt idx="3355">
                  <c:v>578.17999999999995</c:v>
                </c:pt>
                <c:pt idx="3356">
                  <c:v>578.35</c:v>
                </c:pt>
                <c:pt idx="3357">
                  <c:v>578.51</c:v>
                </c:pt>
                <c:pt idx="3358">
                  <c:v>578.67999999999995</c:v>
                </c:pt>
                <c:pt idx="3359">
                  <c:v>578.85</c:v>
                </c:pt>
                <c:pt idx="3360">
                  <c:v>579.01</c:v>
                </c:pt>
                <c:pt idx="3361">
                  <c:v>579.17999999999995</c:v>
                </c:pt>
                <c:pt idx="3362">
                  <c:v>579.34</c:v>
                </c:pt>
                <c:pt idx="3363">
                  <c:v>579.51</c:v>
                </c:pt>
                <c:pt idx="3364">
                  <c:v>579.67999999999995</c:v>
                </c:pt>
                <c:pt idx="3365">
                  <c:v>579.84</c:v>
                </c:pt>
                <c:pt idx="3366">
                  <c:v>580.01</c:v>
                </c:pt>
                <c:pt idx="3367">
                  <c:v>580.16999999999996</c:v>
                </c:pt>
                <c:pt idx="3368">
                  <c:v>580.34</c:v>
                </c:pt>
                <c:pt idx="3369">
                  <c:v>580.51</c:v>
                </c:pt>
                <c:pt idx="3370">
                  <c:v>580.67999999999995</c:v>
                </c:pt>
                <c:pt idx="3371">
                  <c:v>580.84</c:v>
                </c:pt>
                <c:pt idx="3372">
                  <c:v>581.01</c:v>
                </c:pt>
                <c:pt idx="3373">
                  <c:v>581.16999999999996</c:v>
                </c:pt>
                <c:pt idx="3374">
                  <c:v>581.34</c:v>
                </c:pt>
                <c:pt idx="3375">
                  <c:v>581.5</c:v>
                </c:pt>
                <c:pt idx="3376">
                  <c:v>581.66999999999996</c:v>
                </c:pt>
                <c:pt idx="3377">
                  <c:v>581.84</c:v>
                </c:pt>
                <c:pt idx="3378">
                  <c:v>582</c:v>
                </c:pt>
                <c:pt idx="3379">
                  <c:v>582.16999999999996</c:v>
                </c:pt>
                <c:pt idx="3380">
                  <c:v>582.34</c:v>
                </c:pt>
                <c:pt idx="3381">
                  <c:v>582.5</c:v>
                </c:pt>
                <c:pt idx="3382">
                  <c:v>582.66999999999996</c:v>
                </c:pt>
                <c:pt idx="3383">
                  <c:v>582.84</c:v>
                </c:pt>
                <c:pt idx="3384">
                  <c:v>583.01</c:v>
                </c:pt>
                <c:pt idx="3385">
                  <c:v>583.16999999999996</c:v>
                </c:pt>
                <c:pt idx="3386">
                  <c:v>583.34</c:v>
                </c:pt>
                <c:pt idx="3387">
                  <c:v>583.51</c:v>
                </c:pt>
                <c:pt idx="3388">
                  <c:v>583.66999999999996</c:v>
                </c:pt>
                <c:pt idx="3389">
                  <c:v>583.84</c:v>
                </c:pt>
                <c:pt idx="3390">
                  <c:v>584.01</c:v>
                </c:pt>
                <c:pt idx="3391">
                  <c:v>584.16999999999996</c:v>
                </c:pt>
                <c:pt idx="3392">
                  <c:v>584.34</c:v>
                </c:pt>
                <c:pt idx="3393">
                  <c:v>584.51</c:v>
                </c:pt>
                <c:pt idx="3394">
                  <c:v>584.66999999999996</c:v>
                </c:pt>
                <c:pt idx="3395">
                  <c:v>584.84</c:v>
                </c:pt>
                <c:pt idx="3396">
                  <c:v>585.01</c:v>
                </c:pt>
                <c:pt idx="3397">
                  <c:v>585.16999999999996</c:v>
                </c:pt>
                <c:pt idx="3398">
                  <c:v>585.34</c:v>
                </c:pt>
                <c:pt idx="3399">
                  <c:v>585.51</c:v>
                </c:pt>
                <c:pt idx="3400">
                  <c:v>585.66999999999996</c:v>
                </c:pt>
                <c:pt idx="3401">
                  <c:v>585.84</c:v>
                </c:pt>
                <c:pt idx="3402">
                  <c:v>586.01</c:v>
                </c:pt>
                <c:pt idx="3403">
                  <c:v>586.16999999999996</c:v>
                </c:pt>
                <c:pt idx="3404">
                  <c:v>586.34</c:v>
                </c:pt>
                <c:pt idx="3405">
                  <c:v>586.5</c:v>
                </c:pt>
                <c:pt idx="3406">
                  <c:v>586.66999999999996</c:v>
                </c:pt>
                <c:pt idx="3407">
                  <c:v>586.84</c:v>
                </c:pt>
                <c:pt idx="3408">
                  <c:v>587</c:v>
                </c:pt>
                <c:pt idx="3409">
                  <c:v>587.16999999999996</c:v>
                </c:pt>
                <c:pt idx="3410">
                  <c:v>587.34</c:v>
                </c:pt>
                <c:pt idx="3411">
                  <c:v>587.51</c:v>
                </c:pt>
                <c:pt idx="3412">
                  <c:v>587.66999999999996</c:v>
                </c:pt>
                <c:pt idx="3413">
                  <c:v>587.84</c:v>
                </c:pt>
                <c:pt idx="3414">
                  <c:v>588</c:v>
                </c:pt>
                <c:pt idx="3415">
                  <c:v>588.16999999999996</c:v>
                </c:pt>
                <c:pt idx="3416">
                  <c:v>588.34</c:v>
                </c:pt>
                <c:pt idx="3417">
                  <c:v>588.51</c:v>
                </c:pt>
                <c:pt idx="3418">
                  <c:v>588.66999999999996</c:v>
                </c:pt>
                <c:pt idx="3419">
                  <c:v>588.83000000000004</c:v>
                </c:pt>
                <c:pt idx="3420">
                  <c:v>589</c:v>
                </c:pt>
                <c:pt idx="3421">
                  <c:v>589.16999999999996</c:v>
                </c:pt>
                <c:pt idx="3422">
                  <c:v>589.33000000000004</c:v>
                </c:pt>
                <c:pt idx="3423">
                  <c:v>589.5</c:v>
                </c:pt>
                <c:pt idx="3424">
                  <c:v>589.66</c:v>
                </c:pt>
                <c:pt idx="3425">
                  <c:v>589.83000000000004</c:v>
                </c:pt>
                <c:pt idx="3426">
                  <c:v>589.99</c:v>
                </c:pt>
                <c:pt idx="3427">
                  <c:v>590.16</c:v>
                </c:pt>
                <c:pt idx="3428">
                  <c:v>590.32000000000005</c:v>
                </c:pt>
                <c:pt idx="3429">
                  <c:v>590.49</c:v>
                </c:pt>
                <c:pt idx="3430">
                  <c:v>590.66</c:v>
                </c:pt>
                <c:pt idx="3431">
                  <c:v>590.83000000000004</c:v>
                </c:pt>
                <c:pt idx="3432">
                  <c:v>590.99</c:v>
                </c:pt>
                <c:pt idx="3433">
                  <c:v>591.16</c:v>
                </c:pt>
                <c:pt idx="3434">
                  <c:v>591.33000000000004</c:v>
                </c:pt>
                <c:pt idx="3435">
                  <c:v>591.49</c:v>
                </c:pt>
                <c:pt idx="3436">
                  <c:v>591.66</c:v>
                </c:pt>
                <c:pt idx="3437">
                  <c:v>591.83000000000004</c:v>
                </c:pt>
                <c:pt idx="3438">
                  <c:v>591.99</c:v>
                </c:pt>
                <c:pt idx="3439">
                  <c:v>592.16</c:v>
                </c:pt>
                <c:pt idx="3440">
                  <c:v>592.32000000000005</c:v>
                </c:pt>
                <c:pt idx="3441">
                  <c:v>592.49</c:v>
                </c:pt>
                <c:pt idx="3442">
                  <c:v>592.66</c:v>
                </c:pt>
                <c:pt idx="3443">
                  <c:v>592.82000000000005</c:v>
                </c:pt>
                <c:pt idx="3444">
                  <c:v>592.99</c:v>
                </c:pt>
                <c:pt idx="3445">
                  <c:v>593.15</c:v>
                </c:pt>
                <c:pt idx="3446">
                  <c:v>593.32000000000005</c:v>
                </c:pt>
                <c:pt idx="3447">
                  <c:v>593.49</c:v>
                </c:pt>
                <c:pt idx="3448">
                  <c:v>593.65</c:v>
                </c:pt>
                <c:pt idx="3449">
                  <c:v>593.82000000000005</c:v>
                </c:pt>
                <c:pt idx="3450">
                  <c:v>593.99</c:v>
                </c:pt>
                <c:pt idx="3451">
                  <c:v>594.15</c:v>
                </c:pt>
                <c:pt idx="3452">
                  <c:v>594.32000000000005</c:v>
                </c:pt>
                <c:pt idx="3453">
                  <c:v>594.48</c:v>
                </c:pt>
                <c:pt idx="3454">
                  <c:v>594.65</c:v>
                </c:pt>
                <c:pt idx="3455">
                  <c:v>594.80999999999995</c:v>
                </c:pt>
                <c:pt idx="3456">
                  <c:v>594.97</c:v>
                </c:pt>
                <c:pt idx="3457">
                  <c:v>595.14</c:v>
                </c:pt>
                <c:pt idx="3458">
                  <c:v>595.30999999999995</c:v>
                </c:pt>
                <c:pt idx="3459">
                  <c:v>595.47</c:v>
                </c:pt>
                <c:pt idx="3460">
                  <c:v>595.65</c:v>
                </c:pt>
                <c:pt idx="3461">
                  <c:v>595.80999999999995</c:v>
                </c:pt>
                <c:pt idx="3462">
                  <c:v>595.97</c:v>
                </c:pt>
                <c:pt idx="3463">
                  <c:v>596.14</c:v>
                </c:pt>
                <c:pt idx="3464">
                  <c:v>596.29999999999995</c:v>
                </c:pt>
                <c:pt idx="3465">
                  <c:v>596.47</c:v>
                </c:pt>
                <c:pt idx="3466">
                  <c:v>596.63</c:v>
                </c:pt>
                <c:pt idx="3467">
                  <c:v>596.79999999999995</c:v>
                </c:pt>
                <c:pt idx="3468">
                  <c:v>596.97</c:v>
                </c:pt>
                <c:pt idx="3469">
                  <c:v>597.13</c:v>
                </c:pt>
                <c:pt idx="3470">
                  <c:v>597.29999999999995</c:v>
                </c:pt>
                <c:pt idx="3471">
                  <c:v>597.47</c:v>
                </c:pt>
                <c:pt idx="3472">
                  <c:v>597.63</c:v>
                </c:pt>
                <c:pt idx="3473">
                  <c:v>597.79999999999995</c:v>
                </c:pt>
                <c:pt idx="3474">
                  <c:v>597.96</c:v>
                </c:pt>
                <c:pt idx="3475">
                  <c:v>598.12</c:v>
                </c:pt>
                <c:pt idx="3476">
                  <c:v>598.29</c:v>
                </c:pt>
                <c:pt idx="3477">
                  <c:v>598.46</c:v>
                </c:pt>
                <c:pt idx="3478">
                  <c:v>598.62</c:v>
                </c:pt>
                <c:pt idx="3479">
                  <c:v>598.79</c:v>
                </c:pt>
                <c:pt idx="3480">
                  <c:v>598.95000000000005</c:v>
                </c:pt>
                <c:pt idx="3481">
                  <c:v>599.12</c:v>
                </c:pt>
                <c:pt idx="3482">
                  <c:v>599.29</c:v>
                </c:pt>
                <c:pt idx="3483">
                  <c:v>599.45000000000005</c:v>
                </c:pt>
                <c:pt idx="3484">
                  <c:v>599.62</c:v>
                </c:pt>
                <c:pt idx="3485">
                  <c:v>599.78</c:v>
                </c:pt>
                <c:pt idx="3486">
                  <c:v>599.95000000000005</c:v>
                </c:pt>
                <c:pt idx="3487">
                  <c:v>600.11</c:v>
                </c:pt>
                <c:pt idx="3488">
                  <c:v>600.28</c:v>
                </c:pt>
                <c:pt idx="3489">
                  <c:v>600.45000000000005</c:v>
                </c:pt>
                <c:pt idx="3490">
                  <c:v>600.61</c:v>
                </c:pt>
                <c:pt idx="3491">
                  <c:v>600.78</c:v>
                </c:pt>
                <c:pt idx="3492">
                  <c:v>600.94000000000005</c:v>
                </c:pt>
                <c:pt idx="3493">
                  <c:v>601.11</c:v>
                </c:pt>
                <c:pt idx="3494">
                  <c:v>601.28</c:v>
                </c:pt>
                <c:pt idx="3495">
                  <c:v>601.44000000000005</c:v>
                </c:pt>
                <c:pt idx="3496">
                  <c:v>601.61</c:v>
                </c:pt>
                <c:pt idx="3497">
                  <c:v>601.77</c:v>
                </c:pt>
                <c:pt idx="3498">
                  <c:v>601.94000000000005</c:v>
                </c:pt>
                <c:pt idx="3499">
                  <c:v>602.11</c:v>
                </c:pt>
                <c:pt idx="3500">
                  <c:v>602.27</c:v>
                </c:pt>
                <c:pt idx="3501">
                  <c:v>602.42999999999995</c:v>
                </c:pt>
                <c:pt idx="3502">
                  <c:v>602.6</c:v>
                </c:pt>
                <c:pt idx="3503">
                  <c:v>602.77</c:v>
                </c:pt>
                <c:pt idx="3504">
                  <c:v>602.92999999999995</c:v>
                </c:pt>
                <c:pt idx="3505">
                  <c:v>603.1</c:v>
                </c:pt>
                <c:pt idx="3506">
                  <c:v>603.26</c:v>
                </c:pt>
                <c:pt idx="3507">
                  <c:v>603.42999999999995</c:v>
                </c:pt>
                <c:pt idx="3508">
                  <c:v>603.6</c:v>
                </c:pt>
                <c:pt idx="3509">
                  <c:v>603.76</c:v>
                </c:pt>
                <c:pt idx="3510">
                  <c:v>603.92999999999995</c:v>
                </c:pt>
                <c:pt idx="3511">
                  <c:v>604.09</c:v>
                </c:pt>
                <c:pt idx="3512">
                  <c:v>604.26</c:v>
                </c:pt>
                <c:pt idx="3513">
                  <c:v>604.41999999999996</c:v>
                </c:pt>
                <c:pt idx="3514">
                  <c:v>604.59</c:v>
                </c:pt>
                <c:pt idx="3515">
                  <c:v>604.75</c:v>
                </c:pt>
                <c:pt idx="3516">
                  <c:v>604.91999999999996</c:v>
                </c:pt>
                <c:pt idx="3517">
                  <c:v>605.09</c:v>
                </c:pt>
                <c:pt idx="3518">
                  <c:v>605.26</c:v>
                </c:pt>
                <c:pt idx="3519">
                  <c:v>605.41999999999996</c:v>
                </c:pt>
                <c:pt idx="3520">
                  <c:v>605.58000000000004</c:v>
                </c:pt>
                <c:pt idx="3521">
                  <c:v>605.75</c:v>
                </c:pt>
                <c:pt idx="3522">
                  <c:v>605.91999999999996</c:v>
                </c:pt>
                <c:pt idx="3523">
                  <c:v>606.08000000000004</c:v>
                </c:pt>
                <c:pt idx="3524">
                  <c:v>606.25</c:v>
                </c:pt>
                <c:pt idx="3525">
                  <c:v>606.41</c:v>
                </c:pt>
                <c:pt idx="3526">
                  <c:v>606.58000000000004</c:v>
                </c:pt>
                <c:pt idx="3527">
                  <c:v>606.75</c:v>
                </c:pt>
                <c:pt idx="3528">
                  <c:v>606.91</c:v>
                </c:pt>
                <c:pt idx="3529">
                  <c:v>607.07000000000005</c:v>
                </c:pt>
                <c:pt idx="3530">
                  <c:v>607.24</c:v>
                </c:pt>
                <c:pt idx="3531">
                  <c:v>607.41</c:v>
                </c:pt>
                <c:pt idx="3532">
                  <c:v>607.57000000000005</c:v>
                </c:pt>
                <c:pt idx="3533">
                  <c:v>607.74</c:v>
                </c:pt>
                <c:pt idx="3534">
                  <c:v>607.9</c:v>
                </c:pt>
                <c:pt idx="3535">
                  <c:v>608.07000000000005</c:v>
                </c:pt>
                <c:pt idx="3536">
                  <c:v>608.24</c:v>
                </c:pt>
                <c:pt idx="3537">
                  <c:v>608.4</c:v>
                </c:pt>
                <c:pt idx="3538">
                  <c:v>608.57000000000005</c:v>
                </c:pt>
                <c:pt idx="3539">
                  <c:v>608.74</c:v>
                </c:pt>
                <c:pt idx="3540">
                  <c:v>608.9</c:v>
                </c:pt>
                <c:pt idx="3541">
                  <c:v>609.07000000000005</c:v>
                </c:pt>
                <c:pt idx="3542">
                  <c:v>609.23</c:v>
                </c:pt>
                <c:pt idx="3543">
                  <c:v>609.4</c:v>
                </c:pt>
                <c:pt idx="3544">
                  <c:v>609.55999999999995</c:v>
                </c:pt>
                <c:pt idx="3545">
                  <c:v>609.73</c:v>
                </c:pt>
                <c:pt idx="3546">
                  <c:v>609.89</c:v>
                </c:pt>
                <c:pt idx="3547">
                  <c:v>610.04999999999995</c:v>
                </c:pt>
                <c:pt idx="3548">
                  <c:v>610.23</c:v>
                </c:pt>
                <c:pt idx="3549">
                  <c:v>610.39</c:v>
                </c:pt>
                <c:pt idx="3550">
                  <c:v>610.54999999999995</c:v>
                </c:pt>
                <c:pt idx="3551">
                  <c:v>610.72</c:v>
                </c:pt>
                <c:pt idx="3552">
                  <c:v>610.88</c:v>
                </c:pt>
                <c:pt idx="3553">
                  <c:v>611.04999999999995</c:v>
                </c:pt>
                <c:pt idx="3554">
                  <c:v>611.22</c:v>
                </c:pt>
                <c:pt idx="3555">
                  <c:v>611.38</c:v>
                </c:pt>
                <c:pt idx="3556">
                  <c:v>611.54999999999995</c:v>
                </c:pt>
                <c:pt idx="3557">
                  <c:v>611.71</c:v>
                </c:pt>
                <c:pt idx="3558">
                  <c:v>611.88</c:v>
                </c:pt>
                <c:pt idx="3559">
                  <c:v>612.04</c:v>
                </c:pt>
                <c:pt idx="3560">
                  <c:v>612.21</c:v>
                </c:pt>
                <c:pt idx="3561">
                  <c:v>612.38</c:v>
                </c:pt>
                <c:pt idx="3562">
                  <c:v>612.54</c:v>
                </c:pt>
                <c:pt idx="3563">
                  <c:v>612.71</c:v>
                </c:pt>
                <c:pt idx="3564">
                  <c:v>612.87</c:v>
                </c:pt>
                <c:pt idx="3565">
                  <c:v>613.03</c:v>
                </c:pt>
                <c:pt idx="3566">
                  <c:v>613.20000000000005</c:v>
                </c:pt>
                <c:pt idx="3567">
                  <c:v>613.37</c:v>
                </c:pt>
                <c:pt idx="3568">
                  <c:v>613.53</c:v>
                </c:pt>
                <c:pt idx="3569">
                  <c:v>613.70000000000005</c:v>
                </c:pt>
                <c:pt idx="3570">
                  <c:v>613.86</c:v>
                </c:pt>
                <c:pt idx="3571">
                  <c:v>614.03</c:v>
                </c:pt>
                <c:pt idx="3572">
                  <c:v>614.19000000000005</c:v>
                </c:pt>
                <c:pt idx="3573">
                  <c:v>614.36</c:v>
                </c:pt>
                <c:pt idx="3574">
                  <c:v>614.53</c:v>
                </c:pt>
                <c:pt idx="3575">
                  <c:v>614.69000000000005</c:v>
                </c:pt>
                <c:pt idx="3576">
                  <c:v>614.86</c:v>
                </c:pt>
                <c:pt idx="3577">
                  <c:v>615.02</c:v>
                </c:pt>
                <c:pt idx="3578">
                  <c:v>615.19000000000005</c:v>
                </c:pt>
                <c:pt idx="3579">
                  <c:v>615.36</c:v>
                </c:pt>
                <c:pt idx="3580">
                  <c:v>615.53</c:v>
                </c:pt>
                <c:pt idx="3581">
                  <c:v>615.69000000000005</c:v>
                </c:pt>
                <c:pt idx="3582">
                  <c:v>615.86</c:v>
                </c:pt>
                <c:pt idx="3583">
                  <c:v>616.02</c:v>
                </c:pt>
                <c:pt idx="3584">
                  <c:v>616.17999999999995</c:v>
                </c:pt>
                <c:pt idx="3585">
                  <c:v>616.35</c:v>
                </c:pt>
                <c:pt idx="3586">
                  <c:v>616.52</c:v>
                </c:pt>
                <c:pt idx="3587">
                  <c:v>616.67999999999995</c:v>
                </c:pt>
                <c:pt idx="3588">
                  <c:v>616.85</c:v>
                </c:pt>
                <c:pt idx="3589">
                  <c:v>617.01</c:v>
                </c:pt>
                <c:pt idx="3590">
                  <c:v>617.17999999999995</c:v>
                </c:pt>
                <c:pt idx="3591">
                  <c:v>617.34</c:v>
                </c:pt>
                <c:pt idx="3592">
                  <c:v>617.51</c:v>
                </c:pt>
                <c:pt idx="3593">
                  <c:v>617.67999999999995</c:v>
                </c:pt>
                <c:pt idx="3594">
                  <c:v>617.84</c:v>
                </c:pt>
                <c:pt idx="3595">
                  <c:v>618.01</c:v>
                </c:pt>
                <c:pt idx="3596">
                  <c:v>618.17999999999995</c:v>
                </c:pt>
                <c:pt idx="3597">
                  <c:v>618.34</c:v>
                </c:pt>
                <c:pt idx="3598">
                  <c:v>618.51</c:v>
                </c:pt>
                <c:pt idx="3599">
                  <c:v>618.66999999999996</c:v>
                </c:pt>
                <c:pt idx="3600">
                  <c:v>618.83000000000004</c:v>
                </c:pt>
                <c:pt idx="3601">
                  <c:v>619</c:v>
                </c:pt>
                <c:pt idx="3602">
                  <c:v>619.16999999999996</c:v>
                </c:pt>
                <c:pt idx="3603">
                  <c:v>619.33000000000004</c:v>
                </c:pt>
                <c:pt idx="3604">
                  <c:v>619.5</c:v>
                </c:pt>
                <c:pt idx="3605">
                  <c:v>619.66999999999996</c:v>
                </c:pt>
                <c:pt idx="3606">
                  <c:v>619.83000000000004</c:v>
                </c:pt>
                <c:pt idx="3607">
                  <c:v>620</c:v>
                </c:pt>
                <c:pt idx="3608">
                  <c:v>620.16</c:v>
                </c:pt>
                <c:pt idx="3609">
                  <c:v>620.33000000000004</c:v>
                </c:pt>
                <c:pt idx="3610">
                  <c:v>620.49</c:v>
                </c:pt>
                <c:pt idx="3611">
                  <c:v>620.65</c:v>
                </c:pt>
                <c:pt idx="3612">
                  <c:v>620.82000000000005</c:v>
                </c:pt>
                <c:pt idx="3613">
                  <c:v>620.98</c:v>
                </c:pt>
                <c:pt idx="3614">
                  <c:v>621.15</c:v>
                </c:pt>
                <c:pt idx="3615">
                  <c:v>621.30999999999995</c:v>
                </c:pt>
                <c:pt idx="3616">
                  <c:v>621.48</c:v>
                </c:pt>
                <c:pt idx="3617">
                  <c:v>621.65</c:v>
                </c:pt>
                <c:pt idx="3618">
                  <c:v>621.80999999999995</c:v>
                </c:pt>
                <c:pt idx="3619">
                  <c:v>621.98</c:v>
                </c:pt>
                <c:pt idx="3620">
                  <c:v>622.14</c:v>
                </c:pt>
                <c:pt idx="3621">
                  <c:v>622.29999999999995</c:v>
                </c:pt>
                <c:pt idx="3622">
                  <c:v>622.47</c:v>
                </c:pt>
                <c:pt idx="3623">
                  <c:v>622.64</c:v>
                </c:pt>
                <c:pt idx="3624">
                  <c:v>622.79999999999995</c:v>
                </c:pt>
                <c:pt idx="3625">
                  <c:v>622.97</c:v>
                </c:pt>
                <c:pt idx="3626">
                  <c:v>623.13</c:v>
                </c:pt>
                <c:pt idx="3627">
                  <c:v>623.29999999999995</c:v>
                </c:pt>
                <c:pt idx="3628">
                  <c:v>623.47</c:v>
                </c:pt>
                <c:pt idx="3629">
                  <c:v>623.63</c:v>
                </c:pt>
                <c:pt idx="3630">
                  <c:v>623.79999999999995</c:v>
                </c:pt>
                <c:pt idx="3631">
                  <c:v>623.96</c:v>
                </c:pt>
                <c:pt idx="3632">
                  <c:v>624.13</c:v>
                </c:pt>
                <c:pt idx="3633">
                  <c:v>624.29</c:v>
                </c:pt>
                <c:pt idx="3634">
                  <c:v>624.46</c:v>
                </c:pt>
                <c:pt idx="3635">
                  <c:v>624.62</c:v>
                </c:pt>
                <c:pt idx="3636">
                  <c:v>624.79</c:v>
                </c:pt>
                <c:pt idx="3637">
                  <c:v>624.95000000000005</c:v>
                </c:pt>
                <c:pt idx="3638">
                  <c:v>625.11</c:v>
                </c:pt>
                <c:pt idx="3639">
                  <c:v>625.28</c:v>
                </c:pt>
                <c:pt idx="3640">
                  <c:v>625.45000000000005</c:v>
                </c:pt>
                <c:pt idx="3641">
                  <c:v>625.62</c:v>
                </c:pt>
                <c:pt idx="3642">
                  <c:v>625.78</c:v>
                </c:pt>
                <c:pt idx="3643">
                  <c:v>625.95000000000005</c:v>
                </c:pt>
                <c:pt idx="3644">
                  <c:v>626.11</c:v>
                </c:pt>
                <c:pt idx="3645">
                  <c:v>626.28</c:v>
                </c:pt>
                <c:pt idx="3646">
                  <c:v>626.45000000000005</c:v>
                </c:pt>
                <c:pt idx="3647">
                  <c:v>626.61</c:v>
                </c:pt>
                <c:pt idx="3648">
                  <c:v>626.77</c:v>
                </c:pt>
                <c:pt idx="3649">
                  <c:v>626.94000000000005</c:v>
                </c:pt>
                <c:pt idx="3650">
                  <c:v>627.1</c:v>
                </c:pt>
                <c:pt idx="3651">
                  <c:v>627.27</c:v>
                </c:pt>
                <c:pt idx="3652">
                  <c:v>627.44000000000005</c:v>
                </c:pt>
                <c:pt idx="3653">
                  <c:v>627.6</c:v>
                </c:pt>
                <c:pt idx="3654">
                  <c:v>627.77</c:v>
                </c:pt>
                <c:pt idx="3655">
                  <c:v>627.92999999999995</c:v>
                </c:pt>
                <c:pt idx="3656">
                  <c:v>628.1</c:v>
                </c:pt>
                <c:pt idx="3657">
                  <c:v>628.26</c:v>
                </c:pt>
                <c:pt idx="3658">
                  <c:v>628.42999999999995</c:v>
                </c:pt>
                <c:pt idx="3659">
                  <c:v>628.6</c:v>
                </c:pt>
                <c:pt idx="3660">
                  <c:v>628.76</c:v>
                </c:pt>
                <c:pt idx="3661">
                  <c:v>628.91999999999996</c:v>
                </c:pt>
                <c:pt idx="3662">
                  <c:v>629.09</c:v>
                </c:pt>
                <c:pt idx="3663">
                  <c:v>629.26</c:v>
                </c:pt>
                <c:pt idx="3664">
                  <c:v>629.41999999999996</c:v>
                </c:pt>
                <c:pt idx="3665">
                  <c:v>629.59</c:v>
                </c:pt>
                <c:pt idx="3666">
                  <c:v>629.75</c:v>
                </c:pt>
                <c:pt idx="3667">
                  <c:v>629.91999999999996</c:v>
                </c:pt>
                <c:pt idx="3668">
                  <c:v>630.08000000000004</c:v>
                </c:pt>
                <c:pt idx="3669">
                  <c:v>630.25</c:v>
                </c:pt>
                <c:pt idx="3670">
                  <c:v>630.41</c:v>
                </c:pt>
                <c:pt idx="3671">
                  <c:v>630.58000000000004</c:v>
                </c:pt>
                <c:pt idx="3672">
                  <c:v>630.74</c:v>
                </c:pt>
                <c:pt idx="3673">
                  <c:v>630.9</c:v>
                </c:pt>
                <c:pt idx="3674">
                  <c:v>631.07000000000005</c:v>
                </c:pt>
                <c:pt idx="3675">
                  <c:v>631.23</c:v>
                </c:pt>
                <c:pt idx="3676">
                  <c:v>631.4</c:v>
                </c:pt>
                <c:pt idx="3677">
                  <c:v>631.57000000000005</c:v>
                </c:pt>
                <c:pt idx="3678">
                  <c:v>631.73</c:v>
                </c:pt>
                <c:pt idx="3679">
                  <c:v>631.9</c:v>
                </c:pt>
                <c:pt idx="3680">
                  <c:v>632.05999999999995</c:v>
                </c:pt>
                <c:pt idx="3681">
                  <c:v>632.23</c:v>
                </c:pt>
                <c:pt idx="3682">
                  <c:v>632.39</c:v>
                </c:pt>
                <c:pt idx="3683">
                  <c:v>632.55999999999995</c:v>
                </c:pt>
                <c:pt idx="3684">
                  <c:v>632.73</c:v>
                </c:pt>
                <c:pt idx="3685">
                  <c:v>632.89</c:v>
                </c:pt>
                <c:pt idx="3686">
                  <c:v>633.05999999999995</c:v>
                </c:pt>
                <c:pt idx="3687">
                  <c:v>633.22</c:v>
                </c:pt>
                <c:pt idx="3688">
                  <c:v>633.39</c:v>
                </c:pt>
                <c:pt idx="3689">
                  <c:v>633.54999999999995</c:v>
                </c:pt>
                <c:pt idx="3690">
                  <c:v>633.72</c:v>
                </c:pt>
                <c:pt idx="3691">
                  <c:v>633.88</c:v>
                </c:pt>
                <c:pt idx="3692">
                  <c:v>634.04999999999995</c:v>
                </c:pt>
                <c:pt idx="3693">
                  <c:v>634.22</c:v>
                </c:pt>
                <c:pt idx="3694">
                  <c:v>634.38</c:v>
                </c:pt>
                <c:pt idx="3695">
                  <c:v>634.54999999999995</c:v>
                </c:pt>
                <c:pt idx="3696">
                  <c:v>634.71</c:v>
                </c:pt>
                <c:pt idx="3697">
                  <c:v>634.87</c:v>
                </c:pt>
                <c:pt idx="3698">
                  <c:v>635.04</c:v>
                </c:pt>
                <c:pt idx="3699">
                  <c:v>635.21</c:v>
                </c:pt>
                <c:pt idx="3700">
                  <c:v>635.37</c:v>
                </c:pt>
                <c:pt idx="3701">
                  <c:v>635.54</c:v>
                </c:pt>
                <c:pt idx="3702">
                  <c:v>635.71</c:v>
                </c:pt>
                <c:pt idx="3703">
                  <c:v>635.87</c:v>
                </c:pt>
                <c:pt idx="3704">
                  <c:v>636.03</c:v>
                </c:pt>
                <c:pt idx="3705">
                  <c:v>636.20000000000005</c:v>
                </c:pt>
                <c:pt idx="3706">
                  <c:v>636.36</c:v>
                </c:pt>
                <c:pt idx="3707">
                  <c:v>636.53</c:v>
                </c:pt>
                <c:pt idx="3708">
                  <c:v>636.69000000000005</c:v>
                </c:pt>
                <c:pt idx="3709">
                  <c:v>636.86</c:v>
                </c:pt>
                <c:pt idx="3710">
                  <c:v>637.02</c:v>
                </c:pt>
                <c:pt idx="3711">
                  <c:v>637.19000000000005</c:v>
                </c:pt>
                <c:pt idx="3712">
                  <c:v>637.36</c:v>
                </c:pt>
                <c:pt idx="3713">
                  <c:v>637.52</c:v>
                </c:pt>
                <c:pt idx="3714">
                  <c:v>637.69000000000005</c:v>
                </c:pt>
                <c:pt idx="3715">
                  <c:v>637.85</c:v>
                </c:pt>
                <c:pt idx="3716">
                  <c:v>638.03</c:v>
                </c:pt>
                <c:pt idx="3717">
                  <c:v>638.19000000000005</c:v>
                </c:pt>
                <c:pt idx="3718">
                  <c:v>638.35</c:v>
                </c:pt>
                <c:pt idx="3719">
                  <c:v>638.52</c:v>
                </c:pt>
                <c:pt idx="3720">
                  <c:v>638.67999999999995</c:v>
                </c:pt>
                <c:pt idx="3721">
                  <c:v>638.85</c:v>
                </c:pt>
                <c:pt idx="3722">
                  <c:v>639.01</c:v>
                </c:pt>
                <c:pt idx="3723">
                  <c:v>639.17999999999995</c:v>
                </c:pt>
                <c:pt idx="3724">
                  <c:v>639.35</c:v>
                </c:pt>
                <c:pt idx="3725">
                  <c:v>639.51</c:v>
                </c:pt>
                <c:pt idx="3726">
                  <c:v>639.67999999999995</c:v>
                </c:pt>
                <c:pt idx="3727">
                  <c:v>639.84</c:v>
                </c:pt>
                <c:pt idx="3728">
                  <c:v>640.01</c:v>
                </c:pt>
                <c:pt idx="3729">
                  <c:v>640.17999999999995</c:v>
                </c:pt>
                <c:pt idx="3730">
                  <c:v>640.35</c:v>
                </c:pt>
                <c:pt idx="3731">
                  <c:v>640.51</c:v>
                </c:pt>
                <c:pt idx="3732">
                  <c:v>640.67999999999995</c:v>
                </c:pt>
                <c:pt idx="3733">
                  <c:v>640.84</c:v>
                </c:pt>
                <c:pt idx="3734">
                  <c:v>641.01</c:v>
                </c:pt>
                <c:pt idx="3735">
                  <c:v>641.16999999999996</c:v>
                </c:pt>
                <c:pt idx="3736">
                  <c:v>641.34</c:v>
                </c:pt>
                <c:pt idx="3737">
                  <c:v>641.51</c:v>
                </c:pt>
                <c:pt idx="3738">
                  <c:v>641.66999999999996</c:v>
                </c:pt>
                <c:pt idx="3739">
                  <c:v>641.84</c:v>
                </c:pt>
                <c:pt idx="3740">
                  <c:v>642.01</c:v>
                </c:pt>
                <c:pt idx="3741">
                  <c:v>642.16999999999996</c:v>
                </c:pt>
                <c:pt idx="3742">
                  <c:v>642.33000000000004</c:v>
                </c:pt>
                <c:pt idx="3743">
                  <c:v>642.5</c:v>
                </c:pt>
                <c:pt idx="3744">
                  <c:v>642.66999999999996</c:v>
                </c:pt>
                <c:pt idx="3745">
                  <c:v>642.83000000000004</c:v>
                </c:pt>
                <c:pt idx="3746">
                  <c:v>643</c:v>
                </c:pt>
                <c:pt idx="3747">
                  <c:v>643.16</c:v>
                </c:pt>
                <c:pt idx="3748">
                  <c:v>643.33000000000004</c:v>
                </c:pt>
                <c:pt idx="3749">
                  <c:v>643.5</c:v>
                </c:pt>
                <c:pt idx="3750">
                  <c:v>643.66</c:v>
                </c:pt>
                <c:pt idx="3751">
                  <c:v>643.82000000000005</c:v>
                </c:pt>
                <c:pt idx="3752">
                  <c:v>643.99</c:v>
                </c:pt>
                <c:pt idx="3753">
                  <c:v>644.16</c:v>
                </c:pt>
                <c:pt idx="3754">
                  <c:v>644.32000000000005</c:v>
                </c:pt>
                <c:pt idx="3755">
                  <c:v>644.49</c:v>
                </c:pt>
                <c:pt idx="3756">
                  <c:v>644.65</c:v>
                </c:pt>
                <c:pt idx="3757">
                  <c:v>644.82000000000005</c:v>
                </c:pt>
                <c:pt idx="3758">
                  <c:v>644.98</c:v>
                </c:pt>
                <c:pt idx="3759">
                  <c:v>645.15</c:v>
                </c:pt>
                <c:pt idx="3760">
                  <c:v>645.32000000000005</c:v>
                </c:pt>
                <c:pt idx="3761">
                  <c:v>645.48</c:v>
                </c:pt>
                <c:pt idx="3762">
                  <c:v>645.65</c:v>
                </c:pt>
                <c:pt idx="3763">
                  <c:v>645.82000000000005</c:v>
                </c:pt>
                <c:pt idx="3764">
                  <c:v>645.98</c:v>
                </c:pt>
                <c:pt idx="3765">
                  <c:v>646.15</c:v>
                </c:pt>
                <c:pt idx="3766">
                  <c:v>646.32000000000005</c:v>
                </c:pt>
                <c:pt idx="3767">
                  <c:v>646.48</c:v>
                </c:pt>
                <c:pt idx="3768">
                  <c:v>646.65</c:v>
                </c:pt>
                <c:pt idx="3769">
                  <c:v>646.82000000000005</c:v>
                </c:pt>
                <c:pt idx="3770">
                  <c:v>646.98</c:v>
                </c:pt>
                <c:pt idx="3771">
                  <c:v>647.15</c:v>
                </c:pt>
                <c:pt idx="3772">
                  <c:v>647.30999999999995</c:v>
                </c:pt>
                <c:pt idx="3773">
                  <c:v>647.48</c:v>
                </c:pt>
                <c:pt idx="3774">
                  <c:v>647.64</c:v>
                </c:pt>
                <c:pt idx="3775">
                  <c:v>647.80999999999995</c:v>
                </c:pt>
                <c:pt idx="3776">
                  <c:v>647.98</c:v>
                </c:pt>
                <c:pt idx="3777">
                  <c:v>648.14</c:v>
                </c:pt>
                <c:pt idx="3778">
                  <c:v>648.30999999999995</c:v>
                </c:pt>
                <c:pt idx="3779">
                  <c:v>648.47</c:v>
                </c:pt>
                <c:pt idx="3780">
                  <c:v>648.64</c:v>
                </c:pt>
                <c:pt idx="3781">
                  <c:v>648.80999999999995</c:v>
                </c:pt>
                <c:pt idx="3782">
                  <c:v>648.97</c:v>
                </c:pt>
                <c:pt idx="3783">
                  <c:v>649.14</c:v>
                </c:pt>
                <c:pt idx="3784">
                  <c:v>649.30999999999995</c:v>
                </c:pt>
                <c:pt idx="3785">
                  <c:v>649.47</c:v>
                </c:pt>
                <c:pt idx="3786">
                  <c:v>649.64</c:v>
                </c:pt>
                <c:pt idx="3787">
                  <c:v>649.79999999999995</c:v>
                </c:pt>
                <c:pt idx="3788">
                  <c:v>649.97</c:v>
                </c:pt>
                <c:pt idx="3789">
                  <c:v>650.14</c:v>
                </c:pt>
                <c:pt idx="3790">
                  <c:v>650.29999999999995</c:v>
                </c:pt>
                <c:pt idx="3791">
                  <c:v>650.47</c:v>
                </c:pt>
                <c:pt idx="3792">
                  <c:v>650.64</c:v>
                </c:pt>
                <c:pt idx="3793">
                  <c:v>650.79999999999995</c:v>
                </c:pt>
                <c:pt idx="3794">
                  <c:v>650.97</c:v>
                </c:pt>
                <c:pt idx="3795">
                  <c:v>651.14</c:v>
                </c:pt>
                <c:pt idx="3796">
                  <c:v>651.29999999999995</c:v>
                </c:pt>
                <c:pt idx="3797">
                  <c:v>651.47</c:v>
                </c:pt>
                <c:pt idx="3798">
                  <c:v>651.64</c:v>
                </c:pt>
                <c:pt idx="3799">
                  <c:v>651.79999999999995</c:v>
                </c:pt>
                <c:pt idx="3800">
                  <c:v>651.97</c:v>
                </c:pt>
                <c:pt idx="3801">
                  <c:v>652.14</c:v>
                </c:pt>
                <c:pt idx="3802">
                  <c:v>652.29999999999995</c:v>
                </c:pt>
                <c:pt idx="3803">
                  <c:v>652.47</c:v>
                </c:pt>
                <c:pt idx="3804">
                  <c:v>652.63</c:v>
                </c:pt>
                <c:pt idx="3805">
                  <c:v>652.79999999999995</c:v>
                </c:pt>
                <c:pt idx="3806">
                  <c:v>652.97</c:v>
                </c:pt>
                <c:pt idx="3807">
                  <c:v>653.14</c:v>
                </c:pt>
                <c:pt idx="3808">
                  <c:v>653.29999999999995</c:v>
                </c:pt>
                <c:pt idx="3809">
                  <c:v>653.46</c:v>
                </c:pt>
                <c:pt idx="3810">
                  <c:v>653.63</c:v>
                </c:pt>
                <c:pt idx="3811">
                  <c:v>653.79999999999995</c:v>
                </c:pt>
                <c:pt idx="3812">
                  <c:v>653.97</c:v>
                </c:pt>
                <c:pt idx="3813">
                  <c:v>654.13</c:v>
                </c:pt>
                <c:pt idx="3814">
                  <c:v>654.29999999999995</c:v>
                </c:pt>
                <c:pt idx="3815">
                  <c:v>654.46</c:v>
                </c:pt>
                <c:pt idx="3816">
                  <c:v>654.63</c:v>
                </c:pt>
                <c:pt idx="3817">
                  <c:v>654.79999999999995</c:v>
                </c:pt>
                <c:pt idx="3818">
                  <c:v>654.96</c:v>
                </c:pt>
                <c:pt idx="3819">
                  <c:v>655.13</c:v>
                </c:pt>
                <c:pt idx="3820">
                  <c:v>655.29</c:v>
                </c:pt>
                <c:pt idx="3821">
                  <c:v>655.46</c:v>
                </c:pt>
                <c:pt idx="3822">
                  <c:v>655.63</c:v>
                </c:pt>
                <c:pt idx="3823">
                  <c:v>655.79</c:v>
                </c:pt>
                <c:pt idx="3824">
                  <c:v>655.96</c:v>
                </c:pt>
                <c:pt idx="3825">
                  <c:v>656.12</c:v>
                </c:pt>
                <c:pt idx="3826">
                  <c:v>656.29</c:v>
                </c:pt>
                <c:pt idx="3827">
                  <c:v>656.46</c:v>
                </c:pt>
                <c:pt idx="3828">
                  <c:v>656.62</c:v>
                </c:pt>
                <c:pt idx="3829">
                  <c:v>656.79</c:v>
                </c:pt>
                <c:pt idx="3830">
                  <c:v>656.96</c:v>
                </c:pt>
                <c:pt idx="3831">
                  <c:v>657.12</c:v>
                </c:pt>
                <c:pt idx="3832">
                  <c:v>657.29</c:v>
                </c:pt>
                <c:pt idx="3833">
                  <c:v>657.46</c:v>
                </c:pt>
                <c:pt idx="3834">
                  <c:v>657.62</c:v>
                </c:pt>
                <c:pt idx="3835">
                  <c:v>657.79</c:v>
                </c:pt>
                <c:pt idx="3836">
                  <c:v>657.96</c:v>
                </c:pt>
                <c:pt idx="3837">
                  <c:v>658.12</c:v>
                </c:pt>
                <c:pt idx="3838">
                  <c:v>658.29</c:v>
                </c:pt>
                <c:pt idx="3839">
                  <c:v>658.45</c:v>
                </c:pt>
                <c:pt idx="3840">
                  <c:v>658.62</c:v>
                </c:pt>
                <c:pt idx="3841">
                  <c:v>658.78</c:v>
                </c:pt>
                <c:pt idx="3842">
                  <c:v>658.95</c:v>
                </c:pt>
                <c:pt idx="3843">
                  <c:v>659.12</c:v>
                </c:pt>
                <c:pt idx="3844">
                  <c:v>659.28</c:v>
                </c:pt>
                <c:pt idx="3845">
                  <c:v>659.45</c:v>
                </c:pt>
                <c:pt idx="3846">
                  <c:v>659.61</c:v>
                </c:pt>
                <c:pt idx="3847">
                  <c:v>659.78</c:v>
                </c:pt>
                <c:pt idx="3848">
                  <c:v>659.95</c:v>
                </c:pt>
                <c:pt idx="3849">
                  <c:v>660.11</c:v>
                </c:pt>
                <c:pt idx="3850">
                  <c:v>660.28</c:v>
                </c:pt>
                <c:pt idx="3851">
                  <c:v>660.44</c:v>
                </c:pt>
                <c:pt idx="3852">
                  <c:v>660.61</c:v>
                </c:pt>
                <c:pt idx="3853">
                  <c:v>660.78</c:v>
                </c:pt>
                <c:pt idx="3854">
                  <c:v>660.94</c:v>
                </c:pt>
                <c:pt idx="3855">
                  <c:v>661.11</c:v>
                </c:pt>
                <c:pt idx="3856">
                  <c:v>661.28</c:v>
                </c:pt>
                <c:pt idx="3857">
                  <c:v>661.45</c:v>
                </c:pt>
                <c:pt idx="3858">
                  <c:v>661.61</c:v>
                </c:pt>
                <c:pt idx="3859">
                  <c:v>661.77</c:v>
                </c:pt>
                <c:pt idx="3860">
                  <c:v>661.94</c:v>
                </c:pt>
                <c:pt idx="3861">
                  <c:v>662.11</c:v>
                </c:pt>
                <c:pt idx="3862">
                  <c:v>662.27</c:v>
                </c:pt>
                <c:pt idx="3863">
                  <c:v>662.44</c:v>
                </c:pt>
                <c:pt idx="3864">
                  <c:v>662.61</c:v>
                </c:pt>
                <c:pt idx="3865">
                  <c:v>662.77</c:v>
                </c:pt>
                <c:pt idx="3866">
                  <c:v>662.94</c:v>
                </c:pt>
                <c:pt idx="3867">
                  <c:v>663.1</c:v>
                </c:pt>
                <c:pt idx="3868">
                  <c:v>663.27</c:v>
                </c:pt>
                <c:pt idx="3869">
                  <c:v>663.44</c:v>
                </c:pt>
                <c:pt idx="3870">
                  <c:v>663.6</c:v>
                </c:pt>
                <c:pt idx="3871">
                  <c:v>663.76</c:v>
                </c:pt>
                <c:pt idx="3872">
                  <c:v>663.93</c:v>
                </c:pt>
                <c:pt idx="3873">
                  <c:v>664.1</c:v>
                </c:pt>
                <c:pt idx="3874">
                  <c:v>664.26</c:v>
                </c:pt>
                <c:pt idx="3875">
                  <c:v>664.43</c:v>
                </c:pt>
                <c:pt idx="3876">
                  <c:v>664.59</c:v>
                </c:pt>
                <c:pt idx="3877">
                  <c:v>664.76</c:v>
                </c:pt>
                <c:pt idx="3878">
                  <c:v>664.93</c:v>
                </c:pt>
                <c:pt idx="3879">
                  <c:v>665.09</c:v>
                </c:pt>
                <c:pt idx="3880">
                  <c:v>665.26</c:v>
                </c:pt>
                <c:pt idx="3881">
                  <c:v>665.42</c:v>
                </c:pt>
                <c:pt idx="3882">
                  <c:v>665.59</c:v>
                </c:pt>
                <c:pt idx="3883">
                  <c:v>665.75</c:v>
                </c:pt>
                <c:pt idx="3884">
                  <c:v>665.92</c:v>
                </c:pt>
                <c:pt idx="3885">
                  <c:v>666.09</c:v>
                </c:pt>
                <c:pt idx="3886">
                  <c:v>666.25</c:v>
                </c:pt>
                <c:pt idx="3887">
                  <c:v>666.42</c:v>
                </c:pt>
                <c:pt idx="3888">
                  <c:v>666.58</c:v>
                </c:pt>
                <c:pt idx="3889">
                  <c:v>666.75</c:v>
                </c:pt>
                <c:pt idx="3890">
                  <c:v>666.91</c:v>
                </c:pt>
                <c:pt idx="3891">
                  <c:v>667.08</c:v>
                </c:pt>
                <c:pt idx="3892">
                  <c:v>667.24</c:v>
                </c:pt>
                <c:pt idx="3893">
                  <c:v>667.41</c:v>
                </c:pt>
                <c:pt idx="3894">
                  <c:v>667.58</c:v>
                </c:pt>
                <c:pt idx="3895">
                  <c:v>667.74</c:v>
                </c:pt>
                <c:pt idx="3896">
                  <c:v>667.9</c:v>
                </c:pt>
                <c:pt idx="3897">
                  <c:v>668.07</c:v>
                </c:pt>
                <c:pt idx="3898">
                  <c:v>668.23</c:v>
                </c:pt>
                <c:pt idx="3899">
                  <c:v>668.4</c:v>
                </c:pt>
                <c:pt idx="3900">
                  <c:v>668.56</c:v>
                </c:pt>
                <c:pt idx="3901">
                  <c:v>668.73</c:v>
                </c:pt>
                <c:pt idx="3902">
                  <c:v>668.89</c:v>
                </c:pt>
                <c:pt idx="3903">
                  <c:v>669.06</c:v>
                </c:pt>
                <c:pt idx="3904">
                  <c:v>669.23</c:v>
                </c:pt>
                <c:pt idx="3905">
                  <c:v>669.39</c:v>
                </c:pt>
                <c:pt idx="3906">
                  <c:v>669.56</c:v>
                </c:pt>
                <c:pt idx="3907">
                  <c:v>669.72</c:v>
                </c:pt>
                <c:pt idx="3908">
                  <c:v>669.89</c:v>
                </c:pt>
                <c:pt idx="3909">
                  <c:v>670.06</c:v>
                </c:pt>
                <c:pt idx="3910">
                  <c:v>670.22</c:v>
                </c:pt>
                <c:pt idx="3911">
                  <c:v>670.39</c:v>
                </c:pt>
                <c:pt idx="3912">
                  <c:v>670.55</c:v>
                </c:pt>
                <c:pt idx="3913">
                  <c:v>670.71</c:v>
                </c:pt>
                <c:pt idx="3914">
                  <c:v>670.88</c:v>
                </c:pt>
                <c:pt idx="3915">
                  <c:v>671.05</c:v>
                </c:pt>
                <c:pt idx="3916">
                  <c:v>671.22</c:v>
                </c:pt>
                <c:pt idx="3917">
                  <c:v>671.38</c:v>
                </c:pt>
                <c:pt idx="3918">
                  <c:v>671.54</c:v>
                </c:pt>
                <c:pt idx="3919">
                  <c:v>671.71</c:v>
                </c:pt>
                <c:pt idx="3920">
                  <c:v>671.88</c:v>
                </c:pt>
                <c:pt idx="3921">
                  <c:v>672.04</c:v>
                </c:pt>
                <c:pt idx="3922">
                  <c:v>672.21</c:v>
                </c:pt>
                <c:pt idx="3923">
                  <c:v>672.37</c:v>
                </c:pt>
                <c:pt idx="3924">
                  <c:v>672.54</c:v>
                </c:pt>
                <c:pt idx="3925">
                  <c:v>672.71</c:v>
                </c:pt>
                <c:pt idx="3926">
                  <c:v>672.87</c:v>
                </c:pt>
                <c:pt idx="3927">
                  <c:v>673.04</c:v>
                </c:pt>
                <c:pt idx="3928">
                  <c:v>673.2</c:v>
                </c:pt>
                <c:pt idx="3929">
                  <c:v>673.37</c:v>
                </c:pt>
                <c:pt idx="3930">
                  <c:v>673.53</c:v>
                </c:pt>
                <c:pt idx="3931">
                  <c:v>673.7</c:v>
                </c:pt>
                <c:pt idx="3932">
                  <c:v>673.86</c:v>
                </c:pt>
                <c:pt idx="3933">
                  <c:v>674.03</c:v>
                </c:pt>
                <c:pt idx="3934">
                  <c:v>674.2</c:v>
                </c:pt>
                <c:pt idx="3935">
                  <c:v>674.36</c:v>
                </c:pt>
                <c:pt idx="3936">
                  <c:v>674.53</c:v>
                </c:pt>
                <c:pt idx="3937">
                  <c:v>674.7</c:v>
                </c:pt>
                <c:pt idx="3938">
                  <c:v>674.86</c:v>
                </c:pt>
                <c:pt idx="3939">
                  <c:v>675.02</c:v>
                </c:pt>
                <c:pt idx="3940">
                  <c:v>675.19</c:v>
                </c:pt>
                <c:pt idx="3941">
                  <c:v>675.36</c:v>
                </c:pt>
                <c:pt idx="3942">
                  <c:v>675.52</c:v>
                </c:pt>
                <c:pt idx="3943">
                  <c:v>675.69</c:v>
                </c:pt>
                <c:pt idx="3944">
                  <c:v>675.86</c:v>
                </c:pt>
                <c:pt idx="3945">
                  <c:v>676.02</c:v>
                </c:pt>
                <c:pt idx="3946">
                  <c:v>676.19</c:v>
                </c:pt>
                <c:pt idx="3947">
                  <c:v>676.36</c:v>
                </c:pt>
                <c:pt idx="3948">
                  <c:v>676.52</c:v>
                </c:pt>
                <c:pt idx="3949">
                  <c:v>676.69</c:v>
                </c:pt>
                <c:pt idx="3950">
                  <c:v>676.86</c:v>
                </c:pt>
                <c:pt idx="3951">
                  <c:v>677.02</c:v>
                </c:pt>
                <c:pt idx="3952">
                  <c:v>677.19</c:v>
                </c:pt>
                <c:pt idx="3953">
                  <c:v>677.36</c:v>
                </c:pt>
                <c:pt idx="3954">
                  <c:v>677.52</c:v>
                </c:pt>
                <c:pt idx="3955">
                  <c:v>677.69</c:v>
                </c:pt>
                <c:pt idx="3956">
                  <c:v>677.86</c:v>
                </c:pt>
                <c:pt idx="3957">
                  <c:v>678.02</c:v>
                </c:pt>
                <c:pt idx="3958">
                  <c:v>678.19</c:v>
                </c:pt>
                <c:pt idx="3959">
                  <c:v>678.36</c:v>
                </c:pt>
                <c:pt idx="3960">
                  <c:v>678.53</c:v>
                </c:pt>
                <c:pt idx="3961">
                  <c:v>678.69</c:v>
                </c:pt>
                <c:pt idx="3962">
                  <c:v>678.86</c:v>
                </c:pt>
                <c:pt idx="3963">
                  <c:v>679.02</c:v>
                </c:pt>
                <c:pt idx="3964">
                  <c:v>679.19</c:v>
                </c:pt>
                <c:pt idx="3965">
                  <c:v>679.36</c:v>
                </c:pt>
                <c:pt idx="3966">
                  <c:v>679.53</c:v>
                </c:pt>
                <c:pt idx="3967">
                  <c:v>679.69</c:v>
                </c:pt>
                <c:pt idx="3968">
                  <c:v>679.86</c:v>
                </c:pt>
                <c:pt idx="3969">
                  <c:v>680.03</c:v>
                </c:pt>
                <c:pt idx="3970">
                  <c:v>680.19</c:v>
                </c:pt>
                <c:pt idx="3971">
                  <c:v>680.37</c:v>
                </c:pt>
                <c:pt idx="3972">
                  <c:v>680.53</c:v>
                </c:pt>
                <c:pt idx="3973">
                  <c:v>680.7</c:v>
                </c:pt>
                <c:pt idx="3974">
                  <c:v>680.87</c:v>
                </c:pt>
                <c:pt idx="3975">
                  <c:v>681.04</c:v>
                </c:pt>
                <c:pt idx="3976">
                  <c:v>681.2</c:v>
                </c:pt>
                <c:pt idx="3977">
                  <c:v>681.37</c:v>
                </c:pt>
                <c:pt idx="3978">
                  <c:v>681.54</c:v>
                </c:pt>
                <c:pt idx="3979">
                  <c:v>681.71</c:v>
                </c:pt>
                <c:pt idx="3980">
                  <c:v>681.87</c:v>
                </c:pt>
                <c:pt idx="3981">
                  <c:v>682.04</c:v>
                </c:pt>
                <c:pt idx="3982">
                  <c:v>682.21</c:v>
                </c:pt>
                <c:pt idx="3983">
                  <c:v>682.38</c:v>
                </c:pt>
                <c:pt idx="3984">
                  <c:v>682.54</c:v>
                </c:pt>
                <c:pt idx="3985">
                  <c:v>682.71</c:v>
                </c:pt>
                <c:pt idx="3986">
                  <c:v>682.88</c:v>
                </c:pt>
                <c:pt idx="3987">
                  <c:v>683.05</c:v>
                </c:pt>
                <c:pt idx="3988">
                  <c:v>683.22</c:v>
                </c:pt>
                <c:pt idx="3989">
                  <c:v>683.38</c:v>
                </c:pt>
                <c:pt idx="3990">
                  <c:v>683.55</c:v>
                </c:pt>
                <c:pt idx="3991">
                  <c:v>683.72</c:v>
                </c:pt>
                <c:pt idx="3992">
                  <c:v>683.89</c:v>
                </c:pt>
                <c:pt idx="3993">
                  <c:v>684.05</c:v>
                </c:pt>
                <c:pt idx="3994">
                  <c:v>684.22</c:v>
                </c:pt>
                <c:pt idx="3995">
                  <c:v>684.39</c:v>
                </c:pt>
                <c:pt idx="3996">
                  <c:v>684.55</c:v>
                </c:pt>
                <c:pt idx="3997">
                  <c:v>684.73</c:v>
                </c:pt>
                <c:pt idx="3998">
                  <c:v>684.89</c:v>
                </c:pt>
                <c:pt idx="3999">
                  <c:v>685.06</c:v>
                </c:pt>
                <c:pt idx="4000">
                  <c:v>685.23</c:v>
                </c:pt>
                <c:pt idx="4001">
                  <c:v>685.39</c:v>
                </c:pt>
                <c:pt idx="4002">
                  <c:v>685.56</c:v>
                </c:pt>
                <c:pt idx="4003">
                  <c:v>685.73</c:v>
                </c:pt>
                <c:pt idx="4004">
                  <c:v>685.89</c:v>
                </c:pt>
                <c:pt idx="4005">
                  <c:v>686.06</c:v>
                </c:pt>
                <c:pt idx="4006">
                  <c:v>686.23</c:v>
                </c:pt>
                <c:pt idx="4007">
                  <c:v>686.39</c:v>
                </c:pt>
                <c:pt idx="4008">
                  <c:v>686.56</c:v>
                </c:pt>
                <c:pt idx="4009">
                  <c:v>686.73</c:v>
                </c:pt>
                <c:pt idx="4010">
                  <c:v>686.89</c:v>
                </c:pt>
                <c:pt idx="4011">
                  <c:v>687.06</c:v>
                </c:pt>
                <c:pt idx="4012">
                  <c:v>687.23</c:v>
                </c:pt>
                <c:pt idx="4013">
                  <c:v>687.4</c:v>
                </c:pt>
                <c:pt idx="4014">
                  <c:v>687.56</c:v>
                </c:pt>
                <c:pt idx="4015">
                  <c:v>687.73</c:v>
                </c:pt>
                <c:pt idx="4016">
                  <c:v>687.9</c:v>
                </c:pt>
                <c:pt idx="4017">
                  <c:v>688.07</c:v>
                </c:pt>
                <c:pt idx="4018">
                  <c:v>688.23</c:v>
                </c:pt>
                <c:pt idx="4019">
                  <c:v>688.4</c:v>
                </c:pt>
                <c:pt idx="4020">
                  <c:v>688.56</c:v>
                </c:pt>
                <c:pt idx="4021">
                  <c:v>688.73</c:v>
                </c:pt>
                <c:pt idx="4022">
                  <c:v>688.9</c:v>
                </c:pt>
                <c:pt idx="4023">
                  <c:v>689.06</c:v>
                </c:pt>
                <c:pt idx="4024">
                  <c:v>689.23</c:v>
                </c:pt>
                <c:pt idx="4025">
                  <c:v>689.4</c:v>
                </c:pt>
                <c:pt idx="4026">
                  <c:v>689.56</c:v>
                </c:pt>
                <c:pt idx="4027">
                  <c:v>689.73</c:v>
                </c:pt>
                <c:pt idx="4028">
                  <c:v>689.9</c:v>
                </c:pt>
                <c:pt idx="4029">
                  <c:v>690.06</c:v>
                </c:pt>
                <c:pt idx="4030">
                  <c:v>690.23</c:v>
                </c:pt>
                <c:pt idx="4031">
                  <c:v>690.39</c:v>
                </c:pt>
                <c:pt idx="4032">
                  <c:v>690.56</c:v>
                </c:pt>
                <c:pt idx="4033">
                  <c:v>690.73</c:v>
                </c:pt>
                <c:pt idx="4034">
                  <c:v>690.89</c:v>
                </c:pt>
                <c:pt idx="4035">
                  <c:v>691.05</c:v>
                </c:pt>
                <c:pt idx="4036">
                  <c:v>691.22</c:v>
                </c:pt>
                <c:pt idx="4037">
                  <c:v>691.39</c:v>
                </c:pt>
                <c:pt idx="4038">
                  <c:v>691.56</c:v>
                </c:pt>
                <c:pt idx="4039">
                  <c:v>691.72</c:v>
                </c:pt>
                <c:pt idx="4040">
                  <c:v>691.89</c:v>
                </c:pt>
                <c:pt idx="4041">
                  <c:v>692.05</c:v>
                </c:pt>
                <c:pt idx="4042">
                  <c:v>692.22</c:v>
                </c:pt>
                <c:pt idx="4043">
                  <c:v>692.39</c:v>
                </c:pt>
                <c:pt idx="4044">
                  <c:v>692.55</c:v>
                </c:pt>
                <c:pt idx="4045">
                  <c:v>692.72</c:v>
                </c:pt>
                <c:pt idx="4046">
                  <c:v>692.89</c:v>
                </c:pt>
                <c:pt idx="4047">
                  <c:v>693.05</c:v>
                </c:pt>
                <c:pt idx="4048">
                  <c:v>693.22</c:v>
                </c:pt>
                <c:pt idx="4049">
                  <c:v>693.38</c:v>
                </c:pt>
                <c:pt idx="4050">
                  <c:v>693.55</c:v>
                </c:pt>
                <c:pt idx="4051">
                  <c:v>693.72</c:v>
                </c:pt>
                <c:pt idx="4052">
                  <c:v>693.88</c:v>
                </c:pt>
                <c:pt idx="4053">
                  <c:v>694.05</c:v>
                </c:pt>
                <c:pt idx="4054">
                  <c:v>694.21</c:v>
                </c:pt>
                <c:pt idx="4055">
                  <c:v>694.39</c:v>
                </c:pt>
                <c:pt idx="4056">
                  <c:v>694.55</c:v>
                </c:pt>
                <c:pt idx="4057">
                  <c:v>694.71</c:v>
                </c:pt>
                <c:pt idx="4058">
                  <c:v>694.88</c:v>
                </c:pt>
                <c:pt idx="4059">
                  <c:v>695.05</c:v>
                </c:pt>
                <c:pt idx="4060">
                  <c:v>695.21</c:v>
                </c:pt>
                <c:pt idx="4061">
                  <c:v>695.37</c:v>
                </c:pt>
                <c:pt idx="4062">
                  <c:v>695.54</c:v>
                </c:pt>
                <c:pt idx="4063">
                  <c:v>695.71</c:v>
                </c:pt>
                <c:pt idx="4064">
                  <c:v>695.88</c:v>
                </c:pt>
                <c:pt idx="4065">
                  <c:v>696.04</c:v>
                </c:pt>
                <c:pt idx="4066">
                  <c:v>696.2</c:v>
                </c:pt>
                <c:pt idx="4067">
                  <c:v>696.37</c:v>
                </c:pt>
                <c:pt idx="4068">
                  <c:v>696.54</c:v>
                </c:pt>
                <c:pt idx="4069">
                  <c:v>696.7</c:v>
                </c:pt>
                <c:pt idx="4070">
                  <c:v>696.87</c:v>
                </c:pt>
                <c:pt idx="4071">
                  <c:v>697.04</c:v>
                </c:pt>
                <c:pt idx="4072">
                  <c:v>697.2</c:v>
                </c:pt>
                <c:pt idx="4073">
                  <c:v>697.37</c:v>
                </c:pt>
                <c:pt idx="4074">
                  <c:v>697.54</c:v>
                </c:pt>
                <c:pt idx="4075">
                  <c:v>697.71</c:v>
                </c:pt>
                <c:pt idx="4076">
                  <c:v>697.87</c:v>
                </c:pt>
                <c:pt idx="4077">
                  <c:v>698.04</c:v>
                </c:pt>
                <c:pt idx="4078">
                  <c:v>698.2</c:v>
                </c:pt>
                <c:pt idx="4079">
                  <c:v>698.37</c:v>
                </c:pt>
                <c:pt idx="4080">
                  <c:v>698.53</c:v>
                </c:pt>
                <c:pt idx="4081">
                  <c:v>698.71</c:v>
                </c:pt>
                <c:pt idx="4082">
                  <c:v>698.87</c:v>
                </c:pt>
                <c:pt idx="4083">
                  <c:v>699.04</c:v>
                </c:pt>
                <c:pt idx="4084">
                  <c:v>699.2</c:v>
                </c:pt>
                <c:pt idx="4085">
                  <c:v>699.37</c:v>
                </c:pt>
                <c:pt idx="4086">
                  <c:v>699.53</c:v>
                </c:pt>
                <c:pt idx="4087">
                  <c:v>699.7</c:v>
                </c:pt>
                <c:pt idx="4088">
                  <c:v>699.87</c:v>
                </c:pt>
                <c:pt idx="4089">
                  <c:v>700.03</c:v>
                </c:pt>
                <c:pt idx="4090">
                  <c:v>700.2</c:v>
                </c:pt>
                <c:pt idx="4091">
                  <c:v>700.37</c:v>
                </c:pt>
                <c:pt idx="4092">
                  <c:v>700.53</c:v>
                </c:pt>
                <c:pt idx="4093">
                  <c:v>700.7</c:v>
                </c:pt>
                <c:pt idx="4094">
                  <c:v>700.86</c:v>
                </c:pt>
                <c:pt idx="4095">
                  <c:v>701.03</c:v>
                </c:pt>
                <c:pt idx="4096">
                  <c:v>701.2</c:v>
                </c:pt>
                <c:pt idx="4097">
                  <c:v>701.36</c:v>
                </c:pt>
                <c:pt idx="4098">
                  <c:v>701.53</c:v>
                </c:pt>
                <c:pt idx="4099">
                  <c:v>701.7</c:v>
                </c:pt>
                <c:pt idx="4100">
                  <c:v>701.86</c:v>
                </c:pt>
                <c:pt idx="4101">
                  <c:v>702.03</c:v>
                </c:pt>
                <c:pt idx="4102">
                  <c:v>702.19</c:v>
                </c:pt>
                <c:pt idx="4103">
                  <c:v>702.36</c:v>
                </c:pt>
                <c:pt idx="4104">
                  <c:v>702.52</c:v>
                </c:pt>
                <c:pt idx="4105">
                  <c:v>702.69</c:v>
                </c:pt>
                <c:pt idx="4106">
                  <c:v>702.86</c:v>
                </c:pt>
                <c:pt idx="4107">
                  <c:v>703.02</c:v>
                </c:pt>
                <c:pt idx="4108">
                  <c:v>703.19</c:v>
                </c:pt>
                <c:pt idx="4109">
                  <c:v>703.36</c:v>
                </c:pt>
                <c:pt idx="4110">
                  <c:v>703.52</c:v>
                </c:pt>
                <c:pt idx="4111">
                  <c:v>703.69</c:v>
                </c:pt>
                <c:pt idx="4112">
                  <c:v>703.85</c:v>
                </c:pt>
                <c:pt idx="4113">
                  <c:v>704.02</c:v>
                </c:pt>
                <c:pt idx="4114">
                  <c:v>704.19</c:v>
                </c:pt>
                <c:pt idx="4115">
                  <c:v>704.36</c:v>
                </c:pt>
                <c:pt idx="4116">
                  <c:v>704.52</c:v>
                </c:pt>
                <c:pt idx="4117">
                  <c:v>704.68</c:v>
                </c:pt>
                <c:pt idx="4118">
                  <c:v>704.85</c:v>
                </c:pt>
                <c:pt idx="4119">
                  <c:v>705.02</c:v>
                </c:pt>
                <c:pt idx="4120">
                  <c:v>705.18</c:v>
                </c:pt>
                <c:pt idx="4121">
                  <c:v>705.35</c:v>
                </c:pt>
                <c:pt idx="4122">
                  <c:v>705.52</c:v>
                </c:pt>
                <c:pt idx="4123">
                  <c:v>705.69</c:v>
                </c:pt>
                <c:pt idx="4124">
                  <c:v>705.85</c:v>
                </c:pt>
                <c:pt idx="4125">
                  <c:v>706.02</c:v>
                </c:pt>
                <c:pt idx="4126">
                  <c:v>706.18</c:v>
                </c:pt>
                <c:pt idx="4127">
                  <c:v>706.35</c:v>
                </c:pt>
                <c:pt idx="4128">
                  <c:v>706.52</c:v>
                </c:pt>
                <c:pt idx="4129">
                  <c:v>706.68</c:v>
                </c:pt>
                <c:pt idx="4130">
                  <c:v>706.85</c:v>
                </c:pt>
                <c:pt idx="4131">
                  <c:v>707.02</c:v>
                </c:pt>
                <c:pt idx="4132">
                  <c:v>707.19</c:v>
                </c:pt>
                <c:pt idx="4133">
                  <c:v>707.35</c:v>
                </c:pt>
                <c:pt idx="4134">
                  <c:v>707.52</c:v>
                </c:pt>
                <c:pt idx="4135">
                  <c:v>707.68</c:v>
                </c:pt>
                <c:pt idx="4136">
                  <c:v>707.85</c:v>
                </c:pt>
                <c:pt idx="4137">
                  <c:v>708.02</c:v>
                </c:pt>
                <c:pt idx="4138">
                  <c:v>708.18</c:v>
                </c:pt>
                <c:pt idx="4139">
                  <c:v>708.35</c:v>
                </c:pt>
                <c:pt idx="4140">
                  <c:v>708.52</c:v>
                </c:pt>
                <c:pt idx="4141">
                  <c:v>708.68</c:v>
                </c:pt>
                <c:pt idx="4142">
                  <c:v>708.85</c:v>
                </c:pt>
                <c:pt idx="4143">
                  <c:v>709.01</c:v>
                </c:pt>
                <c:pt idx="4144">
                  <c:v>709.18</c:v>
                </c:pt>
                <c:pt idx="4145">
                  <c:v>709.35</c:v>
                </c:pt>
                <c:pt idx="4146">
                  <c:v>709.51</c:v>
                </c:pt>
                <c:pt idx="4147">
                  <c:v>709.68</c:v>
                </c:pt>
                <c:pt idx="4148">
                  <c:v>709.85</c:v>
                </c:pt>
                <c:pt idx="4149">
                  <c:v>710.01</c:v>
                </c:pt>
                <c:pt idx="4150">
                  <c:v>710.18</c:v>
                </c:pt>
                <c:pt idx="4151">
                  <c:v>710.34</c:v>
                </c:pt>
                <c:pt idx="4152">
                  <c:v>710.51</c:v>
                </c:pt>
                <c:pt idx="4153">
                  <c:v>710.68</c:v>
                </c:pt>
                <c:pt idx="4154">
                  <c:v>710.84</c:v>
                </c:pt>
                <c:pt idx="4155">
                  <c:v>711.01</c:v>
                </c:pt>
                <c:pt idx="4156">
                  <c:v>711.17</c:v>
                </c:pt>
                <c:pt idx="4157">
                  <c:v>711.34</c:v>
                </c:pt>
                <c:pt idx="4158">
                  <c:v>711.5</c:v>
                </c:pt>
                <c:pt idx="4159">
                  <c:v>711.66</c:v>
                </c:pt>
                <c:pt idx="4160">
                  <c:v>711.83</c:v>
                </c:pt>
                <c:pt idx="4161">
                  <c:v>712</c:v>
                </c:pt>
                <c:pt idx="4162">
                  <c:v>712.16</c:v>
                </c:pt>
                <c:pt idx="4163">
                  <c:v>712.33</c:v>
                </c:pt>
                <c:pt idx="4164">
                  <c:v>712.5</c:v>
                </c:pt>
                <c:pt idx="4165">
                  <c:v>712.66</c:v>
                </c:pt>
                <c:pt idx="4166">
                  <c:v>712.83</c:v>
                </c:pt>
                <c:pt idx="4167">
                  <c:v>713</c:v>
                </c:pt>
                <c:pt idx="4168">
                  <c:v>713.16</c:v>
                </c:pt>
                <c:pt idx="4169">
                  <c:v>713.33</c:v>
                </c:pt>
                <c:pt idx="4170">
                  <c:v>713.5</c:v>
                </c:pt>
                <c:pt idx="4171">
                  <c:v>713.67</c:v>
                </c:pt>
                <c:pt idx="4172">
                  <c:v>713.83</c:v>
                </c:pt>
                <c:pt idx="4173">
                  <c:v>714</c:v>
                </c:pt>
                <c:pt idx="4174">
                  <c:v>714.16</c:v>
                </c:pt>
                <c:pt idx="4175">
                  <c:v>714.33</c:v>
                </c:pt>
                <c:pt idx="4176">
                  <c:v>714.49</c:v>
                </c:pt>
                <c:pt idx="4177">
                  <c:v>714.67</c:v>
                </c:pt>
                <c:pt idx="4178">
                  <c:v>714.83</c:v>
                </c:pt>
                <c:pt idx="4179">
                  <c:v>714.99</c:v>
                </c:pt>
                <c:pt idx="4180">
                  <c:v>715.16</c:v>
                </c:pt>
                <c:pt idx="4181">
                  <c:v>715.33</c:v>
                </c:pt>
                <c:pt idx="4182">
                  <c:v>715.49</c:v>
                </c:pt>
                <c:pt idx="4183">
                  <c:v>715.66</c:v>
                </c:pt>
                <c:pt idx="4184">
                  <c:v>715.83</c:v>
                </c:pt>
                <c:pt idx="4185">
                  <c:v>716</c:v>
                </c:pt>
                <c:pt idx="4186">
                  <c:v>716.16</c:v>
                </c:pt>
                <c:pt idx="4187">
                  <c:v>716.33</c:v>
                </c:pt>
                <c:pt idx="4188">
                  <c:v>716.5</c:v>
                </c:pt>
                <c:pt idx="4189">
                  <c:v>716.66</c:v>
                </c:pt>
                <c:pt idx="4190">
                  <c:v>716.83</c:v>
                </c:pt>
                <c:pt idx="4191">
                  <c:v>716.99</c:v>
                </c:pt>
                <c:pt idx="4192">
                  <c:v>717.16</c:v>
                </c:pt>
                <c:pt idx="4193">
                  <c:v>717.33</c:v>
                </c:pt>
                <c:pt idx="4194">
                  <c:v>717.5</c:v>
                </c:pt>
                <c:pt idx="4195">
                  <c:v>717.66</c:v>
                </c:pt>
                <c:pt idx="4196">
                  <c:v>717.83</c:v>
                </c:pt>
                <c:pt idx="4197">
                  <c:v>717.99</c:v>
                </c:pt>
                <c:pt idx="4198">
                  <c:v>718.16</c:v>
                </c:pt>
                <c:pt idx="4199">
                  <c:v>718.33</c:v>
                </c:pt>
                <c:pt idx="4200">
                  <c:v>718.5</c:v>
                </c:pt>
                <c:pt idx="4201">
                  <c:v>718.66</c:v>
                </c:pt>
                <c:pt idx="4202">
                  <c:v>718.83</c:v>
                </c:pt>
                <c:pt idx="4203">
                  <c:v>718.99</c:v>
                </c:pt>
                <c:pt idx="4204">
                  <c:v>719.16</c:v>
                </c:pt>
                <c:pt idx="4205">
                  <c:v>719.32</c:v>
                </c:pt>
                <c:pt idx="4206">
                  <c:v>719.49</c:v>
                </c:pt>
                <c:pt idx="4207">
                  <c:v>719.65</c:v>
                </c:pt>
                <c:pt idx="4208">
                  <c:v>719.82</c:v>
                </c:pt>
                <c:pt idx="4209">
                  <c:v>719.99</c:v>
                </c:pt>
                <c:pt idx="4210">
                  <c:v>720.15</c:v>
                </c:pt>
                <c:pt idx="4211">
                  <c:v>720.32</c:v>
                </c:pt>
                <c:pt idx="4212">
                  <c:v>720.49</c:v>
                </c:pt>
                <c:pt idx="4213">
                  <c:v>720.65</c:v>
                </c:pt>
                <c:pt idx="4214">
                  <c:v>720.82</c:v>
                </c:pt>
                <c:pt idx="4215">
                  <c:v>720.98</c:v>
                </c:pt>
                <c:pt idx="4216">
                  <c:v>721.15</c:v>
                </c:pt>
                <c:pt idx="4217">
                  <c:v>721.32</c:v>
                </c:pt>
                <c:pt idx="4218">
                  <c:v>721.48</c:v>
                </c:pt>
                <c:pt idx="4219">
                  <c:v>721.65</c:v>
                </c:pt>
                <c:pt idx="4220">
                  <c:v>721.82</c:v>
                </c:pt>
                <c:pt idx="4221">
                  <c:v>721.98</c:v>
                </c:pt>
                <c:pt idx="4222">
                  <c:v>722.14</c:v>
                </c:pt>
                <c:pt idx="4223">
                  <c:v>722.31</c:v>
                </c:pt>
                <c:pt idx="4224">
                  <c:v>722.48</c:v>
                </c:pt>
                <c:pt idx="4225">
                  <c:v>722.64</c:v>
                </c:pt>
                <c:pt idx="4226">
                  <c:v>722.81</c:v>
                </c:pt>
                <c:pt idx="4227">
                  <c:v>722.98</c:v>
                </c:pt>
                <c:pt idx="4228">
                  <c:v>723.15</c:v>
                </c:pt>
                <c:pt idx="4229">
                  <c:v>723.31</c:v>
                </c:pt>
                <c:pt idx="4230">
                  <c:v>723.47</c:v>
                </c:pt>
                <c:pt idx="4231">
                  <c:v>723.64</c:v>
                </c:pt>
                <c:pt idx="4232">
                  <c:v>723.81</c:v>
                </c:pt>
                <c:pt idx="4233">
                  <c:v>723.97</c:v>
                </c:pt>
                <c:pt idx="4234">
                  <c:v>724.14</c:v>
                </c:pt>
                <c:pt idx="4235">
                  <c:v>724.31</c:v>
                </c:pt>
                <c:pt idx="4236">
                  <c:v>724.47</c:v>
                </c:pt>
                <c:pt idx="4237">
                  <c:v>724.64</c:v>
                </c:pt>
                <c:pt idx="4238">
                  <c:v>724.8</c:v>
                </c:pt>
                <c:pt idx="4239">
                  <c:v>724.97</c:v>
                </c:pt>
                <c:pt idx="4240">
                  <c:v>725.14</c:v>
                </c:pt>
                <c:pt idx="4241">
                  <c:v>725.3</c:v>
                </c:pt>
                <c:pt idx="4242">
                  <c:v>725.47</c:v>
                </c:pt>
                <c:pt idx="4243">
                  <c:v>725.64</c:v>
                </c:pt>
                <c:pt idx="4244">
                  <c:v>725.8</c:v>
                </c:pt>
                <c:pt idx="4245">
                  <c:v>725.97</c:v>
                </c:pt>
                <c:pt idx="4246">
                  <c:v>726.13</c:v>
                </c:pt>
                <c:pt idx="4247">
                  <c:v>726.3</c:v>
                </c:pt>
                <c:pt idx="4248">
                  <c:v>726.47</c:v>
                </c:pt>
                <c:pt idx="4249">
                  <c:v>726.63</c:v>
                </c:pt>
                <c:pt idx="4250">
                  <c:v>726.8</c:v>
                </c:pt>
                <c:pt idx="4251">
                  <c:v>726.97</c:v>
                </c:pt>
                <c:pt idx="4252">
                  <c:v>727.13</c:v>
                </c:pt>
                <c:pt idx="4253">
                  <c:v>727.3</c:v>
                </c:pt>
                <c:pt idx="4254">
                  <c:v>727.47</c:v>
                </c:pt>
                <c:pt idx="4255">
                  <c:v>727.63</c:v>
                </c:pt>
                <c:pt idx="4256">
                  <c:v>727.79</c:v>
                </c:pt>
                <c:pt idx="4257">
                  <c:v>727.96</c:v>
                </c:pt>
                <c:pt idx="4258">
                  <c:v>728.13</c:v>
                </c:pt>
                <c:pt idx="4259">
                  <c:v>728.29</c:v>
                </c:pt>
                <c:pt idx="4260">
                  <c:v>728.46</c:v>
                </c:pt>
                <c:pt idx="4261">
                  <c:v>728.63</c:v>
                </c:pt>
                <c:pt idx="4262">
                  <c:v>728.79</c:v>
                </c:pt>
                <c:pt idx="4263">
                  <c:v>728.96</c:v>
                </c:pt>
                <c:pt idx="4264">
                  <c:v>729.12</c:v>
                </c:pt>
                <c:pt idx="4265">
                  <c:v>729.29</c:v>
                </c:pt>
                <c:pt idx="4266">
                  <c:v>729.46</c:v>
                </c:pt>
                <c:pt idx="4267">
                  <c:v>729.62</c:v>
                </c:pt>
                <c:pt idx="4268">
                  <c:v>729.79</c:v>
                </c:pt>
                <c:pt idx="4269">
                  <c:v>729.95</c:v>
                </c:pt>
                <c:pt idx="4270">
                  <c:v>730.12</c:v>
                </c:pt>
                <c:pt idx="4271">
                  <c:v>730.29</c:v>
                </c:pt>
                <c:pt idx="4272">
                  <c:v>730.45</c:v>
                </c:pt>
                <c:pt idx="4273">
                  <c:v>730.62</c:v>
                </c:pt>
                <c:pt idx="4274">
                  <c:v>730.79</c:v>
                </c:pt>
                <c:pt idx="4275">
                  <c:v>730.95</c:v>
                </c:pt>
                <c:pt idx="4276">
                  <c:v>731.12</c:v>
                </c:pt>
                <c:pt idx="4277">
                  <c:v>731.28</c:v>
                </c:pt>
                <c:pt idx="4278">
                  <c:v>731.45</c:v>
                </c:pt>
                <c:pt idx="4279">
                  <c:v>731.61</c:v>
                </c:pt>
                <c:pt idx="4280">
                  <c:v>731.78</c:v>
                </c:pt>
                <c:pt idx="4281">
                  <c:v>731.95</c:v>
                </c:pt>
                <c:pt idx="4282">
                  <c:v>732.12</c:v>
                </c:pt>
                <c:pt idx="4283">
                  <c:v>732.28</c:v>
                </c:pt>
                <c:pt idx="4284">
                  <c:v>732.45</c:v>
                </c:pt>
                <c:pt idx="4285">
                  <c:v>732.62</c:v>
                </c:pt>
                <c:pt idx="4286">
                  <c:v>732.78</c:v>
                </c:pt>
                <c:pt idx="4287">
                  <c:v>732.95</c:v>
                </c:pt>
                <c:pt idx="4288">
                  <c:v>733.11</c:v>
                </c:pt>
                <c:pt idx="4289">
                  <c:v>733.28</c:v>
                </c:pt>
                <c:pt idx="4290">
                  <c:v>733.45</c:v>
                </c:pt>
                <c:pt idx="4291">
                  <c:v>733.61</c:v>
                </c:pt>
                <c:pt idx="4292">
                  <c:v>733.78</c:v>
                </c:pt>
                <c:pt idx="4293">
                  <c:v>733.95</c:v>
                </c:pt>
                <c:pt idx="4294">
                  <c:v>734.12</c:v>
                </c:pt>
                <c:pt idx="4295">
                  <c:v>734.28</c:v>
                </c:pt>
                <c:pt idx="4296">
                  <c:v>734.44</c:v>
                </c:pt>
                <c:pt idx="4297">
                  <c:v>734.61</c:v>
                </c:pt>
                <c:pt idx="4298">
                  <c:v>734.78</c:v>
                </c:pt>
                <c:pt idx="4299">
                  <c:v>734.95</c:v>
                </c:pt>
                <c:pt idx="4300">
                  <c:v>735.11</c:v>
                </c:pt>
                <c:pt idx="4301">
                  <c:v>735.29</c:v>
                </c:pt>
                <c:pt idx="4302">
                  <c:v>735.45</c:v>
                </c:pt>
                <c:pt idx="4303">
                  <c:v>735.62</c:v>
                </c:pt>
                <c:pt idx="4304">
                  <c:v>735.79</c:v>
                </c:pt>
                <c:pt idx="4305">
                  <c:v>735.96</c:v>
                </c:pt>
                <c:pt idx="4306">
                  <c:v>736.12</c:v>
                </c:pt>
                <c:pt idx="4307">
                  <c:v>736.29</c:v>
                </c:pt>
                <c:pt idx="4308">
                  <c:v>736.45</c:v>
                </c:pt>
                <c:pt idx="4309">
                  <c:v>736.62</c:v>
                </c:pt>
                <c:pt idx="4310">
                  <c:v>736.79</c:v>
                </c:pt>
                <c:pt idx="4311">
                  <c:v>736.95</c:v>
                </c:pt>
                <c:pt idx="4312">
                  <c:v>737.12</c:v>
                </c:pt>
                <c:pt idx="4313">
                  <c:v>737.29</c:v>
                </c:pt>
                <c:pt idx="4314">
                  <c:v>737.45</c:v>
                </c:pt>
                <c:pt idx="4315">
                  <c:v>737.62</c:v>
                </c:pt>
                <c:pt idx="4316">
                  <c:v>737.79</c:v>
                </c:pt>
                <c:pt idx="4317">
                  <c:v>737.95</c:v>
                </c:pt>
                <c:pt idx="4318">
                  <c:v>738.12</c:v>
                </c:pt>
                <c:pt idx="4319">
                  <c:v>738.29</c:v>
                </c:pt>
                <c:pt idx="4320">
                  <c:v>738.45</c:v>
                </c:pt>
                <c:pt idx="4321">
                  <c:v>738.62</c:v>
                </c:pt>
                <c:pt idx="4322">
                  <c:v>738.79</c:v>
                </c:pt>
                <c:pt idx="4323">
                  <c:v>738.96</c:v>
                </c:pt>
                <c:pt idx="4324">
                  <c:v>739.12</c:v>
                </c:pt>
                <c:pt idx="4325">
                  <c:v>739.28</c:v>
                </c:pt>
                <c:pt idx="4326">
                  <c:v>739.45</c:v>
                </c:pt>
                <c:pt idx="4327">
                  <c:v>739.62</c:v>
                </c:pt>
                <c:pt idx="4328">
                  <c:v>739.79</c:v>
                </c:pt>
                <c:pt idx="4329">
                  <c:v>739.95</c:v>
                </c:pt>
                <c:pt idx="4330">
                  <c:v>740.12</c:v>
                </c:pt>
                <c:pt idx="4331">
                  <c:v>740.28</c:v>
                </c:pt>
                <c:pt idx="4332">
                  <c:v>740.45</c:v>
                </c:pt>
                <c:pt idx="4333">
                  <c:v>740.62</c:v>
                </c:pt>
                <c:pt idx="4334">
                  <c:v>740.79</c:v>
                </c:pt>
                <c:pt idx="4335">
                  <c:v>740.95</c:v>
                </c:pt>
                <c:pt idx="4336">
                  <c:v>741.12</c:v>
                </c:pt>
                <c:pt idx="4337">
                  <c:v>741.28</c:v>
                </c:pt>
                <c:pt idx="4338">
                  <c:v>741.45</c:v>
                </c:pt>
                <c:pt idx="4339">
                  <c:v>741.62</c:v>
                </c:pt>
                <c:pt idx="4340">
                  <c:v>741.79</c:v>
                </c:pt>
                <c:pt idx="4341">
                  <c:v>741.95</c:v>
                </c:pt>
                <c:pt idx="4342">
                  <c:v>742.12</c:v>
                </c:pt>
                <c:pt idx="4343">
                  <c:v>742.28</c:v>
                </c:pt>
                <c:pt idx="4344">
                  <c:v>742.45</c:v>
                </c:pt>
                <c:pt idx="4345">
                  <c:v>742.62</c:v>
                </c:pt>
                <c:pt idx="4346">
                  <c:v>742.78</c:v>
                </c:pt>
                <c:pt idx="4347">
                  <c:v>742.95</c:v>
                </c:pt>
                <c:pt idx="4348">
                  <c:v>743.12</c:v>
                </c:pt>
                <c:pt idx="4349">
                  <c:v>743.28</c:v>
                </c:pt>
                <c:pt idx="4350">
                  <c:v>743.45</c:v>
                </c:pt>
                <c:pt idx="4351">
                  <c:v>743.61</c:v>
                </c:pt>
                <c:pt idx="4352">
                  <c:v>743.78</c:v>
                </c:pt>
                <c:pt idx="4353">
                  <c:v>743.95</c:v>
                </c:pt>
                <c:pt idx="4354">
                  <c:v>744.12</c:v>
                </c:pt>
                <c:pt idx="4355">
                  <c:v>744.28</c:v>
                </c:pt>
                <c:pt idx="4356">
                  <c:v>744.44</c:v>
                </c:pt>
                <c:pt idx="4357">
                  <c:v>744.61</c:v>
                </c:pt>
                <c:pt idx="4358">
                  <c:v>744.78</c:v>
                </c:pt>
                <c:pt idx="4359">
                  <c:v>744.94</c:v>
                </c:pt>
                <c:pt idx="4360">
                  <c:v>745.11</c:v>
                </c:pt>
                <c:pt idx="4361">
                  <c:v>745.28</c:v>
                </c:pt>
                <c:pt idx="4362">
                  <c:v>745.44</c:v>
                </c:pt>
                <c:pt idx="4363">
                  <c:v>745.61</c:v>
                </c:pt>
                <c:pt idx="4364">
                  <c:v>745.78</c:v>
                </c:pt>
                <c:pt idx="4365">
                  <c:v>745.95</c:v>
                </c:pt>
                <c:pt idx="4366">
                  <c:v>746.11</c:v>
                </c:pt>
                <c:pt idx="4367">
                  <c:v>746.28</c:v>
                </c:pt>
                <c:pt idx="4368">
                  <c:v>746.45</c:v>
                </c:pt>
                <c:pt idx="4369">
                  <c:v>746.61</c:v>
                </c:pt>
                <c:pt idx="4370">
                  <c:v>746.78</c:v>
                </c:pt>
                <c:pt idx="4371">
                  <c:v>746.95</c:v>
                </c:pt>
                <c:pt idx="4372">
                  <c:v>747.11</c:v>
                </c:pt>
                <c:pt idx="4373">
                  <c:v>747.27</c:v>
                </c:pt>
                <c:pt idx="4374">
                  <c:v>747.44</c:v>
                </c:pt>
                <c:pt idx="4375">
                  <c:v>747.61</c:v>
                </c:pt>
                <c:pt idx="4376">
                  <c:v>747.78</c:v>
                </c:pt>
                <c:pt idx="4377">
                  <c:v>747.94</c:v>
                </c:pt>
                <c:pt idx="4378">
                  <c:v>748.11</c:v>
                </c:pt>
                <c:pt idx="4379">
                  <c:v>748.27</c:v>
                </c:pt>
                <c:pt idx="4380">
                  <c:v>748.44</c:v>
                </c:pt>
                <c:pt idx="4381">
                  <c:v>748.61</c:v>
                </c:pt>
                <c:pt idx="4382">
                  <c:v>748.77</c:v>
                </c:pt>
                <c:pt idx="4383">
                  <c:v>748.94</c:v>
                </c:pt>
                <c:pt idx="4384">
                  <c:v>749.11</c:v>
                </c:pt>
                <c:pt idx="4385">
                  <c:v>749.27</c:v>
                </c:pt>
                <c:pt idx="4386">
                  <c:v>749.44</c:v>
                </c:pt>
                <c:pt idx="4387">
                  <c:v>749.61</c:v>
                </c:pt>
                <c:pt idx="4388">
                  <c:v>749.78</c:v>
                </c:pt>
                <c:pt idx="4389">
                  <c:v>749.94</c:v>
                </c:pt>
                <c:pt idx="4390">
                  <c:v>750.11</c:v>
                </c:pt>
                <c:pt idx="4391">
                  <c:v>750.27</c:v>
                </c:pt>
                <c:pt idx="4392">
                  <c:v>750.44</c:v>
                </c:pt>
                <c:pt idx="4393">
                  <c:v>750.61</c:v>
                </c:pt>
                <c:pt idx="4394">
                  <c:v>750.78</c:v>
                </c:pt>
                <c:pt idx="4395">
                  <c:v>750.94</c:v>
                </c:pt>
                <c:pt idx="4396">
                  <c:v>751.11</c:v>
                </c:pt>
                <c:pt idx="4397">
                  <c:v>751.28</c:v>
                </c:pt>
                <c:pt idx="4398">
                  <c:v>751.44</c:v>
                </c:pt>
                <c:pt idx="4399">
                  <c:v>751.61</c:v>
                </c:pt>
                <c:pt idx="4400">
                  <c:v>751.78</c:v>
                </c:pt>
                <c:pt idx="4401">
                  <c:v>751.94</c:v>
                </c:pt>
                <c:pt idx="4402">
                  <c:v>752.11</c:v>
                </c:pt>
                <c:pt idx="4403">
                  <c:v>752.28</c:v>
                </c:pt>
                <c:pt idx="4404">
                  <c:v>752.44</c:v>
                </c:pt>
                <c:pt idx="4405">
                  <c:v>752.61</c:v>
                </c:pt>
                <c:pt idx="4406">
                  <c:v>752.78</c:v>
                </c:pt>
                <c:pt idx="4407">
                  <c:v>752.94</c:v>
                </c:pt>
                <c:pt idx="4408">
                  <c:v>753.11</c:v>
                </c:pt>
                <c:pt idx="4409">
                  <c:v>753.28</c:v>
                </c:pt>
                <c:pt idx="4410">
                  <c:v>753.44</c:v>
                </c:pt>
                <c:pt idx="4411">
                  <c:v>753.62</c:v>
                </c:pt>
                <c:pt idx="4412">
                  <c:v>753.78</c:v>
                </c:pt>
                <c:pt idx="4413">
                  <c:v>753.94</c:v>
                </c:pt>
                <c:pt idx="4414">
                  <c:v>754.11</c:v>
                </c:pt>
                <c:pt idx="4415">
                  <c:v>754.28</c:v>
                </c:pt>
                <c:pt idx="4416">
                  <c:v>754.45</c:v>
                </c:pt>
                <c:pt idx="4417">
                  <c:v>754.61</c:v>
                </c:pt>
                <c:pt idx="4418">
                  <c:v>754.78</c:v>
                </c:pt>
                <c:pt idx="4419">
                  <c:v>754.94</c:v>
                </c:pt>
                <c:pt idx="4420">
                  <c:v>755.11</c:v>
                </c:pt>
                <c:pt idx="4421">
                  <c:v>755.27</c:v>
                </c:pt>
                <c:pt idx="4422">
                  <c:v>755.44</c:v>
                </c:pt>
                <c:pt idx="4423">
                  <c:v>755.61</c:v>
                </c:pt>
                <c:pt idx="4424">
                  <c:v>755.78</c:v>
                </c:pt>
                <c:pt idx="4425">
                  <c:v>755.94</c:v>
                </c:pt>
                <c:pt idx="4426">
                  <c:v>756.11</c:v>
                </c:pt>
                <c:pt idx="4427">
                  <c:v>756.27</c:v>
                </c:pt>
                <c:pt idx="4428">
                  <c:v>756.44</c:v>
                </c:pt>
                <c:pt idx="4429">
                  <c:v>756.61</c:v>
                </c:pt>
                <c:pt idx="4430">
                  <c:v>756.77</c:v>
                </c:pt>
                <c:pt idx="4431">
                  <c:v>756.94</c:v>
                </c:pt>
                <c:pt idx="4432">
                  <c:v>757.11</c:v>
                </c:pt>
                <c:pt idx="4433">
                  <c:v>757.27</c:v>
                </c:pt>
                <c:pt idx="4434">
                  <c:v>757.44</c:v>
                </c:pt>
                <c:pt idx="4435">
                  <c:v>757.61</c:v>
                </c:pt>
                <c:pt idx="4436">
                  <c:v>757.78</c:v>
                </c:pt>
                <c:pt idx="4437">
                  <c:v>757.94</c:v>
                </c:pt>
                <c:pt idx="4438">
                  <c:v>758.11</c:v>
                </c:pt>
                <c:pt idx="4439">
                  <c:v>758.27</c:v>
                </c:pt>
                <c:pt idx="4440">
                  <c:v>758.44</c:v>
                </c:pt>
                <c:pt idx="4441">
                  <c:v>758.61</c:v>
                </c:pt>
                <c:pt idx="4442">
                  <c:v>758.78</c:v>
                </c:pt>
                <c:pt idx="4443">
                  <c:v>758.94</c:v>
                </c:pt>
                <c:pt idx="4444">
                  <c:v>759.11</c:v>
                </c:pt>
                <c:pt idx="4445">
                  <c:v>759.27</c:v>
                </c:pt>
                <c:pt idx="4446">
                  <c:v>759.44</c:v>
                </c:pt>
                <c:pt idx="4447">
                  <c:v>759.6</c:v>
                </c:pt>
                <c:pt idx="4448">
                  <c:v>759.77</c:v>
                </c:pt>
                <c:pt idx="4449">
                  <c:v>759.94</c:v>
                </c:pt>
                <c:pt idx="4450">
                  <c:v>760.11</c:v>
                </c:pt>
                <c:pt idx="4451">
                  <c:v>760.27</c:v>
                </c:pt>
                <c:pt idx="4452">
                  <c:v>760.44</c:v>
                </c:pt>
                <c:pt idx="4453">
                  <c:v>760.61</c:v>
                </c:pt>
                <c:pt idx="4454">
                  <c:v>760.77</c:v>
                </c:pt>
                <c:pt idx="4455">
                  <c:v>760.94</c:v>
                </c:pt>
                <c:pt idx="4456">
                  <c:v>761.1</c:v>
                </c:pt>
                <c:pt idx="4457">
                  <c:v>761.27</c:v>
                </c:pt>
                <c:pt idx="4458">
                  <c:v>761.44</c:v>
                </c:pt>
                <c:pt idx="4459">
                  <c:v>761.6</c:v>
                </c:pt>
                <c:pt idx="4460">
                  <c:v>761.77</c:v>
                </c:pt>
                <c:pt idx="4461">
                  <c:v>761.93</c:v>
                </c:pt>
                <c:pt idx="4462">
                  <c:v>762.1</c:v>
                </c:pt>
                <c:pt idx="4463">
                  <c:v>762.27</c:v>
                </c:pt>
                <c:pt idx="4464">
                  <c:v>762.44</c:v>
                </c:pt>
                <c:pt idx="4465">
                  <c:v>762.6</c:v>
                </c:pt>
                <c:pt idx="4466">
                  <c:v>762.77</c:v>
                </c:pt>
                <c:pt idx="4467">
                  <c:v>762.94</c:v>
                </c:pt>
                <c:pt idx="4468">
                  <c:v>763.1</c:v>
                </c:pt>
                <c:pt idx="4469">
                  <c:v>763.26</c:v>
                </c:pt>
                <c:pt idx="4470">
                  <c:v>763.43</c:v>
                </c:pt>
                <c:pt idx="4471">
                  <c:v>763.6</c:v>
                </c:pt>
                <c:pt idx="4472">
                  <c:v>763.76</c:v>
                </c:pt>
                <c:pt idx="4473">
                  <c:v>763.93</c:v>
                </c:pt>
                <c:pt idx="4474">
                  <c:v>764.1</c:v>
                </c:pt>
                <c:pt idx="4475">
                  <c:v>764.26</c:v>
                </c:pt>
                <c:pt idx="4476">
                  <c:v>764.43</c:v>
                </c:pt>
                <c:pt idx="4477">
                  <c:v>764.6</c:v>
                </c:pt>
                <c:pt idx="4478">
                  <c:v>764.77</c:v>
                </c:pt>
                <c:pt idx="4479">
                  <c:v>764.93</c:v>
                </c:pt>
                <c:pt idx="4480">
                  <c:v>765.09</c:v>
                </c:pt>
                <c:pt idx="4481">
                  <c:v>765.26</c:v>
                </c:pt>
                <c:pt idx="4482">
                  <c:v>765.43</c:v>
                </c:pt>
                <c:pt idx="4483">
                  <c:v>765.6</c:v>
                </c:pt>
                <c:pt idx="4484">
                  <c:v>765.77</c:v>
                </c:pt>
                <c:pt idx="4485">
                  <c:v>765.93</c:v>
                </c:pt>
                <c:pt idx="4486">
                  <c:v>766.1</c:v>
                </c:pt>
                <c:pt idx="4487">
                  <c:v>766.26</c:v>
                </c:pt>
                <c:pt idx="4488">
                  <c:v>766.43</c:v>
                </c:pt>
                <c:pt idx="4489">
                  <c:v>766.6</c:v>
                </c:pt>
                <c:pt idx="4490">
                  <c:v>766.77</c:v>
                </c:pt>
                <c:pt idx="4491">
                  <c:v>766.93</c:v>
                </c:pt>
                <c:pt idx="4492">
                  <c:v>767.1</c:v>
                </c:pt>
                <c:pt idx="4493">
                  <c:v>767.26</c:v>
                </c:pt>
                <c:pt idx="4494">
                  <c:v>767.43</c:v>
                </c:pt>
                <c:pt idx="4495">
                  <c:v>767.6</c:v>
                </c:pt>
                <c:pt idx="4496">
                  <c:v>767.76</c:v>
                </c:pt>
                <c:pt idx="4497">
                  <c:v>767.93</c:v>
                </c:pt>
                <c:pt idx="4498">
                  <c:v>768.1</c:v>
                </c:pt>
                <c:pt idx="4499">
                  <c:v>768.26</c:v>
                </c:pt>
                <c:pt idx="4500">
                  <c:v>768.43</c:v>
                </c:pt>
                <c:pt idx="4501">
                  <c:v>768.6</c:v>
                </c:pt>
                <c:pt idx="4502">
                  <c:v>768.77</c:v>
                </c:pt>
                <c:pt idx="4503">
                  <c:v>768.93</c:v>
                </c:pt>
                <c:pt idx="4504">
                  <c:v>769.1</c:v>
                </c:pt>
                <c:pt idx="4505">
                  <c:v>769.26</c:v>
                </c:pt>
                <c:pt idx="4506">
                  <c:v>769.43</c:v>
                </c:pt>
                <c:pt idx="4507">
                  <c:v>769.6</c:v>
                </c:pt>
                <c:pt idx="4508">
                  <c:v>769.77</c:v>
                </c:pt>
                <c:pt idx="4509">
                  <c:v>769.93</c:v>
                </c:pt>
                <c:pt idx="4510">
                  <c:v>770.1</c:v>
                </c:pt>
                <c:pt idx="4511">
                  <c:v>770.26</c:v>
                </c:pt>
                <c:pt idx="4512">
                  <c:v>770.43</c:v>
                </c:pt>
                <c:pt idx="4513">
                  <c:v>770.6</c:v>
                </c:pt>
                <c:pt idx="4514">
                  <c:v>770.76</c:v>
                </c:pt>
                <c:pt idx="4515">
                  <c:v>770.93</c:v>
                </c:pt>
                <c:pt idx="4516">
                  <c:v>771.09</c:v>
                </c:pt>
                <c:pt idx="4517">
                  <c:v>771.26</c:v>
                </c:pt>
                <c:pt idx="4518">
                  <c:v>771.43</c:v>
                </c:pt>
                <c:pt idx="4519">
                  <c:v>771.59</c:v>
                </c:pt>
                <c:pt idx="4520">
                  <c:v>771.76</c:v>
                </c:pt>
                <c:pt idx="4521">
                  <c:v>771.93</c:v>
                </c:pt>
                <c:pt idx="4522">
                  <c:v>772.09</c:v>
                </c:pt>
                <c:pt idx="4523">
                  <c:v>772.26</c:v>
                </c:pt>
                <c:pt idx="4524">
                  <c:v>772.43</c:v>
                </c:pt>
                <c:pt idx="4525">
                  <c:v>772.59</c:v>
                </c:pt>
                <c:pt idx="4526">
                  <c:v>772.75</c:v>
                </c:pt>
                <c:pt idx="4527">
                  <c:v>772.93</c:v>
                </c:pt>
                <c:pt idx="4528">
                  <c:v>773.09</c:v>
                </c:pt>
                <c:pt idx="4529">
                  <c:v>773.26</c:v>
                </c:pt>
                <c:pt idx="4530">
                  <c:v>773.43</c:v>
                </c:pt>
                <c:pt idx="4531">
                  <c:v>773.59</c:v>
                </c:pt>
                <c:pt idx="4532">
                  <c:v>773.76</c:v>
                </c:pt>
                <c:pt idx="4533">
                  <c:v>773.92</c:v>
                </c:pt>
                <c:pt idx="4534">
                  <c:v>774.09</c:v>
                </c:pt>
                <c:pt idx="4535">
                  <c:v>774.26</c:v>
                </c:pt>
                <c:pt idx="4536">
                  <c:v>774.43</c:v>
                </c:pt>
                <c:pt idx="4537">
                  <c:v>774.59</c:v>
                </c:pt>
                <c:pt idx="4538">
                  <c:v>774.76</c:v>
                </c:pt>
                <c:pt idx="4539">
                  <c:v>774.92</c:v>
                </c:pt>
                <c:pt idx="4540">
                  <c:v>775.09</c:v>
                </c:pt>
                <c:pt idx="4541">
                  <c:v>775.26</c:v>
                </c:pt>
                <c:pt idx="4542">
                  <c:v>775.43</c:v>
                </c:pt>
                <c:pt idx="4543">
                  <c:v>775.59</c:v>
                </c:pt>
                <c:pt idx="4544">
                  <c:v>775.76</c:v>
                </c:pt>
                <c:pt idx="4545">
                  <c:v>775.92</c:v>
                </c:pt>
                <c:pt idx="4546">
                  <c:v>776.09</c:v>
                </c:pt>
                <c:pt idx="4547">
                  <c:v>776.26</c:v>
                </c:pt>
                <c:pt idx="4548">
                  <c:v>776.42</c:v>
                </c:pt>
                <c:pt idx="4549">
                  <c:v>776.59</c:v>
                </c:pt>
                <c:pt idx="4550">
                  <c:v>776.76</c:v>
                </c:pt>
                <c:pt idx="4551">
                  <c:v>776.92</c:v>
                </c:pt>
                <c:pt idx="4552">
                  <c:v>777.09</c:v>
                </c:pt>
                <c:pt idx="4553">
                  <c:v>777.26</c:v>
                </c:pt>
                <c:pt idx="4554">
                  <c:v>777.42</c:v>
                </c:pt>
                <c:pt idx="4555">
                  <c:v>777.59</c:v>
                </c:pt>
                <c:pt idx="4556">
                  <c:v>777.76</c:v>
                </c:pt>
                <c:pt idx="4557">
                  <c:v>777.92</c:v>
                </c:pt>
                <c:pt idx="4558">
                  <c:v>778.09</c:v>
                </c:pt>
                <c:pt idx="4559">
                  <c:v>778.25</c:v>
                </c:pt>
                <c:pt idx="4560">
                  <c:v>778.42</c:v>
                </c:pt>
                <c:pt idx="4561">
                  <c:v>778.59</c:v>
                </c:pt>
                <c:pt idx="4562">
                  <c:v>778.76</c:v>
                </c:pt>
                <c:pt idx="4563">
                  <c:v>778.92</c:v>
                </c:pt>
                <c:pt idx="4564">
                  <c:v>779.09</c:v>
                </c:pt>
                <c:pt idx="4565">
                  <c:v>779.25</c:v>
                </c:pt>
                <c:pt idx="4566">
                  <c:v>779.42</c:v>
                </c:pt>
                <c:pt idx="4567">
                  <c:v>779.59</c:v>
                </c:pt>
                <c:pt idx="4568">
                  <c:v>779.75</c:v>
                </c:pt>
                <c:pt idx="4569">
                  <c:v>779.92</c:v>
                </c:pt>
                <c:pt idx="4570">
                  <c:v>780.09</c:v>
                </c:pt>
                <c:pt idx="4571">
                  <c:v>780.25</c:v>
                </c:pt>
                <c:pt idx="4572">
                  <c:v>780.42</c:v>
                </c:pt>
                <c:pt idx="4573">
                  <c:v>780.59</c:v>
                </c:pt>
                <c:pt idx="4574">
                  <c:v>780.75</c:v>
                </c:pt>
                <c:pt idx="4575">
                  <c:v>780.92</c:v>
                </c:pt>
                <c:pt idx="4576">
                  <c:v>781.09</c:v>
                </c:pt>
                <c:pt idx="4577">
                  <c:v>781.25</c:v>
                </c:pt>
                <c:pt idx="4578">
                  <c:v>781.42</c:v>
                </c:pt>
                <c:pt idx="4579">
                  <c:v>781.59</c:v>
                </c:pt>
                <c:pt idx="4580">
                  <c:v>781.75</c:v>
                </c:pt>
                <c:pt idx="4581">
                  <c:v>781.92</c:v>
                </c:pt>
                <c:pt idx="4582">
                  <c:v>782.08</c:v>
                </c:pt>
                <c:pt idx="4583">
                  <c:v>782.26</c:v>
                </c:pt>
                <c:pt idx="4584">
                  <c:v>782.42</c:v>
                </c:pt>
                <c:pt idx="4585">
                  <c:v>782.59</c:v>
                </c:pt>
                <c:pt idx="4586">
                  <c:v>782.75</c:v>
                </c:pt>
                <c:pt idx="4587">
                  <c:v>782.92</c:v>
                </c:pt>
                <c:pt idx="4588">
                  <c:v>783.09</c:v>
                </c:pt>
                <c:pt idx="4589">
                  <c:v>783.26</c:v>
                </c:pt>
                <c:pt idx="4590">
                  <c:v>783.42</c:v>
                </c:pt>
                <c:pt idx="4591">
                  <c:v>783.59</c:v>
                </c:pt>
                <c:pt idx="4592">
                  <c:v>783.75</c:v>
                </c:pt>
                <c:pt idx="4593">
                  <c:v>783.92</c:v>
                </c:pt>
                <c:pt idx="4594">
                  <c:v>784.09</c:v>
                </c:pt>
                <c:pt idx="4595">
                  <c:v>784.25</c:v>
                </c:pt>
                <c:pt idx="4596">
                  <c:v>784.42</c:v>
                </c:pt>
                <c:pt idx="4597">
                  <c:v>784.59</c:v>
                </c:pt>
                <c:pt idx="4598">
                  <c:v>784.76</c:v>
                </c:pt>
                <c:pt idx="4599">
                  <c:v>784.92</c:v>
                </c:pt>
                <c:pt idx="4600">
                  <c:v>785.09</c:v>
                </c:pt>
                <c:pt idx="4601">
                  <c:v>785.25</c:v>
                </c:pt>
                <c:pt idx="4602">
                  <c:v>785.42</c:v>
                </c:pt>
                <c:pt idx="4603">
                  <c:v>785.59</c:v>
                </c:pt>
                <c:pt idx="4604">
                  <c:v>785.75</c:v>
                </c:pt>
                <c:pt idx="4605">
                  <c:v>785.92</c:v>
                </c:pt>
                <c:pt idx="4606">
                  <c:v>786.09</c:v>
                </c:pt>
                <c:pt idx="4607">
                  <c:v>786.26</c:v>
                </c:pt>
                <c:pt idx="4608">
                  <c:v>786.42</c:v>
                </c:pt>
                <c:pt idx="4609">
                  <c:v>786.59</c:v>
                </c:pt>
                <c:pt idx="4610">
                  <c:v>786.75</c:v>
                </c:pt>
                <c:pt idx="4611">
                  <c:v>786.92</c:v>
                </c:pt>
                <c:pt idx="4612">
                  <c:v>787.09</c:v>
                </c:pt>
                <c:pt idx="4613">
                  <c:v>787.25</c:v>
                </c:pt>
                <c:pt idx="4614">
                  <c:v>787.42</c:v>
                </c:pt>
                <c:pt idx="4615">
                  <c:v>787.59</c:v>
                </c:pt>
                <c:pt idx="4616">
                  <c:v>787.75</c:v>
                </c:pt>
                <c:pt idx="4617">
                  <c:v>787.92</c:v>
                </c:pt>
                <c:pt idx="4618">
                  <c:v>788.09</c:v>
                </c:pt>
                <c:pt idx="4619">
                  <c:v>788.25</c:v>
                </c:pt>
                <c:pt idx="4620">
                  <c:v>788.42</c:v>
                </c:pt>
                <c:pt idx="4621">
                  <c:v>788.58</c:v>
                </c:pt>
                <c:pt idx="4622">
                  <c:v>788.75</c:v>
                </c:pt>
                <c:pt idx="4623">
                  <c:v>788.92</c:v>
                </c:pt>
                <c:pt idx="4624">
                  <c:v>789.09</c:v>
                </c:pt>
                <c:pt idx="4625">
                  <c:v>789.25</c:v>
                </c:pt>
                <c:pt idx="4626">
                  <c:v>789.42</c:v>
                </c:pt>
                <c:pt idx="4627">
                  <c:v>789.58</c:v>
                </c:pt>
                <c:pt idx="4628">
                  <c:v>789.75</c:v>
                </c:pt>
                <c:pt idx="4629">
                  <c:v>789.92</c:v>
                </c:pt>
                <c:pt idx="4630">
                  <c:v>790.09</c:v>
                </c:pt>
                <c:pt idx="4631">
                  <c:v>790.25</c:v>
                </c:pt>
                <c:pt idx="4632">
                  <c:v>790.42</c:v>
                </c:pt>
                <c:pt idx="4633">
                  <c:v>790.59</c:v>
                </c:pt>
                <c:pt idx="4634">
                  <c:v>790.75</c:v>
                </c:pt>
                <c:pt idx="4635">
                  <c:v>790.92</c:v>
                </c:pt>
                <c:pt idx="4636">
                  <c:v>791.09</c:v>
                </c:pt>
                <c:pt idx="4637">
                  <c:v>791.25</c:v>
                </c:pt>
                <c:pt idx="4638">
                  <c:v>791.42</c:v>
                </c:pt>
                <c:pt idx="4639">
                  <c:v>791.59</c:v>
                </c:pt>
                <c:pt idx="4640">
                  <c:v>791.75</c:v>
                </c:pt>
                <c:pt idx="4641">
                  <c:v>791.92</c:v>
                </c:pt>
                <c:pt idx="4642">
                  <c:v>792.09</c:v>
                </c:pt>
                <c:pt idx="4643">
                  <c:v>792.25</c:v>
                </c:pt>
                <c:pt idx="4644">
                  <c:v>792.42</c:v>
                </c:pt>
                <c:pt idx="4645">
                  <c:v>792.58</c:v>
                </c:pt>
                <c:pt idx="4646">
                  <c:v>792.75</c:v>
                </c:pt>
                <c:pt idx="4647">
                  <c:v>792.92</c:v>
                </c:pt>
                <c:pt idx="4648">
                  <c:v>793.09</c:v>
                </c:pt>
                <c:pt idx="4649">
                  <c:v>793.25</c:v>
                </c:pt>
                <c:pt idx="4650">
                  <c:v>793.42</c:v>
                </c:pt>
                <c:pt idx="4651">
                  <c:v>793.58</c:v>
                </c:pt>
                <c:pt idx="4652">
                  <c:v>793.75</c:v>
                </c:pt>
                <c:pt idx="4653">
                  <c:v>793.92</c:v>
                </c:pt>
                <c:pt idx="4654">
                  <c:v>794.08</c:v>
                </c:pt>
                <c:pt idx="4655">
                  <c:v>794.25</c:v>
                </c:pt>
                <c:pt idx="4656">
                  <c:v>794.42</c:v>
                </c:pt>
                <c:pt idx="4657">
                  <c:v>794.58</c:v>
                </c:pt>
                <c:pt idx="4658">
                  <c:v>794.75</c:v>
                </c:pt>
                <c:pt idx="4659">
                  <c:v>794.92</c:v>
                </c:pt>
                <c:pt idx="4660">
                  <c:v>795.08</c:v>
                </c:pt>
                <c:pt idx="4661">
                  <c:v>795.25</c:v>
                </c:pt>
                <c:pt idx="4662">
                  <c:v>795.41</c:v>
                </c:pt>
                <c:pt idx="4663">
                  <c:v>795.58</c:v>
                </c:pt>
                <c:pt idx="4664">
                  <c:v>795.75</c:v>
                </c:pt>
                <c:pt idx="4665">
                  <c:v>795.91</c:v>
                </c:pt>
                <c:pt idx="4666">
                  <c:v>796.08</c:v>
                </c:pt>
                <c:pt idx="4667">
                  <c:v>796.24</c:v>
                </c:pt>
                <c:pt idx="4668">
                  <c:v>796.41</c:v>
                </c:pt>
                <c:pt idx="4669">
                  <c:v>796.58</c:v>
                </c:pt>
                <c:pt idx="4670">
                  <c:v>796.75</c:v>
                </c:pt>
                <c:pt idx="4671">
                  <c:v>796.91</c:v>
                </c:pt>
                <c:pt idx="4672">
                  <c:v>797.07</c:v>
                </c:pt>
                <c:pt idx="4673">
                  <c:v>797.24</c:v>
                </c:pt>
                <c:pt idx="4674">
                  <c:v>797.41</c:v>
                </c:pt>
                <c:pt idx="4675">
                  <c:v>797.57</c:v>
                </c:pt>
                <c:pt idx="4676">
                  <c:v>797.74</c:v>
                </c:pt>
                <c:pt idx="4677">
                  <c:v>797.9</c:v>
                </c:pt>
                <c:pt idx="4678">
                  <c:v>798.07</c:v>
                </c:pt>
                <c:pt idx="4679">
                  <c:v>798.24</c:v>
                </c:pt>
                <c:pt idx="4680">
                  <c:v>798.4</c:v>
                </c:pt>
                <c:pt idx="4681">
                  <c:v>798.57</c:v>
                </c:pt>
                <c:pt idx="4682">
                  <c:v>798.73</c:v>
                </c:pt>
                <c:pt idx="4683">
                  <c:v>798.9</c:v>
                </c:pt>
                <c:pt idx="4684">
                  <c:v>799.07</c:v>
                </c:pt>
                <c:pt idx="4685">
                  <c:v>799.23</c:v>
                </c:pt>
                <c:pt idx="4686">
                  <c:v>799.4</c:v>
                </c:pt>
                <c:pt idx="4687">
                  <c:v>799.56</c:v>
                </c:pt>
                <c:pt idx="4688">
                  <c:v>799.73</c:v>
                </c:pt>
                <c:pt idx="4689">
                  <c:v>799.9</c:v>
                </c:pt>
                <c:pt idx="4690">
                  <c:v>800.06</c:v>
                </c:pt>
                <c:pt idx="4691">
                  <c:v>800.23</c:v>
                </c:pt>
                <c:pt idx="4692">
                  <c:v>800.39</c:v>
                </c:pt>
                <c:pt idx="4693">
                  <c:v>800.56</c:v>
                </c:pt>
                <c:pt idx="4694">
                  <c:v>800.72</c:v>
                </c:pt>
                <c:pt idx="4695">
                  <c:v>800.89</c:v>
                </c:pt>
                <c:pt idx="4696">
                  <c:v>801.06</c:v>
                </c:pt>
                <c:pt idx="4697">
                  <c:v>801.22</c:v>
                </c:pt>
                <c:pt idx="4698">
                  <c:v>801.39</c:v>
                </c:pt>
                <c:pt idx="4699">
                  <c:v>801.55</c:v>
                </c:pt>
                <c:pt idx="4700">
                  <c:v>801.72</c:v>
                </c:pt>
                <c:pt idx="4701">
                  <c:v>801.89</c:v>
                </c:pt>
                <c:pt idx="4702">
                  <c:v>802.05</c:v>
                </c:pt>
                <c:pt idx="4703">
                  <c:v>802.21</c:v>
                </c:pt>
                <c:pt idx="4704">
                  <c:v>802.38</c:v>
                </c:pt>
                <c:pt idx="4705">
                  <c:v>802.55</c:v>
                </c:pt>
                <c:pt idx="4706">
                  <c:v>802.71</c:v>
                </c:pt>
                <c:pt idx="4707">
                  <c:v>802.88</c:v>
                </c:pt>
                <c:pt idx="4708">
                  <c:v>803.05</c:v>
                </c:pt>
                <c:pt idx="4709">
                  <c:v>803.21</c:v>
                </c:pt>
                <c:pt idx="4710">
                  <c:v>803.38</c:v>
                </c:pt>
                <c:pt idx="4711">
                  <c:v>803.55</c:v>
                </c:pt>
                <c:pt idx="4712">
                  <c:v>803.71</c:v>
                </c:pt>
                <c:pt idx="4713">
                  <c:v>803.88</c:v>
                </c:pt>
                <c:pt idx="4714">
                  <c:v>804.05</c:v>
                </c:pt>
                <c:pt idx="4715">
                  <c:v>804.21</c:v>
                </c:pt>
                <c:pt idx="4716">
                  <c:v>804.38</c:v>
                </c:pt>
                <c:pt idx="4717">
                  <c:v>804.54</c:v>
                </c:pt>
                <c:pt idx="4718">
                  <c:v>804.71</c:v>
                </c:pt>
                <c:pt idx="4719">
                  <c:v>804.88</c:v>
                </c:pt>
                <c:pt idx="4720">
                  <c:v>805.04</c:v>
                </c:pt>
                <c:pt idx="4721">
                  <c:v>805.21</c:v>
                </c:pt>
                <c:pt idx="4722">
                  <c:v>805.38</c:v>
                </c:pt>
                <c:pt idx="4723">
                  <c:v>805.54</c:v>
                </c:pt>
                <c:pt idx="4724">
                  <c:v>805.71</c:v>
                </c:pt>
                <c:pt idx="4725">
                  <c:v>805.88</c:v>
                </c:pt>
                <c:pt idx="4726">
                  <c:v>806.04</c:v>
                </c:pt>
                <c:pt idx="4727">
                  <c:v>806.21</c:v>
                </c:pt>
                <c:pt idx="4728">
                  <c:v>806.38</c:v>
                </c:pt>
                <c:pt idx="4729">
                  <c:v>806.54</c:v>
                </c:pt>
                <c:pt idx="4730">
                  <c:v>806.71</c:v>
                </c:pt>
                <c:pt idx="4731">
                  <c:v>806.87</c:v>
                </c:pt>
                <c:pt idx="4732">
                  <c:v>807.04</c:v>
                </c:pt>
                <c:pt idx="4733">
                  <c:v>807.21</c:v>
                </c:pt>
                <c:pt idx="4734">
                  <c:v>807.38</c:v>
                </c:pt>
                <c:pt idx="4735">
                  <c:v>807.54</c:v>
                </c:pt>
                <c:pt idx="4736">
                  <c:v>807.71</c:v>
                </c:pt>
                <c:pt idx="4737">
                  <c:v>807.88</c:v>
                </c:pt>
                <c:pt idx="4738">
                  <c:v>808.04</c:v>
                </c:pt>
                <c:pt idx="4739">
                  <c:v>808.21</c:v>
                </c:pt>
                <c:pt idx="4740">
                  <c:v>808.38</c:v>
                </c:pt>
                <c:pt idx="4741">
                  <c:v>808.55</c:v>
                </c:pt>
                <c:pt idx="4742">
                  <c:v>808.71</c:v>
                </c:pt>
                <c:pt idx="4743">
                  <c:v>808.88</c:v>
                </c:pt>
                <c:pt idx="4744">
                  <c:v>809.04</c:v>
                </c:pt>
                <c:pt idx="4745">
                  <c:v>809.21</c:v>
                </c:pt>
                <c:pt idx="4746">
                  <c:v>809.38</c:v>
                </c:pt>
                <c:pt idx="4747">
                  <c:v>809.54</c:v>
                </c:pt>
                <c:pt idx="4748">
                  <c:v>809.71</c:v>
                </c:pt>
                <c:pt idx="4749">
                  <c:v>809.87</c:v>
                </c:pt>
                <c:pt idx="4750">
                  <c:v>810.04</c:v>
                </c:pt>
                <c:pt idx="4751">
                  <c:v>810.21</c:v>
                </c:pt>
                <c:pt idx="4752">
                  <c:v>810.38</c:v>
                </c:pt>
                <c:pt idx="4753">
                  <c:v>810.54</c:v>
                </c:pt>
                <c:pt idx="4754">
                  <c:v>810.71</c:v>
                </c:pt>
                <c:pt idx="4755">
                  <c:v>810.88</c:v>
                </c:pt>
                <c:pt idx="4756">
                  <c:v>811.04</c:v>
                </c:pt>
                <c:pt idx="4757">
                  <c:v>811.21</c:v>
                </c:pt>
                <c:pt idx="4758">
                  <c:v>811.37</c:v>
                </c:pt>
                <c:pt idx="4759">
                  <c:v>811.54</c:v>
                </c:pt>
                <c:pt idx="4760">
                  <c:v>811.71</c:v>
                </c:pt>
                <c:pt idx="4761">
                  <c:v>811.88</c:v>
                </c:pt>
                <c:pt idx="4762">
                  <c:v>812.04</c:v>
                </c:pt>
                <c:pt idx="4763">
                  <c:v>812.21</c:v>
                </c:pt>
                <c:pt idx="4764">
                  <c:v>812.38</c:v>
                </c:pt>
                <c:pt idx="4765">
                  <c:v>812.55</c:v>
                </c:pt>
                <c:pt idx="4766">
                  <c:v>812.71</c:v>
                </c:pt>
                <c:pt idx="4767">
                  <c:v>812.88</c:v>
                </c:pt>
                <c:pt idx="4768">
                  <c:v>813.04</c:v>
                </c:pt>
                <c:pt idx="4769">
                  <c:v>813.21</c:v>
                </c:pt>
                <c:pt idx="4770">
                  <c:v>813.38</c:v>
                </c:pt>
                <c:pt idx="4771">
                  <c:v>813.55</c:v>
                </c:pt>
                <c:pt idx="4772">
                  <c:v>813.72</c:v>
                </c:pt>
                <c:pt idx="4773">
                  <c:v>813.88</c:v>
                </c:pt>
                <c:pt idx="4774">
                  <c:v>814.05</c:v>
                </c:pt>
                <c:pt idx="4775">
                  <c:v>814.21</c:v>
                </c:pt>
                <c:pt idx="4776">
                  <c:v>814.38</c:v>
                </c:pt>
                <c:pt idx="4777">
                  <c:v>814.55</c:v>
                </c:pt>
                <c:pt idx="4778">
                  <c:v>814.72</c:v>
                </c:pt>
                <c:pt idx="4779">
                  <c:v>814.88</c:v>
                </c:pt>
                <c:pt idx="4780">
                  <c:v>815.05</c:v>
                </c:pt>
                <c:pt idx="4781">
                  <c:v>815.22</c:v>
                </c:pt>
                <c:pt idx="4782">
                  <c:v>815.38</c:v>
                </c:pt>
                <c:pt idx="4783">
                  <c:v>815.55</c:v>
                </c:pt>
                <c:pt idx="4784">
                  <c:v>815.72</c:v>
                </c:pt>
                <c:pt idx="4785">
                  <c:v>815.88</c:v>
                </c:pt>
                <c:pt idx="4786">
                  <c:v>816.05</c:v>
                </c:pt>
                <c:pt idx="4787">
                  <c:v>816.22</c:v>
                </c:pt>
                <c:pt idx="4788">
                  <c:v>816.38</c:v>
                </c:pt>
                <c:pt idx="4789">
                  <c:v>816.55</c:v>
                </c:pt>
                <c:pt idx="4790">
                  <c:v>816.72</c:v>
                </c:pt>
                <c:pt idx="4791">
                  <c:v>816.88</c:v>
                </c:pt>
                <c:pt idx="4792">
                  <c:v>817.05</c:v>
                </c:pt>
                <c:pt idx="4793">
                  <c:v>817.22</c:v>
                </c:pt>
                <c:pt idx="4794">
                  <c:v>817.39</c:v>
                </c:pt>
                <c:pt idx="4795">
                  <c:v>817.55</c:v>
                </c:pt>
                <c:pt idx="4796">
                  <c:v>817.72</c:v>
                </c:pt>
                <c:pt idx="4797">
                  <c:v>817.89</c:v>
                </c:pt>
                <c:pt idx="4798">
                  <c:v>818.05</c:v>
                </c:pt>
                <c:pt idx="4799">
                  <c:v>818.22</c:v>
                </c:pt>
                <c:pt idx="4800">
                  <c:v>818.39</c:v>
                </c:pt>
                <c:pt idx="4801">
                  <c:v>818.55</c:v>
                </c:pt>
                <c:pt idx="4802">
                  <c:v>818.72</c:v>
                </c:pt>
                <c:pt idx="4803">
                  <c:v>818.88</c:v>
                </c:pt>
                <c:pt idx="4804">
                  <c:v>819.05</c:v>
                </c:pt>
                <c:pt idx="4805">
                  <c:v>819.22</c:v>
                </c:pt>
                <c:pt idx="4806">
                  <c:v>819.39</c:v>
                </c:pt>
                <c:pt idx="4807">
                  <c:v>819.55</c:v>
                </c:pt>
                <c:pt idx="4808">
                  <c:v>819.72</c:v>
                </c:pt>
                <c:pt idx="4809">
                  <c:v>819.88</c:v>
                </c:pt>
                <c:pt idx="4810">
                  <c:v>820.06</c:v>
                </c:pt>
                <c:pt idx="4811">
                  <c:v>820.22</c:v>
                </c:pt>
                <c:pt idx="4812">
                  <c:v>820.39</c:v>
                </c:pt>
                <c:pt idx="4813">
                  <c:v>820.56</c:v>
                </c:pt>
                <c:pt idx="4814">
                  <c:v>820.72</c:v>
                </c:pt>
                <c:pt idx="4815">
                  <c:v>820.89</c:v>
                </c:pt>
                <c:pt idx="4816">
                  <c:v>821.06</c:v>
                </c:pt>
                <c:pt idx="4817">
                  <c:v>821.22</c:v>
                </c:pt>
                <c:pt idx="4818">
                  <c:v>821.39</c:v>
                </c:pt>
                <c:pt idx="4819">
                  <c:v>821.56</c:v>
                </c:pt>
                <c:pt idx="4820">
                  <c:v>821.72</c:v>
                </c:pt>
                <c:pt idx="4821">
                  <c:v>821.89</c:v>
                </c:pt>
                <c:pt idx="4822">
                  <c:v>822.06</c:v>
                </c:pt>
                <c:pt idx="4823">
                  <c:v>822.22</c:v>
                </c:pt>
                <c:pt idx="4824">
                  <c:v>822.39</c:v>
                </c:pt>
                <c:pt idx="4825">
                  <c:v>822.56</c:v>
                </c:pt>
                <c:pt idx="4826">
                  <c:v>822.73</c:v>
                </c:pt>
                <c:pt idx="4827">
                  <c:v>822.9</c:v>
                </c:pt>
                <c:pt idx="4828">
                  <c:v>823.06</c:v>
                </c:pt>
                <c:pt idx="4829">
                  <c:v>823.23</c:v>
                </c:pt>
                <c:pt idx="4830">
                  <c:v>823.39</c:v>
                </c:pt>
                <c:pt idx="4831">
                  <c:v>823.56</c:v>
                </c:pt>
                <c:pt idx="4832">
                  <c:v>823.73</c:v>
                </c:pt>
                <c:pt idx="4833">
                  <c:v>823.9</c:v>
                </c:pt>
                <c:pt idx="4834">
                  <c:v>824.07</c:v>
                </c:pt>
                <c:pt idx="4835">
                  <c:v>824.23</c:v>
                </c:pt>
                <c:pt idx="4836">
                  <c:v>824.4</c:v>
                </c:pt>
                <c:pt idx="4837">
                  <c:v>824.57</c:v>
                </c:pt>
                <c:pt idx="4838">
                  <c:v>824.74</c:v>
                </c:pt>
                <c:pt idx="4839">
                  <c:v>824.9</c:v>
                </c:pt>
                <c:pt idx="4840">
                  <c:v>825.07</c:v>
                </c:pt>
                <c:pt idx="4841">
                  <c:v>825.24</c:v>
                </c:pt>
                <c:pt idx="4842">
                  <c:v>825.4</c:v>
                </c:pt>
                <c:pt idx="4843">
                  <c:v>825.57</c:v>
                </c:pt>
                <c:pt idx="4844">
                  <c:v>825.74</c:v>
                </c:pt>
                <c:pt idx="4845">
                  <c:v>825.91</c:v>
                </c:pt>
                <c:pt idx="4846">
                  <c:v>826.07</c:v>
                </c:pt>
                <c:pt idx="4847">
                  <c:v>826.24</c:v>
                </c:pt>
                <c:pt idx="4848">
                  <c:v>826.41</c:v>
                </c:pt>
                <c:pt idx="4849">
                  <c:v>826.57</c:v>
                </c:pt>
                <c:pt idx="4850">
                  <c:v>826.74</c:v>
                </c:pt>
                <c:pt idx="4851">
                  <c:v>826.91</c:v>
                </c:pt>
                <c:pt idx="4852">
                  <c:v>827.07</c:v>
                </c:pt>
                <c:pt idx="4853">
                  <c:v>827.24</c:v>
                </c:pt>
                <c:pt idx="4854">
                  <c:v>827.41</c:v>
                </c:pt>
                <c:pt idx="4855">
                  <c:v>827.58</c:v>
                </c:pt>
                <c:pt idx="4856">
                  <c:v>827.74</c:v>
                </c:pt>
                <c:pt idx="4857">
                  <c:v>827.91</c:v>
                </c:pt>
                <c:pt idx="4858">
                  <c:v>828.08</c:v>
                </c:pt>
                <c:pt idx="4859">
                  <c:v>828.25</c:v>
                </c:pt>
                <c:pt idx="4860">
                  <c:v>828.41</c:v>
                </c:pt>
                <c:pt idx="4861">
                  <c:v>828.58</c:v>
                </c:pt>
                <c:pt idx="4862">
                  <c:v>828.74</c:v>
                </c:pt>
                <c:pt idx="4863">
                  <c:v>828.91</c:v>
                </c:pt>
                <c:pt idx="4864">
                  <c:v>829.07</c:v>
                </c:pt>
                <c:pt idx="4865">
                  <c:v>829.24</c:v>
                </c:pt>
                <c:pt idx="4866">
                  <c:v>829.41</c:v>
                </c:pt>
                <c:pt idx="4867">
                  <c:v>829.57</c:v>
                </c:pt>
                <c:pt idx="4868">
                  <c:v>829.74</c:v>
                </c:pt>
                <c:pt idx="4869">
                  <c:v>829.91</c:v>
                </c:pt>
                <c:pt idx="4870">
                  <c:v>830.08</c:v>
                </c:pt>
                <c:pt idx="4871">
                  <c:v>830.24</c:v>
                </c:pt>
                <c:pt idx="4872">
                  <c:v>830.41</c:v>
                </c:pt>
                <c:pt idx="4873">
                  <c:v>830.57</c:v>
                </c:pt>
                <c:pt idx="4874">
                  <c:v>830.74</c:v>
                </c:pt>
                <c:pt idx="4875">
                  <c:v>830.91</c:v>
                </c:pt>
                <c:pt idx="4876">
                  <c:v>831.08</c:v>
                </c:pt>
                <c:pt idx="4877">
                  <c:v>831.24</c:v>
                </c:pt>
                <c:pt idx="4878">
                  <c:v>831.41</c:v>
                </c:pt>
                <c:pt idx="4879">
                  <c:v>831.57</c:v>
                </c:pt>
                <c:pt idx="4880">
                  <c:v>831.74</c:v>
                </c:pt>
                <c:pt idx="4881">
                  <c:v>831.91</c:v>
                </c:pt>
                <c:pt idx="4882">
                  <c:v>832.07</c:v>
                </c:pt>
                <c:pt idx="4883">
                  <c:v>832.24</c:v>
                </c:pt>
                <c:pt idx="4884">
                  <c:v>832.41</c:v>
                </c:pt>
                <c:pt idx="4885">
                  <c:v>832.57</c:v>
                </c:pt>
                <c:pt idx="4886">
                  <c:v>832.74</c:v>
                </c:pt>
                <c:pt idx="4887">
                  <c:v>832.91</c:v>
                </c:pt>
                <c:pt idx="4888">
                  <c:v>833.07</c:v>
                </c:pt>
                <c:pt idx="4889">
                  <c:v>833.24</c:v>
                </c:pt>
                <c:pt idx="4890">
                  <c:v>833.4</c:v>
                </c:pt>
                <c:pt idx="4891">
                  <c:v>833.57</c:v>
                </c:pt>
                <c:pt idx="4892">
                  <c:v>833.74</c:v>
                </c:pt>
                <c:pt idx="4893">
                  <c:v>833.91</c:v>
                </c:pt>
                <c:pt idx="4894">
                  <c:v>834.07</c:v>
                </c:pt>
                <c:pt idx="4895">
                  <c:v>834.24</c:v>
                </c:pt>
                <c:pt idx="4896">
                  <c:v>834.4</c:v>
                </c:pt>
                <c:pt idx="4897">
                  <c:v>834.57</c:v>
                </c:pt>
                <c:pt idx="4898">
                  <c:v>834.74</c:v>
                </c:pt>
                <c:pt idx="4899">
                  <c:v>834.9</c:v>
                </c:pt>
                <c:pt idx="4900">
                  <c:v>835.07</c:v>
                </c:pt>
                <c:pt idx="4901">
                  <c:v>835.24</c:v>
                </c:pt>
                <c:pt idx="4902">
                  <c:v>835.4</c:v>
                </c:pt>
                <c:pt idx="4903">
                  <c:v>835.57</c:v>
                </c:pt>
                <c:pt idx="4904">
                  <c:v>835.74</c:v>
                </c:pt>
                <c:pt idx="4905">
                  <c:v>835.9</c:v>
                </c:pt>
                <c:pt idx="4906">
                  <c:v>836.07</c:v>
                </c:pt>
                <c:pt idx="4907">
                  <c:v>836.23</c:v>
                </c:pt>
                <c:pt idx="4908">
                  <c:v>836.4</c:v>
                </c:pt>
                <c:pt idx="4909">
                  <c:v>836.56</c:v>
                </c:pt>
                <c:pt idx="4910">
                  <c:v>836.73</c:v>
                </c:pt>
                <c:pt idx="4911">
                  <c:v>836.9</c:v>
                </c:pt>
                <c:pt idx="4912">
                  <c:v>837.06</c:v>
                </c:pt>
                <c:pt idx="4913">
                  <c:v>837.23</c:v>
                </c:pt>
                <c:pt idx="4914">
                  <c:v>837.4</c:v>
                </c:pt>
                <c:pt idx="4915">
                  <c:v>837.56</c:v>
                </c:pt>
                <c:pt idx="4916">
                  <c:v>837.73</c:v>
                </c:pt>
                <c:pt idx="4917">
                  <c:v>837.89</c:v>
                </c:pt>
                <c:pt idx="4918">
                  <c:v>838.06</c:v>
                </c:pt>
                <c:pt idx="4919">
                  <c:v>838.23</c:v>
                </c:pt>
                <c:pt idx="4920">
                  <c:v>838.39</c:v>
                </c:pt>
                <c:pt idx="4921">
                  <c:v>838.56</c:v>
                </c:pt>
                <c:pt idx="4922">
                  <c:v>838.73</c:v>
                </c:pt>
                <c:pt idx="4923">
                  <c:v>838.89</c:v>
                </c:pt>
                <c:pt idx="4924">
                  <c:v>839.06</c:v>
                </c:pt>
                <c:pt idx="4925">
                  <c:v>839.22</c:v>
                </c:pt>
                <c:pt idx="4926">
                  <c:v>839.39</c:v>
                </c:pt>
                <c:pt idx="4927">
                  <c:v>839.56</c:v>
                </c:pt>
                <c:pt idx="4928">
                  <c:v>839.72</c:v>
                </c:pt>
                <c:pt idx="4929">
                  <c:v>839.89</c:v>
                </c:pt>
                <c:pt idx="4930">
                  <c:v>840.06</c:v>
                </c:pt>
                <c:pt idx="4931">
                  <c:v>840.23</c:v>
                </c:pt>
                <c:pt idx="4932">
                  <c:v>840.39</c:v>
                </c:pt>
                <c:pt idx="4933">
                  <c:v>840.56</c:v>
                </c:pt>
                <c:pt idx="4934">
                  <c:v>840.72</c:v>
                </c:pt>
                <c:pt idx="4935">
                  <c:v>840.89</c:v>
                </c:pt>
                <c:pt idx="4936">
                  <c:v>841.06</c:v>
                </c:pt>
                <c:pt idx="4937">
                  <c:v>841.23</c:v>
                </c:pt>
                <c:pt idx="4938">
                  <c:v>841.39</c:v>
                </c:pt>
                <c:pt idx="4939">
                  <c:v>841.56</c:v>
                </c:pt>
                <c:pt idx="4940">
                  <c:v>841.72</c:v>
                </c:pt>
                <c:pt idx="4941">
                  <c:v>841.89</c:v>
                </c:pt>
                <c:pt idx="4942">
                  <c:v>842.06</c:v>
                </c:pt>
                <c:pt idx="4943">
                  <c:v>842.22</c:v>
                </c:pt>
                <c:pt idx="4944">
                  <c:v>842.39</c:v>
                </c:pt>
                <c:pt idx="4945">
                  <c:v>842.55</c:v>
                </c:pt>
                <c:pt idx="4946">
                  <c:v>842.72</c:v>
                </c:pt>
                <c:pt idx="4947">
                  <c:v>842.89</c:v>
                </c:pt>
                <c:pt idx="4948">
                  <c:v>843.05</c:v>
                </c:pt>
                <c:pt idx="4949">
                  <c:v>843.22</c:v>
                </c:pt>
                <c:pt idx="4950">
                  <c:v>843.38</c:v>
                </c:pt>
                <c:pt idx="4951">
                  <c:v>843.55</c:v>
                </c:pt>
                <c:pt idx="4952">
                  <c:v>843.71</c:v>
                </c:pt>
                <c:pt idx="4953">
                  <c:v>843.88</c:v>
                </c:pt>
                <c:pt idx="4954">
                  <c:v>844.04</c:v>
                </c:pt>
                <c:pt idx="4955">
                  <c:v>844.21</c:v>
                </c:pt>
                <c:pt idx="4956">
                  <c:v>844.38</c:v>
                </c:pt>
                <c:pt idx="4957">
                  <c:v>844.54</c:v>
                </c:pt>
                <c:pt idx="4958">
                  <c:v>844.7</c:v>
                </c:pt>
                <c:pt idx="4959">
                  <c:v>844.86</c:v>
                </c:pt>
                <c:pt idx="4960">
                  <c:v>845.03</c:v>
                </c:pt>
                <c:pt idx="4961">
                  <c:v>845.2</c:v>
                </c:pt>
                <c:pt idx="4962">
                  <c:v>845.36</c:v>
                </c:pt>
                <c:pt idx="4963">
                  <c:v>845.52</c:v>
                </c:pt>
                <c:pt idx="4964">
                  <c:v>845.69</c:v>
                </c:pt>
                <c:pt idx="4965">
                  <c:v>845.85</c:v>
                </c:pt>
                <c:pt idx="4966">
                  <c:v>846.01</c:v>
                </c:pt>
                <c:pt idx="4967">
                  <c:v>846.17</c:v>
                </c:pt>
                <c:pt idx="4968">
                  <c:v>846.34</c:v>
                </c:pt>
                <c:pt idx="4969">
                  <c:v>846.5</c:v>
                </c:pt>
                <c:pt idx="4970">
                  <c:v>846.66</c:v>
                </c:pt>
                <c:pt idx="4971">
                  <c:v>846.82</c:v>
                </c:pt>
                <c:pt idx="4972">
                  <c:v>846.99</c:v>
                </c:pt>
                <c:pt idx="4973">
                  <c:v>847.15</c:v>
                </c:pt>
                <c:pt idx="4974">
                  <c:v>847.32</c:v>
                </c:pt>
                <c:pt idx="4975">
                  <c:v>847.48</c:v>
                </c:pt>
                <c:pt idx="4976">
                  <c:v>847.64</c:v>
                </c:pt>
                <c:pt idx="4977">
                  <c:v>847.8</c:v>
                </c:pt>
                <c:pt idx="4978">
                  <c:v>847.96</c:v>
                </c:pt>
                <c:pt idx="4979">
                  <c:v>848.12</c:v>
                </c:pt>
                <c:pt idx="4980">
                  <c:v>848.28</c:v>
                </c:pt>
                <c:pt idx="4981">
                  <c:v>848.45</c:v>
                </c:pt>
                <c:pt idx="4982">
                  <c:v>848.61</c:v>
                </c:pt>
                <c:pt idx="4983">
                  <c:v>848.77</c:v>
                </c:pt>
                <c:pt idx="4984">
                  <c:v>848.93</c:v>
                </c:pt>
                <c:pt idx="4985">
                  <c:v>849.09</c:v>
                </c:pt>
                <c:pt idx="4986">
                  <c:v>849.25</c:v>
                </c:pt>
                <c:pt idx="4987">
                  <c:v>849.41</c:v>
                </c:pt>
                <c:pt idx="4988">
                  <c:v>849.57</c:v>
                </c:pt>
                <c:pt idx="4989">
                  <c:v>849.73</c:v>
                </c:pt>
                <c:pt idx="4990">
                  <c:v>849.89</c:v>
                </c:pt>
                <c:pt idx="4991">
                  <c:v>850.05</c:v>
                </c:pt>
                <c:pt idx="4992">
                  <c:v>850.21</c:v>
                </c:pt>
                <c:pt idx="4993">
                  <c:v>850.37</c:v>
                </c:pt>
                <c:pt idx="4994">
                  <c:v>850.53</c:v>
                </c:pt>
                <c:pt idx="4995">
                  <c:v>850.7</c:v>
                </c:pt>
                <c:pt idx="4996">
                  <c:v>850.85</c:v>
                </c:pt>
                <c:pt idx="4997">
                  <c:v>851.01</c:v>
                </c:pt>
                <c:pt idx="4998">
                  <c:v>851.18</c:v>
                </c:pt>
                <c:pt idx="4999">
                  <c:v>851.33</c:v>
                </c:pt>
                <c:pt idx="5000">
                  <c:v>851.5</c:v>
                </c:pt>
                <c:pt idx="5001">
                  <c:v>851.65</c:v>
                </c:pt>
                <c:pt idx="5002">
                  <c:v>851.82</c:v>
                </c:pt>
                <c:pt idx="5003">
                  <c:v>851.98</c:v>
                </c:pt>
                <c:pt idx="5004">
                  <c:v>852.14</c:v>
                </c:pt>
                <c:pt idx="5005">
                  <c:v>852.3</c:v>
                </c:pt>
                <c:pt idx="5006">
                  <c:v>852.46</c:v>
                </c:pt>
                <c:pt idx="5007">
                  <c:v>852.62</c:v>
                </c:pt>
                <c:pt idx="5008">
                  <c:v>852.78</c:v>
                </c:pt>
                <c:pt idx="5009">
                  <c:v>852.94</c:v>
                </c:pt>
                <c:pt idx="5010">
                  <c:v>853.1</c:v>
                </c:pt>
                <c:pt idx="5011">
                  <c:v>853.26</c:v>
                </c:pt>
                <c:pt idx="5012">
                  <c:v>853.42</c:v>
                </c:pt>
                <c:pt idx="5013">
                  <c:v>853.59</c:v>
                </c:pt>
                <c:pt idx="5014">
                  <c:v>853.75</c:v>
                </c:pt>
                <c:pt idx="5015">
                  <c:v>853.91</c:v>
                </c:pt>
                <c:pt idx="5016">
                  <c:v>854.07</c:v>
                </c:pt>
                <c:pt idx="5017">
                  <c:v>854.23</c:v>
                </c:pt>
                <c:pt idx="5018">
                  <c:v>854.39</c:v>
                </c:pt>
                <c:pt idx="5019">
                  <c:v>854.55</c:v>
                </c:pt>
                <c:pt idx="5020">
                  <c:v>854.71</c:v>
                </c:pt>
                <c:pt idx="5021">
                  <c:v>854.87</c:v>
                </c:pt>
                <c:pt idx="5022">
                  <c:v>855.03</c:v>
                </c:pt>
                <c:pt idx="5023">
                  <c:v>855.2</c:v>
                </c:pt>
                <c:pt idx="5024">
                  <c:v>855.36</c:v>
                </c:pt>
                <c:pt idx="5025">
                  <c:v>855.52</c:v>
                </c:pt>
                <c:pt idx="5026">
                  <c:v>855.69</c:v>
                </c:pt>
                <c:pt idx="5027">
                  <c:v>855.85</c:v>
                </c:pt>
                <c:pt idx="5028">
                  <c:v>856.01</c:v>
                </c:pt>
                <c:pt idx="5029">
                  <c:v>856.17</c:v>
                </c:pt>
                <c:pt idx="5030">
                  <c:v>856.34</c:v>
                </c:pt>
                <c:pt idx="5031">
                  <c:v>856.5</c:v>
                </c:pt>
                <c:pt idx="5032">
                  <c:v>856.66</c:v>
                </c:pt>
                <c:pt idx="5033">
                  <c:v>856.82</c:v>
                </c:pt>
                <c:pt idx="5034">
                  <c:v>856.99</c:v>
                </c:pt>
                <c:pt idx="5035">
                  <c:v>857.15</c:v>
                </c:pt>
                <c:pt idx="5036">
                  <c:v>857.31</c:v>
                </c:pt>
                <c:pt idx="5037">
                  <c:v>857.48</c:v>
                </c:pt>
                <c:pt idx="5038">
                  <c:v>857.64</c:v>
                </c:pt>
                <c:pt idx="5039">
                  <c:v>857.8</c:v>
                </c:pt>
                <c:pt idx="5040">
                  <c:v>857.96</c:v>
                </c:pt>
                <c:pt idx="5041">
                  <c:v>858.13</c:v>
                </c:pt>
                <c:pt idx="5042">
                  <c:v>858.29</c:v>
                </c:pt>
                <c:pt idx="5043">
                  <c:v>858.46</c:v>
                </c:pt>
                <c:pt idx="5044">
                  <c:v>858.62</c:v>
                </c:pt>
                <c:pt idx="5045">
                  <c:v>858.78</c:v>
                </c:pt>
                <c:pt idx="5046">
                  <c:v>858.95</c:v>
                </c:pt>
                <c:pt idx="5047">
                  <c:v>859.11</c:v>
                </c:pt>
                <c:pt idx="5048">
                  <c:v>859.28</c:v>
                </c:pt>
                <c:pt idx="5049">
                  <c:v>859.44</c:v>
                </c:pt>
                <c:pt idx="5050">
                  <c:v>859.6</c:v>
                </c:pt>
                <c:pt idx="5051">
                  <c:v>859.77</c:v>
                </c:pt>
                <c:pt idx="5052">
                  <c:v>859.93</c:v>
                </c:pt>
                <c:pt idx="5053">
                  <c:v>860.1</c:v>
                </c:pt>
                <c:pt idx="5054">
                  <c:v>860.26</c:v>
                </c:pt>
                <c:pt idx="5055">
                  <c:v>860.42</c:v>
                </c:pt>
                <c:pt idx="5056">
                  <c:v>860.59</c:v>
                </c:pt>
                <c:pt idx="5057">
                  <c:v>860.75</c:v>
                </c:pt>
                <c:pt idx="5058">
                  <c:v>860.92</c:v>
                </c:pt>
                <c:pt idx="5059">
                  <c:v>861.08</c:v>
                </c:pt>
                <c:pt idx="5060">
                  <c:v>861.25</c:v>
                </c:pt>
                <c:pt idx="5061">
                  <c:v>861.41</c:v>
                </c:pt>
                <c:pt idx="5062">
                  <c:v>861.58</c:v>
                </c:pt>
                <c:pt idx="5063">
                  <c:v>861.75</c:v>
                </c:pt>
                <c:pt idx="5064">
                  <c:v>861.91</c:v>
                </c:pt>
                <c:pt idx="5065">
                  <c:v>862.08</c:v>
                </c:pt>
                <c:pt idx="5066">
                  <c:v>862.24</c:v>
                </c:pt>
                <c:pt idx="5067">
                  <c:v>862.41</c:v>
                </c:pt>
                <c:pt idx="5068">
                  <c:v>862.57</c:v>
                </c:pt>
                <c:pt idx="5069">
                  <c:v>862.74</c:v>
                </c:pt>
                <c:pt idx="5070">
                  <c:v>862.9</c:v>
                </c:pt>
                <c:pt idx="5071">
                  <c:v>863.07</c:v>
                </c:pt>
                <c:pt idx="5072">
                  <c:v>863.24</c:v>
                </c:pt>
                <c:pt idx="5073">
                  <c:v>863.4</c:v>
                </c:pt>
                <c:pt idx="5074">
                  <c:v>863.57</c:v>
                </c:pt>
                <c:pt idx="5075">
                  <c:v>863.73</c:v>
                </c:pt>
                <c:pt idx="5076">
                  <c:v>863.9</c:v>
                </c:pt>
                <c:pt idx="5077">
                  <c:v>864.07</c:v>
                </c:pt>
                <c:pt idx="5078">
                  <c:v>864.23</c:v>
                </c:pt>
                <c:pt idx="5079">
                  <c:v>864.4</c:v>
                </c:pt>
                <c:pt idx="5080">
                  <c:v>864.56</c:v>
                </c:pt>
                <c:pt idx="5081">
                  <c:v>864.73</c:v>
                </c:pt>
                <c:pt idx="5082">
                  <c:v>864.9</c:v>
                </c:pt>
                <c:pt idx="5083">
                  <c:v>865.06</c:v>
                </c:pt>
                <c:pt idx="5084">
                  <c:v>865.23</c:v>
                </c:pt>
                <c:pt idx="5085">
                  <c:v>865.4</c:v>
                </c:pt>
                <c:pt idx="5086">
                  <c:v>865.56</c:v>
                </c:pt>
                <c:pt idx="5087">
                  <c:v>865.73</c:v>
                </c:pt>
                <c:pt idx="5088">
                  <c:v>865.9</c:v>
                </c:pt>
                <c:pt idx="5089">
                  <c:v>866.06</c:v>
                </c:pt>
                <c:pt idx="5090">
                  <c:v>866.23</c:v>
                </c:pt>
                <c:pt idx="5091">
                  <c:v>866.4</c:v>
                </c:pt>
                <c:pt idx="5092">
                  <c:v>866.56</c:v>
                </c:pt>
                <c:pt idx="5093">
                  <c:v>866.73</c:v>
                </c:pt>
                <c:pt idx="5094">
                  <c:v>866.9</c:v>
                </c:pt>
                <c:pt idx="5095">
                  <c:v>867.06</c:v>
                </c:pt>
                <c:pt idx="5096">
                  <c:v>867.23</c:v>
                </c:pt>
                <c:pt idx="5097">
                  <c:v>867.4</c:v>
                </c:pt>
                <c:pt idx="5098">
                  <c:v>867.56</c:v>
                </c:pt>
                <c:pt idx="5099">
                  <c:v>867.73</c:v>
                </c:pt>
                <c:pt idx="5100">
                  <c:v>867.9</c:v>
                </c:pt>
                <c:pt idx="5101">
                  <c:v>868.06</c:v>
                </c:pt>
                <c:pt idx="5102">
                  <c:v>868.23</c:v>
                </c:pt>
                <c:pt idx="5103">
                  <c:v>868.4</c:v>
                </c:pt>
                <c:pt idx="5104">
                  <c:v>868.56</c:v>
                </c:pt>
                <c:pt idx="5105">
                  <c:v>868.73</c:v>
                </c:pt>
                <c:pt idx="5106">
                  <c:v>868.9</c:v>
                </c:pt>
                <c:pt idx="5107">
                  <c:v>869.07</c:v>
                </c:pt>
                <c:pt idx="5108">
                  <c:v>869.23</c:v>
                </c:pt>
                <c:pt idx="5109">
                  <c:v>869.4</c:v>
                </c:pt>
                <c:pt idx="5110">
                  <c:v>869.57</c:v>
                </c:pt>
                <c:pt idx="5111">
                  <c:v>869.73</c:v>
                </c:pt>
                <c:pt idx="5112">
                  <c:v>869.9</c:v>
                </c:pt>
                <c:pt idx="5113">
                  <c:v>870.07</c:v>
                </c:pt>
                <c:pt idx="5114">
                  <c:v>870.23</c:v>
                </c:pt>
                <c:pt idx="5115">
                  <c:v>870.4</c:v>
                </c:pt>
                <c:pt idx="5116">
                  <c:v>870.57</c:v>
                </c:pt>
                <c:pt idx="5117">
                  <c:v>870.74</c:v>
                </c:pt>
                <c:pt idx="5118">
                  <c:v>870.9</c:v>
                </c:pt>
                <c:pt idx="5119">
                  <c:v>871.07</c:v>
                </c:pt>
                <c:pt idx="5120">
                  <c:v>871.24</c:v>
                </c:pt>
                <c:pt idx="5121">
                  <c:v>871.4</c:v>
                </c:pt>
                <c:pt idx="5122">
                  <c:v>871.57</c:v>
                </c:pt>
                <c:pt idx="5123">
                  <c:v>871.74</c:v>
                </c:pt>
                <c:pt idx="5124">
                  <c:v>871.9</c:v>
                </c:pt>
                <c:pt idx="5125">
                  <c:v>872.07</c:v>
                </c:pt>
                <c:pt idx="5126">
                  <c:v>872.24</c:v>
                </c:pt>
                <c:pt idx="5127">
                  <c:v>872.4</c:v>
                </c:pt>
                <c:pt idx="5128">
                  <c:v>872.57</c:v>
                </c:pt>
                <c:pt idx="5129">
                  <c:v>872.74</c:v>
                </c:pt>
                <c:pt idx="5130">
                  <c:v>872.9</c:v>
                </c:pt>
                <c:pt idx="5131">
                  <c:v>873.07</c:v>
                </c:pt>
                <c:pt idx="5132">
                  <c:v>873.24</c:v>
                </c:pt>
                <c:pt idx="5133">
                  <c:v>873.41</c:v>
                </c:pt>
                <c:pt idx="5134">
                  <c:v>873.57</c:v>
                </c:pt>
                <c:pt idx="5135">
                  <c:v>873.74</c:v>
                </c:pt>
                <c:pt idx="5136">
                  <c:v>873.91</c:v>
                </c:pt>
                <c:pt idx="5137">
                  <c:v>874.07</c:v>
                </c:pt>
                <c:pt idx="5138">
                  <c:v>874.24</c:v>
                </c:pt>
                <c:pt idx="5139">
                  <c:v>874.41</c:v>
                </c:pt>
                <c:pt idx="5140">
                  <c:v>874.57</c:v>
                </c:pt>
                <c:pt idx="5141">
                  <c:v>874.74</c:v>
                </c:pt>
                <c:pt idx="5142">
                  <c:v>874.91</c:v>
                </c:pt>
                <c:pt idx="5143">
                  <c:v>875.07</c:v>
                </c:pt>
                <c:pt idx="5144">
                  <c:v>875.24</c:v>
                </c:pt>
                <c:pt idx="5145">
                  <c:v>875.4</c:v>
                </c:pt>
                <c:pt idx="5146">
                  <c:v>875.57</c:v>
                </c:pt>
                <c:pt idx="5147">
                  <c:v>875.74</c:v>
                </c:pt>
                <c:pt idx="5148">
                  <c:v>875.9</c:v>
                </c:pt>
                <c:pt idx="5149">
                  <c:v>876.07</c:v>
                </c:pt>
                <c:pt idx="5150">
                  <c:v>876.24</c:v>
                </c:pt>
                <c:pt idx="5151">
                  <c:v>876.4</c:v>
                </c:pt>
                <c:pt idx="5152">
                  <c:v>876.57</c:v>
                </c:pt>
                <c:pt idx="5153">
                  <c:v>876.74</c:v>
                </c:pt>
                <c:pt idx="5154">
                  <c:v>876.9</c:v>
                </c:pt>
                <c:pt idx="5155">
                  <c:v>877.07</c:v>
                </c:pt>
                <c:pt idx="5156">
                  <c:v>877.23</c:v>
                </c:pt>
                <c:pt idx="5157">
                  <c:v>877.41</c:v>
                </c:pt>
                <c:pt idx="5158">
                  <c:v>877.57</c:v>
                </c:pt>
                <c:pt idx="5159">
                  <c:v>877.74</c:v>
                </c:pt>
                <c:pt idx="5160">
                  <c:v>877.9</c:v>
                </c:pt>
                <c:pt idx="5161">
                  <c:v>878.07</c:v>
                </c:pt>
                <c:pt idx="5162">
                  <c:v>878.23</c:v>
                </c:pt>
                <c:pt idx="5163">
                  <c:v>878.4</c:v>
                </c:pt>
                <c:pt idx="5164">
                  <c:v>878.57</c:v>
                </c:pt>
                <c:pt idx="5165">
                  <c:v>878.73</c:v>
                </c:pt>
                <c:pt idx="5166">
                  <c:v>878.9</c:v>
                </c:pt>
                <c:pt idx="5167">
                  <c:v>879.07</c:v>
                </c:pt>
                <c:pt idx="5168">
                  <c:v>879.23</c:v>
                </c:pt>
                <c:pt idx="5169">
                  <c:v>879.4</c:v>
                </c:pt>
                <c:pt idx="5170">
                  <c:v>879.57</c:v>
                </c:pt>
                <c:pt idx="5171">
                  <c:v>879.73</c:v>
                </c:pt>
                <c:pt idx="5172">
                  <c:v>879.9</c:v>
                </c:pt>
                <c:pt idx="5173">
                  <c:v>880.06</c:v>
                </c:pt>
                <c:pt idx="5174">
                  <c:v>880.23</c:v>
                </c:pt>
                <c:pt idx="5175">
                  <c:v>880.4</c:v>
                </c:pt>
                <c:pt idx="5176">
                  <c:v>880.56</c:v>
                </c:pt>
                <c:pt idx="5177">
                  <c:v>880.73</c:v>
                </c:pt>
                <c:pt idx="5178">
                  <c:v>880.89</c:v>
                </c:pt>
                <c:pt idx="5179">
                  <c:v>881.06</c:v>
                </c:pt>
                <c:pt idx="5180">
                  <c:v>881.23</c:v>
                </c:pt>
                <c:pt idx="5181">
                  <c:v>881.39</c:v>
                </c:pt>
                <c:pt idx="5182">
                  <c:v>881.56</c:v>
                </c:pt>
                <c:pt idx="5183">
                  <c:v>881.73</c:v>
                </c:pt>
                <c:pt idx="5184">
                  <c:v>881.9</c:v>
                </c:pt>
                <c:pt idx="5185">
                  <c:v>882.06</c:v>
                </c:pt>
                <c:pt idx="5186">
                  <c:v>882.23</c:v>
                </c:pt>
                <c:pt idx="5187">
                  <c:v>882.39</c:v>
                </c:pt>
                <c:pt idx="5188">
                  <c:v>882.56</c:v>
                </c:pt>
                <c:pt idx="5189">
                  <c:v>882.73</c:v>
                </c:pt>
                <c:pt idx="5190">
                  <c:v>882.89</c:v>
                </c:pt>
                <c:pt idx="5191">
                  <c:v>883.06</c:v>
                </c:pt>
                <c:pt idx="5192">
                  <c:v>883.23</c:v>
                </c:pt>
                <c:pt idx="5193">
                  <c:v>883.39</c:v>
                </c:pt>
                <c:pt idx="5194">
                  <c:v>883.57</c:v>
                </c:pt>
                <c:pt idx="5195">
                  <c:v>883.73</c:v>
                </c:pt>
                <c:pt idx="5196">
                  <c:v>883.9</c:v>
                </c:pt>
                <c:pt idx="5197">
                  <c:v>884.06</c:v>
                </c:pt>
                <c:pt idx="5198">
                  <c:v>884.23</c:v>
                </c:pt>
                <c:pt idx="5199">
                  <c:v>884.4</c:v>
                </c:pt>
                <c:pt idx="5200">
                  <c:v>884.56</c:v>
                </c:pt>
                <c:pt idx="5201">
                  <c:v>884.73</c:v>
                </c:pt>
                <c:pt idx="5202">
                  <c:v>884.9</c:v>
                </c:pt>
                <c:pt idx="5203">
                  <c:v>885.07</c:v>
                </c:pt>
                <c:pt idx="5204">
                  <c:v>885.23</c:v>
                </c:pt>
                <c:pt idx="5205">
                  <c:v>885.4</c:v>
                </c:pt>
                <c:pt idx="5206">
                  <c:v>885.57</c:v>
                </c:pt>
                <c:pt idx="5207">
                  <c:v>885.73</c:v>
                </c:pt>
                <c:pt idx="5208">
                  <c:v>885.9</c:v>
                </c:pt>
                <c:pt idx="5209">
                  <c:v>886.07</c:v>
                </c:pt>
                <c:pt idx="5210">
                  <c:v>886.23</c:v>
                </c:pt>
                <c:pt idx="5211">
                  <c:v>886.4</c:v>
                </c:pt>
                <c:pt idx="5212">
                  <c:v>886.57</c:v>
                </c:pt>
                <c:pt idx="5213">
                  <c:v>886.73</c:v>
                </c:pt>
                <c:pt idx="5214">
                  <c:v>886.9</c:v>
                </c:pt>
                <c:pt idx="5215">
                  <c:v>887.07</c:v>
                </c:pt>
                <c:pt idx="5216">
                  <c:v>887.23</c:v>
                </c:pt>
                <c:pt idx="5217">
                  <c:v>887.4</c:v>
                </c:pt>
                <c:pt idx="5218">
                  <c:v>887.57</c:v>
                </c:pt>
                <c:pt idx="5219">
                  <c:v>887.73</c:v>
                </c:pt>
                <c:pt idx="5220">
                  <c:v>887.9</c:v>
                </c:pt>
                <c:pt idx="5221">
                  <c:v>888.07</c:v>
                </c:pt>
                <c:pt idx="5222">
                  <c:v>888.24</c:v>
                </c:pt>
                <c:pt idx="5223">
                  <c:v>888.4</c:v>
                </c:pt>
                <c:pt idx="5224">
                  <c:v>888.57</c:v>
                </c:pt>
                <c:pt idx="5225">
                  <c:v>888.74</c:v>
                </c:pt>
                <c:pt idx="5226">
                  <c:v>888.9</c:v>
                </c:pt>
                <c:pt idx="5227">
                  <c:v>889.07</c:v>
                </c:pt>
                <c:pt idx="5228">
                  <c:v>889.23</c:v>
                </c:pt>
                <c:pt idx="5229">
                  <c:v>889.4</c:v>
                </c:pt>
                <c:pt idx="5230">
                  <c:v>889.57</c:v>
                </c:pt>
                <c:pt idx="5231">
                  <c:v>889.73</c:v>
                </c:pt>
                <c:pt idx="5232">
                  <c:v>889.9</c:v>
                </c:pt>
                <c:pt idx="5233">
                  <c:v>890.07</c:v>
                </c:pt>
                <c:pt idx="5234">
                  <c:v>890.23</c:v>
                </c:pt>
                <c:pt idx="5235">
                  <c:v>890.4</c:v>
                </c:pt>
                <c:pt idx="5236">
                  <c:v>890.56</c:v>
                </c:pt>
                <c:pt idx="5237">
                  <c:v>890.73</c:v>
                </c:pt>
                <c:pt idx="5238">
                  <c:v>890.89</c:v>
                </c:pt>
                <c:pt idx="5239">
                  <c:v>891.06</c:v>
                </c:pt>
                <c:pt idx="5240">
                  <c:v>891.23</c:v>
                </c:pt>
                <c:pt idx="5241">
                  <c:v>891.39</c:v>
                </c:pt>
                <c:pt idx="5242">
                  <c:v>891.56</c:v>
                </c:pt>
                <c:pt idx="5243">
                  <c:v>891.73</c:v>
                </c:pt>
                <c:pt idx="5244">
                  <c:v>891.89</c:v>
                </c:pt>
                <c:pt idx="5245">
                  <c:v>892.06</c:v>
                </c:pt>
                <c:pt idx="5246">
                  <c:v>892.22</c:v>
                </c:pt>
                <c:pt idx="5247">
                  <c:v>892.39</c:v>
                </c:pt>
                <c:pt idx="5248">
                  <c:v>892.55</c:v>
                </c:pt>
                <c:pt idx="5249">
                  <c:v>892.72</c:v>
                </c:pt>
                <c:pt idx="5250">
                  <c:v>892.89</c:v>
                </c:pt>
                <c:pt idx="5251">
                  <c:v>893.05</c:v>
                </c:pt>
                <c:pt idx="5252">
                  <c:v>893.22</c:v>
                </c:pt>
                <c:pt idx="5253">
                  <c:v>893.38</c:v>
                </c:pt>
                <c:pt idx="5254">
                  <c:v>893.55</c:v>
                </c:pt>
                <c:pt idx="5255">
                  <c:v>893.72</c:v>
                </c:pt>
                <c:pt idx="5256">
                  <c:v>893.88</c:v>
                </c:pt>
                <c:pt idx="5257">
                  <c:v>894.05</c:v>
                </c:pt>
                <c:pt idx="5258">
                  <c:v>894.21</c:v>
                </c:pt>
                <c:pt idx="5259">
                  <c:v>894.38</c:v>
                </c:pt>
                <c:pt idx="5260">
                  <c:v>894.54</c:v>
                </c:pt>
                <c:pt idx="5261">
                  <c:v>894.71</c:v>
                </c:pt>
                <c:pt idx="5262">
                  <c:v>894.87</c:v>
                </c:pt>
                <c:pt idx="5263">
                  <c:v>895.04</c:v>
                </c:pt>
                <c:pt idx="5264">
                  <c:v>895.21</c:v>
                </c:pt>
                <c:pt idx="5265">
                  <c:v>895.38</c:v>
                </c:pt>
                <c:pt idx="5266">
                  <c:v>895.54</c:v>
                </c:pt>
                <c:pt idx="5267">
                  <c:v>895.71</c:v>
                </c:pt>
                <c:pt idx="5268">
                  <c:v>895.87</c:v>
                </c:pt>
                <c:pt idx="5269">
                  <c:v>896.04</c:v>
                </c:pt>
                <c:pt idx="5270">
                  <c:v>896.2</c:v>
                </c:pt>
                <c:pt idx="5271">
                  <c:v>896.37</c:v>
                </c:pt>
                <c:pt idx="5272">
                  <c:v>896.53</c:v>
                </c:pt>
                <c:pt idx="5273">
                  <c:v>896.7</c:v>
                </c:pt>
                <c:pt idx="5274">
                  <c:v>896.87</c:v>
                </c:pt>
                <c:pt idx="5275">
                  <c:v>897.03</c:v>
                </c:pt>
                <c:pt idx="5276">
                  <c:v>897.2</c:v>
                </c:pt>
                <c:pt idx="5277">
                  <c:v>897.36</c:v>
                </c:pt>
                <c:pt idx="5278">
                  <c:v>897.53</c:v>
                </c:pt>
                <c:pt idx="5279">
                  <c:v>897.7</c:v>
                </c:pt>
                <c:pt idx="5280">
                  <c:v>897.86</c:v>
                </c:pt>
                <c:pt idx="5281">
                  <c:v>898.03</c:v>
                </c:pt>
                <c:pt idx="5282">
                  <c:v>898.19</c:v>
                </c:pt>
                <c:pt idx="5283">
                  <c:v>898.36</c:v>
                </c:pt>
                <c:pt idx="5284">
                  <c:v>898.52</c:v>
                </c:pt>
                <c:pt idx="5285">
                  <c:v>898.69</c:v>
                </c:pt>
                <c:pt idx="5286">
                  <c:v>898.85</c:v>
                </c:pt>
                <c:pt idx="5287">
                  <c:v>899.02</c:v>
                </c:pt>
                <c:pt idx="5288">
                  <c:v>899.19</c:v>
                </c:pt>
                <c:pt idx="5289">
                  <c:v>899.35</c:v>
                </c:pt>
                <c:pt idx="5290">
                  <c:v>899.52</c:v>
                </c:pt>
                <c:pt idx="5291">
                  <c:v>899.69</c:v>
                </c:pt>
                <c:pt idx="5292">
                  <c:v>899.85</c:v>
                </c:pt>
                <c:pt idx="5293">
                  <c:v>900.02</c:v>
                </c:pt>
                <c:pt idx="5294">
                  <c:v>900.18</c:v>
                </c:pt>
                <c:pt idx="5295">
                  <c:v>900.35</c:v>
                </c:pt>
                <c:pt idx="5296">
                  <c:v>900.52</c:v>
                </c:pt>
                <c:pt idx="5297">
                  <c:v>900.68</c:v>
                </c:pt>
                <c:pt idx="5298">
                  <c:v>900.85</c:v>
                </c:pt>
                <c:pt idx="5299">
                  <c:v>901.01</c:v>
                </c:pt>
                <c:pt idx="5300">
                  <c:v>901.18</c:v>
                </c:pt>
                <c:pt idx="5301">
                  <c:v>901.34</c:v>
                </c:pt>
                <c:pt idx="5302">
                  <c:v>901.51</c:v>
                </c:pt>
                <c:pt idx="5303">
                  <c:v>901.68</c:v>
                </c:pt>
                <c:pt idx="5304">
                  <c:v>901.85</c:v>
                </c:pt>
                <c:pt idx="5305">
                  <c:v>902.01</c:v>
                </c:pt>
                <c:pt idx="5306">
                  <c:v>902.17</c:v>
                </c:pt>
                <c:pt idx="5307">
                  <c:v>902.34</c:v>
                </c:pt>
                <c:pt idx="5308">
                  <c:v>902.5</c:v>
                </c:pt>
                <c:pt idx="5309">
                  <c:v>902.67</c:v>
                </c:pt>
                <c:pt idx="5310">
                  <c:v>902.84</c:v>
                </c:pt>
                <c:pt idx="5311">
                  <c:v>903</c:v>
                </c:pt>
                <c:pt idx="5312">
                  <c:v>903.17</c:v>
                </c:pt>
                <c:pt idx="5313">
                  <c:v>903.33</c:v>
                </c:pt>
                <c:pt idx="5314">
                  <c:v>903.5</c:v>
                </c:pt>
                <c:pt idx="5315">
                  <c:v>903.67</c:v>
                </c:pt>
                <c:pt idx="5316">
                  <c:v>903.84</c:v>
                </c:pt>
                <c:pt idx="5317">
                  <c:v>904</c:v>
                </c:pt>
                <c:pt idx="5318">
                  <c:v>904.17</c:v>
                </c:pt>
                <c:pt idx="5319">
                  <c:v>904.34</c:v>
                </c:pt>
                <c:pt idx="5320">
                  <c:v>904.5</c:v>
                </c:pt>
                <c:pt idx="5321">
                  <c:v>904.67</c:v>
                </c:pt>
                <c:pt idx="5322">
                  <c:v>904.83</c:v>
                </c:pt>
                <c:pt idx="5323">
                  <c:v>905</c:v>
                </c:pt>
                <c:pt idx="5324">
                  <c:v>905.17</c:v>
                </c:pt>
                <c:pt idx="5325">
                  <c:v>905.33</c:v>
                </c:pt>
                <c:pt idx="5326">
                  <c:v>905.5</c:v>
                </c:pt>
                <c:pt idx="5327">
                  <c:v>905.67</c:v>
                </c:pt>
                <c:pt idx="5328">
                  <c:v>905.83</c:v>
                </c:pt>
                <c:pt idx="5329">
                  <c:v>906</c:v>
                </c:pt>
                <c:pt idx="5330">
                  <c:v>906.17</c:v>
                </c:pt>
                <c:pt idx="5331">
                  <c:v>906.33</c:v>
                </c:pt>
                <c:pt idx="5332">
                  <c:v>906.5</c:v>
                </c:pt>
                <c:pt idx="5333">
                  <c:v>906.67</c:v>
                </c:pt>
                <c:pt idx="5334">
                  <c:v>906.83</c:v>
                </c:pt>
                <c:pt idx="5335">
                  <c:v>907</c:v>
                </c:pt>
                <c:pt idx="5336">
                  <c:v>907.16</c:v>
                </c:pt>
                <c:pt idx="5337">
                  <c:v>907.33</c:v>
                </c:pt>
                <c:pt idx="5338">
                  <c:v>907.5</c:v>
                </c:pt>
                <c:pt idx="5339">
                  <c:v>907.66</c:v>
                </c:pt>
                <c:pt idx="5340">
                  <c:v>907.83</c:v>
                </c:pt>
                <c:pt idx="5341">
                  <c:v>908</c:v>
                </c:pt>
                <c:pt idx="5342">
                  <c:v>908.16</c:v>
                </c:pt>
                <c:pt idx="5343">
                  <c:v>908.33</c:v>
                </c:pt>
                <c:pt idx="5344">
                  <c:v>908.5</c:v>
                </c:pt>
                <c:pt idx="5345">
                  <c:v>908.66</c:v>
                </c:pt>
                <c:pt idx="5346">
                  <c:v>908.83</c:v>
                </c:pt>
                <c:pt idx="5347">
                  <c:v>908.99</c:v>
                </c:pt>
                <c:pt idx="5348">
                  <c:v>909.16</c:v>
                </c:pt>
                <c:pt idx="5349">
                  <c:v>909.33</c:v>
                </c:pt>
                <c:pt idx="5350">
                  <c:v>909.5</c:v>
                </c:pt>
                <c:pt idx="5351">
                  <c:v>909.66</c:v>
                </c:pt>
                <c:pt idx="5352">
                  <c:v>909.83</c:v>
                </c:pt>
                <c:pt idx="5353">
                  <c:v>909.99</c:v>
                </c:pt>
                <c:pt idx="5354">
                  <c:v>910.16</c:v>
                </c:pt>
                <c:pt idx="5355">
                  <c:v>910.33</c:v>
                </c:pt>
                <c:pt idx="5356">
                  <c:v>910.5</c:v>
                </c:pt>
                <c:pt idx="5357">
                  <c:v>910.66</c:v>
                </c:pt>
                <c:pt idx="5358">
                  <c:v>910.83</c:v>
                </c:pt>
                <c:pt idx="5359">
                  <c:v>911</c:v>
                </c:pt>
                <c:pt idx="5360">
                  <c:v>911.16</c:v>
                </c:pt>
                <c:pt idx="5361">
                  <c:v>911.33</c:v>
                </c:pt>
                <c:pt idx="5362">
                  <c:v>911.49</c:v>
                </c:pt>
                <c:pt idx="5363">
                  <c:v>911.66</c:v>
                </c:pt>
                <c:pt idx="5364">
                  <c:v>911.83</c:v>
                </c:pt>
                <c:pt idx="5365">
                  <c:v>911.99</c:v>
                </c:pt>
                <c:pt idx="5366">
                  <c:v>912.16</c:v>
                </c:pt>
                <c:pt idx="5367">
                  <c:v>912.33</c:v>
                </c:pt>
                <c:pt idx="5368">
                  <c:v>912.49</c:v>
                </c:pt>
                <c:pt idx="5369">
                  <c:v>912.66</c:v>
                </c:pt>
                <c:pt idx="5370">
                  <c:v>912.83</c:v>
                </c:pt>
                <c:pt idx="5371">
                  <c:v>913</c:v>
                </c:pt>
                <c:pt idx="5372">
                  <c:v>913.16</c:v>
                </c:pt>
                <c:pt idx="5373">
                  <c:v>913.33</c:v>
                </c:pt>
                <c:pt idx="5374">
                  <c:v>913.5</c:v>
                </c:pt>
                <c:pt idx="5375">
                  <c:v>913.67</c:v>
                </c:pt>
                <c:pt idx="5376">
                  <c:v>913.83</c:v>
                </c:pt>
                <c:pt idx="5377">
                  <c:v>914</c:v>
                </c:pt>
                <c:pt idx="5378">
                  <c:v>914.16</c:v>
                </c:pt>
                <c:pt idx="5379">
                  <c:v>914.33</c:v>
                </c:pt>
                <c:pt idx="5380">
                  <c:v>914.49</c:v>
                </c:pt>
                <c:pt idx="5381">
                  <c:v>914.66</c:v>
                </c:pt>
                <c:pt idx="5382">
                  <c:v>914.82</c:v>
                </c:pt>
                <c:pt idx="5383">
                  <c:v>914.99</c:v>
                </c:pt>
                <c:pt idx="5384">
                  <c:v>915.15</c:v>
                </c:pt>
                <c:pt idx="5385">
                  <c:v>915.32</c:v>
                </c:pt>
                <c:pt idx="5386">
                  <c:v>915.49</c:v>
                </c:pt>
                <c:pt idx="5387">
                  <c:v>915.66</c:v>
                </c:pt>
                <c:pt idx="5388">
                  <c:v>915.82</c:v>
                </c:pt>
                <c:pt idx="5389">
                  <c:v>915.99</c:v>
                </c:pt>
                <c:pt idx="5390">
                  <c:v>916.16</c:v>
                </c:pt>
                <c:pt idx="5391">
                  <c:v>916.32</c:v>
                </c:pt>
                <c:pt idx="5392">
                  <c:v>916.49</c:v>
                </c:pt>
                <c:pt idx="5393">
                  <c:v>916.66</c:v>
                </c:pt>
                <c:pt idx="5394">
                  <c:v>916.82</c:v>
                </c:pt>
                <c:pt idx="5395">
                  <c:v>916.99</c:v>
                </c:pt>
                <c:pt idx="5396">
                  <c:v>917.15</c:v>
                </c:pt>
                <c:pt idx="5397">
                  <c:v>917.32</c:v>
                </c:pt>
                <c:pt idx="5398">
                  <c:v>917.48</c:v>
                </c:pt>
                <c:pt idx="5399">
                  <c:v>917.65</c:v>
                </c:pt>
                <c:pt idx="5400">
                  <c:v>917.82</c:v>
                </c:pt>
                <c:pt idx="5401">
                  <c:v>917.98</c:v>
                </c:pt>
                <c:pt idx="5402">
                  <c:v>918.15</c:v>
                </c:pt>
                <c:pt idx="5403">
                  <c:v>918.31</c:v>
                </c:pt>
                <c:pt idx="5404">
                  <c:v>918.48</c:v>
                </c:pt>
                <c:pt idx="5405">
                  <c:v>918.65</c:v>
                </c:pt>
                <c:pt idx="5406">
                  <c:v>918.81</c:v>
                </c:pt>
                <c:pt idx="5407">
                  <c:v>918.98</c:v>
                </c:pt>
                <c:pt idx="5408">
                  <c:v>919.14</c:v>
                </c:pt>
                <c:pt idx="5409">
                  <c:v>919.31</c:v>
                </c:pt>
                <c:pt idx="5410">
                  <c:v>919.47</c:v>
                </c:pt>
                <c:pt idx="5411">
                  <c:v>919.64</c:v>
                </c:pt>
                <c:pt idx="5412">
                  <c:v>919.81</c:v>
                </c:pt>
                <c:pt idx="5413">
                  <c:v>919.97</c:v>
                </c:pt>
                <c:pt idx="5414">
                  <c:v>920.14</c:v>
                </c:pt>
                <c:pt idx="5415">
                  <c:v>920.3</c:v>
                </c:pt>
                <c:pt idx="5416">
                  <c:v>920.47</c:v>
                </c:pt>
                <c:pt idx="5417">
                  <c:v>920.64</c:v>
                </c:pt>
                <c:pt idx="5418">
                  <c:v>920.8</c:v>
                </c:pt>
                <c:pt idx="5419">
                  <c:v>920.97</c:v>
                </c:pt>
                <c:pt idx="5420">
                  <c:v>921.14</c:v>
                </c:pt>
                <c:pt idx="5421">
                  <c:v>921.3</c:v>
                </c:pt>
                <c:pt idx="5422">
                  <c:v>921.47</c:v>
                </c:pt>
                <c:pt idx="5423">
                  <c:v>921.63</c:v>
                </c:pt>
                <c:pt idx="5424">
                  <c:v>921.8</c:v>
                </c:pt>
                <c:pt idx="5425">
                  <c:v>921.96</c:v>
                </c:pt>
                <c:pt idx="5426">
                  <c:v>922.13</c:v>
                </c:pt>
                <c:pt idx="5427">
                  <c:v>922.3</c:v>
                </c:pt>
                <c:pt idx="5428">
                  <c:v>922.46</c:v>
                </c:pt>
                <c:pt idx="5429">
                  <c:v>922.63</c:v>
                </c:pt>
                <c:pt idx="5430">
                  <c:v>922.79</c:v>
                </c:pt>
                <c:pt idx="5431">
                  <c:v>922.96</c:v>
                </c:pt>
                <c:pt idx="5432">
                  <c:v>923.13</c:v>
                </c:pt>
                <c:pt idx="5433">
                  <c:v>923.29</c:v>
                </c:pt>
                <c:pt idx="5434">
                  <c:v>923.46</c:v>
                </c:pt>
                <c:pt idx="5435">
                  <c:v>923.62</c:v>
                </c:pt>
                <c:pt idx="5436">
                  <c:v>923.79</c:v>
                </c:pt>
                <c:pt idx="5437">
                  <c:v>923.96</c:v>
                </c:pt>
                <c:pt idx="5438">
                  <c:v>924.12</c:v>
                </c:pt>
                <c:pt idx="5439">
                  <c:v>924.29</c:v>
                </c:pt>
                <c:pt idx="5440">
                  <c:v>924.45</c:v>
                </c:pt>
                <c:pt idx="5441">
                  <c:v>924.62</c:v>
                </c:pt>
                <c:pt idx="5442">
                  <c:v>924.79</c:v>
                </c:pt>
                <c:pt idx="5443">
                  <c:v>924.95</c:v>
                </c:pt>
                <c:pt idx="5444">
                  <c:v>925.12</c:v>
                </c:pt>
                <c:pt idx="5445">
                  <c:v>925.28</c:v>
                </c:pt>
                <c:pt idx="5446">
                  <c:v>925.45</c:v>
                </c:pt>
                <c:pt idx="5447">
                  <c:v>925.61</c:v>
                </c:pt>
                <c:pt idx="5448">
                  <c:v>925.78</c:v>
                </c:pt>
                <c:pt idx="5449">
                  <c:v>925.95</c:v>
                </c:pt>
                <c:pt idx="5450">
                  <c:v>926.11</c:v>
                </c:pt>
                <c:pt idx="5451">
                  <c:v>926.28</c:v>
                </c:pt>
                <c:pt idx="5452">
                  <c:v>926.44</c:v>
                </c:pt>
                <c:pt idx="5453">
                  <c:v>926.61</c:v>
                </c:pt>
                <c:pt idx="5454">
                  <c:v>926.78</c:v>
                </c:pt>
                <c:pt idx="5455">
                  <c:v>926.94</c:v>
                </c:pt>
                <c:pt idx="5456">
                  <c:v>927.11</c:v>
                </c:pt>
                <c:pt idx="5457">
                  <c:v>927.28</c:v>
                </c:pt>
                <c:pt idx="5458">
                  <c:v>927.44</c:v>
                </c:pt>
                <c:pt idx="5459">
                  <c:v>927.61</c:v>
                </c:pt>
                <c:pt idx="5460">
                  <c:v>927.78</c:v>
                </c:pt>
                <c:pt idx="5461">
                  <c:v>927.94</c:v>
                </c:pt>
                <c:pt idx="5462">
                  <c:v>928.11</c:v>
                </c:pt>
                <c:pt idx="5463">
                  <c:v>928.27</c:v>
                </c:pt>
                <c:pt idx="5464">
                  <c:v>928.44</c:v>
                </c:pt>
                <c:pt idx="5465">
                  <c:v>928.61</c:v>
                </c:pt>
                <c:pt idx="5466">
                  <c:v>928.77</c:v>
                </c:pt>
                <c:pt idx="5467">
                  <c:v>928.94</c:v>
                </c:pt>
                <c:pt idx="5468">
                  <c:v>929.1</c:v>
                </c:pt>
                <c:pt idx="5469">
                  <c:v>929.27</c:v>
                </c:pt>
                <c:pt idx="5470">
                  <c:v>929.44</c:v>
                </c:pt>
                <c:pt idx="5471">
                  <c:v>929.6</c:v>
                </c:pt>
                <c:pt idx="5472">
                  <c:v>929.77</c:v>
                </c:pt>
                <c:pt idx="5473">
                  <c:v>929.94</c:v>
                </c:pt>
                <c:pt idx="5474">
                  <c:v>930.1</c:v>
                </c:pt>
                <c:pt idx="5475">
                  <c:v>930.27</c:v>
                </c:pt>
                <c:pt idx="5476">
                  <c:v>930.43</c:v>
                </c:pt>
                <c:pt idx="5477">
                  <c:v>930.6</c:v>
                </c:pt>
                <c:pt idx="5478">
                  <c:v>930.77</c:v>
                </c:pt>
                <c:pt idx="5479">
                  <c:v>930.93</c:v>
                </c:pt>
                <c:pt idx="5480">
                  <c:v>931.1</c:v>
                </c:pt>
                <c:pt idx="5481">
                  <c:v>931.27</c:v>
                </c:pt>
                <c:pt idx="5482">
                  <c:v>931.43</c:v>
                </c:pt>
                <c:pt idx="5483">
                  <c:v>931.6</c:v>
                </c:pt>
                <c:pt idx="5484">
                  <c:v>931.76</c:v>
                </c:pt>
                <c:pt idx="5485">
                  <c:v>931.93</c:v>
                </c:pt>
                <c:pt idx="5486">
                  <c:v>932.09</c:v>
                </c:pt>
                <c:pt idx="5487">
                  <c:v>932.26</c:v>
                </c:pt>
                <c:pt idx="5488">
                  <c:v>932.43</c:v>
                </c:pt>
                <c:pt idx="5489">
                  <c:v>932.59</c:v>
                </c:pt>
                <c:pt idx="5490">
                  <c:v>932.76</c:v>
                </c:pt>
                <c:pt idx="5491">
                  <c:v>932.92</c:v>
                </c:pt>
                <c:pt idx="5492">
                  <c:v>933.09</c:v>
                </c:pt>
                <c:pt idx="5493">
                  <c:v>933.26</c:v>
                </c:pt>
                <c:pt idx="5494">
                  <c:v>933.43</c:v>
                </c:pt>
                <c:pt idx="5495">
                  <c:v>933.59</c:v>
                </c:pt>
                <c:pt idx="5496">
                  <c:v>933.76</c:v>
                </c:pt>
                <c:pt idx="5497">
                  <c:v>933.92</c:v>
                </c:pt>
                <c:pt idx="5498">
                  <c:v>934.09</c:v>
                </c:pt>
                <c:pt idx="5499">
                  <c:v>934.25</c:v>
                </c:pt>
                <c:pt idx="5500">
                  <c:v>934.42</c:v>
                </c:pt>
                <c:pt idx="5501">
                  <c:v>934.58</c:v>
                </c:pt>
                <c:pt idx="5502">
                  <c:v>934.75</c:v>
                </c:pt>
                <c:pt idx="5503">
                  <c:v>934.92</c:v>
                </c:pt>
                <c:pt idx="5504">
                  <c:v>935.08</c:v>
                </c:pt>
                <c:pt idx="5505">
                  <c:v>935.25</c:v>
                </c:pt>
                <c:pt idx="5506">
                  <c:v>935.42</c:v>
                </c:pt>
                <c:pt idx="5507">
                  <c:v>935.58</c:v>
                </c:pt>
                <c:pt idx="5508">
                  <c:v>935.75</c:v>
                </c:pt>
                <c:pt idx="5509">
                  <c:v>935.92</c:v>
                </c:pt>
                <c:pt idx="5510">
                  <c:v>936.08</c:v>
                </c:pt>
                <c:pt idx="5511">
                  <c:v>936.25</c:v>
                </c:pt>
                <c:pt idx="5512">
                  <c:v>936.41</c:v>
                </c:pt>
                <c:pt idx="5513">
                  <c:v>936.58</c:v>
                </c:pt>
                <c:pt idx="5514">
                  <c:v>936.75</c:v>
                </c:pt>
                <c:pt idx="5515">
                  <c:v>936.92</c:v>
                </c:pt>
                <c:pt idx="5516">
                  <c:v>937.08</c:v>
                </c:pt>
                <c:pt idx="5517">
                  <c:v>937.25</c:v>
                </c:pt>
                <c:pt idx="5518">
                  <c:v>937.41</c:v>
                </c:pt>
                <c:pt idx="5519">
                  <c:v>937.58</c:v>
                </c:pt>
                <c:pt idx="5520">
                  <c:v>937.74</c:v>
                </c:pt>
                <c:pt idx="5521">
                  <c:v>937.91</c:v>
                </c:pt>
                <c:pt idx="5522">
                  <c:v>938.08</c:v>
                </c:pt>
                <c:pt idx="5523">
                  <c:v>938.24</c:v>
                </c:pt>
                <c:pt idx="5524">
                  <c:v>938.41</c:v>
                </c:pt>
                <c:pt idx="5525">
                  <c:v>938.57</c:v>
                </c:pt>
                <c:pt idx="5526">
                  <c:v>938.74</c:v>
                </c:pt>
                <c:pt idx="5527">
                  <c:v>938.91</c:v>
                </c:pt>
                <c:pt idx="5528">
                  <c:v>939.07</c:v>
                </c:pt>
                <c:pt idx="5529">
                  <c:v>939.24</c:v>
                </c:pt>
                <c:pt idx="5530">
                  <c:v>939.41</c:v>
                </c:pt>
                <c:pt idx="5531">
                  <c:v>939.57</c:v>
                </c:pt>
                <c:pt idx="5532">
                  <c:v>939.74</c:v>
                </c:pt>
                <c:pt idx="5533">
                  <c:v>939.9</c:v>
                </c:pt>
                <c:pt idx="5534">
                  <c:v>940.07</c:v>
                </c:pt>
                <c:pt idx="5535">
                  <c:v>940.24</c:v>
                </c:pt>
                <c:pt idx="5536">
                  <c:v>940.4</c:v>
                </c:pt>
                <c:pt idx="5537">
                  <c:v>940.57</c:v>
                </c:pt>
                <c:pt idx="5538">
                  <c:v>940.74</c:v>
                </c:pt>
                <c:pt idx="5539">
                  <c:v>940.9</c:v>
                </c:pt>
                <c:pt idx="5540">
                  <c:v>941.07</c:v>
                </c:pt>
                <c:pt idx="5541">
                  <c:v>941.24</c:v>
                </c:pt>
                <c:pt idx="5542">
                  <c:v>941.4</c:v>
                </c:pt>
                <c:pt idx="5543">
                  <c:v>941.57</c:v>
                </c:pt>
                <c:pt idx="5544">
                  <c:v>941.73</c:v>
                </c:pt>
                <c:pt idx="5545">
                  <c:v>941.9</c:v>
                </c:pt>
                <c:pt idx="5546">
                  <c:v>942.07</c:v>
                </c:pt>
                <c:pt idx="5547">
                  <c:v>942.24</c:v>
                </c:pt>
                <c:pt idx="5548">
                  <c:v>942.4</c:v>
                </c:pt>
                <c:pt idx="5549">
                  <c:v>942.57</c:v>
                </c:pt>
                <c:pt idx="5550">
                  <c:v>942.74</c:v>
                </c:pt>
                <c:pt idx="5551">
                  <c:v>942.9</c:v>
                </c:pt>
                <c:pt idx="5552">
                  <c:v>943.07</c:v>
                </c:pt>
                <c:pt idx="5553">
                  <c:v>943.24</c:v>
                </c:pt>
                <c:pt idx="5554">
                  <c:v>943.4</c:v>
                </c:pt>
                <c:pt idx="5555">
                  <c:v>943.57</c:v>
                </c:pt>
                <c:pt idx="5556">
                  <c:v>943.73</c:v>
                </c:pt>
                <c:pt idx="5557">
                  <c:v>943.9</c:v>
                </c:pt>
                <c:pt idx="5558">
                  <c:v>944.07</c:v>
                </c:pt>
                <c:pt idx="5559">
                  <c:v>944.23</c:v>
                </c:pt>
                <c:pt idx="5560">
                  <c:v>944.4</c:v>
                </c:pt>
                <c:pt idx="5561">
                  <c:v>944.57</c:v>
                </c:pt>
                <c:pt idx="5562">
                  <c:v>944.74</c:v>
                </c:pt>
                <c:pt idx="5563">
                  <c:v>944.9</c:v>
                </c:pt>
                <c:pt idx="5564">
                  <c:v>945.07</c:v>
                </c:pt>
                <c:pt idx="5565">
                  <c:v>945.24</c:v>
                </c:pt>
                <c:pt idx="5566">
                  <c:v>945.4</c:v>
                </c:pt>
                <c:pt idx="5567">
                  <c:v>945.57</c:v>
                </c:pt>
                <c:pt idx="5568">
                  <c:v>945.74</c:v>
                </c:pt>
                <c:pt idx="5569">
                  <c:v>945.9</c:v>
                </c:pt>
                <c:pt idx="5570">
                  <c:v>946.07</c:v>
                </c:pt>
                <c:pt idx="5571">
                  <c:v>946.24</c:v>
                </c:pt>
                <c:pt idx="5572">
                  <c:v>946.4</c:v>
                </c:pt>
                <c:pt idx="5573">
                  <c:v>946.57</c:v>
                </c:pt>
                <c:pt idx="5574">
                  <c:v>946.74</c:v>
                </c:pt>
                <c:pt idx="5575">
                  <c:v>946.91</c:v>
                </c:pt>
                <c:pt idx="5576">
                  <c:v>947.07</c:v>
                </c:pt>
                <c:pt idx="5577">
                  <c:v>947.24</c:v>
                </c:pt>
                <c:pt idx="5578">
                  <c:v>947.4</c:v>
                </c:pt>
                <c:pt idx="5579">
                  <c:v>947.57</c:v>
                </c:pt>
                <c:pt idx="5580">
                  <c:v>947.74</c:v>
                </c:pt>
                <c:pt idx="5581">
                  <c:v>947.91</c:v>
                </c:pt>
                <c:pt idx="5582">
                  <c:v>948.07</c:v>
                </c:pt>
                <c:pt idx="5583">
                  <c:v>948.24</c:v>
                </c:pt>
                <c:pt idx="5584">
                  <c:v>948.41</c:v>
                </c:pt>
                <c:pt idx="5585">
                  <c:v>948.57</c:v>
                </c:pt>
                <c:pt idx="5586">
                  <c:v>948.74</c:v>
                </c:pt>
                <c:pt idx="5587">
                  <c:v>948.91</c:v>
                </c:pt>
                <c:pt idx="5588">
                  <c:v>949.07</c:v>
                </c:pt>
                <c:pt idx="5589">
                  <c:v>949.25</c:v>
                </c:pt>
                <c:pt idx="5590">
                  <c:v>949.41</c:v>
                </c:pt>
                <c:pt idx="5591">
                  <c:v>949.58</c:v>
                </c:pt>
                <c:pt idx="5592">
                  <c:v>949.74</c:v>
                </c:pt>
                <c:pt idx="5593">
                  <c:v>949.91</c:v>
                </c:pt>
                <c:pt idx="5594">
                  <c:v>950.07</c:v>
                </c:pt>
                <c:pt idx="5595">
                  <c:v>950.24</c:v>
                </c:pt>
                <c:pt idx="5596">
                  <c:v>950.41</c:v>
                </c:pt>
                <c:pt idx="5597">
                  <c:v>950.57</c:v>
                </c:pt>
                <c:pt idx="5598">
                  <c:v>950.74</c:v>
                </c:pt>
                <c:pt idx="5599">
                  <c:v>950.9</c:v>
                </c:pt>
                <c:pt idx="5600">
                  <c:v>951.07</c:v>
                </c:pt>
                <c:pt idx="5601">
                  <c:v>951.24</c:v>
                </c:pt>
                <c:pt idx="5602">
                  <c:v>951.41</c:v>
                </c:pt>
                <c:pt idx="5603">
                  <c:v>951.58</c:v>
                </c:pt>
                <c:pt idx="5604">
                  <c:v>951.74</c:v>
                </c:pt>
                <c:pt idx="5605">
                  <c:v>951.91</c:v>
                </c:pt>
                <c:pt idx="5606">
                  <c:v>952.07</c:v>
                </c:pt>
                <c:pt idx="5607">
                  <c:v>952.24</c:v>
                </c:pt>
                <c:pt idx="5608">
                  <c:v>952.41</c:v>
                </c:pt>
                <c:pt idx="5609">
                  <c:v>952.57</c:v>
                </c:pt>
                <c:pt idx="5610">
                  <c:v>952.74</c:v>
                </c:pt>
                <c:pt idx="5611">
                  <c:v>952.9</c:v>
                </c:pt>
                <c:pt idx="5612">
                  <c:v>953.07</c:v>
                </c:pt>
                <c:pt idx="5613">
                  <c:v>953.24</c:v>
                </c:pt>
                <c:pt idx="5614">
                  <c:v>953.4</c:v>
                </c:pt>
                <c:pt idx="5615">
                  <c:v>953.57</c:v>
                </c:pt>
                <c:pt idx="5616">
                  <c:v>953.74</c:v>
                </c:pt>
                <c:pt idx="5617">
                  <c:v>953.9</c:v>
                </c:pt>
                <c:pt idx="5618">
                  <c:v>954.07</c:v>
                </c:pt>
                <c:pt idx="5619">
                  <c:v>954.24</c:v>
                </c:pt>
                <c:pt idx="5620">
                  <c:v>954.4</c:v>
                </c:pt>
                <c:pt idx="5621">
                  <c:v>954.57</c:v>
                </c:pt>
                <c:pt idx="5622">
                  <c:v>954.74</c:v>
                </c:pt>
                <c:pt idx="5623">
                  <c:v>954.9</c:v>
                </c:pt>
                <c:pt idx="5624">
                  <c:v>955.07</c:v>
                </c:pt>
                <c:pt idx="5625">
                  <c:v>955.24</c:v>
                </c:pt>
                <c:pt idx="5626">
                  <c:v>955.41</c:v>
                </c:pt>
                <c:pt idx="5627">
                  <c:v>955.57</c:v>
                </c:pt>
                <c:pt idx="5628">
                  <c:v>955.74</c:v>
                </c:pt>
                <c:pt idx="5629">
                  <c:v>955.9</c:v>
                </c:pt>
                <c:pt idx="5630">
                  <c:v>956.07</c:v>
                </c:pt>
                <c:pt idx="5631">
                  <c:v>956.24</c:v>
                </c:pt>
                <c:pt idx="5632">
                  <c:v>956.4</c:v>
                </c:pt>
                <c:pt idx="5633">
                  <c:v>956.57</c:v>
                </c:pt>
                <c:pt idx="5634">
                  <c:v>956.74</c:v>
                </c:pt>
                <c:pt idx="5635">
                  <c:v>956.9</c:v>
                </c:pt>
                <c:pt idx="5636">
                  <c:v>957.07</c:v>
                </c:pt>
                <c:pt idx="5637">
                  <c:v>957.24</c:v>
                </c:pt>
                <c:pt idx="5638">
                  <c:v>957.4</c:v>
                </c:pt>
                <c:pt idx="5639">
                  <c:v>957.57</c:v>
                </c:pt>
                <c:pt idx="5640">
                  <c:v>957.74</c:v>
                </c:pt>
                <c:pt idx="5641">
                  <c:v>957.9</c:v>
                </c:pt>
                <c:pt idx="5642">
                  <c:v>958.07</c:v>
                </c:pt>
                <c:pt idx="5643">
                  <c:v>958.24</c:v>
                </c:pt>
                <c:pt idx="5644">
                  <c:v>958.41</c:v>
                </c:pt>
                <c:pt idx="5645">
                  <c:v>958.57</c:v>
                </c:pt>
                <c:pt idx="5646">
                  <c:v>958.74</c:v>
                </c:pt>
                <c:pt idx="5647">
                  <c:v>958.91</c:v>
                </c:pt>
                <c:pt idx="5648">
                  <c:v>959.07</c:v>
                </c:pt>
                <c:pt idx="5649">
                  <c:v>959.24</c:v>
                </c:pt>
                <c:pt idx="5650">
                  <c:v>959.41</c:v>
                </c:pt>
                <c:pt idx="5651">
                  <c:v>959.57</c:v>
                </c:pt>
                <c:pt idx="5652">
                  <c:v>959.74</c:v>
                </c:pt>
                <c:pt idx="5653">
                  <c:v>959.91</c:v>
                </c:pt>
                <c:pt idx="5654">
                  <c:v>960.07</c:v>
                </c:pt>
                <c:pt idx="5655">
                  <c:v>960.24</c:v>
                </c:pt>
                <c:pt idx="5656">
                  <c:v>960.41</c:v>
                </c:pt>
                <c:pt idx="5657">
                  <c:v>960.57</c:v>
                </c:pt>
                <c:pt idx="5658">
                  <c:v>960.74</c:v>
                </c:pt>
                <c:pt idx="5659">
                  <c:v>960.91</c:v>
                </c:pt>
                <c:pt idx="5660">
                  <c:v>961.07</c:v>
                </c:pt>
                <c:pt idx="5661">
                  <c:v>961.24</c:v>
                </c:pt>
                <c:pt idx="5662">
                  <c:v>961.41</c:v>
                </c:pt>
                <c:pt idx="5663">
                  <c:v>961.57</c:v>
                </c:pt>
                <c:pt idx="5664">
                  <c:v>961.74</c:v>
                </c:pt>
                <c:pt idx="5665">
                  <c:v>961.9</c:v>
                </c:pt>
                <c:pt idx="5666">
                  <c:v>962.07</c:v>
                </c:pt>
                <c:pt idx="5667">
                  <c:v>962.24</c:v>
                </c:pt>
                <c:pt idx="5668">
                  <c:v>962.41</c:v>
                </c:pt>
                <c:pt idx="5669">
                  <c:v>962.58</c:v>
                </c:pt>
                <c:pt idx="5670">
                  <c:v>962.74</c:v>
                </c:pt>
                <c:pt idx="5671">
                  <c:v>962.91</c:v>
                </c:pt>
                <c:pt idx="5672">
                  <c:v>963.08</c:v>
                </c:pt>
                <c:pt idx="5673">
                  <c:v>963.25</c:v>
                </c:pt>
                <c:pt idx="5674">
                  <c:v>963.41</c:v>
                </c:pt>
                <c:pt idx="5675">
                  <c:v>963.58</c:v>
                </c:pt>
                <c:pt idx="5676">
                  <c:v>963.75</c:v>
                </c:pt>
                <c:pt idx="5677">
                  <c:v>963.91</c:v>
                </c:pt>
                <c:pt idx="5678">
                  <c:v>964.08</c:v>
                </c:pt>
                <c:pt idx="5679">
                  <c:v>964.25</c:v>
                </c:pt>
                <c:pt idx="5680">
                  <c:v>964.42</c:v>
                </c:pt>
                <c:pt idx="5681">
                  <c:v>964.58</c:v>
                </c:pt>
                <c:pt idx="5682">
                  <c:v>964.75</c:v>
                </c:pt>
                <c:pt idx="5683">
                  <c:v>964.92</c:v>
                </c:pt>
                <c:pt idx="5684">
                  <c:v>965.08</c:v>
                </c:pt>
                <c:pt idx="5685">
                  <c:v>965.25</c:v>
                </c:pt>
                <c:pt idx="5686">
                  <c:v>965.41</c:v>
                </c:pt>
                <c:pt idx="5687">
                  <c:v>965.58</c:v>
                </c:pt>
                <c:pt idx="5688">
                  <c:v>965.75</c:v>
                </c:pt>
                <c:pt idx="5689">
                  <c:v>965.92</c:v>
                </c:pt>
                <c:pt idx="5690">
                  <c:v>966.08</c:v>
                </c:pt>
                <c:pt idx="5691">
                  <c:v>966.25</c:v>
                </c:pt>
                <c:pt idx="5692">
                  <c:v>966.42</c:v>
                </c:pt>
                <c:pt idx="5693">
                  <c:v>966.59</c:v>
                </c:pt>
                <c:pt idx="5694">
                  <c:v>966.75</c:v>
                </c:pt>
                <c:pt idx="5695">
                  <c:v>966.92</c:v>
                </c:pt>
                <c:pt idx="5696">
                  <c:v>967.09</c:v>
                </c:pt>
                <c:pt idx="5697">
                  <c:v>967.25</c:v>
                </c:pt>
                <c:pt idx="5698">
                  <c:v>967.42</c:v>
                </c:pt>
                <c:pt idx="5699">
                  <c:v>967.59</c:v>
                </c:pt>
                <c:pt idx="5700">
                  <c:v>967.75</c:v>
                </c:pt>
                <c:pt idx="5701">
                  <c:v>967.92</c:v>
                </c:pt>
                <c:pt idx="5702">
                  <c:v>968.09</c:v>
                </c:pt>
                <c:pt idx="5703">
                  <c:v>968.25</c:v>
                </c:pt>
                <c:pt idx="5704">
                  <c:v>968.42</c:v>
                </c:pt>
                <c:pt idx="5705">
                  <c:v>968.59</c:v>
                </c:pt>
                <c:pt idx="5706">
                  <c:v>968.76</c:v>
                </c:pt>
                <c:pt idx="5707">
                  <c:v>968.92</c:v>
                </c:pt>
                <c:pt idx="5708">
                  <c:v>969.09</c:v>
                </c:pt>
                <c:pt idx="5709">
                  <c:v>969.26</c:v>
                </c:pt>
                <c:pt idx="5710">
                  <c:v>969.42</c:v>
                </c:pt>
                <c:pt idx="5711">
                  <c:v>969.59</c:v>
                </c:pt>
                <c:pt idx="5712">
                  <c:v>969.76</c:v>
                </c:pt>
                <c:pt idx="5713">
                  <c:v>969.92</c:v>
                </c:pt>
                <c:pt idx="5714">
                  <c:v>970.09</c:v>
                </c:pt>
                <c:pt idx="5715">
                  <c:v>970.26</c:v>
                </c:pt>
                <c:pt idx="5716">
                  <c:v>970.42</c:v>
                </c:pt>
                <c:pt idx="5717">
                  <c:v>970.59</c:v>
                </c:pt>
                <c:pt idx="5718">
                  <c:v>970.76</c:v>
                </c:pt>
                <c:pt idx="5719">
                  <c:v>970.92</c:v>
                </c:pt>
                <c:pt idx="5720">
                  <c:v>971.09</c:v>
                </c:pt>
                <c:pt idx="5721">
                  <c:v>971.26</c:v>
                </c:pt>
                <c:pt idx="5722">
                  <c:v>971.42</c:v>
                </c:pt>
                <c:pt idx="5723">
                  <c:v>971.59</c:v>
                </c:pt>
                <c:pt idx="5724">
                  <c:v>971.76</c:v>
                </c:pt>
                <c:pt idx="5725">
                  <c:v>971.92</c:v>
                </c:pt>
                <c:pt idx="5726">
                  <c:v>972.09</c:v>
                </c:pt>
                <c:pt idx="5727">
                  <c:v>972.26</c:v>
                </c:pt>
                <c:pt idx="5728">
                  <c:v>972.42</c:v>
                </c:pt>
                <c:pt idx="5729">
                  <c:v>972.59</c:v>
                </c:pt>
                <c:pt idx="5730">
                  <c:v>972.76</c:v>
                </c:pt>
                <c:pt idx="5731">
                  <c:v>972.92</c:v>
                </c:pt>
                <c:pt idx="5732">
                  <c:v>973.09</c:v>
                </c:pt>
                <c:pt idx="5733">
                  <c:v>973.26</c:v>
                </c:pt>
                <c:pt idx="5734">
                  <c:v>973.42</c:v>
                </c:pt>
                <c:pt idx="5735">
                  <c:v>973.59</c:v>
                </c:pt>
                <c:pt idx="5736">
                  <c:v>973.76</c:v>
                </c:pt>
                <c:pt idx="5737">
                  <c:v>973.92</c:v>
                </c:pt>
                <c:pt idx="5738">
                  <c:v>974.09</c:v>
                </c:pt>
                <c:pt idx="5739">
                  <c:v>974.25</c:v>
                </c:pt>
                <c:pt idx="5740">
                  <c:v>974.42</c:v>
                </c:pt>
                <c:pt idx="5741">
                  <c:v>974.59</c:v>
                </c:pt>
                <c:pt idx="5742">
                  <c:v>974.76</c:v>
                </c:pt>
                <c:pt idx="5743">
                  <c:v>974.92</c:v>
                </c:pt>
                <c:pt idx="5744">
                  <c:v>975.09</c:v>
                </c:pt>
                <c:pt idx="5745">
                  <c:v>975.26</c:v>
                </c:pt>
                <c:pt idx="5746">
                  <c:v>975.43</c:v>
                </c:pt>
                <c:pt idx="5747">
                  <c:v>975.6</c:v>
                </c:pt>
                <c:pt idx="5748">
                  <c:v>975.76</c:v>
                </c:pt>
                <c:pt idx="5749">
                  <c:v>975.93</c:v>
                </c:pt>
                <c:pt idx="5750">
                  <c:v>976.09</c:v>
                </c:pt>
                <c:pt idx="5751">
                  <c:v>976.26</c:v>
                </c:pt>
                <c:pt idx="5752">
                  <c:v>976.43</c:v>
                </c:pt>
                <c:pt idx="5753">
                  <c:v>976.6</c:v>
                </c:pt>
                <c:pt idx="5754">
                  <c:v>976.76</c:v>
                </c:pt>
                <c:pt idx="5755">
                  <c:v>976.93</c:v>
                </c:pt>
                <c:pt idx="5756">
                  <c:v>977.1</c:v>
                </c:pt>
                <c:pt idx="5757">
                  <c:v>977.26</c:v>
                </c:pt>
                <c:pt idx="5758">
                  <c:v>977.43</c:v>
                </c:pt>
                <c:pt idx="5759">
                  <c:v>977.6</c:v>
                </c:pt>
                <c:pt idx="5760">
                  <c:v>977.77</c:v>
                </c:pt>
                <c:pt idx="5761">
                  <c:v>977.94</c:v>
                </c:pt>
                <c:pt idx="5762">
                  <c:v>978.1</c:v>
                </c:pt>
                <c:pt idx="5763">
                  <c:v>978.27</c:v>
                </c:pt>
                <c:pt idx="5764">
                  <c:v>978.43</c:v>
                </c:pt>
                <c:pt idx="5765">
                  <c:v>978.6</c:v>
                </c:pt>
                <c:pt idx="5766">
                  <c:v>978.77</c:v>
                </c:pt>
                <c:pt idx="5767">
                  <c:v>978.94</c:v>
                </c:pt>
                <c:pt idx="5768">
                  <c:v>979.11</c:v>
                </c:pt>
                <c:pt idx="5769">
                  <c:v>979.28</c:v>
                </c:pt>
                <c:pt idx="5770">
                  <c:v>979.44</c:v>
                </c:pt>
                <c:pt idx="5771">
                  <c:v>979.61</c:v>
                </c:pt>
                <c:pt idx="5772">
                  <c:v>979.78</c:v>
                </c:pt>
                <c:pt idx="5773">
                  <c:v>979.95</c:v>
                </c:pt>
                <c:pt idx="5774">
                  <c:v>980.11</c:v>
                </c:pt>
                <c:pt idx="5775">
                  <c:v>980.28</c:v>
                </c:pt>
                <c:pt idx="5776">
                  <c:v>980.45</c:v>
                </c:pt>
                <c:pt idx="5777">
                  <c:v>980.62</c:v>
                </c:pt>
                <c:pt idx="5778">
                  <c:v>980.79</c:v>
                </c:pt>
                <c:pt idx="5779">
                  <c:v>980.95</c:v>
                </c:pt>
                <c:pt idx="5780">
                  <c:v>981.12</c:v>
                </c:pt>
                <c:pt idx="5781">
                  <c:v>981.29</c:v>
                </c:pt>
                <c:pt idx="5782">
                  <c:v>981.45</c:v>
                </c:pt>
                <c:pt idx="5783">
                  <c:v>981.62</c:v>
                </c:pt>
                <c:pt idx="5784">
                  <c:v>981.79</c:v>
                </c:pt>
                <c:pt idx="5785">
                  <c:v>981.96</c:v>
                </c:pt>
                <c:pt idx="5786">
                  <c:v>982.12</c:v>
                </c:pt>
                <c:pt idx="5787">
                  <c:v>982.29</c:v>
                </c:pt>
                <c:pt idx="5788">
                  <c:v>982.46</c:v>
                </c:pt>
                <c:pt idx="5789">
                  <c:v>982.63</c:v>
                </c:pt>
                <c:pt idx="5790">
                  <c:v>982.8</c:v>
                </c:pt>
                <c:pt idx="5791">
                  <c:v>982.96</c:v>
                </c:pt>
                <c:pt idx="5792">
                  <c:v>983.13</c:v>
                </c:pt>
                <c:pt idx="5793">
                  <c:v>983.3</c:v>
                </c:pt>
                <c:pt idx="5794">
                  <c:v>983.46</c:v>
                </c:pt>
                <c:pt idx="5795">
                  <c:v>983.63</c:v>
                </c:pt>
                <c:pt idx="5796">
                  <c:v>983.8</c:v>
                </c:pt>
                <c:pt idx="5797">
                  <c:v>983.96</c:v>
                </c:pt>
                <c:pt idx="5798">
                  <c:v>984.13</c:v>
                </c:pt>
                <c:pt idx="5799">
                  <c:v>984.29</c:v>
                </c:pt>
                <c:pt idx="5800">
                  <c:v>984.46</c:v>
                </c:pt>
                <c:pt idx="5801">
                  <c:v>984.63</c:v>
                </c:pt>
                <c:pt idx="5802">
                  <c:v>984.79</c:v>
                </c:pt>
                <c:pt idx="5803">
                  <c:v>984.96</c:v>
                </c:pt>
                <c:pt idx="5804">
                  <c:v>985.13</c:v>
                </c:pt>
                <c:pt idx="5805">
                  <c:v>985.29</c:v>
                </c:pt>
                <c:pt idx="5806">
                  <c:v>985.46</c:v>
                </c:pt>
                <c:pt idx="5807">
                  <c:v>985.63</c:v>
                </c:pt>
                <c:pt idx="5808">
                  <c:v>985.8</c:v>
                </c:pt>
                <c:pt idx="5809">
                  <c:v>985.96</c:v>
                </c:pt>
                <c:pt idx="5810">
                  <c:v>986.13</c:v>
                </c:pt>
                <c:pt idx="5811">
                  <c:v>986.29</c:v>
                </c:pt>
                <c:pt idx="5812">
                  <c:v>986.46</c:v>
                </c:pt>
                <c:pt idx="5813">
                  <c:v>986.63</c:v>
                </c:pt>
                <c:pt idx="5814">
                  <c:v>986.8</c:v>
                </c:pt>
                <c:pt idx="5815">
                  <c:v>986.96</c:v>
                </c:pt>
                <c:pt idx="5816">
                  <c:v>987.13</c:v>
                </c:pt>
                <c:pt idx="5817">
                  <c:v>987.3</c:v>
                </c:pt>
                <c:pt idx="5818">
                  <c:v>987.47</c:v>
                </c:pt>
                <c:pt idx="5819">
                  <c:v>987.63</c:v>
                </c:pt>
                <c:pt idx="5820">
                  <c:v>987.8</c:v>
                </c:pt>
                <c:pt idx="5821">
                  <c:v>987.97</c:v>
                </c:pt>
                <c:pt idx="5822">
                  <c:v>988.14</c:v>
                </c:pt>
                <c:pt idx="5823">
                  <c:v>988.3</c:v>
                </c:pt>
                <c:pt idx="5824">
                  <c:v>988.47</c:v>
                </c:pt>
                <c:pt idx="5825">
                  <c:v>988.64</c:v>
                </c:pt>
                <c:pt idx="5826">
                  <c:v>988.8</c:v>
                </c:pt>
                <c:pt idx="5827">
                  <c:v>988.97</c:v>
                </c:pt>
                <c:pt idx="5828">
                  <c:v>989.14</c:v>
                </c:pt>
                <c:pt idx="5829">
                  <c:v>989.31</c:v>
                </c:pt>
                <c:pt idx="5830">
                  <c:v>989.47</c:v>
                </c:pt>
                <c:pt idx="5831">
                  <c:v>989.64</c:v>
                </c:pt>
                <c:pt idx="5832">
                  <c:v>989.81</c:v>
                </c:pt>
                <c:pt idx="5833">
                  <c:v>989.98</c:v>
                </c:pt>
                <c:pt idx="5834">
                  <c:v>990.14</c:v>
                </c:pt>
                <c:pt idx="5835">
                  <c:v>990.31</c:v>
                </c:pt>
                <c:pt idx="5836">
                  <c:v>990.48</c:v>
                </c:pt>
                <c:pt idx="5837">
                  <c:v>990.65</c:v>
                </c:pt>
                <c:pt idx="5838">
                  <c:v>990.81</c:v>
                </c:pt>
                <c:pt idx="5839">
                  <c:v>990.98</c:v>
                </c:pt>
                <c:pt idx="5840">
                  <c:v>991.15</c:v>
                </c:pt>
                <c:pt idx="5841">
                  <c:v>991.31</c:v>
                </c:pt>
                <c:pt idx="5842">
                  <c:v>991.48</c:v>
                </c:pt>
                <c:pt idx="5843">
                  <c:v>991.65</c:v>
                </c:pt>
                <c:pt idx="5844">
                  <c:v>991.82</c:v>
                </c:pt>
                <c:pt idx="5845">
                  <c:v>991.99</c:v>
                </c:pt>
                <c:pt idx="5846">
                  <c:v>992.15</c:v>
                </c:pt>
                <c:pt idx="5847">
                  <c:v>992.32</c:v>
                </c:pt>
                <c:pt idx="5848">
                  <c:v>992.49</c:v>
                </c:pt>
                <c:pt idx="5849">
                  <c:v>992.65</c:v>
                </c:pt>
                <c:pt idx="5850">
                  <c:v>992.82</c:v>
                </c:pt>
                <c:pt idx="5851">
                  <c:v>992.99</c:v>
                </c:pt>
                <c:pt idx="5852">
                  <c:v>993.16</c:v>
                </c:pt>
                <c:pt idx="5853">
                  <c:v>993.32</c:v>
                </c:pt>
                <c:pt idx="5854">
                  <c:v>993.49</c:v>
                </c:pt>
                <c:pt idx="5855">
                  <c:v>993.66</c:v>
                </c:pt>
                <c:pt idx="5856">
                  <c:v>993.83</c:v>
                </c:pt>
                <c:pt idx="5857">
                  <c:v>994</c:v>
                </c:pt>
                <c:pt idx="5858">
                  <c:v>994.16</c:v>
                </c:pt>
                <c:pt idx="5859">
                  <c:v>994.33</c:v>
                </c:pt>
                <c:pt idx="5860">
                  <c:v>994.5</c:v>
                </c:pt>
                <c:pt idx="5861">
                  <c:v>994.66</c:v>
                </c:pt>
                <c:pt idx="5862">
                  <c:v>994.83</c:v>
                </c:pt>
                <c:pt idx="5863">
                  <c:v>995</c:v>
                </c:pt>
                <c:pt idx="5864">
                  <c:v>995.17</c:v>
                </c:pt>
                <c:pt idx="5865">
                  <c:v>995.34</c:v>
                </c:pt>
                <c:pt idx="5866">
                  <c:v>995.51</c:v>
                </c:pt>
                <c:pt idx="5867">
                  <c:v>995.67</c:v>
                </c:pt>
                <c:pt idx="5868">
                  <c:v>995.84</c:v>
                </c:pt>
                <c:pt idx="5869">
                  <c:v>996.01</c:v>
                </c:pt>
                <c:pt idx="5870">
                  <c:v>996.18</c:v>
                </c:pt>
                <c:pt idx="5871">
                  <c:v>996.34</c:v>
                </c:pt>
                <c:pt idx="5872">
                  <c:v>996.51</c:v>
                </c:pt>
                <c:pt idx="5873">
                  <c:v>996.68</c:v>
                </c:pt>
                <c:pt idx="5874">
                  <c:v>996.85</c:v>
                </c:pt>
                <c:pt idx="5875">
                  <c:v>997.01</c:v>
                </c:pt>
                <c:pt idx="5876">
                  <c:v>997.18</c:v>
                </c:pt>
                <c:pt idx="5877">
                  <c:v>997.34</c:v>
                </c:pt>
                <c:pt idx="5878">
                  <c:v>997.51</c:v>
                </c:pt>
                <c:pt idx="5879">
                  <c:v>997.68</c:v>
                </c:pt>
                <c:pt idx="5880">
                  <c:v>997.85</c:v>
                </c:pt>
                <c:pt idx="5881">
                  <c:v>998.01</c:v>
                </c:pt>
                <c:pt idx="5882">
                  <c:v>998.18</c:v>
                </c:pt>
                <c:pt idx="5883">
                  <c:v>998.35</c:v>
                </c:pt>
                <c:pt idx="5884">
                  <c:v>998.52</c:v>
                </c:pt>
                <c:pt idx="5885">
                  <c:v>998.68</c:v>
                </c:pt>
                <c:pt idx="5886">
                  <c:v>998.85</c:v>
                </c:pt>
                <c:pt idx="5887">
                  <c:v>999.01</c:v>
                </c:pt>
                <c:pt idx="5888">
                  <c:v>999.19</c:v>
                </c:pt>
                <c:pt idx="5889">
                  <c:v>999.35</c:v>
                </c:pt>
                <c:pt idx="5890">
                  <c:v>999.52</c:v>
                </c:pt>
                <c:pt idx="5891">
                  <c:v>999.69</c:v>
                </c:pt>
                <c:pt idx="5892">
                  <c:v>999.85</c:v>
                </c:pt>
                <c:pt idx="5893">
                  <c:v>1000.02</c:v>
                </c:pt>
                <c:pt idx="5894">
                  <c:v>1000.19</c:v>
                </c:pt>
                <c:pt idx="5895">
                  <c:v>1000.35</c:v>
                </c:pt>
                <c:pt idx="5896">
                  <c:v>1000.52</c:v>
                </c:pt>
                <c:pt idx="5897">
                  <c:v>1000.69</c:v>
                </c:pt>
                <c:pt idx="5898">
                  <c:v>1000.85</c:v>
                </c:pt>
              </c:numCache>
            </c:numRef>
          </c:xVal>
          <c:yVal>
            <c:numRef>
              <c:f>[Sheet1.xlsx]Sheet1!$C$3:$C$5901</c:f>
              <c:numCache>
                <c:formatCode>General</c:formatCode>
                <c:ptCount val="5899"/>
                <c:pt idx="0">
                  <c:v>100</c:v>
                </c:pt>
                <c:pt idx="1">
                  <c:v>99.980559999999997</c:v>
                </c:pt>
                <c:pt idx="2">
                  <c:v>99.953190000000006</c:v>
                </c:pt>
                <c:pt idx="3">
                  <c:v>99.933109999999999</c:v>
                </c:pt>
                <c:pt idx="4">
                  <c:v>99.905739999999994</c:v>
                </c:pt>
                <c:pt idx="5">
                  <c:v>99.887910000000005</c:v>
                </c:pt>
                <c:pt idx="6">
                  <c:v>99.860500000000002</c:v>
                </c:pt>
                <c:pt idx="7">
                  <c:v>99.842780000000005</c:v>
                </c:pt>
                <c:pt idx="8">
                  <c:v>99.815250000000006</c:v>
                </c:pt>
                <c:pt idx="9">
                  <c:v>99.796989999999994</c:v>
                </c:pt>
                <c:pt idx="10">
                  <c:v>99.771699999999996</c:v>
                </c:pt>
                <c:pt idx="11">
                  <c:v>99.753780000000006</c:v>
                </c:pt>
                <c:pt idx="12">
                  <c:v>99.727590000000006</c:v>
                </c:pt>
                <c:pt idx="13">
                  <c:v>99.707560000000001</c:v>
                </c:pt>
                <c:pt idx="14">
                  <c:v>99.684209999999993</c:v>
                </c:pt>
                <c:pt idx="15">
                  <c:v>99.667509999999993</c:v>
                </c:pt>
                <c:pt idx="16">
                  <c:v>99.649259999999998</c:v>
                </c:pt>
                <c:pt idx="17">
                  <c:v>99.624880000000005</c:v>
                </c:pt>
                <c:pt idx="18">
                  <c:v>99.605969999999999</c:v>
                </c:pt>
                <c:pt idx="19">
                  <c:v>99.581530000000001</c:v>
                </c:pt>
                <c:pt idx="20">
                  <c:v>99.564679999999996</c:v>
                </c:pt>
                <c:pt idx="21">
                  <c:v>99.54016</c:v>
                </c:pt>
                <c:pt idx="22">
                  <c:v>99.524360000000001</c:v>
                </c:pt>
                <c:pt idx="23">
                  <c:v>99.500590000000003</c:v>
                </c:pt>
                <c:pt idx="24">
                  <c:v>99.483680000000007</c:v>
                </c:pt>
                <c:pt idx="25">
                  <c:v>99.466059999999999</c:v>
                </c:pt>
                <c:pt idx="26">
                  <c:v>99.442620000000005</c:v>
                </c:pt>
                <c:pt idx="27">
                  <c:v>99.425439999999995</c:v>
                </c:pt>
                <c:pt idx="28">
                  <c:v>99.40249</c:v>
                </c:pt>
                <c:pt idx="29">
                  <c:v>99.387020000000007</c:v>
                </c:pt>
                <c:pt idx="30">
                  <c:v>99.364909999999995</c:v>
                </c:pt>
                <c:pt idx="31">
                  <c:v>99.34778</c:v>
                </c:pt>
                <c:pt idx="32">
                  <c:v>99.330160000000006</c:v>
                </c:pt>
                <c:pt idx="33">
                  <c:v>99.30762</c:v>
                </c:pt>
                <c:pt idx="34">
                  <c:v>99.291839999999993</c:v>
                </c:pt>
                <c:pt idx="35">
                  <c:v>99.268439999999998</c:v>
                </c:pt>
                <c:pt idx="36">
                  <c:v>99.252139999999997</c:v>
                </c:pt>
                <c:pt idx="37">
                  <c:v>99.230009999999993</c:v>
                </c:pt>
                <c:pt idx="38">
                  <c:v>99.213449999999995</c:v>
                </c:pt>
                <c:pt idx="39">
                  <c:v>99.197149999999993</c:v>
                </c:pt>
                <c:pt idx="40">
                  <c:v>99.17474</c:v>
                </c:pt>
                <c:pt idx="41">
                  <c:v>99.157300000000006</c:v>
                </c:pt>
                <c:pt idx="42">
                  <c:v>99.133279999999999</c:v>
                </c:pt>
                <c:pt idx="43">
                  <c:v>99.116079999999997</c:v>
                </c:pt>
                <c:pt idx="44">
                  <c:v>99.093999999999994</c:v>
                </c:pt>
                <c:pt idx="45">
                  <c:v>99.078010000000006</c:v>
                </c:pt>
                <c:pt idx="46">
                  <c:v>99.055840000000003</c:v>
                </c:pt>
                <c:pt idx="47">
                  <c:v>99.03801</c:v>
                </c:pt>
                <c:pt idx="48">
                  <c:v>99.021029999999996</c:v>
                </c:pt>
                <c:pt idx="49">
                  <c:v>98.997429999999994</c:v>
                </c:pt>
                <c:pt idx="50">
                  <c:v>98.980279999999993</c:v>
                </c:pt>
                <c:pt idx="51">
                  <c:v>98.956639999999993</c:v>
                </c:pt>
                <c:pt idx="52">
                  <c:v>98.939250000000001</c:v>
                </c:pt>
                <c:pt idx="53">
                  <c:v>98.916370000000001</c:v>
                </c:pt>
                <c:pt idx="54">
                  <c:v>98.899699999999996</c:v>
                </c:pt>
                <c:pt idx="55">
                  <c:v>98.875010000000003</c:v>
                </c:pt>
                <c:pt idx="56">
                  <c:v>98.857799999999997</c:v>
                </c:pt>
                <c:pt idx="57">
                  <c:v>98.834360000000004</c:v>
                </c:pt>
                <c:pt idx="58">
                  <c:v>98.814760000000007</c:v>
                </c:pt>
                <c:pt idx="59">
                  <c:v>98.793239999999997</c:v>
                </c:pt>
                <c:pt idx="60">
                  <c:v>98.774690000000007</c:v>
                </c:pt>
                <c:pt idx="61">
                  <c:v>98.751649999999998</c:v>
                </c:pt>
                <c:pt idx="62">
                  <c:v>98.731560000000002</c:v>
                </c:pt>
                <c:pt idx="63">
                  <c:v>98.705820000000003</c:v>
                </c:pt>
                <c:pt idx="64">
                  <c:v>98.687659999999994</c:v>
                </c:pt>
                <c:pt idx="65">
                  <c:v>98.662719999999993</c:v>
                </c:pt>
                <c:pt idx="66">
                  <c:v>98.637990000000002</c:v>
                </c:pt>
                <c:pt idx="67">
                  <c:v>98.618250000000003</c:v>
                </c:pt>
                <c:pt idx="68">
                  <c:v>98.594369999999998</c:v>
                </c:pt>
                <c:pt idx="69">
                  <c:v>98.575590000000005</c:v>
                </c:pt>
                <c:pt idx="70">
                  <c:v>98.549809999999994</c:v>
                </c:pt>
                <c:pt idx="71">
                  <c:v>98.529340000000005</c:v>
                </c:pt>
                <c:pt idx="72">
                  <c:v>98.504840000000002</c:v>
                </c:pt>
                <c:pt idx="73">
                  <c:v>98.483940000000004</c:v>
                </c:pt>
                <c:pt idx="74">
                  <c:v>98.459599999999995</c:v>
                </c:pt>
                <c:pt idx="75">
                  <c:v>98.434060000000002</c:v>
                </c:pt>
                <c:pt idx="76">
                  <c:v>98.41234</c:v>
                </c:pt>
                <c:pt idx="77">
                  <c:v>98.387280000000004</c:v>
                </c:pt>
                <c:pt idx="78">
                  <c:v>98.365179999999995</c:v>
                </c:pt>
                <c:pt idx="79">
                  <c:v>98.339179999999999</c:v>
                </c:pt>
                <c:pt idx="80">
                  <c:v>98.313999999999993</c:v>
                </c:pt>
                <c:pt idx="81">
                  <c:v>98.292249999999996</c:v>
                </c:pt>
                <c:pt idx="82">
                  <c:v>98.265940000000001</c:v>
                </c:pt>
                <c:pt idx="83">
                  <c:v>98.239019999999996</c:v>
                </c:pt>
                <c:pt idx="84">
                  <c:v>98.21705</c:v>
                </c:pt>
                <c:pt idx="85">
                  <c:v>98.190380000000005</c:v>
                </c:pt>
                <c:pt idx="86">
                  <c:v>98.168300000000002</c:v>
                </c:pt>
                <c:pt idx="87">
                  <c:v>98.140320000000003</c:v>
                </c:pt>
                <c:pt idx="88">
                  <c:v>98.112809999999996</c:v>
                </c:pt>
                <c:pt idx="89">
                  <c:v>98.085470000000001</c:v>
                </c:pt>
                <c:pt idx="90">
                  <c:v>98.060239999999993</c:v>
                </c:pt>
                <c:pt idx="91">
                  <c:v>98.033640000000005</c:v>
                </c:pt>
                <c:pt idx="92">
                  <c:v>98.007019999999997</c:v>
                </c:pt>
                <c:pt idx="93">
                  <c:v>97.98272</c:v>
                </c:pt>
                <c:pt idx="94">
                  <c:v>97.954120000000003</c:v>
                </c:pt>
                <c:pt idx="95">
                  <c:v>97.924959999999999</c:v>
                </c:pt>
                <c:pt idx="96">
                  <c:v>97.896879999999996</c:v>
                </c:pt>
                <c:pt idx="97">
                  <c:v>97.871409999999997</c:v>
                </c:pt>
                <c:pt idx="98">
                  <c:v>97.841560000000001</c:v>
                </c:pt>
                <c:pt idx="99">
                  <c:v>97.811009999999996</c:v>
                </c:pt>
                <c:pt idx="100">
                  <c:v>97.782719999999998</c:v>
                </c:pt>
                <c:pt idx="101">
                  <c:v>97.756129999999999</c:v>
                </c:pt>
                <c:pt idx="102">
                  <c:v>97.726960000000005</c:v>
                </c:pt>
                <c:pt idx="103">
                  <c:v>97.696939999999998</c:v>
                </c:pt>
                <c:pt idx="104">
                  <c:v>97.667860000000005</c:v>
                </c:pt>
                <c:pt idx="105">
                  <c:v>97.641300000000001</c:v>
                </c:pt>
                <c:pt idx="106">
                  <c:v>97.611440000000002</c:v>
                </c:pt>
                <c:pt idx="107">
                  <c:v>97.579840000000004</c:v>
                </c:pt>
                <c:pt idx="108">
                  <c:v>97.548919999999995</c:v>
                </c:pt>
                <c:pt idx="109">
                  <c:v>97.519130000000004</c:v>
                </c:pt>
                <c:pt idx="110">
                  <c:v>97.488050000000001</c:v>
                </c:pt>
                <c:pt idx="111">
                  <c:v>97.460499999999996</c:v>
                </c:pt>
                <c:pt idx="112">
                  <c:v>97.431759999999997</c:v>
                </c:pt>
                <c:pt idx="113">
                  <c:v>97.400090000000006</c:v>
                </c:pt>
                <c:pt idx="114">
                  <c:v>97.371099999999998</c:v>
                </c:pt>
                <c:pt idx="115">
                  <c:v>97.340919999999997</c:v>
                </c:pt>
                <c:pt idx="116">
                  <c:v>97.308279999999996</c:v>
                </c:pt>
                <c:pt idx="117">
                  <c:v>97.278189999999995</c:v>
                </c:pt>
                <c:pt idx="118">
                  <c:v>97.247659999999996</c:v>
                </c:pt>
                <c:pt idx="119">
                  <c:v>97.220299999999995</c:v>
                </c:pt>
                <c:pt idx="120">
                  <c:v>97.190619999999996</c:v>
                </c:pt>
                <c:pt idx="121">
                  <c:v>97.160740000000004</c:v>
                </c:pt>
                <c:pt idx="122">
                  <c:v>97.129819999999995</c:v>
                </c:pt>
                <c:pt idx="123">
                  <c:v>97.09957</c:v>
                </c:pt>
                <c:pt idx="124">
                  <c:v>97.069050000000004</c:v>
                </c:pt>
                <c:pt idx="125">
                  <c:v>97.036720000000003</c:v>
                </c:pt>
                <c:pt idx="126">
                  <c:v>97.006810000000002</c:v>
                </c:pt>
                <c:pt idx="127">
                  <c:v>96.976569999999995</c:v>
                </c:pt>
                <c:pt idx="128">
                  <c:v>96.946110000000004</c:v>
                </c:pt>
                <c:pt idx="129">
                  <c:v>96.915530000000004</c:v>
                </c:pt>
                <c:pt idx="130">
                  <c:v>96.885059999999996</c:v>
                </c:pt>
                <c:pt idx="131">
                  <c:v>96.854089999999999</c:v>
                </c:pt>
                <c:pt idx="132">
                  <c:v>96.823530000000005</c:v>
                </c:pt>
                <c:pt idx="133">
                  <c:v>96.793440000000004</c:v>
                </c:pt>
                <c:pt idx="134">
                  <c:v>96.762460000000004</c:v>
                </c:pt>
                <c:pt idx="135">
                  <c:v>96.731489999999994</c:v>
                </c:pt>
                <c:pt idx="136">
                  <c:v>96.702340000000007</c:v>
                </c:pt>
                <c:pt idx="137">
                  <c:v>96.671059999999997</c:v>
                </c:pt>
                <c:pt idx="138">
                  <c:v>96.641490000000005</c:v>
                </c:pt>
                <c:pt idx="139">
                  <c:v>96.611339999999998</c:v>
                </c:pt>
                <c:pt idx="140">
                  <c:v>96.581559999999996</c:v>
                </c:pt>
                <c:pt idx="141">
                  <c:v>96.551720000000003</c:v>
                </c:pt>
                <c:pt idx="142">
                  <c:v>96.521370000000005</c:v>
                </c:pt>
                <c:pt idx="143">
                  <c:v>96.490549999999999</c:v>
                </c:pt>
                <c:pt idx="144">
                  <c:v>96.460239999999999</c:v>
                </c:pt>
                <c:pt idx="145">
                  <c:v>96.430840000000003</c:v>
                </c:pt>
                <c:pt idx="146">
                  <c:v>96.399529999999999</c:v>
                </c:pt>
                <c:pt idx="147">
                  <c:v>96.369619999999998</c:v>
                </c:pt>
                <c:pt idx="148">
                  <c:v>96.340940000000003</c:v>
                </c:pt>
                <c:pt idx="149">
                  <c:v>96.310220000000001</c:v>
                </c:pt>
                <c:pt idx="150">
                  <c:v>96.279390000000006</c:v>
                </c:pt>
                <c:pt idx="151">
                  <c:v>96.250410000000002</c:v>
                </c:pt>
                <c:pt idx="152">
                  <c:v>96.220920000000007</c:v>
                </c:pt>
                <c:pt idx="153">
                  <c:v>96.191199999999995</c:v>
                </c:pt>
                <c:pt idx="154">
                  <c:v>96.161410000000004</c:v>
                </c:pt>
                <c:pt idx="155">
                  <c:v>96.132310000000004</c:v>
                </c:pt>
                <c:pt idx="156">
                  <c:v>96.102720000000005</c:v>
                </c:pt>
                <c:pt idx="157">
                  <c:v>96.073279999999997</c:v>
                </c:pt>
                <c:pt idx="158">
                  <c:v>96.044309999999996</c:v>
                </c:pt>
                <c:pt idx="159">
                  <c:v>96.014129999999994</c:v>
                </c:pt>
                <c:pt idx="160">
                  <c:v>95.985489999999999</c:v>
                </c:pt>
                <c:pt idx="161">
                  <c:v>95.9559</c:v>
                </c:pt>
                <c:pt idx="162">
                  <c:v>95.9268</c:v>
                </c:pt>
                <c:pt idx="163">
                  <c:v>95.89837</c:v>
                </c:pt>
                <c:pt idx="164">
                  <c:v>95.868350000000007</c:v>
                </c:pt>
                <c:pt idx="165">
                  <c:v>95.840639999999993</c:v>
                </c:pt>
                <c:pt idx="166">
                  <c:v>95.813280000000006</c:v>
                </c:pt>
                <c:pt idx="167">
                  <c:v>95.784210000000002</c:v>
                </c:pt>
                <c:pt idx="168">
                  <c:v>95.755189999999999</c:v>
                </c:pt>
                <c:pt idx="169">
                  <c:v>95.726240000000004</c:v>
                </c:pt>
                <c:pt idx="170">
                  <c:v>95.699309999999997</c:v>
                </c:pt>
                <c:pt idx="171">
                  <c:v>95.669880000000006</c:v>
                </c:pt>
                <c:pt idx="172">
                  <c:v>95.643060000000006</c:v>
                </c:pt>
                <c:pt idx="173">
                  <c:v>95.616290000000006</c:v>
                </c:pt>
                <c:pt idx="174">
                  <c:v>95.587549999999993</c:v>
                </c:pt>
                <c:pt idx="175">
                  <c:v>95.559439999999995</c:v>
                </c:pt>
                <c:pt idx="176">
                  <c:v>95.532349999999994</c:v>
                </c:pt>
                <c:pt idx="177">
                  <c:v>95.504649999999998</c:v>
                </c:pt>
                <c:pt idx="178">
                  <c:v>95.476439999999997</c:v>
                </c:pt>
                <c:pt idx="179">
                  <c:v>95.449100000000001</c:v>
                </c:pt>
                <c:pt idx="180">
                  <c:v>95.423060000000007</c:v>
                </c:pt>
                <c:pt idx="181">
                  <c:v>95.396199999999993</c:v>
                </c:pt>
                <c:pt idx="182">
                  <c:v>95.368470000000002</c:v>
                </c:pt>
                <c:pt idx="183">
                  <c:v>95.341859999999997</c:v>
                </c:pt>
                <c:pt idx="184">
                  <c:v>95.314070000000001</c:v>
                </c:pt>
                <c:pt idx="185">
                  <c:v>95.287589999999994</c:v>
                </c:pt>
                <c:pt idx="186">
                  <c:v>95.261809999999997</c:v>
                </c:pt>
                <c:pt idx="187">
                  <c:v>95.235339999999994</c:v>
                </c:pt>
                <c:pt idx="188">
                  <c:v>95.209609999999998</c:v>
                </c:pt>
                <c:pt idx="189">
                  <c:v>95.182879999999997</c:v>
                </c:pt>
                <c:pt idx="190">
                  <c:v>95.156499999999994</c:v>
                </c:pt>
                <c:pt idx="191">
                  <c:v>95.130319999999998</c:v>
                </c:pt>
                <c:pt idx="192">
                  <c:v>95.102879999999999</c:v>
                </c:pt>
                <c:pt idx="193">
                  <c:v>95.078320000000005</c:v>
                </c:pt>
                <c:pt idx="194">
                  <c:v>95.051680000000005</c:v>
                </c:pt>
                <c:pt idx="195">
                  <c:v>95.026420000000002</c:v>
                </c:pt>
                <c:pt idx="196">
                  <c:v>94.999849999999995</c:v>
                </c:pt>
                <c:pt idx="197">
                  <c:v>94.974299999999999</c:v>
                </c:pt>
                <c:pt idx="198">
                  <c:v>94.948499999999996</c:v>
                </c:pt>
                <c:pt idx="199">
                  <c:v>94.925550000000001</c:v>
                </c:pt>
                <c:pt idx="200">
                  <c:v>94.899159999999995</c:v>
                </c:pt>
                <c:pt idx="201">
                  <c:v>94.873810000000006</c:v>
                </c:pt>
                <c:pt idx="202">
                  <c:v>94.848050000000001</c:v>
                </c:pt>
                <c:pt idx="203">
                  <c:v>94.823629999999994</c:v>
                </c:pt>
                <c:pt idx="204">
                  <c:v>94.797740000000005</c:v>
                </c:pt>
                <c:pt idx="205">
                  <c:v>94.775360000000006</c:v>
                </c:pt>
                <c:pt idx="206">
                  <c:v>94.749359999999996</c:v>
                </c:pt>
                <c:pt idx="207">
                  <c:v>94.725040000000007</c:v>
                </c:pt>
                <c:pt idx="208">
                  <c:v>94.700320000000005</c:v>
                </c:pt>
                <c:pt idx="209">
                  <c:v>94.675240000000002</c:v>
                </c:pt>
                <c:pt idx="210">
                  <c:v>94.650490000000005</c:v>
                </c:pt>
                <c:pt idx="211">
                  <c:v>94.629440000000002</c:v>
                </c:pt>
                <c:pt idx="212">
                  <c:v>94.605140000000006</c:v>
                </c:pt>
                <c:pt idx="213">
                  <c:v>94.579909999999998</c:v>
                </c:pt>
                <c:pt idx="214">
                  <c:v>94.555710000000005</c:v>
                </c:pt>
                <c:pt idx="215">
                  <c:v>94.531880000000001</c:v>
                </c:pt>
                <c:pt idx="216">
                  <c:v>94.507750000000001</c:v>
                </c:pt>
                <c:pt idx="217">
                  <c:v>94.484059999999999</c:v>
                </c:pt>
                <c:pt idx="218">
                  <c:v>94.463399999999993</c:v>
                </c:pt>
                <c:pt idx="219">
                  <c:v>94.439080000000004</c:v>
                </c:pt>
                <c:pt idx="220">
                  <c:v>94.415509999999998</c:v>
                </c:pt>
                <c:pt idx="221">
                  <c:v>94.391480000000001</c:v>
                </c:pt>
                <c:pt idx="222">
                  <c:v>94.368039999999993</c:v>
                </c:pt>
                <c:pt idx="223">
                  <c:v>94.344909999999999</c:v>
                </c:pt>
                <c:pt idx="224">
                  <c:v>94.324089999999998</c:v>
                </c:pt>
                <c:pt idx="225">
                  <c:v>94.30095</c:v>
                </c:pt>
                <c:pt idx="226">
                  <c:v>94.278480000000002</c:v>
                </c:pt>
                <c:pt idx="227">
                  <c:v>94.255279999999999</c:v>
                </c:pt>
                <c:pt idx="228">
                  <c:v>94.23312</c:v>
                </c:pt>
                <c:pt idx="229">
                  <c:v>94.210380000000001</c:v>
                </c:pt>
                <c:pt idx="230">
                  <c:v>94.187569999999994</c:v>
                </c:pt>
                <c:pt idx="231">
                  <c:v>94.165530000000004</c:v>
                </c:pt>
                <c:pt idx="232">
                  <c:v>94.146119999999996</c:v>
                </c:pt>
                <c:pt idx="233">
                  <c:v>94.125280000000004</c:v>
                </c:pt>
                <c:pt idx="234">
                  <c:v>94.10257</c:v>
                </c:pt>
                <c:pt idx="235">
                  <c:v>94.081410000000005</c:v>
                </c:pt>
                <c:pt idx="236">
                  <c:v>94.058340000000001</c:v>
                </c:pt>
                <c:pt idx="237">
                  <c:v>94.036720000000003</c:v>
                </c:pt>
                <c:pt idx="238">
                  <c:v>94.016000000000005</c:v>
                </c:pt>
                <c:pt idx="239">
                  <c:v>93.993679999999998</c:v>
                </c:pt>
                <c:pt idx="240">
                  <c:v>93.974100000000007</c:v>
                </c:pt>
                <c:pt idx="241">
                  <c:v>93.952740000000006</c:v>
                </c:pt>
                <c:pt idx="242">
                  <c:v>93.931359999999998</c:v>
                </c:pt>
                <c:pt idx="243">
                  <c:v>93.909689999999998</c:v>
                </c:pt>
                <c:pt idx="244">
                  <c:v>93.887550000000005</c:v>
                </c:pt>
                <c:pt idx="245">
                  <c:v>93.866060000000004</c:v>
                </c:pt>
                <c:pt idx="246">
                  <c:v>93.845160000000007</c:v>
                </c:pt>
                <c:pt idx="247">
                  <c:v>93.823030000000003</c:v>
                </c:pt>
                <c:pt idx="248">
                  <c:v>93.805000000000007</c:v>
                </c:pt>
                <c:pt idx="249">
                  <c:v>93.783280000000005</c:v>
                </c:pt>
                <c:pt idx="250">
                  <c:v>93.761970000000005</c:v>
                </c:pt>
                <c:pt idx="251">
                  <c:v>93.740849999999995</c:v>
                </c:pt>
                <c:pt idx="252">
                  <c:v>93.719210000000004</c:v>
                </c:pt>
                <c:pt idx="253">
                  <c:v>93.698840000000004</c:v>
                </c:pt>
                <c:pt idx="254">
                  <c:v>93.678889999999996</c:v>
                </c:pt>
                <c:pt idx="255">
                  <c:v>93.658050000000003</c:v>
                </c:pt>
                <c:pt idx="256">
                  <c:v>93.638199999999998</c:v>
                </c:pt>
                <c:pt idx="257">
                  <c:v>93.61694</c:v>
                </c:pt>
                <c:pt idx="258">
                  <c:v>93.599649999999997</c:v>
                </c:pt>
                <c:pt idx="259">
                  <c:v>93.579880000000003</c:v>
                </c:pt>
                <c:pt idx="260">
                  <c:v>93.560079999999999</c:v>
                </c:pt>
                <c:pt idx="261">
                  <c:v>93.539879999999997</c:v>
                </c:pt>
                <c:pt idx="262">
                  <c:v>93.519840000000002</c:v>
                </c:pt>
                <c:pt idx="263">
                  <c:v>93.499009999999998</c:v>
                </c:pt>
                <c:pt idx="264">
                  <c:v>93.480090000000004</c:v>
                </c:pt>
                <c:pt idx="265">
                  <c:v>93.460920000000002</c:v>
                </c:pt>
                <c:pt idx="266">
                  <c:v>93.441479999999999</c:v>
                </c:pt>
                <c:pt idx="267">
                  <c:v>93.42286</c:v>
                </c:pt>
                <c:pt idx="268">
                  <c:v>93.403509999999997</c:v>
                </c:pt>
                <c:pt idx="269">
                  <c:v>93.383629999999997</c:v>
                </c:pt>
                <c:pt idx="270">
                  <c:v>93.36515</c:v>
                </c:pt>
                <c:pt idx="271">
                  <c:v>93.349010000000007</c:v>
                </c:pt>
                <c:pt idx="272">
                  <c:v>93.330510000000004</c:v>
                </c:pt>
                <c:pt idx="273">
                  <c:v>93.311999999999998</c:v>
                </c:pt>
                <c:pt idx="274">
                  <c:v>93.292689999999993</c:v>
                </c:pt>
                <c:pt idx="275">
                  <c:v>93.273880000000005</c:v>
                </c:pt>
                <c:pt idx="276">
                  <c:v>93.256280000000004</c:v>
                </c:pt>
                <c:pt idx="277">
                  <c:v>93.238759999999999</c:v>
                </c:pt>
                <c:pt idx="278">
                  <c:v>93.220060000000004</c:v>
                </c:pt>
                <c:pt idx="279">
                  <c:v>93.201560000000001</c:v>
                </c:pt>
                <c:pt idx="280">
                  <c:v>93.183940000000007</c:v>
                </c:pt>
                <c:pt idx="281">
                  <c:v>93.166420000000002</c:v>
                </c:pt>
                <c:pt idx="282">
                  <c:v>93.148200000000003</c:v>
                </c:pt>
                <c:pt idx="283">
                  <c:v>93.130350000000007</c:v>
                </c:pt>
                <c:pt idx="284">
                  <c:v>93.112380000000002</c:v>
                </c:pt>
                <c:pt idx="285">
                  <c:v>93.09478</c:v>
                </c:pt>
                <c:pt idx="286">
                  <c:v>93.076939999999993</c:v>
                </c:pt>
                <c:pt idx="287">
                  <c:v>93.059650000000005</c:v>
                </c:pt>
                <c:pt idx="288">
                  <c:v>93.042280000000005</c:v>
                </c:pt>
                <c:pt idx="289">
                  <c:v>93.024180000000001</c:v>
                </c:pt>
                <c:pt idx="290">
                  <c:v>93.009420000000006</c:v>
                </c:pt>
                <c:pt idx="291">
                  <c:v>92.991969999999995</c:v>
                </c:pt>
                <c:pt idx="292">
                  <c:v>92.974760000000003</c:v>
                </c:pt>
                <c:pt idx="293">
                  <c:v>92.957260000000005</c:v>
                </c:pt>
                <c:pt idx="294">
                  <c:v>92.939459999999997</c:v>
                </c:pt>
                <c:pt idx="295">
                  <c:v>92.921989999999994</c:v>
                </c:pt>
                <c:pt idx="296">
                  <c:v>92.90531</c:v>
                </c:pt>
                <c:pt idx="297">
                  <c:v>92.887540000000001</c:v>
                </c:pt>
                <c:pt idx="298">
                  <c:v>92.87097</c:v>
                </c:pt>
                <c:pt idx="299">
                  <c:v>92.853890000000007</c:v>
                </c:pt>
                <c:pt idx="300">
                  <c:v>92.836910000000003</c:v>
                </c:pt>
                <c:pt idx="301">
                  <c:v>92.819990000000004</c:v>
                </c:pt>
                <c:pt idx="302">
                  <c:v>92.804130000000001</c:v>
                </c:pt>
                <c:pt idx="303">
                  <c:v>92.788089999999997</c:v>
                </c:pt>
                <c:pt idx="304">
                  <c:v>92.771209999999996</c:v>
                </c:pt>
                <c:pt idx="305">
                  <c:v>92.755380000000002</c:v>
                </c:pt>
                <c:pt idx="306">
                  <c:v>92.738759999999999</c:v>
                </c:pt>
                <c:pt idx="307">
                  <c:v>92.721990000000005</c:v>
                </c:pt>
                <c:pt idx="308">
                  <c:v>92.705870000000004</c:v>
                </c:pt>
                <c:pt idx="309">
                  <c:v>92.688500000000005</c:v>
                </c:pt>
                <c:pt idx="310">
                  <c:v>92.672749999999994</c:v>
                </c:pt>
                <c:pt idx="311">
                  <c:v>92.646370000000005</c:v>
                </c:pt>
                <c:pt idx="312">
                  <c:v>92.609139999999996</c:v>
                </c:pt>
                <c:pt idx="313">
                  <c:v>92.573359999999994</c:v>
                </c:pt>
                <c:pt idx="314">
                  <c:v>92.537540000000007</c:v>
                </c:pt>
                <c:pt idx="315">
                  <c:v>92.502939999999995</c:v>
                </c:pt>
                <c:pt idx="316">
                  <c:v>92.468440000000001</c:v>
                </c:pt>
                <c:pt idx="317">
                  <c:v>92.435299999999998</c:v>
                </c:pt>
                <c:pt idx="318">
                  <c:v>92.393789999999996</c:v>
                </c:pt>
                <c:pt idx="319">
                  <c:v>92.361530000000002</c:v>
                </c:pt>
                <c:pt idx="320">
                  <c:v>92.330389999999994</c:v>
                </c:pt>
                <c:pt idx="321">
                  <c:v>92.299019999999999</c:v>
                </c:pt>
                <c:pt idx="322">
                  <c:v>92.261179999999996</c:v>
                </c:pt>
                <c:pt idx="323">
                  <c:v>92.231650000000002</c:v>
                </c:pt>
                <c:pt idx="324">
                  <c:v>92.203199999999995</c:v>
                </c:pt>
                <c:pt idx="325">
                  <c:v>92.167850000000001</c:v>
                </c:pt>
                <c:pt idx="326">
                  <c:v>92.140320000000003</c:v>
                </c:pt>
                <c:pt idx="327">
                  <c:v>92.113280000000003</c:v>
                </c:pt>
                <c:pt idx="328">
                  <c:v>92.080349999999996</c:v>
                </c:pt>
                <c:pt idx="329">
                  <c:v>92.053809999999999</c:v>
                </c:pt>
                <c:pt idx="330">
                  <c:v>92.027360000000002</c:v>
                </c:pt>
                <c:pt idx="331">
                  <c:v>92.001940000000005</c:v>
                </c:pt>
                <c:pt idx="332">
                  <c:v>91.971010000000007</c:v>
                </c:pt>
                <c:pt idx="333">
                  <c:v>91.946100000000001</c:v>
                </c:pt>
                <c:pt idx="334">
                  <c:v>91.921090000000007</c:v>
                </c:pt>
                <c:pt idx="335">
                  <c:v>91.894970000000001</c:v>
                </c:pt>
                <c:pt idx="336">
                  <c:v>91.870450000000005</c:v>
                </c:pt>
                <c:pt idx="337">
                  <c:v>91.845380000000006</c:v>
                </c:pt>
                <c:pt idx="338">
                  <c:v>91.820880000000002</c:v>
                </c:pt>
                <c:pt idx="339">
                  <c:v>91.796549999999996</c:v>
                </c:pt>
                <c:pt idx="340">
                  <c:v>91.773049999999998</c:v>
                </c:pt>
                <c:pt idx="341">
                  <c:v>91.755120000000005</c:v>
                </c:pt>
                <c:pt idx="342">
                  <c:v>91.731880000000004</c:v>
                </c:pt>
                <c:pt idx="343">
                  <c:v>91.709239999999994</c:v>
                </c:pt>
                <c:pt idx="344">
                  <c:v>91.687219999999996</c:v>
                </c:pt>
                <c:pt idx="345">
                  <c:v>91.66525</c:v>
                </c:pt>
                <c:pt idx="346">
                  <c:v>91.647620000000003</c:v>
                </c:pt>
                <c:pt idx="347">
                  <c:v>91.625979999999998</c:v>
                </c:pt>
                <c:pt idx="348">
                  <c:v>91.604590000000002</c:v>
                </c:pt>
                <c:pt idx="349">
                  <c:v>91.588359999999994</c:v>
                </c:pt>
                <c:pt idx="350">
                  <c:v>91.56747</c:v>
                </c:pt>
                <c:pt idx="351">
                  <c:v>91.551259999999999</c:v>
                </c:pt>
                <c:pt idx="352">
                  <c:v>91.531549999999996</c:v>
                </c:pt>
                <c:pt idx="353">
                  <c:v>91.512110000000007</c:v>
                </c:pt>
                <c:pt idx="354">
                  <c:v>91.497349999999997</c:v>
                </c:pt>
                <c:pt idx="355">
                  <c:v>91.482919999999993</c:v>
                </c:pt>
                <c:pt idx="356">
                  <c:v>91.464920000000006</c:v>
                </c:pt>
                <c:pt idx="357">
                  <c:v>91.451409999999996</c:v>
                </c:pt>
                <c:pt idx="358">
                  <c:v>91.434259999999995</c:v>
                </c:pt>
                <c:pt idx="359">
                  <c:v>91.421599999999998</c:v>
                </c:pt>
                <c:pt idx="360">
                  <c:v>91.408090000000001</c:v>
                </c:pt>
                <c:pt idx="361">
                  <c:v>91.390929999999997</c:v>
                </c:pt>
                <c:pt idx="362">
                  <c:v>91.375559999999993</c:v>
                </c:pt>
                <c:pt idx="363">
                  <c:v>91.362880000000004</c:v>
                </c:pt>
                <c:pt idx="364">
                  <c:v>91.34657</c:v>
                </c:pt>
                <c:pt idx="365">
                  <c:v>91.334090000000003</c:v>
                </c:pt>
                <c:pt idx="366">
                  <c:v>91.321240000000003</c:v>
                </c:pt>
                <c:pt idx="367">
                  <c:v>91.304490000000001</c:v>
                </c:pt>
                <c:pt idx="368">
                  <c:v>91.291740000000004</c:v>
                </c:pt>
                <c:pt idx="369">
                  <c:v>91.279219999999995</c:v>
                </c:pt>
                <c:pt idx="370">
                  <c:v>91.265950000000004</c:v>
                </c:pt>
                <c:pt idx="371">
                  <c:v>91.253389999999996</c:v>
                </c:pt>
                <c:pt idx="372">
                  <c:v>91.236819999999994</c:v>
                </c:pt>
                <c:pt idx="373">
                  <c:v>91.223920000000007</c:v>
                </c:pt>
                <c:pt idx="374">
                  <c:v>91.210629999999995</c:v>
                </c:pt>
                <c:pt idx="375">
                  <c:v>91.197569999999999</c:v>
                </c:pt>
                <c:pt idx="376">
                  <c:v>91.184439999999995</c:v>
                </c:pt>
                <c:pt idx="377">
                  <c:v>91.171409999999995</c:v>
                </c:pt>
                <c:pt idx="378">
                  <c:v>91.158349999999999</c:v>
                </c:pt>
                <c:pt idx="379">
                  <c:v>91.142200000000003</c:v>
                </c:pt>
                <c:pt idx="380">
                  <c:v>91.128879999999995</c:v>
                </c:pt>
                <c:pt idx="381">
                  <c:v>91.115549999999999</c:v>
                </c:pt>
                <c:pt idx="382">
                  <c:v>91.102469999999997</c:v>
                </c:pt>
                <c:pt idx="383">
                  <c:v>91.089939999999999</c:v>
                </c:pt>
                <c:pt idx="384">
                  <c:v>91.077179999999998</c:v>
                </c:pt>
                <c:pt idx="385">
                  <c:v>91.064880000000002</c:v>
                </c:pt>
                <c:pt idx="386">
                  <c:v>91.052459999999996</c:v>
                </c:pt>
                <c:pt idx="387">
                  <c:v>91.040760000000006</c:v>
                </c:pt>
                <c:pt idx="388">
                  <c:v>91.02843</c:v>
                </c:pt>
                <c:pt idx="389">
                  <c:v>91.016840000000002</c:v>
                </c:pt>
                <c:pt idx="390">
                  <c:v>91.00488</c:v>
                </c:pt>
                <c:pt idx="391">
                  <c:v>90.99297</c:v>
                </c:pt>
                <c:pt idx="392">
                  <c:v>90.981489999999994</c:v>
                </c:pt>
                <c:pt idx="393">
                  <c:v>90.970510000000004</c:v>
                </c:pt>
                <c:pt idx="394">
                  <c:v>90.958910000000003</c:v>
                </c:pt>
                <c:pt idx="395">
                  <c:v>90.947149999999993</c:v>
                </c:pt>
                <c:pt idx="396">
                  <c:v>90.935479999999998</c:v>
                </c:pt>
                <c:pt idx="397">
                  <c:v>90.923789999999997</c:v>
                </c:pt>
                <c:pt idx="398">
                  <c:v>90.912220000000005</c:v>
                </c:pt>
                <c:pt idx="399">
                  <c:v>90.900549999999996</c:v>
                </c:pt>
                <c:pt idx="400">
                  <c:v>90.88888</c:v>
                </c:pt>
                <c:pt idx="401">
                  <c:v>90.876909999999995</c:v>
                </c:pt>
                <c:pt idx="402">
                  <c:v>90.86609</c:v>
                </c:pt>
                <c:pt idx="403">
                  <c:v>90.854759999999999</c:v>
                </c:pt>
                <c:pt idx="404">
                  <c:v>90.843530000000001</c:v>
                </c:pt>
                <c:pt idx="405">
                  <c:v>90.8322</c:v>
                </c:pt>
                <c:pt idx="406">
                  <c:v>90.821280000000002</c:v>
                </c:pt>
                <c:pt idx="407">
                  <c:v>90.810090000000002</c:v>
                </c:pt>
                <c:pt idx="408">
                  <c:v>90.799120000000002</c:v>
                </c:pt>
                <c:pt idx="409">
                  <c:v>90.789140000000003</c:v>
                </c:pt>
                <c:pt idx="410">
                  <c:v>90.778260000000003</c:v>
                </c:pt>
                <c:pt idx="411">
                  <c:v>90.767589999999998</c:v>
                </c:pt>
                <c:pt idx="412">
                  <c:v>90.757069999999999</c:v>
                </c:pt>
                <c:pt idx="413">
                  <c:v>90.746639999999999</c:v>
                </c:pt>
                <c:pt idx="414">
                  <c:v>90.736760000000004</c:v>
                </c:pt>
                <c:pt idx="415">
                  <c:v>90.728939999999994</c:v>
                </c:pt>
                <c:pt idx="416">
                  <c:v>90.719049999999996</c:v>
                </c:pt>
                <c:pt idx="417">
                  <c:v>90.709239999999994</c:v>
                </c:pt>
                <c:pt idx="418">
                  <c:v>90.699590000000001</c:v>
                </c:pt>
                <c:pt idx="419">
                  <c:v>90.690049999999999</c:v>
                </c:pt>
                <c:pt idx="420">
                  <c:v>90.679760000000002</c:v>
                </c:pt>
                <c:pt idx="421">
                  <c:v>90.668940000000006</c:v>
                </c:pt>
                <c:pt idx="422">
                  <c:v>90.658779999999993</c:v>
                </c:pt>
                <c:pt idx="423">
                  <c:v>90.649540000000002</c:v>
                </c:pt>
                <c:pt idx="424">
                  <c:v>90.640029999999996</c:v>
                </c:pt>
                <c:pt idx="425">
                  <c:v>90.630430000000004</c:v>
                </c:pt>
                <c:pt idx="426">
                  <c:v>90.623419999999996</c:v>
                </c:pt>
                <c:pt idx="427">
                  <c:v>90.614189999999994</c:v>
                </c:pt>
                <c:pt idx="428">
                  <c:v>90.604810000000001</c:v>
                </c:pt>
                <c:pt idx="429">
                  <c:v>90.595799999999997</c:v>
                </c:pt>
                <c:pt idx="430">
                  <c:v>90.586410000000001</c:v>
                </c:pt>
                <c:pt idx="431">
                  <c:v>90.577489999999997</c:v>
                </c:pt>
                <c:pt idx="432">
                  <c:v>90.568719999999999</c:v>
                </c:pt>
                <c:pt idx="433">
                  <c:v>90.56</c:v>
                </c:pt>
                <c:pt idx="434">
                  <c:v>90.551259999999999</c:v>
                </c:pt>
                <c:pt idx="435">
                  <c:v>90.544960000000003</c:v>
                </c:pt>
                <c:pt idx="436">
                  <c:v>90.536259999999999</c:v>
                </c:pt>
                <c:pt idx="437">
                  <c:v>90.527990000000003</c:v>
                </c:pt>
                <c:pt idx="438">
                  <c:v>90.519649999999999</c:v>
                </c:pt>
                <c:pt idx="439">
                  <c:v>90.511359999999996</c:v>
                </c:pt>
                <c:pt idx="440">
                  <c:v>90.503290000000007</c:v>
                </c:pt>
                <c:pt idx="441">
                  <c:v>90.495429999999999</c:v>
                </c:pt>
                <c:pt idx="442">
                  <c:v>90.487189999999998</c:v>
                </c:pt>
                <c:pt idx="443">
                  <c:v>90.479380000000006</c:v>
                </c:pt>
                <c:pt idx="444">
                  <c:v>90.471159999999998</c:v>
                </c:pt>
                <c:pt idx="445">
                  <c:v>90.463300000000004</c:v>
                </c:pt>
                <c:pt idx="446">
                  <c:v>90.455039999999997</c:v>
                </c:pt>
                <c:pt idx="447">
                  <c:v>90.447220000000002</c:v>
                </c:pt>
                <c:pt idx="448">
                  <c:v>90.439310000000006</c:v>
                </c:pt>
                <c:pt idx="449">
                  <c:v>90.431060000000002</c:v>
                </c:pt>
                <c:pt idx="450">
                  <c:v>90.423289999999994</c:v>
                </c:pt>
                <c:pt idx="451">
                  <c:v>90.416749999999993</c:v>
                </c:pt>
                <c:pt idx="452">
                  <c:v>90.408810000000003</c:v>
                </c:pt>
                <c:pt idx="453">
                  <c:v>90.401359999999997</c:v>
                </c:pt>
                <c:pt idx="454">
                  <c:v>90.393839999999997</c:v>
                </c:pt>
                <c:pt idx="455">
                  <c:v>90.385760000000005</c:v>
                </c:pt>
                <c:pt idx="456">
                  <c:v>90.378200000000007</c:v>
                </c:pt>
                <c:pt idx="457">
                  <c:v>90.370379999999997</c:v>
                </c:pt>
                <c:pt idx="458">
                  <c:v>90.364140000000006</c:v>
                </c:pt>
                <c:pt idx="459">
                  <c:v>90.356499999999997</c:v>
                </c:pt>
                <c:pt idx="460">
                  <c:v>90.348820000000003</c:v>
                </c:pt>
                <c:pt idx="461">
                  <c:v>90.341250000000002</c:v>
                </c:pt>
                <c:pt idx="462">
                  <c:v>90.333590000000001</c:v>
                </c:pt>
                <c:pt idx="463">
                  <c:v>90.325919999999996</c:v>
                </c:pt>
                <c:pt idx="464">
                  <c:v>90.318370000000002</c:v>
                </c:pt>
                <c:pt idx="465">
                  <c:v>90.312070000000006</c:v>
                </c:pt>
                <c:pt idx="466">
                  <c:v>90.304860000000005</c:v>
                </c:pt>
                <c:pt idx="467">
                  <c:v>90.297190000000001</c:v>
                </c:pt>
                <c:pt idx="468">
                  <c:v>90.289389999999997</c:v>
                </c:pt>
                <c:pt idx="469">
                  <c:v>90.282049999999998</c:v>
                </c:pt>
                <c:pt idx="470">
                  <c:v>90.274600000000007</c:v>
                </c:pt>
                <c:pt idx="471">
                  <c:v>90.267259999999993</c:v>
                </c:pt>
                <c:pt idx="472">
                  <c:v>90.261740000000003</c:v>
                </c:pt>
                <c:pt idx="473">
                  <c:v>90.254189999999994</c:v>
                </c:pt>
                <c:pt idx="474">
                  <c:v>90.246759999999995</c:v>
                </c:pt>
                <c:pt idx="475">
                  <c:v>90.239509999999996</c:v>
                </c:pt>
                <c:pt idx="476">
                  <c:v>90.232020000000006</c:v>
                </c:pt>
                <c:pt idx="477">
                  <c:v>90.223060000000004</c:v>
                </c:pt>
                <c:pt idx="478">
                  <c:v>90.215909999999994</c:v>
                </c:pt>
                <c:pt idx="479">
                  <c:v>90.210440000000006</c:v>
                </c:pt>
                <c:pt idx="480">
                  <c:v>90.203059999999994</c:v>
                </c:pt>
                <c:pt idx="481">
                  <c:v>90.195710000000005</c:v>
                </c:pt>
                <c:pt idx="482">
                  <c:v>90.188559999999995</c:v>
                </c:pt>
                <c:pt idx="483">
                  <c:v>90.181560000000005</c:v>
                </c:pt>
                <c:pt idx="484">
                  <c:v>90.174679999999995</c:v>
                </c:pt>
                <c:pt idx="485">
                  <c:v>90.167850000000001</c:v>
                </c:pt>
                <c:pt idx="486">
                  <c:v>90.161079999999998</c:v>
                </c:pt>
                <c:pt idx="487">
                  <c:v>90.156000000000006</c:v>
                </c:pt>
                <c:pt idx="488">
                  <c:v>90.149410000000003</c:v>
                </c:pt>
                <c:pt idx="489">
                  <c:v>90.142799999999994</c:v>
                </c:pt>
                <c:pt idx="490">
                  <c:v>90.136259999999993</c:v>
                </c:pt>
                <c:pt idx="491">
                  <c:v>90.129850000000005</c:v>
                </c:pt>
                <c:pt idx="492">
                  <c:v>90.123549999999994</c:v>
                </c:pt>
                <c:pt idx="493">
                  <c:v>90.116910000000004</c:v>
                </c:pt>
                <c:pt idx="494">
                  <c:v>90.111859999999993</c:v>
                </c:pt>
                <c:pt idx="495">
                  <c:v>90.105189999999993</c:v>
                </c:pt>
                <c:pt idx="496">
                  <c:v>90.098740000000006</c:v>
                </c:pt>
                <c:pt idx="497">
                  <c:v>90.092070000000007</c:v>
                </c:pt>
                <c:pt idx="498">
                  <c:v>90.085579999999993</c:v>
                </c:pt>
                <c:pt idx="499">
                  <c:v>90.078749999999999</c:v>
                </c:pt>
                <c:pt idx="500">
                  <c:v>90.072310000000002</c:v>
                </c:pt>
                <c:pt idx="501">
                  <c:v>90.065929999999994</c:v>
                </c:pt>
                <c:pt idx="502">
                  <c:v>90.059560000000005</c:v>
                </c:pt>
                <c:pt idx="503">
                  <c:v>90.054509999999993</c:v>
                </c:pt>
                <c:pt idx="504">
                  <c:v>90.048299999999998</c:v>
                </c:pt>
                <c:pt idx="505">
                  <c:v>90.042360000000002</c:v>
                </c:pt>
                <c:pt idx="506">
                  <c:v>90.036689999999993</c:v>
                </c:pt>
                <c:pt idx="507">
                  <c:v>90.030590000000004</c:v>
                </c:pt>
                <c:pt idx="508">
                  <c:v>90.025009999999995</c:v>
                </c:pt>
                <c:pt idx="509">
                  <c:v>90.019130000000004</c:v>
                </c:pt>
                <c:pt idx="510">
                  <c:v>90.013490000000004</c:v>
                </c:pt>
                <c:pt idx="511">
                  <c:v>90.007620000000003</c:v>
                </c:pt>
                <c:pt idx="512">
                  <c:v>90.00309</c:v>
                </c:pt>
                <c:pt idx="513">
                  <c:v>89.997470000000007</c:v>
                </c:pt>
                <c:pt idx="514">
                  <c:v>89.991720000000001</c:v>
                </c:pt>
                <c:pt idx="515">
                  <c:v>89.986159999999998</c:v>
                </c:pt>
                <c:pt idx="516">
                  <c:v>89.980509999999995</c:v>
                </c:pt>
                <c:pt idx="517">
                  <c:v>89.974810000000005</c:v>
                </c:pt>
                <c:pt idx="518">
                  <c:v>89.969380000000001</c:v>
                </c:pt>
                <c:pt idx="519">
                  <c:v>89.963740000000001</c:v>
                </c:pt>
                <c:pt idx="520">
                  <c:v>89.958190000000002</c:v>
                </c:pt>
                <c:pt idx="521">
                  <c:v>89.953590000000005</c:v>
                </c:pt>
                <c:pt idx="522">
                  <c:v>89.948130000000006</c:v>
                </c:pt>
                <c:pt idx="523">
                  <c:v>89.942959999999999</c:v>
                </c:pt>
                <c:pt idx="524">
                  <c:v>89.937860000000001</c:v>
                </c:pt>
                <c:pt idx="525">
                  <c:v>89.932569999999998</c:v>
                </c:pt>
                <c:pt idx="526">
                  <c:v>89.92774</c:v>
                </c:pt>
                <c:pt idx="527">
                  <c:v>89.922579999999996</c:v>
                </c:pt>
                <c:pt idx="528">
                  <c:v>89.917779999999993</c:v>
                </c:pt>
                <c:pt idx="529">
                  <c:v>89.912779999999998</c:v>
                </c:pt>
                <c:pt idx="530">
                  <c:v>89.907889999999995</c:v>
                </c:pt>
                <c:pt idx="531">
                  <c:v>89.902879999999996</c:v>
                </c:pt>
                <c:pt idx="532">
                  <c:v>89.898520000000005</c:v>
                </c:pt>
                <c:pt idx="533">
                  <c:v>89.893420000000006</c:v>
                </c:pt>
                <c:pt idx="534">
                  <c:v>89.888279999999995</c:v>
                </c:pt>
                <c:pt idx="535">
                  <c:v>89.882940000000005</c:v>
                </c:pt>
                <c:pt idx="536">
                  <c:v>89.877179999999996</c:v>
                </c:pt>
                <c:pt idx="537">
                  <c:v>89.871489999999994</c:v>
                </c:pt>
                <c:pt idx="538">
                  <c:v>89.866029999999995</c:v>
                </c:pt>
                <c:pt idx="539">
                  <c:v>89.860510000000005</c:v>
                </c:pt>
                <c:pt idx="540">
                  <c:v>89.854910000000004</c:v>
                </c:pt>
                <c:pt idx="541">
                  <c:v>89.849180000000004</c:v>
                </c:pt>
                <c:pt idx="542">
                  <c:v>89.84366</c:v>
                </c:pt>
                <c:pt idx="543">
                  <c:v>89.838089999999994</c:v>
                </c:pt>
                <c:pt idx="544">
                  <c:v>89.832430000000002</c:v>
                </c:pt>
                <c:pt idx="545">
                  <c:v>89.827280000000002</c:v>
                </c:pt>
                <c:pt idx="546">
                  <c:v>89.822569999999999</c:v>
                </c:pt>
                <c:pt idx="547">
                  <c:v>89.817620000000005</c:v>
                </c:pt>
                <c:pt idx="548">
                  <c:v>89.812690000000003</c:v>
                </c:pt>
                <c:pt idx="549">
                  <c:v>89.807509999999994</c:v>
                </c:pt>
                <c:pt idx="550">
                  <c:v>89.802340000000001</c:v>
                </c:pt>
                <c:pt idx="551">
                  <c:v>89.797550000000001</c:v>
                </c:pt>
                <c:pt idx="552">
                  <c:v>89.792609999999996</c:v>
                </c:pt>
                <c:pt idx="553">
                  <c:v>89.787880000000001</c:v>
                </c:pt>
                <c:pt idx="554">
                  <c:v>89.783060000000006</c:v>
                </c:pt>
                <c:pt idx="555">
                  <c:v>89.778409999999994</c:v>
                </c:pt>
                <c:pt idx="556">
                  <c:v>89.773690000000002</c:v>
                </c:pt>
                <c:pt idx="557">
                  <c:v>89.768910000000005</c:v>
                </c:pt>
                <c:pt idx="558">
                  <c:v>89.763999999999996</c:v>
                </c:pt>
                <c:pt idx="559">
                  <c:v>89.759389999999996</c:v>
                </c:pt>
                <c:pt idx="560">
                  <c:v>89.7547</c:v>
                </c:pt>
                <c:pt idx="561">
                  <c:v>89.749889999999994</c:v>
                </c:pt>
                <c:pt idx="562">
                  <c:v>89.745159999999998</c:v>
                </c:pt>
                <c:pt idx="563">
                  <c:v>89.740359999999995</c:v>
                </c:pt>
                <c:pt idx="564">
                  <c:v>89.735709999999997</c:v>
                </c:pt>
                <c:pt idx="565">
                  <c:v>89.730909999999994</c:v>
                </c:pt>
                <c:pt idx="566">
                  <c:v>89.726879999999994</c:v>
                </c:pt>
                <c:pt idx="567">
                  <c:v>89.721990000000005</c:v>
                </c:pt>
                <c:pt idx="568">
                  <c:v>89.717380000000006</c:v>
                </c:pt>
                <c:pt idx="569">
                  <c:v>89.712699999999998</c:v>
                </c:pt>
                <c:pt idx="570">
                  <c:v>89.708259999999996</c:v>
                </c:pt>
                <c:pt idx="571">
                  <c:v>89.70384</c:v>
                </c:pt>
                <c:pt idx="572">
                  <c:v>89.699190000000002</c:v>
                </c:pt>
                <c:pt idx="573">
                  <c:v>89.694590000000005</c:v>
                </c:pt>
                <c:pt idx="574">
                  <c:v>89.690079999999995</c:v>
                </c:pt>
                <c:pt idx="575">
                  <c:v>89.685509999999994</c:v>
                </c:pt>
                <c:pt idx="576">
                  <c:v>89.681240000000003</c:v>
                </c:pt>
                <c:pt idx="577">
                  <c:v>89.676640000000006</c:v>
                </c:pt>
                <c:pt idx="578">
                  <c:v>89.672120000000007</c:v>
                </c:pt>
                <c:pt idx="579">
                  <c:v>89.667749999999998</c:v>
                </c:pt>
                <c:pt idx="580">
                  <c:v>89.663579999999996</c:v>
                </c:pt>
                <c:pt idx="581">
                  <c:v>89.659440000000004</c:v>
                </c:pt>
                <c:pt idx="582">
                  <c:v>89.65531</c:v>
                </c:pt>
                <c:pt idx="583">
                  <c:v>89.651309999999995</c:v>
                </c:pt>
                <c:pt idx="584">
                  <c:v>89.647379999999998</c:v>
                </c:pt>
                <c:pt idx="585">
                  <c:v>89.643479999999997</c:v>
                </c:pt>
                <c:pt idx="586">
                  <c:v>89.639539999999997</c:v>
                </c:pt>
                <c:pt idx="587">
                  <c:v>89.635689999999997</c:v>
                </c:pt>
                <c:pt idx="588">
                  <c:v>89.631889999999999</c:v>
                </c:pt>
                <c:pt idx="589">
                  <c:v>89.628010000000003</c:v>
                </c:pt>
                <c:pt idx="590">
                  <c:v>89.624449999999996</c:v>
                </c:pt>
                <c:pt idx="591">
                  <c:v>89.620800000000003</c:v>
                </c:pt>
                <c:pt idx="592">
                  <c:v>89.617859999999993</c:v>
                </c:pt>
                <c:pt idx="593">
                  <c:v>89.614339999999999</c:v>
                </c:pt>
                <c:pt idx="594">
                  <c:v>89.610740000000007</c:v>
                </c:pt>
                <c:pt idx="595">
                  <c:v>89.607190000000003</c:v>
                </c:pt>
                <c:pt idx="596">
                  <c:v>89.603639999999999</c:v>
                </c:pt>
                <c:pt idx="597">
                  <c:v>89.600279999999998</c:v>
                </c:pt>
                <c:pt idx="598">
                  <c:v>89.596739999999997</c:v>
                </c:pt>
                <c:pt idx="599">
                  <c:v>89.593320000000006</c:v>
                </c:pt>
                <c:pt idx="600">
                  <c:v>89.589839999999995</c:v>
                </c:pt>
                <c:pt idx="601">
                  <c:v>89.586510000000004</c:v>
                </c:pt>
                <c:pt idx="602">
                  <c:v>89.58314</c:v>
                </c:pt>
                <c:pt idx="603">
                  <c:v>89.579809999999995</c:v>
                </c:pt>
                <c:pt idx="604">
                  <c:v>89.57629</c:v>
                </c:pt>
                <c:pt idx="605">
                  <c:v>89.573009999999996</c:v>
                </c:pt>
                <c:pt idx="606">
                  <c:v>89.569739999999996</c:v>
                </c:pt>
                <c:pt idx="607">
                  <c:v>89.566339999999997</c:v>
                </c:pt>
                <c:pt idx="608">
                  <c:v>89.563059999999993</c:v>
                </c:pt>
                <c:pt idx="609">
                  <c:v>89.559719999999999</c:v>
                </c:pt>
                <c:pt idx="610">
                  <c:v>89.556579999999997</c:v>
                </c:pt>
                <c:pt idx="611">
                  <c:v>89.55341</c:v>
                </c:pt>
                <c:pt idx="612">
                  <c:v>89.550120000000007</c:v>
                </c:pt>
                <c:pt idx="613">
                  <c:v>89.546689999999998</c:v>
                </c:pt>
                <c:pt idx="614">
                  <c:v>89.543430000000001</c:v>
                </c:pt>
                <c:pt idx="615">
                  <c:v>89.539929999999998</c:v>
                </c:pt>
                <c:pt idx="616">
                  <c:v>89.536490000000001</c:v>
                </c:pt>
                <c:pt idx="617">
                  <c:v>89.533060000000006</c:v>
                </c:pt>
                <c:pt idx="618">
                  <c:v>89.529420000000002</c:v>
                </c:pt>
                <c:pt idx="619">
                  <c:v>89.525940000000006</c:v>
                </c:pt>
                <c:pt idx="620">
                  <c:v>89.522459999999995</c:v>
                </c:pt>
                <c:pt idx="621">
                  <c:v>89.518820000000005</c:v>
                </c:pt>
                <c:pt idx="622">
                  <c:v>89.515439999999998</c:v>
                </c:pt>
                <c:pt idx="623">
                  <c:v>89.511880000000005</c:v>
                </c:pt>
                <c:pt idx="624">
                  <c:v>89.508300000000006</c:v>
                </c:pt>
                <c:pt idx="625">
                  <c:v>89.504909999999995</c:v>
                </c:pt>
                <c:pt idx="626">
                  <c:v>89.501419999999996</c:v>
                </c:pt>
                <c:pt idx="627">
                  <c:v>89.497879999999995</c:v>
                </c:pt>
                <c:pt idx="628">
                  <c:v>89.494219999999999</c:v>
                </c:pt>
                <c:pt idx="629">
                  <c:v>89.491020000000006</c:v>
                </c:pt>
                <c:pt idx="630">
                  <c:v>89.487740000000002</c:v>
                </c:pt>
                <c:pt idx="631">
                  <c:v>89.484620000000007</c:v>
                </c:pt>
                <c:pt idx="632">
                  <c:v>89.481440000000006</c:v>
                </c:pt>
                <c:pt idx="633">
                  <c:v>89.478009999999998</c:v>
                </c:pt>
                <c:pt idx="634">
                  <c:v>89.474469999999997</c:v>
                </c:pt>
                <c:pt idx="635">
                  <c:v>89.4709</c:v>
                </c:pt>
                <c:pt idx="636">
                  <c:v>89.467119999999994</c:v>
                </c:pt>
                <c:pt idx="637">
                  <c:v>89.462500000000006</c:v>
                </c:pt>
                <c:pt idx="638">
                  <c:v>89.458259999999996</c:v>
                </c:pt>
                <c:pt idx="639">
                  <c:v>89.453819999999993</c:v>
                </c:pt>
                <c:pt idx="640">
                  <c:v>89.449010000000001</c:v>
                </c:pt>
                <c:pt idx="641">
                  <c:v>89.44408</c:v>
                </c:pt>
                <c:pt idx="642">
                  <c:v>89.439210000000003</c:v>
                </c:pt>
                <c:pt idx="643">
                  <c:v>89.434299999999993</c:v>
                </c:pt>
                <c:pt idx="644">
                  <c:v>89.429259999999999</c:v>
                </c:pt>
                <c:pt idx="645">
                  <c:v>89.424199999999999</c:v>
                </c:pt>
                <c:pt idx="646">
                  <c:v>89.419309999999996</c:v>
                </c:pt>
                <c:pt idx="647">
                  <c:v>89.414159999999995</c:v>
                </c:pt>
                <c:pt idx="648">
                  <c:v>89.409090000000006</c:v>
                </c:pt>
                <c:pt idx="649">
                  <c:v>89.40419</c:v>
                </c:pt>
                <c:pt idx="650">
                  <c:v>89.399060000000006</c:v>
                </c:pt>
                <c:pt idx="651">
                  <c:v>89.393889999999999</c:v>
                </c:pt>
                <c:pt idx="652">
                  <c:v>89.38861</c:v>
                </c:pt>
                <c:pt idx="653">
                  <c:v>89.383529999999993</c:v>
                </c:pt>
                <c:pt idx="654">
                  <c:v>89.378510000000006</c:v>
                </c:pt>
                <c:pt idx="655">
                  <c:v>89.372219999999999</c:v>
                </c:pt>
                <c:pt idx="656">
                  <c:v>89.36694</c:v>
                </c:pt>
                <c:pt idx="657">
                  <c:v>89.361869999999996</c:v>
                </c:pt>
                <c:pt idx="658">
                  <c:v>89.356840000000005</c:v>
                </c:pt>
                <c:pt idx="659">
                  <c:v>89.35181</c:v>
                </c:pt>
                <c:pt idx="660">
                  <c:v>89.346720000000005</c:v>
                </c:pt>
                <c:pt idx="661">
                  <c:v>89.34169</c:v>
                </c:pt>
                <c:pt idx="662">
                  <c:v>89.336519999999993</c:v>
                </c:pt>
                <c:pt idx="663">
                  <c:v>89.331500000000005</c:v>
                </c:pt>
                <c:pt idx="664">
                  <c:v>89.326580000000007</c:v>
                </c:pt>
                <c:pt idx="665">
                  <c:v>89.321719999999999</c:v>
                </c:pt>
                <c:pt idx="666">
                  <c:v>89.316839999999999</c:v>
                </c:pt>
                <c:pt idx="667">
                  <c:v>89.311840000000004</c:v>
                </c:pt>
                <c:pt idx="668">
                  <c:v>89.307060000000007</c:v>
                </c:pt>
                <c:pt idx="669">
                  <c:v>89.302059999999997</c:v>
                </c:pt>
                <c:pt idx="670">
                  <c:v>89.297309999999996</c:v>
                </c:pt>
                <c:pt idx="671">
                  <c:v>89.292590000000004</c:v>
                </c:pt>
                <c:pt idx="672">
                  <c:v>89.287880000000001</c:v>
                </c:pt>
                <c:pt idx="673">
                  <c:v>89.283090000000001</c:v>
                </c:pt>
                <c:pt idx="674">
                  <c:v>89.277259999999998</c:v>
                </c:pt>
                <c:pt idx="675">
                  <c:v>89.272570000000002</c:v>
                </c:pt>
                <c:pt idx="676">
                  <c:v>89.267949999999999</c:v>
                </c:pt>
                <c:pt idx="677">
                  <c:v>89.263239999999996</c:v>
                </c:pt>
                <c:pt idx="678">
                  <c:v>89.258610000000004</c:v>
                </c:pt>
                <c:pt idx="679">
                  <c:v>89.25394</c:v>
                </c:pt>
                <c:pt idx="680">
                  <c:v>89.249200000000002</c:v>
                </c:pt>
                <c:pt idx="681">
                  <c:v>89.244569999999996</c:v>
                </c:pt>
                <c:pt idx="682">
                  <c:v>89.239720000000005</c:v>
                </c:pt>
                <c:pt idx="683">
                  <c:v>89.235039999999998</c:v>
                </c:pt>
                <c:pt idx="684">
                  <c:v>89.230220000000003</c:v>
                </c:pt>
                <c:pt idx="685">
                  <c:v>89.225319999999996</c:v>
                </c:pt>
                <c:pt idx="686">
                  <c:v>89.220590000000001</c:v>
                </c:pt>
                <c:pt idx="687">
                  <c:v>89.215639999999993</c:v>
                </c:pt>
                <c:pt idx="688">
                  <c:v>89.210880000000003</c:v>
                </c:pt>
                <c:pt idx="689">
                  <c:v>89.206010000000006</c:v>
                </c:pt>
                <c:pt idx="690">
                  <c:v>89.201189999999997</c:v>
                </c:pt>
                <c:pt idx="691">
                  <c:v>89.19641</c:v>
                </c:pt>
                <c:pt idx="692">
                  <c:v>89.191559999999996</c:v>
                </c:pt>
                <c:pt idx="693">
                  <c:v>89.185000000000002</c:v>
                </c:pt>
                <c:pt idx="694">
                  <c:v>89.180160000000001</c:v>
                </c:pt>
                <c:pt idx="695">
                  <c:v>89.175280000000001</c:v>
                </c:pt>
                <c:pt idx="696">
                  <c:v>89.170349999999999</c:v>
                </c:pt>
                <c:pt idx="697">
                  <c:v>89.165469999999999</c:v>
                </c:pt>
                <c:pt idx="698">
                  <c:v>89.160489999999996</c:v>
                </c:pt>
                <c:pt idx="699">
                  <c:v>89.15558</c:v>
                </c:pt>
                <c:pt idx="700">
                  <c:v>89.150720000000007</c:v>
                </c:pt>
                <c:pt idx="701">
                  <c:v>89.145910000000001</c:v>
                </c:pt>
                <c:pt idx="702">
                  <c:v>89.141180000000006</c:v>
                </c:pt>
                <c:pt idx="703">
                  <c:v>89.136690000000002</c:v>
                </c:pt>
                <c:pt idx="704">
                  <c:v>89.132189999999994</c:v>
                </c:pt>
                <c:pt idx="705">
                  <c:v>89.127979999999994</c:v>
                </c:pt>
                <c:pt idx="706">
                  <c:v>89.123760000000004</c:v>
                </c:pt>
                <c:pt idx="707">
                  <c:v>89.119640000000004</c:v>
                </c:pt>
                <c:pt idx="708">
                  <c:v>89.115639999999999</c:v>
                </c:pt>
                <c:pt idx="709">
                  <c:v>89.111689999999996</c:v>
                </c:pt>
                <c:pt idx="710">
                  <c:v>89.107659999999996</c:v>
                </c:pt>
                <c:pt idx="711">
                  <c:v>89.103710000000007</c:v>
                </c:pt>
                <c:pt idx="712">
                  <c:v>89.099739999999997</c:v>
                </c:pt>
                <c:pt idx="713">
                  <c:v>89.095789999999994</c:v>
                </c:pt>
                <c:pt idx="714">
                  <c:v>89.090029999999999</c:v>
                </c:pt>
                <c:pt idx="715">
                  <c:v>89.085939999999994</c:v>
                </c:pt>
                <c:pt idx="716">
                  <c:v>89.081969999999998</c:v>
                </c:pt>
                <c:pt idx="717">
                  <c:v>89.077939999999998</c:v>
                </c:pt>
                <c:pt idx="718">
                  <c:v>89.073880000000003</c:v>
                </c:pt>
                <c:pt idx="719">
                  <c:v>89.069839999999999</c:v>
                </c:pt>
                <c:pt idx="720">
                  <c:v>89.065740000000005</c:v>
                </c:pt>
                <c:pt idx="721">
                  <c:v>89.061710000000005</c:v>
                </c:pt>
                <c:pt idx="722">
                  <c:v>89.05762</c:v>
                </c:pt>
                <c:pt idx="723">
                  <c:v>89.053610000000006</c:v>
                </c:pt>
                <c:pt idx="724">
                  <c:v>89.049679999999995</c:v>
                </c:pt>
                <c:pt idx="725">
                  <c:v>89.045820000000006</c:v>
                </c:pt>
                <c:pt idx="726">
                  <c:v>89.041989999999998</c:v>
                </c:pt>
                <c:pt idx="727">
                  <c:v>89.038200000000003</c:v>
                </c:pt>
                <c:pt idx="728">
                  <c:v>89.034459999999996</c:v>
                </c:pt>
                <c:pt idx="729">
                  <c:v>89.030820000000006</c:v>
                </c:pt>
                <c:pt idx="730">
                  <c:v>89.027259999999998</c:v>
                </c:pt>
                <c:pt idx="731">
                  <c:v>89.023679999999999</c:v>
                </c:pt>
                <c:pt idx="732">
                  <c:v>89.020079999999993</c:v>
                </c:pt>
                <c:pt idx="733">
                  <c:v>89.016509999999997</c:v>
                </c:pt>
                <c:pt idx="734">
                  <c:v>89.012929999999997</c:v>
                </c:pt>
                <c:pt idx="735">
                  <c:v>89.009339999999995</c:v>
                </c:pt>
                <c:pt idx="736">
                  <c:v>89.005740000000003</c:v>
                </c:pt>
                <c:pt idx="737">
                  <c:v>89.002089999999995</c:v>
                </c:pt>
                <c:pt idx="738">
                  <c:v>88.998559999999998</c:v>
                </c:pt>
                <c:pt idx="739">
                  <c:v>88.994860000000003</c:v>
                </c:pt>
                <c:pt idx="740">
                  <c:v>88.991280000000003</c:v>
                </c:pt>
                <c:pt idx="741">
                  <c:v>88.987539999999996</c:v>
                </c:pt>
                <c:pt idx="742">
                  <c:v>88.983750000000001</c:v>
                </c:pt>
                <c:pt idx="743">
                  <c:v>88.979950000000002</c:v>
                </c:pt>
                <c:pt idx="744">
                  <c:v>88.976140000000001</c:v>
                </c:pt>
                <c:pt idx="745">
                  <c:v>88.97242</c:v>
                </c:pt>
                <c:pt idx="746">
                  <c:v>88.968639999999994</c:v>
                </c:pt>
                <c:pt idx="747">
                  <c:v>88.963470000000001</c:v>
                </c:pt>
                <c:pt idx="748">
                  <c:v>88.959760000000003</c:v>
                </c:pt>
                <c:pt idx="749">
                  <c:v>88.956109999999995</c:v>
                </c:pt>
                <c:pt idx="750">
                  <c:v>88.952460000000002</c:v>
                </c:pt>
                <c:pt idx="751">
                  <c:v>88.948819999999998</c:v>
                </c:pt>
                <c:pt idx="752">
                  <c:v>88.945300000000003</c:v>
                </c:pt>
                <c:pt idx="753">
                  <c:v>88.941839999999999</c:v>
                </c:pt>
                <c:pt idx="754">
                  <c:v>88.938410000000005</c:v>
                </c:pt>
                <c:pt idx="755">
                  <c:v>88.935059999999993</c:v>
                </c:pt>
                <c:pt idx="756">
                  <c:v>88.931659999999994</c:v>
                </c:pt>
                <c:pt idx="757">
                  <c:v>88.928359999999998</c:v>
                </c:pt>
                <c:pt idx="758">
                  <c:v>88.924999999999997</c:v>
                </c:pt>
                <c:pt idx="759">
                  <c:v>88.921750000000003</c:v>
                </c:pt>
                <c:pt idx="760">
                  <c:v>88.918340000000001</c:v>
                </c:pt>
                <c:pt idx="761">
                  <c:v>88.915120000000002</c:v>
                </c:pt>
                <c:pt idx="762">
                  <c:v>88.911799999999999</c:v>
                </c:pt>
                <c:pt idx="763">
                  <c:v>88.90849</c:v>
                </c:pt>
                <c:pt idx="764">
                  <c:v>88.905090000000001</c:v>
                </c:pt>
                <c:pt idx="765">
                  <c:v>88.901719999999997</c:v>
                </c:pt>
                <c:pt idx="766">
                  <c:v>88.898300000000006</c:v>
                </c:pt>
                <c:pt idx="767">
                  <c:v>88.894909999999996</c:v>
                </c:pt>
                <c:pt idx="768">
                  <c:v>88.89152</c:v>
                </c:pt>
                <c:pt idx="769">
                  <c:v>88.888090000000005</c:v>
                </c:pt>
                <c:pt idx="770">
                  <c:v>88.88476</c:v>
                </c:pt>
                <c:pt idx="771">
                  <c:v>88.881410000000002</c:v>
                </c:pt>
                <c:pt idx="772">
                  <c:v>88.878140000000002</c:v>
                </c:pt>
                <c:pt idx="773">
                  <c:v>88.874840000000006</c:v>
                </c:pt>
                <c:pt idx="774">
                  <c:v>88.871639999999999</c:v>
                </c:pt>
                <c:pt idx="775">
                  <c:v>88.868440000000007</c:v>
                </c:pt>
                <c:pt idx="776">
                  <c:v>88.865219999999994</c:v>
                </c:pt>
                <c:pt idx="777">
                  <c:v>88.862049999999996</c:v>
                </c:pt>
                <c:pt idx="778">
                  <c:v>88.858909999999995</c:v>
                </c:pt>
                <c:pt idx="779">
                  <c:v>88.855969999999999</c:v>
                </c:pt>
                <c:pt idx="780">
                  <c:v>88.853200000000001</c:v>
                </c:pt>
                <c:pt idx="781">
                  <c:v>88.850309999999993</c:v>
                </c:pt>
                <c:pt idx="782">
                  <c:v>88.847539999999995</c:v>
                </c:pt>
                <c:pt idx="783">
                  <c:v>88.844809999999995</c:v>
                </c:pt>
                <c:pt idx="784">
                  <c:v>88.842140000000001</c:v>
                </c:pt>
                <c:pt idx="785">
                  <c:v>88.839380000000006</c:v>
                </c:pt>
                <c:pt idx="786">
                  <c:v>88.836799999999997</c:v>
                </c:pt>
                <c:pt idx="787">
                  <c:v>88.83426</c:v>
                </c:pt>
                <c:pt idx="788">
                  <c:v>88.831680000000006</c:v>
                </c:pt>
                <c:pt idx="789">
                  <c:v>88.82911</c:v>
                </c:pt>
                <c:pt idx="790">
                  <c:v>88.826369999999997</c:v>
                </c:pt>
                <c:pt idx="791">
                  <c:v>88.823840000000004</c:v>
                </c:pt>
                <c:pt idx="792">
                  <c:v>88.821179999999998</c:v>
                </c:pt>
                <c:pt idx="793">
                  <c:v>88.818690000000004</c:v>
                </c:pt>
                <c:pt idx="794">
                  <c:v>88.816090000000003</c:v>
                </c:pt>
                <c:pt idx="795">
                  <c:v>88.813590000000005</c:v>
                </c:pt>
                <c:pt idx="796">
                  <c:v>88.811059999999998</c:v>
                </c:pt>
                <c:pt idx="797">
                  <c:v>88.808530000000005</c:v>
                </c:pt>
                <c:pt idx="798">
                  <c:v>88.80592</c:v>
                </c:pt>
                <c:pt idx="799">
                  <c:v>88.803319999999999</c:v>
                </c:pt>
                <c:pt idx="800">
                  <c:v>88.800690000000003</c:v>
                </c:pt>
                <c:pt idx="801">
                  <c:v>88.798050000000003</c:v>
                </c:pt>
                <c:pt idx="802">
                  <c:v>88.795479999999998</c:v>
                </c:pt>
                <c:pt idx="803">
                  <c:v>88.792959999999994</c:v>
                </c:pt>
                <c:pt idx="804">
                  <c:v>88.790459999999996</c:v>
                </c:pt>
                <c:pt idx="805">
                  <c:v>88.787930000000003</c:v>
                </c:pt>
                <c:pt idx="806">
                  <c:v>88.785399999999996</c:v>
                </c:pt>
                <c:pt idx="807">
                  <c:v>88.782880000000006</c:v>
                </c:pt>
                <c:pt idx="808">
                  <c:v>88.780590000000004</c:v>
                </c:pt>
                <c:pt idx="809">
                  <c:v>88.778189999999995</c:v>
                </c:pt>
                <c:pt idx="810">
                  <c:v>88.775810000000007</c:v>
                </c:pt>
                <c:pt idx="811">
                  <c:v>88.773449999999997</c:v>
                </c:pt>
                <c:pt idx="812">
                  <c:v>88.771140000000003</c:v>
                </c:pt>
                <c:pt idx="813">
                  <c:v>88.768749999999997</c:v>
                </c:pt>
                <c:pt idx="814">
                  <c:v>88.766369999999995</c:v>
                </c:pt>
                <c:pt idx="815">
                  <c:v>88.764060000000001</c:v>
                </c:pt>
                <c:pt idx="816">
                  <c:v>88.761750000000006</c:v>
                </c:pt>
                <c:pt idx="817">
                  <c:v>88.759410000000003</c:v>
                </c:pt>
                <c:pt idx="818">
                  <c:v>88.757180000000005</c:v>
                </c:pt>
                <c:pt idx="819">
                  <c:v>88.75497</c:v>
                </c:pt>
                <c:pt idx="820">
                  <c:v>88.752719999999997</c:v>
                </c:pt>
                <c:pt idx="821">
                  <c:v>88.750510000000006</c:v>
                </c:pt>
                <c:pt idx="822">
                  <c:v>88.748379999999997</c:v>
                </c:pt>
                <c:pt idx="823">
                  <c:v>88.746279999999999</c:v>
                </c:pt>
                <c:pt idx="824">
                  <c:v>88.744219999999999</c:v>
                </c:pt>
                <c:pt idx="825">
                  <c:v>88.74212</c:v>
                </c:pt>
                <c:pt idx="826">
                  <c:v>88.74006</c:v>
                </c:pt>
                <c:pt idx="827">
                  <c:v>88.737949999999998</c:v>
                </c:pt>
                <c:pt idx="828">
                  <c:v>88.735820000000004</c:v>
                </c:pt>
                <c:pt idx="829">
                  <c:v>88.733739999999997</c:v>
                </c:pt>
                <c:pt idx="830">
                  <c:v>88.731650000000002</c:v>
                </c:pt>
                <c:pt idx="831">
                  <c:v>88.729500000000002</c:v>
                </c:pt>
                <c:pt idx="832">
                  <c:v>88.72739</c:v>
                </c:pt>
                <c:pt idx="833">
                  <c:v>88.725279999999998</c:v>
                </c:pt>
                <c:pt idx="834">
                  <c:v>88.723159999999993</c:v>
                </c:pt>
                <c:pt idx="835">
                  <c:v>88.721080000000001</c:v>
                </c:pt>
                <c:pt idx="836">
                  <c:v>88.719049999999996</c:v>
                </c:pt>
                <c:pt idx="837">
                  <c:v>88.71705</c:v>
                </c:pt>
                <c:pt idx="838">
                  <c:v>88.71508</c:v>
                </c:pt>
                <c:pt idx="839">
                  <c:v>88.713160000000002</c:v>
                </c:pt>
                <c:pt idx="840">
                  <c:v>88.711280000000002</c:v>
                </c:pt>
                <c:pt idx="841">
                  <c:v>88.709469999999996</c:v>
                </c:pt>
                <c:pt idx="842">
                  <c:v>88.707650000000001</c:v>
                </c:pt>
                <c:pt idx="843">
                  <c:v>88.705870000000004</c:v>
                </c:pt>
                <c:pt idx="844">
                  <c:v>88.70411</c:v>
                </c:pt>
                <c:pt idx="845">
                  <c:v>88.70232</c:v>
                </c:pt>
                <c:pt idx="846">
                  <c:v>88.700530000000001</c:v>
                </c:pt>
                <c:pt idx="847">
                  <c:v>88.698759999999993</c:v>
                </c:pt>
                <c:pt idx="848">
                  <c:v>88.697050000000004</c:v>
                </c:pt>
                <c:pt idx="849">
                  <c:v>88.695319999999995</c:v>
                </c:pt>
                <c:pt idx="850">
                  <c:v>88.69359</c:v>
                </c:pt>
                <c:pt idx="851">
                  <c:v>88.691839999999999</c:v>
                </c:pt>
                <c:pt idx="852">
                  <c:v>88.690119999999993</c:v>
                </c:pt>
                <c:pt idx="853">
                  <c:v>88.68835</c:v>
                </c:pt>
                <c:pt idx="854">
                  <c:v>88.686580000000006</c:v>
                </c:pt>
                <c:pt idx="855">
                  <c:v>88.684839999999994</c:v>
                </c:pt>
                <c:pt idx="856">
                  <c:v>88.682990000000004</c:v>
                </c:pt>
                <c:pt idx="857">
                  <c:v>88.681160000000006</c:v>
                </c:pt>
                <c:pt idx="858">
                  <c:v>88.679299999999998</c:v>
                </c:pt>
                <c:pt idx="859">
                  <c:v>88.677430000000001</c:v>
                </c:pt>
                <c:pt idx="860">
                  <c:v>88.67559</c:v>
                </c:pt>
                <c:pt idx="861">
                  <c:v>88.673760000000001</c:v>
                </c:pt>
                <c:pt idx="862">
                  <c:v>88.671660000000003</c:v>
                </c:pt>
                <c:pt idx="863">
                  <c:v>88.669749999999993</c:v>
                </c:pt>
                <c:pt idx="864">
                  <c:v>88.667879999999997</c:v>
                </c:pt>
                <c:pt idx="865">
                  <c:v>88.666049999999998</c:v>
                </c:pt>
                <c:pt idx="866">
                  <c:v>88.664119999999997</c:v>
                </c:pt>
                <c:pt idx="867">
                  <c:v>88.66216</c:v>
                </c:pt>
                <c:pt idx="868">
                  <c:v>88.660340000000005</c:v>
                </c:pt>
                <c:pt idx="869">
                  <c:v>88.658559999999994</c:v>
                </c:pt>
                <c:pt idx="870">
                  <c:v>88.656779999999998</c:v>
                </c:pt>
                <c:pt idx="871">
                  <c:v>88.655000000000001</c:v>
                </c:pt>
                <c:pt idx="872">
                  <c:v>88.653289999999998</c:v>
                </c:pt>
                <c:pt idx="873">
                  <c:v>88.651520000000005</c:v>
                </c:pt>
                <c:pt idx="874">
                  <c:v>88.649760000000001</c:v>
                </c:pt>
                <c:pt idx="875">
                  <c:v>88.648030000000006</c:v>
                </c:pt>
                <c:pt idx="876">
                  <c:v>88.646420000000006</c:v>
                </c:pt>
                <c:pt idx="877">
                  <c:v>88.644909999999996</c:v>
                </c:pt>
                <c:pt idx="878">
                  <c:v>88.643349999999998</c:v>
                </c:pt>
                <c:pt idx="879">
                  <c:v>88.6417</c:v>
                </c:pt>
                <c:pt idx="880">
                  <c:v>88.640190000000004</c:v>
                </c:pt>
                <c:pt idx="881">
                  <c:v>88.638890000000004</c:v>
                </c:pt>
                <c:pt idx="882">
                  <c:v>88.637659999999997</c:v>
                </c:pt>
                <c:pt idx="883">
                  <c:v>88.636619999999994</c:v>
                </c:pt>
                <c:pt idx="884">
                  <c:v>88.635559999999998</c:v>
                </c:pt>
                <c:pt idx="885">
                  <c:v>88.634450000000001</c:v>
                </c:pt>
                <c:pt idx="886">
                  <c:v>88.633279999999999</c:v>
                </c:pt>
                <c:pt idx="887">
                  <c:v>88.632220000000004</c:v>
                </c:pt>
                <c:pt idx="888">
                  <c:v>88.631320000000002</c:v>
                </c:pt>
                <c:pt idx="889">
                  <c:v>88.630610000000004</c:v>
                </c:pt>
                <c:pt idx="890">
                  <c:v>88.630160000000004</c:v>
                </c:pt>
                <c:pt idx="891">
                  <c:v>88.629360000000005</c:v>
                </c:pt>
                <c:pt idx="892">
                  <c:v>88.628900000000002</c:v>
                </c:pt>
                <c:pt idx="893">
                  <c:v>88.628479999999996</c:v>
                </c:pt>
                <c:pt idx="894">
                  <c:v>88.628119999999996</c:v>
                </c:pt>
                <c:pt idx="895">
                  <c:v>88.62818</c:v>
                </c:pt>
                <c:pt idx="896">
                  <c:v>88.627690000000001</c:v>
                </c:pt>
                <c:pt idx="897">
                  <c:v>88.627489999999995</c:v>
                </c:pt>
                <c:pt idx="898">
                  <c:v>88.626909999999995</c:v>
                </c:pt>
                <c:pt idx="899">
                  <c:v>88.625969999999995</c:v>
                </c:pt>
                <c:pt idx="900">
                  <c:v>88.624809999999997</c:v>
                </c:pt>
                <c:pt idx="901">
                  <c:v>88.623140000000006</c:v>
                </c:pt>
                <c:pt idx="902">
                  <c:v>88.621160000000003</c:v>
                </c:pt>
                <c:pt idx="903">
                  <c:v>88.619050000000001</c:v>
                </c:pt>
                <c:pt idx="904">
                  <c:v>88.616439999999997</c:v>
                </c:pt>
                <c:pt idx="905">
                  <c:v>88.613659999999996</c:v>
                </c:pt>
                <c:pt idx="906">
                  <c:v>88.610659999999996</c:v>
                </c:pt>
                <c:pt idx="907">
                  <c:v>88.607579999999999</c:v>
                </c:pt>
                <c:pt idx="908">
                  <c:v>88.604339999999993</c:v>
                </c:pt>
                <c:pt idx="909">
                  <c:v>88.601110000000006</c:v>
                </c:pt>
                <c:pt idx="910">
                  <c:v>88.597890000000007</c:v>
                </c:pt>
                <c:pt idx="911">
                  <c:v>88.594570000000004</c:v>
                </c:pt>
                <c:pt idx="912">
                  <c:v>88.591449999999995</c:v>
                </c:pt>
                <c:pt idx="913">
                  <c:v>88.588369999999998</c:v>
                </c:pt>
                <c:pt idx="914">
                  <c:v>88.58569</c:v>
                </c:pt>
                <c:pt idx="915">
                  <c:v>88.583119999999994</c:v>
                </c:pt>
                <c:pt idx="916">
                  <c:v>88.580590000000001</c:v>
                </c:pt>
                <c:pt idx="917">
                  <c:v>88.578199999999995</c:v>
                </c:pt>
                <c:pt idx="918">
                  <c:v>88.575969999999998</c:v>
                </c:pt>
                <c:pt idx="919">
                  <c:v>88.573999999999998</c:v>
                </c:pt>
                <c:pt idx="920">
                  <c:v>88.572339999999997</c:v>
                </c:pt>
                <c:pt idx="921">
                  <c:v>88.570819999999998</c:v>
                </c:pt>
                <c:pt idx="922">
                  <c:v>88.569460000000007</c:v>
                </c:pt>
                <c:pt idx="923">
                  <c:v>88.567970000000003</c:v>
                </c:pt>
                <c:pt idx="924">
                  <c:v>88.566640000000007</c:v>
                </c:pt>
                <c:pt idx="925">
                  <c:v>88.565309999999997</c:v>
                </c:pt>
                <c:pt idx="926">
                  <c:v>88.564139999999995</c:v>
                </c:pt>
                <c:pt idx="927">
                  <c:v>88.563109999999995</c:v>
                </c:pt>
                <c:pt idx="928">
                  <c:v>88.562049999999999</c:v>
                </c:pt>
                <c:pt idx="929">
                  <c:v>88.560990000000004</c:v>
                </c:pt>
                <c:pt idx="930">
                  <c:v>88.559920000000005</c:v>
                </c:pt>
                <c:pt idx="931">
                  <c:v>88.558840000000004</c:v>
                </c:pt>
                <c:pt idx="932">
                  <c:v>88.557779999999994</c:v>
                </c:pt>
                <c:pt idx="933">
                  <c:v>88.556520000000006</c:v>
                </c:pt>
                <c:pt idx="934">
                  <c:v>88.55538</c:v>
                </c:pt>
                <c:pt idx="935">
                  <c:v>88.554109999999994</c:v>
                </c:pt>
                <c:pt idx="936">
                  <c:v>88.552940000000007</c:v>
                </c:pt>
                <c:pt idx="937">
                  <c:v>88.551810000000003</c:v>
                </c:pt>
                <c:pt idx="938">
                  <c:v>88.550719999999998</c:v>
                </c:pt>
                <c:pt idx="939">
                  <c:v>88.549549999999996</c:v>
                </c:pt>
                <c:pt idx="940">
                  <c:v>88.548419999999993</c:v>
                </c:pt>
                <c:pt idx="941">
                  <c:v>88.547340000000005</c:v>
                </c:pt>
                <c:pt idx="942">
                  <c:v>88.546409999999995</c:v>
                </c:pt>
                <c:pt idx="943">
                  <c:v>88.545640000000006</c:v>
                </c:pt>
                <c:pt idx="944">
                  <c:v>88.544849999999997</c:v>
                </c:pt>
                <c:pt idx="945">
                  <c:v>88.543840000000003</c:v>
                </c:pt>
                <c:pt idx="946">
                  <c:v>88.542739999999995</c:v>
                </c:pt>
                <c:pt idx="947">
                  <c:v>88.541709999999995</c:v>
                </c:pt>
                <c:pt idx="948">
                  <c:v>88.540779999999998</c:v>
                </c:pt>
                <c:pt idx="949">
                  <c:v>88.540009999999995</c:v>
                </c:pt>
                <c:pt idx="950">
                  <c:v>88.539280000000005</c:v>
                </c:pt>
                <c:pt idx="951">
                  <c:v>88.53837</c:v>
                </c:pt>
                <c:pt idx="952">
                  <c:v>88.537220000000005</c:v>
                </c:pt>
                <c:pt idx="953">
                  <c:v>88.536079999999998</c:v>
                </c:pt>
                <c:pt idx="954">
                  <c:v>88.534909999999996</c:v>
                </c:pt>
                <c:pt idx="955">
                  <c:v>88.533879999999996</c:v>
                </c:pt>
                <c:pt idx="956">
                  <c:v>88.532759999999996</c:v>
                </c:pt>
                <c:pt idx="957">
                  <c:v>88.53152</c:v>
                </c:pt>
                <c:pt idx="958">
                  <c:v>88.530119999999997</c:v>
                </c:pt>
                <c:pt idx="959">
                  <c:v>88.528559999999999</c:v>
                </c:pt>
                <c:pt idx="960">
                  <c:v>88.527060000000006</c:v>
                </c:pt>
                <c:pt idx="961">
                  <c:v>88.525559999999999</c:v>
                </c:pt>
                <c:pt idx="962">
                  <c:v>88.524010000000004</c:v>
                </c:pt>
                <c:pt idx="963">
                  <c:v>88.522390000000001</c:v>
                </c:pt>
                <c:pt idx="964">
                  <c:v>88.520840000000007</c:v>
                </c:pt>
                <c:pt idx="965">
                  <c:v>88.519279999999995</c:v>
                </c:pt>
                <c:pt idx="966">
                  <c:v>88.517690000000002</c:v>
                </c:pt>
                <c:pt idx="967">
                  <c:v>88.516159999999999</c:v>
                </c:pt>
                <c:pt idx="968">
                  <c:v>88.514570000000006</c:v>
                </c:pt>
                <c:pt idx="969">
                  <c:v>88.512879999999996</c:v>
                </c:pt>
                <c:pt idx="970">
                  <c:v>88.511139999999997</c:v>
                </c:pt>
                <c:pt idx="971">
                  <c:v>88.509370000000004</c:v>
                </c:pt>
                <c:pt idx="972">
                  <c:v>88.507620000000003</c:v>
                </c:pt>
                <c:pt idx="973">
                  <c:v>88.505740000000003</c:v>
                </c:pt>
                <c:pt idx="974">
                  <c:v>88.503879999999995</c:v>
                </c:pt>
                <c:pt idx="975">
                  <c:v>88.501869999999997</c:v>
                </c:pt>
                <c:pt idx="976">
                  <c:v>88.499750000000006</c:v>
                </c:pt>
                <c:pt idx="977">
                  <c:v>88.497550000000004</c:v>
                </c:pt>
                <c:pt idx="978">
                  <c:v>88.495109999999997</c:v>
                </c:pt>
                <c:pt idx="979">
                  <c:v>88.492620000000002</c:v>
                </c:pt>
                <c:pt idx="980">
                  <c:v>88.49</c:v>
                </c:pt>
                <c:pt idx="981">
                  <c:v>88.487279999999998</c:v>
                </c:pt>
                <c:pt idx="982">
                  <c:v>88.484650000000002</c:v>
                </c:pt>
                <c:pt idx="983">
                  <c:v>88.481750000000005</c:v>
                </c:pt>
                <c:pt idx="984">
                  <c:v>88.478790000000004</c:v>
                </c:pt>
                <c:pt idx="985">
                  <c:v>88.475840000000005</c:v>
                </c:pt>
                <c:pt idx="986">
                  <c:v>88.473029999999994</c:v>
                </c:pt>
                <c:pt idx="987">
                  <c:v>88.470309999999998</c:v>
                </c:pt>
                <c:pt idx="988">
                  <c:v>88.467470000000006</c:v>
                </c:pt>
                <c:pt idx="989">
                  <c:v>88.464740000000006</c:v>
                </c:pt>
                <c:pt idx="990">
                  <c:v>88.461969999999994</c:v>
                </c:pt>
                <c:pt idx="991">
                  <c:v>88.459220000000002</c:v>
                </c:pt>
                <c:pt idx="992">
                  <c:v>88.456599999999995</c:v>
                </c:pt>
                <c:pt idx="993">
                  <c:v>88.453999999999994</c:v>
                </c:pt>
                <c:pt idx="994">
                  <c:v>88.451340000000002</c:v>
                </c:pt>
                <c:pt idx="995">
                  <c:v>88.448660000000004</c:v>
                </c:pt>
                <c:pt idx="996">
                  <c:v>88.445949999999996</c:v>
                </c:pt>
                <c:pt idx="997">
                  <c:v>88.44332</c:v>
                </c:pt>
                <c:pt idx="998">
                  <c:v>88.44068</c:v>
                </c:pt>
                <c:pt idx="999">
                  <c:v>88.438079999999999</c:v>
                </c:pt>
                <c:pt idx="1000">
                  <c:v>88.435550000000006</c:v>
                </c:pt>
                <c:pt idx="1001">
                  <c:v>88.432850000000002</c:v>
                </c:pt>
                <c:pt idx="1002">
                  <c:v>88.430160000000001</c:v>
                </c:pt>
                <c:pt idx="1003">
                  <c:v>88.427530000000004</c:v>
                </c:pt>
                <c:pt idx="1004">
                  <c:v>88.42501</c:v>
                </c:pt>
                <c:pt idx="1005">
                  <c:v>88.422560000000004</c:v>
                </c:pt>
                <c:pt idx="1006">
                  <c:v>88.420069999999996</c:v>
                </c:pt>
                <c:pt idx="1007">
                  <c:v>88.417569999999998</c:v>
                </c:pt>
                <c:pt idx="1008">
                  <c:v>88.414990000000003</c:v>
                </c:pt>
                <c:pt idx="1009">
                  <c:v>88.412419999999997</c:v>
                </c:pt>
                <c:pt idx="1010">
                  <c:v>88.409880000000001</c:v>
                </c:pt>
                <c:pt idx="1011">
                  <c:v>88.407309999999995</c:v>
                </c:pt>
                <c:pt idx="1012">
                  <c:v>88.404619999999994</c:v>
                </c:pt>
                <c:pt idx="1013">
                  <c:v>88.402000000000001</c:v>
                </c:pt>
                <c:pt idx="1014">
                  <c:v>88.399339999999995</c:v>
                </c:pt>
                <c:pt idx="1015">
                  <c:v>88.396659999999997</c:v>
                </c:pt>
                <c:pt idx="1016">
                  <c:v>88.393789999999996</c:v>
                </c:pt>
                <c:pt idx="1017">
                  <c:v>88.391080000000002</c:v>
                </c:pt>
                <c:pt idx="1018">
                  <c:v>88.388289999999998</c:v>
                </c:pt>
                <c:pt idx="1019">
                  <c:v>88.385559999999998</c:v>
                </c:pt>
                <c:pt idx="1020">
                  <c:v>88.382900000000006</c:v>
                </c:pt>
                <c:pt idx="1021">
                  <c:v>88.380189999999999</c:v>
                </c:pt>
                <c:pt idx="1022">
                  <c:v>88.377539999999996</c:v>
                </c:pt>
                <c:pt idx="1023">
                  <c:v>88.374809999999997</c:v>
                </c:pt>
                <c:pt idx="1024">
                  <c:v>88.372060000000005</c:v>
                </c:pt>
                <c:pt idx="1025">
                  <c:v>88.369320000000002</c:v>
                </c:pt>
                <c:pt idx="1026">
                  <c:v>88.366519999999994</c:v>
                </c:pt>
                <c:pt idx="1027">
                  <c:v>88.363740000000007</c:v>
                </c:pt>
                <c:pt idx="1028">
                  <c:v>88.360879999999995</c:v>
                </c:pt>
                <c:pt idx="1029">
                  <c:v>88.357990000000001</c:v>
                </c:pt>
                <c:pt idx="1030">
                  <c:v>88.355119999999999</c:v>
                </c:pt>
                <c:pt idx="1031">
                  <c:v>88.352149999999995</c:v>
                </c:pt>
                <c:pt idx="1032">
                  <c:v>88.349159999999998</c:v>
                </c:pt>
                <c:pt idx="1033">
                  <c:v>88.346119999999999</c:v>
                </c:pt>
                <c:pt idx="1034">
                  <c:v>88.343220000000002</c:v>
                </c:pt>
                <c:pt idx="1035">
                  <c:v>88.340429999999998</c:v>
                </c:pt>
                <c:pt idx="1036">
                  <c:v>88.337720000000004</c:v>
                </c:pt>
                <c:pt idx="1037">
                  <c:v>88.335009999999997</c:v>
                </c:pt>
                <c:pt idx="1038">
                  <c:v>88.332440000000005</c:v>
                </c:pt>
                <c:pt idx="1039">
                  <c:v>88.329880000000003</c:v>
                </c:pt>
                <c:pt idx="1040">
                  <c:v>88.327489999999997</c:v>
                </c:pt>
                <c:pt idx="1041">
                  <c:v>88.325010000000006</c:v>
                </c:pt>
                <c:pt idx="1042">
                  <c:v>88.322580000000002</c:v>
                </c:pt>
                <c:pt idx="1043">
                  <c:v>88.320220000000006</c:v>
                </c:pt>
                <c:pt idx="1044">
                  <c:v>88.317639999999997</c:v>
                </c:pt>
                <c:pt idx="1045">
                  <c:v>88.315060000000003</c:v>
                </c:pt>
                <c:pt idx="1046">
                  <c:v>88.312510000000003</c:v>
                </c:pt>
                <c:pt idx="1047">
                  <c:v>88.309880000000007</c:v>
                </c:pt>
                <c:pt idx="1048">
                  <c:v>88.307190000000006</c:v>
                </c:pt>
                <c:pt idx="1049">
                  <c:v>88.304450000000003</c:v>
                </c:pt>
                <c:pt idx="1050">
                  <c:v>88.301580000000001</c:v>
                </c:pt>
                <c:pt idx="1051">
                  <c:v>88.29871</c:v>
                </c:pt>
                <c:pt idx="1052">
                  <c:v>88.295779999999993</c:v>
                </c:pt>
                <c:pt idx="1053">
                  <c:v>88.292950000000005</c:v>
                </c:pt>
                <c:pt idx="1054">
                  <c:v>88.290090000000006</c:v>
                </c:pt>
                <c:pt idx="1055">
                  <c:v>88.28716</c:v>
                </c:pt>
                <c:pt idx="1056">
                  <c:v>88.284080000000003</c:v>
                </c:pt>
                <c:pt idx="1057">
                  <c:v>88.280850000000001</c:v>
                </c:pt>
                <c:pt idx="1058">
                  <c:v>88.277619999999999</c:v>
                </c:pt>
                <c:pt idx="1059">
                  <c:v>88.274320000000003</c:v>
                </c:pt>
                <c:pt idx="1060">
                  <c:v>88.270930000000007</c:v>
                </c:pt>
                <c:pt idx="1061">
                  <c:v>88.26746</c:v>
                </c:pt>
                <c:pt idx="1062">
                  <c:v>88.263999999999996</c:v>
                </c:pt>
                <c:pt idx="1063">
                  <c:v>88.260429999999999</c:v>
                </c:pt>
                <c:pt idx="1064">
                  <c:v>88.25676</c:v>
                </c:pt>
                <c:pt idx="1065">
                  <c:v>88.253119999999996</c:v>
                </c:pt>
                <c:pt idx="1066">
                  <c:v>88.249520000000004</c:v>
                </c:pt>
                <c:pt idx="1067">
                  <c:v>88.245919999999998</c:v>
                </c:pt>
                <c:pt idx="1068">
                  <c:v>88.242310000000003</c:v>
                </c:pt>
                <c:pt idx="1069">
                  <c:v>88.238759999999999</c:v>
                </c:pt>
                <c:pt idx="1070">
                  <c:v>88.235159999999993</c:v>
                </c:pt>
                <c:pt idx="1071">
                  <c:v>88.231639999999999</c:v>
                </c:pt>
                <c:pt idx="1072">
                  <c:v>88.228139999999996</c:v>
                </c:pt>
                <c:pt idx="1073">
                  <c:v>88.224760000000003</c:v>
                </c:pt>
                <c:pt idx="1074">
                  <c:v>88.221469999999997</c:v>
                </c:pt>
                <c:pt idx="1075">
                  <c:v>88.218249999999998</c:v>
                </c:pt>
                <c:pt idx="1076">
                  <c:v>88.215180000000004</c:v>
                </c:pt>
                <c:pt idx="1077">
                  <c:v>88.212069999999997</c:v>
                </c:pt>
                <c:pt idx="1078">
                  <c:v>88.209239999999994</c:v>
                </c:pt>
                <c:pt idx="1079">
                  <c:v>88.206310000000002</c:v>
                </c:pt>
                <c:pt idx="1080">
                  <c:v>88.203500000000005</c:v>
                </c:pt>
                <c:pt idx="1081">
                  <c:v>88.200580000000002</c:v>
                </c:pt>
                <c:pt idx="1082">
                  <c:v>88.197720000000004</c:v>
                </c:pt>
                <c:pt idx="1083">
                  <c:v>88.194680000000005</c:v>
                </c:pt>
                <c:pt idx="1084">
                  <c:v>88.191580000000002</c:v>
                </c:pt>
                <c:pt idx="1085">
                  <c:v>88.18835</c:v>
                </c:pt>
                <c:pt idx="1086">
                  <c:v>88.185140000000004</c:v>
                </c:pt>
                <c:pt idx="1087">
                  <c:v>88.181820000000002</c:v>
                </c:pt>
                <c:pt idx="1088">
                  <c:v>88.17841</c:v>
                </c:pt>
                <c:pt idx="1089">
                  <c:v>88.174890000000005</c:v>
                </c:pt>
                <c:pt idx="1090">
                  <c:v>88.171210000000002</c:v>
                </c:pt>
                <c:pt idx="1091">
                  <c:v>88.167469999999994</c:v>
                </c:pt>
                <c:pt idx="1092">
                  <c:v>88.163619999999995</c:v>
                </c:pt>
                <c:pt idx="1093">
                  <c:v>88.159639999999996</c:v>
                </c:pt>
                <c:pt idx="1094">
                  <c:v>88.155590000000004</c:v>
                </c:pt>
                <c:pt idx="1095">
                  <c:v>88.151380000000003</c:v>
                </c:pt>
                <c:pt idx="1096">
                  <c:v>88.147090000000006</c:v>
                </c:pt>
                <c:pt idx="1097">
                  <c:v>88.142859999999999</c:v>
                </c:pt>
                <c:pt idx="1098">
                  <c:v>88.138530000000003</c:v>
                </c:pt>
                <c:pt idx="1099">
                  <c:v>88.134339999999995</c:v>
                </c:pt>
                <c:pt idx="1100">
                  <c:v>88.130189999999999</c:v>
                </c:pt>
                <c:pt idx="1101">
                  <c:v>88.126059999999995</c:v>
                </c:pt>
                <c:pt idx="1102">
                  <c:v>88.122029999999995</c:v>
                </c:pt>
                <c:pt idx="1103">
                  <c:v>88.118160000000003</c:v>
                </c:pt>
                <c:pt idx="1104">
                  <c:v>88.114469999999997</c:v>
                </c:pt>
                <c:pt idx="1105">
                  <c:v>88.110740000000007</c:v>
                </c:pt>
                <c:pt idx="1106">
                  <c:v>88.107190000000003</c:v>
                </c:pt>
                <c:pt idx="1107">
                  <c:v>88.103660000000005</c:v>
                </c:pt>
                <c:pt idx="1108">
                  <c:v>88.100200000000001</c:v>
                </c:pt>
                <c:pt idx="1109">
                  <c:v>88.096779999999995</c:v>
                </c:pt>
                <c:pt idx="1110">
                  <c:v>88.093320000000006</c:v>
                </c:pt>
                <c:pt idx="1111">
                  <c:v>88.089939999999999</c:v>
                </c:pt>
                <c:pt idx="1112">
                  <c:v>88.086609999999993</c:v>
                </c:pt>
                <c:pt idx="1113">
                  <c:v>88.083219999999997</c:v>
                </c:pt>
                <c:pt idx="1114">
                  <c:v>88.079880000000003</c:v>
                </c:pt>
                <c:pt idx="1115">
                  <c:v>88.076449999999994</c:v>
                </c:pt>
                <c:pt idx="1116">
                  <c:v>88.073160000000001</c:v>
                </c:pt>
                <c:pt idx="1117">
                  <c:v>88.069839999999999</c:v>
                </c:pt>
                <c:pt idx="1118">
                  <c:v>88.066400000000002</c:v>
                </c:pt>
                <c:pt idx="1119">
                  <c:v>88.062849999999997</c:v>
                </c:pt>
                <c:pt idx="1120">
                  <c:v>88.0595</c:v>
                </c:pt>
                <c:pt idx="1121">
                  <c:v>88.056079999999994</c:v>
                </c:pt>
                <c:pt idx="1122">
                  <c:v>88.052589999999995</c:v>
                </c:pt>
                <c:pt idx="1123">
                  <c:v>88.049139999999994</c:v>
                </c:pt>
                <c:pt idx="1124">
                  <c:v>88.045689999999993</c:v>
                </c:pt>
                <c:pt idx="1125">
                  <c:v>88.042050000000003</c:v>
                </c:pt>
                <c:pt idx="1126">
                  <c:v>88.038510000000002</c:v>
                </c:pt>
                <c:pt idx="1127">
                  <c:v>88.034779999999998</c:v>
                </c:pt>
                <c:pt idx="1128">
                  <c:v>88.031369999999995</c:v>
                </c:pt>
                <c:pt idx="1129">
                  <c:v>88.027839999999998</c:v>
                </c:pt>
                <c:pt idx="1130">
                  <c:v>88.024259999999998</c:v>
                </c:pt>
                <c:pt idx="1131">
                  <c:v>88.020750000000007</c:v>
                </c:pt>
                <c:pt idx="1132">
                  <c:v>88.017070000000004</c:v>
                </c:pt>
                <c:pt idx="1133">
                  <c:v>88.01352</c:v>
                </c:pt>
                <c:pt idx="1134">
                  <c:v>88.009990000000002</c:v>
                </c:pt>
                <c:pt idx="1135">
                  <c:v>88.006389999999996</c:v>
                </c:pt>
                <c:pt idx="1136">
                  <c:v>88.003010000000003</c:v>
                </c:pt>
                <c:pt idx="1137">
                  <c:v>87.999470000000002</c:v>
                </c:pt>
                <c:pt idx="1138">
                  <c:v>87.995909999999995</c:v>
                </c:pt>
                <c:pt idx="1139">
                  <c:v>87.992379999999997</c:v>
                </c:pt>
                <c:pt idx="1140">
                  <c:v>87.988709999999998</c:v>
                </c:pt>
                <c:pt idx="1141">
                  <c:v>87.984989999999996</c:v>
                </c:pt>
                <c:pt idx="1142">
                  <c:v>87.981210000000004</c:v>
                </c:pt>
                <c:pt idx="1143">
                  <c:v>87.97739</c:v>
                </c:pt>
                <c:pt idx="1144">
                  <c:v>87.973439999999997</c:v>
                </c:pt>
                <c:pt idx="1145">
                  <c:v>87.969470000000001</c:v>
                </c:pt>
                <c:pt idx="1146">
                  <c:v>87.965450000000004</c:v>
                </c:pt>
                <c:pt idx="1147">
                  <c:v>87.961359999999999</c:v>
                </c:pt>
                <c:pt idx="1148">
                  <c:v>87.957250000000002</c:v>
                </c:pt>
                <c:pt idx="1149">
                  <c:v>87.95326</c:v>
                </c:pt>
                <c:pt idx="1150">
                  <c:v>87.949380000000005</c:v>
                </c:pt>
                <c:pt idx="1151">
                  <c:v>87.945430000000002</c:v>
                </c:pt>
                <c:pt idx="1152">
                  <c:v>87.941680000000005</c:v>
                </c:pt>
                <c:pt idx="1153">
                  <c:v>87.938029999999998</c:v>
                </c:pt>
                <c:pt idx="1154">
                  <c:v>87.934309999999996</c:v>
                </c:pt>
                <c:pt idx="1155">
                  <c:v>87.930819999999997</c:v>
                </c:pt>
                <c:pt idx="1156">
                  <c:v>87.927350000000004</c:v>
                </c:pt>
                <c:pt idx="1157">
                  <c:v>87.923990000000003</c:v>
                </c:pt>
                <c:pt idx="1158">
                  <c:v>87.92071</c:v>
                </c:pt>
                <c:pt idx="1159">
                  <c:v>87.917469999999994</c:v>
                </c:pt>
                <c:pt idx="1160">
                  <c:v>87.914379999999994</c:v>
                </c:pt>
                <c:pt idx="1161">
                  <c:v>87.910939999999997</c:v>
                </c:pt>
                <c:pt idx="1162">
                  <c:v>87.907560000000004</c:v>
                </c:pt>
                <c:pt idx="1163">
                  <c:v>87.904380000000003</c:v>
                </c:pt>
                <c:pt idx="1164">
                  <c:v>87.901089999999996</c:v>
                </c:pt>
                <c:pt idx="1165">
                  <c:v>87.898120000000006</c:v>
                </c:pt>
                <c:pt idx="1166">
                  <c:v>87.894289999999998</c:v>
                </c:pt>
                <c:pt idx="1167">
                  <c:v>87.891319999999993</c:v>
                </c:pt>
                <c:pt idx="1168">
                  <c:v>87.887910000000005</c:v>
                </c:pt>
                <c:pt idx="1169">
                  <c:v>87.883979999999994</c:v>
                </c:pt>
                <c:pt idx="1170">
                  <c:v>87.88082</c:v>
                </c:pt>
                <c:pt idx="1171">
                  <c:v>87.876739999999998</c:v>
                </c:pt>
                <c:pt idx="1172">
                  <c:v>87.873090000000005</c:v>
                </c:pt>
                <c:pt idx="1173">
                  <c:v>87.869810000000001</c:v>
                </c:pt>
                <c:pt idx="1174">
                  <c:v>87.866060000000004</c:v>
                </c:pt>
                <c:pt idx="1175">
                  <c:v>87.862309999999994</c:v>
                </c:pt>
                <c:pt idx="1176">
                  <c:v>87.858509999999995</c:v>
                </c:pt>
                <c:pt idx="1177">
                  <c:v>87.854699999999994</c:v>
                </c:pt>
                <c:pt idx="1178">
                  <c:v>87.850939999999994</c:v>
                </c:pt>
                <c:pt idx="1179">
                  <c:v>87.847179999999994</c:v>
                </c:pt>
                <c:pt idx="1180">
                  <c:v>87.843190000000007</c:v>
                </c:pt>
                <c:pt idx="1181">
                  <c:v>87.839240000000004</c:v>
                </c:pt>
                <c:pt idx="1182">
                  <c:v>87.835179999999994</c:v>
                </c:pt>
                <c:pt idx="1183">
                  <c:v>87.831010000000006</c:v>
                </c:pt>
                <c:pt idx="1184">
                  <c:v>87.826890000000006</c:v>
                </c:pt>
                <c:pt idx="1185">
                  <c:v>87.822810000000004</c:v>
                </c:pt>
                <c:pt idx="1186">
                  <c:v>87.818820000000002</c:v>
                </c:pt>
                <c:pt idx="1187">
                  <c:v>87.814549999999997</c:v>
                </c:pt>
                <c:pt idx="1188">
                  <c:v>87.810469999999995</c:v>
                </c:pt>
                <c:pt idx="1189">
                  <c:v>87.806439999999995</c:v>
                </c:pt>
                <c:pt idx="1190">
                  <c:v>87.802459999999996</c:v>
                </c:pt>
                <c:pt idx="1191">
                  <c:v>87.798439999999999</c:v>
                </c:pt>
                <c:pt idx="1192">
                  <c:v>87.794700000000006</c:v>
                </c:pt>
                <c:pt idx="1193">
                  <c:v>87.790899999999993</c:v>
                </c:pt>
                <c:pt idx="1194">
                  <c:v>87.787279999999996</c:v>
                </c:pt>
                <c:pt idx="1195">
                  <c:v>87.783690000000007</c:v>
                </c:pt>
                <c:pt idx="1196">
                  <c:v>87.780159999999995</c:v>
                </c:pt>
                <c:pt idx="1197">
                  <c:v>87.776840000000007</c:v>
                </c:pt>
                <c:pt idx="1198">
                  <c:v>87.773359999999997</c:v>
                </c:pt>
                <c:pt idx="1199">
                  <c:v>87.769990000000007</c:v>
                </c:pt>
                <c:pt idx="1200">
                  <c:v>87.766450000000006</c:v>
                </c:pt>
                <c:pt idx="1201">
                  <c:v>87.763090000000005</c:v>
                </c:pt>
                <c:pt idx="1202">
                  <c:v>87.759680000000003</c:v>
                </c:pt>
                <c:pt idx="1203">
                  <c:v>87.756209999999996</c:v>
                </c:pt>
                <c:pt idx="1204">
                  <c:v>87.752750000000006</c:v>
                </c:pt>
                <c:pt idx="1205">
                  <c:v>87.749179999999996</c:v>
                </c:pt>
                <c:pt idx="1206">
                  <c:v>87.745509999999996</c:v>
                </c:pt>
                <c:pt idx="1207">
                  <c:v>87.741879999999995</c:v>
                </c:pt>
                <c:pt idx="1208">
                  <c:v>87.737979999999993</c:v>
                </c:pt>
                <c:pt idx="1209">
                  <c:v>87.734179999999995</c:v>
                </c:pt>
                <c:pt idx="1210">
                  <c:v>87.7303</c:v>
                </c:pt>
                <c:pt idx="1211">
                  <c:v>87.726290000000006</c:v>
                </c:pt>
                <c:pt idx="1212">
                  <c:v>87.722409999999996</c:v>
                </c:pt>
                <c:pt idx="1213">
                  <c:v>87.718469999999996</c:v>
                </c:pt>
                <c:pt idx="1214">
                  <c:v>87.714510000000004</c:v>
                </c:pt>
                <c:pt idx="1215">
                  <c:v>87.710589999999996</c:v>
                </c:pt>
                <c:pt idx="1216">
                  <c:v>87.706689999999995</c:v>
                </c:pt>
                <c:pt idx="1217">
                  <c:v>87.702680000000001</c:v>
                </c:pt>
                <c:pt idx="1218">
                  <c:v>87.698800000000006</c:v>
                </c:pt>
                <c:pt idx="1219">
                  <c:v>87.694959999999995</c:v>
                </c:pt>
                <c:pt idx="1220">
                  <c:v>87.691000000000003</c:v>
                </c:pt>
                <c:pt idx="1221">
                  <c:v>87.687060000000002</c:v>
                </c:pt>
                <c:pt idx="1222">
                  <c:v>87.683120000000002</c:v>
                </c:pt>
                <c:pt idx="1223">
                  <c:v>87.679019999999994</c:v>
                </c:pt>
                <c:pt idx="1224">
                  <c:v>87.675049999999999</c:v>
                </c:pt>
                <c:pt idx="1225">
                  <c:v>87.670820000000006</c:v>
                </c:pt>
                <c:pt idx="1226">
                  <c:v>87.666579999999996</c:v>
                </c:pt>
                <c:pt idx="1227">
                  <c:v>87.662379999999999</c:v>
                </c:pt>
                <c:pt idx="1228">
                  <c:v>87.658029999999997</c:v>
                </c:pt>
                <c:pt idx="1229">
                  <c:v>87.653580000000005</c:v>
                </c:pt>
                <c:pt idx="1230">
                  <c:v>87.649109999999993</c:v>
                </c:pt>
                <c:pt idx="1231">
                  <c:v>87.644549999999995</c:v>
                </c:pt>
                <c:pt idx="1232">
                  <c:v>87.639949999999999</c:v>
                </c:pt>
                <c:pt idx="1233">
                  <c:v>87.635300000000001</c:v>
                </c:pt>
                <c:pt idx="1234">
                  <c:v>87.630459999999999</c:v>
                </c:pt>
                <c:pt idx="1235">
                  <c:v>87.625720000000001</c:v>
                </c:pt>
                <c:pt idx="1236">
                  <c:v>87.620919999999998</c:v>
                </c:pt>
                <c:pt idx="1237">
                  <c:v>87.616079999999997</c:v>
                </c:pt>
                <c:pt idx="1238">
                  <c:v>87.611410000000006</c:v>
                </c:pt>
                <c:pt idx="1239">
                  <c:v>87.6066</c:v>
                </c:pt>
                <c:pt idx="1240">
                  <c:v>87.601939999999999</c:v>
                </c:pt>
                <c:pt idx="1241">
                  <c:v>87.597139999999996</c:v>
                </c:pt>
                <c:pt idx="1242">
                  <c:v>87.592470000000006</c:v>
                </c:pt>
                <c:pt idx="1243">
                  <c:v>87.587779999999995</c:v>
                </c:pt>
                <c:pt idx="1244">
                  <c:v>87.583119999999994</c:v>
                </c:pt>
                <c:pt idx="1245">
                  <c:v>87.578400000000002</c:v>
                </c:pt>
                <c:pt idx="1246">
                  <c:v>87.573719999999994</c:v>
                </c:pt>
                <c:pt idx="1247">
                  <c:v>87.568939999999998</c:v>
                </c:pt>
                <c:pt idx="1248">
                  <c:v>87.564160000000001</c:v>
                </c:pt>
                <c:pt idx="1249">
                  <c:v>87.559219999999996</c:v>
                </c:pt>
                <c:pt idx="1250">
                  <c:v>87.55453</c:v>
                </c:pt>
                <c:pt idx="1251">
                  <c:v>87.549760000000006</c:v>
                </c:pt>
                <c:pt idx="1252">
                  <c:v>87.54495</c:v>
                </c:pt>
                <c:pt idx="1253">
                  <c:v>87.540189999999996</c:v>
                </c:pt>
                <c:pt idx="1254">
                  <c:v>87.535340000000005</c:v>
                </c:pt>
                <c:pt idx="1255">
                  <c:v>87.530429999999996</c:v>
                </c:pt>
                <c:pt idx="1256">
                  <c:v>87.525580000000005</c:v>
                </c:pt>
                <c:pt idx="1257">
                  <c:v>87.520709999999994</c:v>
                </c:pt>
                <c:pt idx="1258">
                  <c:v>87.51576</c:v>
                </c:pt>
                <c:pt idx="1259">
                  <c:v>87.510949999999994</c:v>
                </c:pt>
                <c:pt idx="1260">
                  <c:v>87.506190000000004</c:v>
                </c:pt>
                <c:pt idx="1261">
                  <c:v>87.501519999999999</c:v>
                </c:pt>
                <c:pt idx="1262">
                  <c:v>87.496759999999995</c:v>
                </c:pt>
                <c:pt idx="1263">
                  <c:v>87.492009999999993</c:v>
                </c:pt>
                <c:pt idx="1264">
                  <c:v>87.487110000000001</c:v>
                </c:pt>
                <c:pt idx="1265">
                  <c:v>87.482429999999994</c:v>
                </c:pt>
                <c:pt idx="1266">
                  <c:v>87.47766</c:v>
                </c:pt>
                <c:pt idx="1267">
                  <c:v>87.472719999999995</c:v>
                </c:pt>
                <c:pt idx="1268">
                  <c:v>87.467860000000002</c:v>
                </c:pt>
                <c:pt idx="1269">
                  <c:v>87.463049999999996</c:v>
                </c:pt>
                <c:pt idx="1270">
                  <c:v>87.458089999999999</c:v>
                </c:pt>
                <c:pt idx="1271">
                  <c:v>87.453010000000006</c:v>
                </c:pt>
                <c:pt idx="1272">
                  <c:v>87.447940000000003</c:v>
                </c:pt>
                <c:pt idx="1273">
                  <c:v>87.442880000000002</c:v>
                </c:pt>
                <c:pt idx="1274">
                  <c:v>87.437780000000004</c:v>
                </c:pt>
                <c:pt idx="1275">
                  <c:v>87.43253</c:v>
                </c:pt>
                <c:pt idx="1276">
                  <c:v>87.427310000000006</c:v>
                </c:pt>
                <c:pt idx="1277">
                  <c:v>87.422110000000004</c:v>
                </c:pt>
                <c:pt idx="1278">
                  <c:v>87.416880000000006</c:v>
                </c:pt>
                <c:pt idx="1279">
                  <c:v>87.411779999999993</c:v>
                </c:pt>
                <c:pt idx="1280">
                  <c:v>87.406450000000007</c:v>
                </c:pt>
                <c:pt idx="1281">
                  <c:v>87.401219999999995</c:v>
                </c:pt>
                <c:pt idx="1282">
                  <c:v>87.395750000000007</c:v>
                </c:pt>
                <c:pt idx="1283">
                  <c:v>87.390349999999998</c:v>
                </c:pt>
                <c:pt idx="1284">
                  <c:v>87.384889999999999</c:v>
                </c:pt>
                <c:pt idx="1285">
                  <c:v>87.379450000000006</c:v>
                </c:pt>
                <c:pt idx="1286">
                  <c:v>87.373760000000004</c:v>
                </c:pt>
                <c:pt idx="1287">
                  <c:v>87.368449999999996</c:v>
                </c:pt>
                <c:pt idx="1288">
                  <c:v>87.362719999999996</c:v>
                </c:pt>
                <c:pt idx="1289">
                  <c:v>87.357050000000001</c:v>
                </c:pt>
                <c:pt idx="1290">
                  <c:v>87.351259999999996</c:v>
                </c:pt>
                <c:pt idx="1291">
                  <c:v>87.345680000000002</c:v>
                </c:pt>
                <c:pt idx="1292">
                  <c:v>87.340029999999999</c:v>
                </c:pt>
                <c:pt idx="1293">
                  <c:v>87.334289999999996</c:v>
                </c:pt>
                <c:pt idx="1294">
                  <c:v>87.328680000000006</c:v>
                </c:pt>
                <c:pt idx="1295">
                  <c:v>87.323189999999997</c:v>
                </c:pt>
                <c:pt idx="1296">
                  <c:v>87.317509999999999</c:v>
                </c:pt>
                <c:pt idx="1297">
                  <c:v>87.311760000000007</c:v>
                </c:pt>
                <c:pt idx="1298">
                  <c:v>87.306030000000007</c:v>
                </c:pt>
                <c:pt idx="1299">
                  <c:v>87.300139999999999</c:v>
                </c:pt>
                <c:pt idx="1300">
                  <c:v>87.294319999999999</c:v>
                </c:pt>
                <c:pt idx="1301">
                  <c:v>87.288629999999998</c:v>
                </c:pt>
                <c:pt idx="1302">
                  <c:v>87.283029999999997</c:v>
                </c:pt>
                <c:pt idx="1303">
                  <c:v>87.276210000000006</c:v>
                </c:pt>
                <c:pt idx="1304">
                  <c:v>87.270510000000002</c:v>
                </c:pt>
                <c:pt idx="1305">
                  <c:v>87.264920000000004</c:v>
                </c:pt>
                <c:pt idx="1306">
                  <c:v>87.259460000000004</c:v>
                </c:pt>
                <c:pt idx="1307">
                  <c:v>87.253780000000006</c:v>
                </c:pt>
                <c:pt idx="1308">
                  <c:v>87.248320000000007</c:v>
                </c:pt>
                <c:pt idx="1309">
                  <c:v>87.242980000000003</c:v>
                </c:pt>
                <c:pt idx="1310">
                  <c:v>87.237390000000005</c:v>
                </c:pt>
                <c:pt idx="1311">
                  <c:v>87.232020000000006</c:v>
                </c:pt>
                <c:pt idx="1312">
                  <c:v>87.226389999999995</c:v>
                </c:pt>
                <c:pt idx="1313">
                  <c:v>87.221029999999999</c:v>
                </c:pt>
                <c:pt idx="1314">
                  <c:v>87.215280000000007</c:v>
                </c:pt>
                <c:pt idx="1315">
                  <c:v>87.209559999999996</c:v>
                </c:pt>
                <c:pt idx="1316">
                  <c:v>87.203739999999996</c:v>
                </c:pt>
                <c:pt idx="1317">
                  <c:v>87.197819999999993</c:v>
                </c:pt>
                <c:pt idx="1318">
                  <c:v>87.191720000000004</c:v>
                </c:pt>
                <c:pt idx="1319">
                  <c:v>87.185640000000006</c:v>
                </c:pt>
                <c:pt idx="1320">
                  <c:v>87.1798</c:v>
                </c:pt>
                <c:pt idx="1321">
                  <c:v>87.173699999999997</c:v>
                </c:pt>
                <c:pt idx="1322">
                  <c:v>87.167640000000006</c:v>
                </c:pt>
                <c:pt idx="1323">
                  <c:v>87.161580000000001</c:v>
                </c:pt>
                <c:pt idx="1324">
                  <c:v>87.155450000000002</c:v>
                </c:pt>
                <c:pt idx="1325">
                  <c:v>87.149590000000003</c:v>
                </c:pt>
                <c:pt idx="1326">
                  <c:v>87.143910000000005</c:v>
                </c:pt>
                <c:pt idx="1327">
                  <c:v>87.138279999999995</c:v>
                </c:pt>
                <c:pt idx="1328">
                  <c:v>87.132810000000006</c:v>
                </c:pt>
                <c:pt idx="1329">
                  <c:v>87.127380000000002</c:v>
                </c:pt>
                <c:pt idx="1330">
                  <c:v>87.121989999999997</c:v>
                </c:pt>
                <c:pt idx="1331">
                  <c:v>87.116690000000006</c:v>
                </c:pt>
                <c:pt idx="1332">
                  <c:v>87.111410000000006</c:v>
                </c:pt>
                <c:pt idx="1333">
                  <c:v>87.106110000000001</c:v>
                </c:pt>
                <c:pt idx="1334">
                  <c:v>87.100920000000002</c:v>
                </c:pt>
                <c:pt idx="1335">
                  <c:v>87.095759999999999</c:v>
                </c:pt>
                <c:pt idx="1336">
                  <c:v>87.090379999999996</c:v>
                </c:pt>
                <c:pt idx="1337">
                  <c:v>87.085030000000003</c:v>
                </c:pt>
                <c:pt idx="1338">
                  <c:v>87.07978</c:v>
                </c:pt>
                <c:pt idx="1339">
                  <c:v>87.074219999999997</c:v>
                </c:pt>
                <c:pt idx="1340">
                  <c:v>87.068759999999997</c:v>
                </c:pt>
                <c:pt idx="1341">
                  <c:v>87.063469999999995</c:v>
                </c:pt>
                <c:pt idx="1342">
                  <c:v>87.058109999999999</c:v>
                </c:pt>
                <c:pt idx="1343">
                  <c:v>87.052700000000002</c:v>
                </c:pt>
                <c:pt idx="1344">
                  <c:v>87.047309999999996</c:v>
                </c:pt>
                <c:pt idx="1345">
                  <c:v>87.04195</c:v>
                </c:pt>
                <c:pt idx="1346">
                  <c:v>87.036289999999994</c:v>
                </c:pt>
                <c:pt idx="1347">
                  <c:v>87.030739999999994</c:v>
                </c:pt>
                <c:pt idx="1348">
                  <c:v>87.025260000000003</c:v>
                </c:pt>
                <c:pt idx="1349">
                  <c:v>87.019540000000006</c:v>
                </c:pt>
                <c:pt idx="1350">
                  <c:v>87.013440000000003</c:v>
                </c:pt>
                <c:pt idx="1351">
                  <c:v>87.007490000000004</c:v>
                </c:pt>
                <c:pt idx="1352">
                  <c:v>87.001320000000007</c:v>
                </c:pt>
                <c:pt idx="1353">
                  <c:v>86.994969999999995</c:v>
                </c:pt>
                <c:pt idx="1354">
                  <c:v>86.988590000000002</c:v>
                </c:pt>
                <c:pt idx="1355">
                  <c:v>86.982119999999995</c:v>
                </c:pt>
                <c:pt idx="1356">
                  <c:v>86.975719999999995</c:v>
                </c:pt>
                <c:pt idx="1357">
                  <c:v>86.969179999999994</c:v>
                </c:pt>
                <c:pt idx="1358">
                  <c:v>86.962360000000004</c:v>
                </c:pt>
                <c:pt idx="1359">
                  <c:v>86.955759999999998</c:v>
                </c:pt>
                <c:pt idx="1360">
                  <c:v>86.948939999999993</c:v>
                </c:pt>
                <c:pt idx="1361">
                  <c:v>86.942070000000001</c:v>
                </c:pt>
                <c:pt idx="1362">
                  <c:v>86.935159999999996</c:v>
                </c:pt>
                <c:pt idx="1363">
                  <c:v>86.928340000000006</c:v>
                </c:pt>
                <c:pt idx="1364">
                  <c:v>86.921400000000006</c:v>
                </c:pt>
                <c:pt idx="1365">
                  <c:v>86.914550000000006</c:v>
                </c:pt>
                <c:pt idx="1366">
                  <c:v>86.907560000000004</c:v>
                </c:pt>
                <c:pt idx="1367">
                  <c:v>86.900480000000002</c:v>
                </c:pt>
                <c:pt idx="1368">
                  <c:v>86.89376</c:v>
                </c:pt>
                <c:pt idx="1369">
                  <c:v>86.886920000000003</c:v>
                </c:pt>
                <c:pt idx="1370">
                  <c:v>86.880189999999999</c:v>
                </c:pt>
                <c:pt idx="1371">
                  <c:v>86.8733</c:v>
                </c:pt>
                <c:pt idx="1372">
                  <c:v>86.866810000000001</c:v>
                </c:pt>
                <c:pt idx="1373">
                  <c:v>86.860140000000001</c:v>
                </c:pt>
                <c:pt idx="1374">
                  <c:v>86.853309999999993</c:v>
                </c:pt>
                <c:pt idx="1375">
                  <c:v>86.846689999999995</c:v>
                </c:pt>
                <c:pt idx="1376">
                  <c:v>86.840320000000006</c:v>
                </c:pt>
                <c:pt idx="1377">
                  <c:v>86.833979999999997</c:v>
                </c:pt>
                <c:pt idx="1378">
                  <c:v>86.827380000000005</c:v>
                </c:pt>
                <c:pt idx="1379">
                  <c:v>86.821079999999995</c:v>
                </c:pt>
                <c:pt idx="1380">
                  <c:v>86.814440000000005</c:v>
                </c:pt>
                <c:pt idx="1381">
                  <c:v>86.807820000000007</c:v>
                </c:pt>
                <c:pt idx="1382">
                  <c:v>86.801090000000002</c:v>
                </c:pt>
                <c:pt idx="1383">
                  <c:v>86.794280000000001</c:v>
                </c:pt>
                <c:pt idx="1384">
                  <c:v>86.787559999999999</c:v>
                </c:pt>
                <c:pt idx="1385">
                  <c:v>86.780749999999998</c:v>
                </c:pt>
                <c:pt idx="1386">
                  <c:v>86.773820000000001</c:v>
                </c:pt>
                <c:pt idx="1387">
                  <c:v>86.766720000000007</c:v>
                </c:pt>
                <c:pt idx="1388">
                  <c:v>86.75958</c:v>
                </c:pt>
                <c:pt idx="1389">
                  <c:v>86.752529999999993</c:v>
                </c:pt>
                <c:pt idx="1390">
                  <c:v>86.745310000000003</c:v>
                </c:pt>
                <c:pt idx="1391">
                  <c:v>86.738439999999997</c:v>
                </c:pt>
                <c:pt idx="1392">
                  <c:v>86.731340000000003</c:v>
                </c:pt>
                <c:pt idx="1393">
                  <c:v>86.724459999999993</c:v>
                </c:pt>
                <c:pt idx="1394">
                  <c:v>86.717429999999993</c:v>
                </c:pt>
                <c:pt idx="1395">
                  <c:v>86.710470000000001</c:v>
                </c:pt>
                <c:pt idx="1396">
                  <c:v>86.703559999999996</c:v>
                </c:pt>
                <c:pt idx="1397">
                  <c:v>86.696789999999993</c:v>
                </c:pt>
                <c:pt idx="1398">
                  <c:v>86.690070000000006</c:v>
                </c:pt>
                <c:pt idx="1399">
                  <c:v>86.682609999999997</c:v>
                </c:pt>
                <c:pt idx="1400">
                  <c:v>86.67586</c:v>
                </c:pt>
                <c:pt idx="1401">
                  <c:v>86.670180000000002</c:v>
                </c:pt>
                <c:pt idx="1402">
                  <c:v>86.662880000000001</c:v>
                </c:pt>
                <c:pt idx="1403">
                  <c:v>86.656369999999995</c:v>
                </c:pt>
                <c:pt idx="1404">
                  <c:v>86.649690000000007</c:v>
                </c:pt>
                <c:pt idx="1405">
                  <c:v>86.643339999999995</c:v>
                </c:pt>
                <c:pt idx="1406">
                  <c:v>86.636939999999996</c:v>
                </c:pt>
                <c:pt idx="1407">
                  <c:v>86.630560000000003</c:v>
                </c:pt>
                <c:pt idx="1408">
                  <c:v>86.623869999999997</c:v>
                </c:pt>
                <c:pt idx="1409">
                  <c:v>86.617320000000007</c:v>
                </c:pt>
                <c:pt idx="1410">
                  <c:v>86.610900000000001</c:v>
                </c:pt>
                <c:pt idx="1411">
                  <c:v>86.60445</c:v>
                </c:pt>
                <c:pt idx="1412">
                  <c:v>86.597989999999996</c:v>
                </c:pt>
                <c:pt idx="1413">
                  <c:v>86.591160000000002</c:v>
                </c:pt>
                <c:pt idx="1414">
                  <c:v>86.584620000000001</c:v>
                </c:pt>
                <c:pt idx="1415">
                  <c:v>86.578059999999994</c:v>
                </c:pt>
                <c:pt idx="1416">
                  <c:v>86.571089999999998</c:v>
                </c:pt>
                <c:pt idx="1417">
                  <c:v>86.564369999999997</c:v>
                </c:pt>
                <c:pt idx="1418">
                  <c:v>86.557509999999994</c:v>
                </c:pt>
                <c:pt idx="1419">
                  <c:v>86.550349999999995</c:v>
                </c:pt>
                <c:pt idx="1420">
                  <c:v>86.543700000000001</c:v>
                </c:pt>
                <c:pt idx="1421">
                  <c:v>86.536810000000003</c:v>
                </c:pt>
                <c:pt idx="1422">
                  <c:v>86.529849999999996</c:v>
                </c:pt>
                <c:pt idx="1423">
                  <c:v>86.522919999999999</c:v>
                </c:pt>
                <c:pt idx="1424">
                  <c:v>86.515839999999997</c:v>
                </c:pt>
                <c:pt idx="1425">
                  <c:v>86.508579999999995</c:v>
                </c:pt>
                <c:pt idx="1426">
                  <c:v>86.501159999999999</c:v>
                </c:pt>
                <c:pt idx="1427">
                  <c:v>86.494</c:v>
                </c:pt>
                <c:pt idx="1428">
                  <c:v>86.486689999999996</c:v>
                </c:pt>
                <c:pt idx="1429">
                  <c:v>86.479500000000002</c:v>
                </c:pt>
                <c:pt idx="1430">
                  <c:v>86.472279999999998</c:v>
                </c:pt>
                <c:pt idx="1431">
                  <c:v>86.465149999999994</c:v>
                </c:pt>
                <c:pt idx="1432">
                  <c:v>86.457909999999998</c:v>
                </c:pt>
                <c:pt idx="1433">
                  <c:v>86.450720000000004</c:v>
                </c:pt>
                <c:pt idx="1434">
                  <c:v>86.443640000000002</c:v>
                </c:pt>
                <c:pt idx="1435">
                  <c:v>86.436319999999995</c:v>
                </c:pt>
                <c:pt idx="1436">
                  <c:v>86.429050000000004</c:v>
                </c:pt>
                <c:pt idx="1437">
                  <c:v>86.421660000000003</c:v>
                </c:pt>
                <c:pt idx="1438">
                  <c:v>86.414360000000002</c:v>
                </c:pt>
                <c:pt idx="1439">
                  <c:v>86.407259999999994</c:v>
                </c:pt>
                <c:pt idx="1440">
                  <c:v>86.399839999999998</c:v>
                </c:pt>
                <c:pt idx="1441">
                  <c:v>86.392409999999998</c:v>
                </c:pt>
                <c:pt idx="1442">
                  <c:v>86.384810000000002</c:v>
                </c:pt>
                <c:pt idx="1443">
                  <c:v>86.377529999999993</c:v>
                </c:pt>
                <c:pt idx="1444">
                  <c:v>86.370109999999997</c:v>
                </c:pt>
                <c:pt idx="1445">
                  <c:v>86.362819999999999</c:v>
                </c:pt>
                <c:pt idx="1446">
                  <c:v>86.355159999999998</c:v>
                </c:pt>
                <c:pt idx="1447">
                  <c:v>86.348200000000006</c:v>
                </c:pt>
                <c:pt idx="1448">
                  <c:v>86.340909999999994</c:v>
                </c:pt>
                <c:pt idx="1449">
                  <c:v>86.333839999999995</c:v>
                </c:pt>
                <c:pt idx="1450">
                  <c:v>86.326939999999993</c:v>
                </c:pt>
                <c:pt idx="1451">
                  <c:v>86.319969999999998</c:v>
                </c:pt>
                <c:pt idx="1452">
                  <c:v>86.313000000000002</c:v>
                </c:pt>
                <c:pt idx="1453">
                  <c:v>86.306060000000002</c:v>
                </c:pt>
                <c:pt idx="1454">
                  <c:v>86.298869999999994</c:v>
                </c:pt>
                <c:pt idx="1455">
                  <c:v>86.292000000000002</c:v>
                </c:pt>
                <c:pt idx="1456">
                  <c:v>86.285060000000001</c:v>
                </c:pt>
                <c:pt idx="1457">
                  <c:v>86.278049999999993</c:v>
                </c:pt>
                <c:pt idx="1458">
                  <c:v>86.270740000000004</c:v>
                </c:pt>
                <c:pt idx="1459">
                  <c:v>86.263469999999998</c:v>
                </c:pt>
                <c:pt idx="1460">
                  <c:v>86.256010000000003</c:v>
                </c:pt>
                <c:pt idx="1461">
                  <c:v>86.248750000000001</c:v>
                </c:pt>
                <c:pt idx="1462">
                  <c:v>86.241399999999999</c:v>
                </c:pt>
                <c:pt idx="1463">
                  <c:v>86.234340000000003</c:v>
                </c:pt>
                <c:pt idx="1464">
                  <c:v>86.227000000000004</c:v>
                </c:pt>
                <c:pt idx="1465">
                  <c:v>86.219800000000006</c:v>
                </c:pt>
                <c:pt idx="1466">
                  <c:v>86.212280000000007</c:v>
                </c:pt>
                <c:pt idx="1467">
                  <c:v>86.204520000000002</c:v>
                </c:pt>
                <c:pt idx="1468">
                  <c:v>86.196659999999994</c:v>
                </c:pt>
                <c:pt idx="1469">
                  <c:v>86.188999999999993</c:v>
                </c:pt>
                <c:pt idx="1470">
                  <c:v>86.181030000000007</c:v>
                </c:pt>
                <c:pt idx="1471">
                  <c:v>86.173400000000001</c:v>
                </c:pt>
                <c:pt idx="1472">
                  <c:v>86.165430000000001</c:v>
                </c:pt>
                <c:pt idx="1473">
                  <c:v>86.157240000000002</c:v>
                </c:pt>
                <c:pt idx="1474">
                  <c:v>86.149060000000006</c:v>
                </c:pt>
                <c:pt idx="1475">
                  <c:v>86.141130000000004</c:v>
                </c:pt>
                <c:pt idx="1476">
                  <c:v>86.132999999999996</c:v>
                </c:pt>
                <c:pt idx="1477">
                  <c:v>86.125010000000003</c:v>
                </c:pt>
                <c:pt idx="1478">
                  <c:v>86.116879999999995</c:v>
                </c:pt>
                <c:pt idx="1479">
                  <c:v>86.108890000000002</c:v>
                </c:pt>
                <c:pt idx="1480">
                  <c:v>86.100719999999995</c:v>
                </c:pt>
                <c:pt idx="1481">
                  <c:v>86.092380000000006</c:v>
                </c:pt>
                <c:pt idx="1482">
                  <c:v>86.084360000000004</c:v>
                </c:pt>
                <c:pt idx="1483">
                  <c:v>86.076279999999997</c:v>
                </c:pt>
                <c:pt idx="1484">
                  <c:v>86.068060000000003</c:v>
                </c:pt>
                <c:pt idx="1485">
                  <c:v>86.059780000000003</c:v>
                </c:pt>
                <c:pt idx="1486">
                  <c:v>86.051599999999993</c:v>
                </c:pt>
                <c:pt idx="1487">
                  <c:v>86.043369999999996</c:v>
                </c:pt>
                <c:pt idx="1488">
                  <c:v>86.034909999999996</c:v>
                </c:pt>
                <c:pt idx="1489">
                  <c:v>86.026060000000001</c:v>
                </c:pt>
                <c:pt idx="1490">
                  <c:v>86.017409999999998</c:v>
                </c:pt>
                <c:pt idx="1491">
                  <c:v>86.008579999999995</c:v>
                </c:pt>
                <c:pt idx="1492">
                  <c:v>86.000060000000005</c:v>
                </c:pt>
                <c:pt idx="1493">
                  <c:v>85.991339999999994</c:v>
                </c:pt>
                <c:pt idx="1494">
                  <c:v>85.982380000000006</c:v>
                </c:pt>
                <c:pt idx="1495">
                  <c:v>85.973749999999995</c:v>
                </c:pt>
                <c:pt idx="1496">
                  <c:v>85.964910000000003</c:v>
                </c:pt>
                <c:pt idx="1497">
                  <c:v>85.956000000000003</c:v>
                </c:pt>
                <c:pt idx="1498">
                  <c:v>85.947280000000006</c:v>
                </c:pt>
                <c:pt idx="1499">
                  <c:v>85.938400000000001</c:v>
                </c:pt>
                <c:pt idx="1500">
                  <c:v>85.929839999999999</c:v>
                </c:pt>
                <c:pt idx="1501">
                  <c:v>85.921059999999997</c:v>
                </c:pt>
                <c:pt idx="1502">
                  <c:v>85.912279999999996</c:v>
                </c:pt>
                <c:pt idx="1503">
                  <c:v>85.903350000000003</c:v>
                </c:pt>
                <c:pt idx="1504">
                  <c:v>85.894220000000004</c:v>
                </c:pt>
                <c:pt idx="1505">
                  <c:v>85.885469999999998</c:v>
                </c:pt>
                <c:pt idx="1506">
                  <c:v>85.876599999999996</c:v>
                </c:pt>
                <c:pt idx="1507">
                  <c:v>85.867689999999996</c:v>
                </c:pt>
                <c:pt idx="1508">
                  <c:v>85.858519999999999</c:v>
                </c:pt>
                <c:pt idx="1509">
                  <c:v>85.849680000000006</c:v>
                </c:pt>
                <c:pt idx="1510">
                  <c:v>85.841059999999999</c:v>
                </c:pt>
                <c:pt idx="1511">
                  <c:v>85.832310000000007</c:v>
                </c:pt>
                <c:pt idx="1512">
                  <c:v>85.823840000000004</c:v>
                </c:pt>
                <c:pt idx="1513">
                  <c:v>85.814959999999999</c:v>
                </c:pt>
                <c:pt idx="1514">
                  <c:v>85.806470000000004</c:v>
                </c:pt>
                <c:pt idx="1515">
                  <c:v>85.797809999999998</c:v>
                </c:pt>
                <c:pt idx="1516">
                  <c:v>85.78913</c:v>
                </c:pt>
                <c:pt idx="1517">
                  <c:v>85.780699999999996</c:v>
                </c:pt>
                <c:pt idx="1518">
                  <c:v>85.772109999999998</c:v>
                </c:pt>
                <c:pt idx="1519">
                  <c:v>85.763400000000004</c:v>
                </c:pt>
                <c:pt idx="1520">
                  <c:v>85.755120000000005</c:v>
                </c:pt>
                <c:pt idx="1521">
                  <c:v>85.746480000000005</c:v>
                </c:pt>
                <c:pt idx="1522">
                  <c:v>85.738119999999995</c:v>
                </c:pt>
                <c:pt idx="1523">
                  <c:v>85.729780000000005</c:v>
                </c:pt>
                <c:pt idx="1524">
                  <c:v>85.721410000000006</c:v>
                </c:pt>
                <c:pt idx="1525">
                  <c:v>85.71311</c:v>
                </c:pt>
                <c:pt idx="1526">
                  <c:v>85.705240000000003</c:v>
                </c:pt>
                <c:pt idx="1527">
                  <c:v>85.696280000000002</c:v>
                </c:pt>
                <c:pt idx="1528">
                  <c:v>85.687950000000001</c:v>
                </c:pt>
                <c:pt idx="1529">
                  <c:v>85.679580000000001</c:v>
                </c:pt>
                <c:pt idx="1530">
                  <c:v>85.671180000000007</c:v>
                </c:pt>
                <c:pt idx="1531">
                  <c:v>85.662469999999999</c:v>
                </c:pt>
                <c:pt idx="1532">
                  <c:v>85.653840000000002</c:v>
                </c:pt>
                <c:pt idx="1533">
                  <c:v>85.645430000000005</c:v>
                </c:pt>
                <c:pt idx="1534">
                  <c:v>85.636750000000006</c:v>
                </c:pt>
                <c:pt idx="1535">
                  <c:v>85.628259999999997</c:v>
                </c:pt>
                <c:pt idx="1536">
                  <c:v>85.619910000000004</c:v>
                </c:pt>
                <c:pt idx="1537">
                  <c:v>85.61121</c:v>
                </c:pt>
                <c:pt idx="1538">
                  <c:v>85.602590000000006</c:v>
                </c:pt>
                <c:pt idx="1539">
                  <c:v>85.593900000000005</c:v>
                </c:pt>
                <c:pt idx="1540">
                  <c:v>85.585049999999995</c:v>
                </c:pt>
                <c:pt idx="1541">
                  <c:v>85.576570000000004</c:v>
                </c:pt>
                <c:pt idx="1542">
                  <c:v>85.568049999999999</c:v>
                </c:pt>
                <c:pt idx="1543">
                  <c:v>85.559619999999995</c:v>
                </c:pt>
                <c:pt idx="1544">
                  <c:v>85.551010000000005</c:v>
                </c:pt>
                <c:pt idx="1545">
                  <c:v>85.542320000000004</c:v>
                </c:pt>
                <c:pt idx="1546">
                  <c:v>85.533789999999996</c:v>
                </c:pt>
                <c:pt idx="1547">
                  <c:v>85.524690000000007</c:v>
                </c:pt>
                <c:pt idx="1548">
                  <c:v>85.516159999999999</c:v>
                </c:pt>
                <c:pt idx="1549">
                  <c:v>85.507490000000004</c:v>
                </c:pt>
                <c:pt idx="1550">
                  <c:v>85.498710000000003</c:v>
                </c:pt>
                <c:pt idx="1551">
                  <c:v>85.489879999999999</c:v>
                </c:pt>
                <c:pt idx="1552">
                  <c:v>85.481089999999995</c:v>
                </c:pt>
                <c:pt idx="1553">
                  <c:v>85.472239999999999</c:v>
                </c:pt>
                <c:pt idx="1554">
                  <c:v>85.463220000000007</c:v>
                </c:pt>
                <c:pt idx="1555">
                  <c:v>85.454499999999996</c:v>
                </c:pt>
                <c:pt idx="1556">
                  <c:v>85.445849999999993</c:v>
                </c:pt>
                <c:pt idx="1557">
                  <c:v>85.437259999999995</c:v>
                </c:pt>
                <c:pt idx="1558">
                  <c:v>85.428430000000006</c:v>
                </c:pt>
                <c:pt idx="1559">
                  <c:v>85.419809999999998</c:v>
                </c:pt>
                <c:pt idx="1560">
                  <c:v>85.411280000000005</c:v>
                </c:pt>
                <c:pt idx="1561">
                  <c:v>85.402249999999995</c:v>
                </c:pt>
                <c:pt idx="1562">
                  <c:v>85.393680000000003</c:v>
                </c:pt>
                <c:pt idx="1563">
                  <c:v>85.385069999999999</c:v>
                </c:pt>
                <c:pt idx="1564">
                  <c:v>85.376099999999994</c:v>
                </c:pt>
                <c:pt idx="1565">
                  <c:v>85.367180000000005</c:v>
                </c:pt>
                <c:pt idx="1566">
                  <c:v>85.358090000000004</c:v>
                </c:pt>
                <c:pt idx="1567">
                  <c:v>85.349490000000003</c:v>
                </c:pt>
                <c:pt idx="1568">
                  <c:v>85.340559999999996</c:v>
                </c:pt>
                <c:pt idx="1569">
                  <c:v>85.331630000000004</c:v>
                </c:pt>
                <c:pt idx="1570">
                  <c:v>85.322569999999999</c:v>
                </c:pt>
                <c:pt idx="1571">
                  <c:v>85.313419999999994</c:v>
                </c:pt>
                <c:pt idx="1572">
                  <c:v>85.30453</c:v>
                </c:pt>
                <c:pt idx="1573">
                  <c:v>85.295509999999993</c:v>
                </c:pt>
                <c:pt idx="1574">
                  <c:v>85.286559999999994</c:v>
                </c:pt>
                <c:pt idx="1575">
                  <c:v>85.277460000000005</c:v>
                </c:pt>
                <c:pt idx="1576">
                  <c:v>85.268659999999997</c:v>
                </c:pt>
                <c:pt idx="1577">
                  <c:v>85.259590000000003</c:v>
                </c:pt>
                <c:pt idx="1578">
                  <c:v>85.250919999999994</c:v>
                </c:pt>
                <c:pt idx="1579">
                  <c:v>85.241879999999995</c:v>
                </c:pt>
                <c:pt idx="1580">
                  <c:v>85.232810000000001</c:v>
                </c:pt>
                <c:pt idx="1581">
                  <c:v>85.223590000000002</c:v>
                </c:pt>
                <c:pt idx="1582">
                  <c:v>85.214650000000006</c:v>
                </c:pt>
                <c:pt idx="1583">
                  <c:v>85.205629999999999</c:v>
                </c:pt>
                <c:pt idx="1584">
                  <c:v>85.196479999999994</c:v>
                </c:pt>
                <c:pt idx="1585">
                  <c:v>85.187380000000005</c:v>
                </c:pt>
                <c:pt idx="1586">
                  <c:v>85.178160000000005</c:v>
                </c:pt>
                <c:pt idx="1587">
                  <c:v>85.169359999999998</c:v>
                </c:pt>
                <c:pt idx="1588">
                  <c:v>85.16028</c:v>
                </c:pt>
                <c:pt idx="1589">
                  <c:v>85.151160000000004</c:v>
                </c:pt>
                <c:pt idx="1590">
                  <c:v>85.142120000000006</c:v>
                </c:pt>
                <c:pt idx="1591">
                  <c:v>85.133009999999999</c:v>
                </c:pt>
                <c:pt idx="1592">
                  <c:v>85.123919999999998</c:v>
                </c:pt>
                <c:pt idx="1593">
                  <c:v>85.114990000000006</c:v>
                </c:pt>
                <c:pt idx="1594">
                  <c:v>85.105840000000001</c:v>
                </c:pt>
                <c:pt idx="1595">
                  <c:v>85.09639</c:v>
                </c:pt>
                <c:pt idx="1596">
                  <c:v>85.087530000000001</c:v>
                </c:pt>
                <c:pt idx="1597">
                  <c:v>85.078450000000004</c:v>
                </c:pt>
                <c:pt idx="1598">
                  <c:v>85.069569999999999</c:v>
                </c:pt>
                <c:pt idx="1599">
                  <c:v>85.060460000000006</c:v>
                </c:pt>
                <c:pt idx="1600">
                  <c:v>85.051950000000005</c:v>
                </c:pt>
                <c:pt idx="1601">
                  <c:v>85.043360000000007</c:v>
                </c:pt>
                <c:pt idx="1602">
                  <c:v>85.034760000000006</c:v>
                </c:pt>
                <c:pt idx="1603">
                  <c:v>85.025999999999996</c:v>
                </c:pt>
                <c:pt idx="1604">
                  <c:v>85.017489999999995</c:v>
                </c:pt>
                <c:pt idx="1605">
                  <c:v>85.008880000000005</c:v>
                </c:pt>
                <c:pt idx="1606">
                  <c:v>85.000159999999994</c:v>
                </c:pt>
                <c:pt idx="1607">
                  <c:v>84.992050000000006</c:v>
                </c:pt>
                <c:pt idx="1608">
                  <c:v>84.98348</c:v>
                </c:pt>
                <c:pt idx="1609">
                  <c:v>84.975110000000001</c:v>
                </c:pt>
                <c:pt idx="1610">
                  <c:v>84.966130000000007</c:v>
                </c:pt>
                <c:pt idx="1611">
                  <c:v>84.957279999999997</c:v>
                </c:pt>
                <c:pt idx="1612">
                  <c:v>84.948440000000005</c:v>
                </c:pt>
                <c:pt idx="1613">
                  <c:v>84.939340000000001</c:v>
                </c:pt>
                <c:pt idx="1614">
                  <c:v>84.930549999999997</c:v>
                </c:pt>
                <c:pt idx="1615">
                  <c:v>84.921440000000004</c:v>
                </c:pt>
                <c:pt idx="1616">
                  <c:v>84.912559999999999</c:v>
                </c:pt>
                <c:pt idx="1617">
                  <c:v>84.903379999999999</c:v>
                </c:pt>
                <c:pt idx="1618">
                  <c:v>84.89425</c:v>
                </c:pt>
                <c:pt idx="1619">
                  <c:v>84.885220000000004</c:v>
                </c:pt>
                <c:pt idx="1620">
                  <c:v>84.87594</c:v>
                </c:pt>
                <c:pt idx="1621">
                  <c:v>84.867000000000004</c:v>
                </c:pt>
                <c:pt idx="1622">
                  <c:v>84.857640000000004</c:v>
                </c:pt>
                <c:pt idx="1623">
                  <c:v>84.848600000000005</c:v>
                </c:pt>
                <c:pt idx="1624">
                  <c:v>84.839380000000006</c:v>
                </c:pt>
                <c:pt idx="1625">
                  <c:v>84.830200000000005</c:v>
                </c:pt>
                <c:pt idx="1626">
                  <c:v>84.821439999999996</c:v>
                </c:pt>
                <c:pt idx="1627">
                  <c:v>84.812510000000003</c:v>
                </c:pt>
                <c:pt idx="1628">
                  <c:v>84.803659999999994</c:v>
                </c:pt>
                <c:pt idx="1629">
                  <c:v>84.795060000000007</c:v>
                </c:pt>
                <c:pt idx="1630">
                  <c:v>84.786439999999999</c:v>
                </c:pt>
                <c:pt idx="1631">
                  <c:v>84.777590000000004</c:v>
                </c:pt>
                <c:pt idx="1632">
                  <c:v>84.769019999999998</c:v>
                </c:pt>
                <c:pt idx="1633">
                  <c:v>84.760689999999997</c:v>
                </c:pt>
                <c:pt idx="1634">
                  <c:v>84.752120000000005</c:v>
                </c:pt>
                <c:pt idx="1635">
                  <c:v>84.743510000000001</c:v>
                </c:pt>
                <c:pt idx="1636">
                  <c:v>84.734960000000001</c:v>
                </c:pt>
                <c:pt idx="1637">
                  <c:v>84.726500000000001</c:v>
                </c:pt>
                <c:pt idx="1638">
                  <c:v>84.718419999999995</c:v>
                </c:pt>
                <c:pt idx="1639">
                  <c:v>84.709969999999998</c:v>
                </c:pt>
                <c:pt idx="1640">
                  <c:v>84.701250000000002</c:v>
                </c:pt>
                <c:pt idx="1641">
                  <c:v>84.69238</c:v>
                </c:pt>
                <c:pt idx="1642">
                  <c:v>84.683409999999995</c:v>
                </c:pt>
                <c:pt idx="1643">
                  <c:v>84.674520000000001</c:v>
                </c:pt>
                <c:pt idx="1644">
                  <c:v>84.665409999999994</c:v>
                </c:pt>
                <c:pt idx="1645">
                  <c:v>84.656109999999998</c:v>
                </c:pt>
                <c:pt idx="1646">
                  <c:v>84.646879999999996</c:v>
                </c:pt>
                <c:pt idx="1647">
                  <c:v>84.637259999999998</c:v>
                </c:pt>
                <c:pt idx="1648">
                  <c:v>84.627679999999998</c:v>
                </c:pt>
                <c:pt idx="1649">
                  <c:v>84.617930000000001</c:v>
                </c:pt>
                <c:pt idx="1650">
                  <c:v>84.608320000000006</c:v>
                </c:pt>
                <c:pt idx="1651">
                  <c:v>84.598889999999997</c:v>
                </c:pt>
                <c:pt idx="1652">
                  <c:v>84.589560000000006</c:v>
                </c:pt>
                <c:pt idx="1653">
                  <c:v>84.580010000000001</c:v>
                </c:pt>
                <c:pt idx="1654">
                  <c:v>84.57056</c:v>
                </c:pt>
                <c:pt idx="1655">
                  <c:v>84.561260000000004</c:v>
                </c:pt>
                <c:pt idx="1656">
                  <c:v>84.551940000000002</c:v>
                </c:pt>
                <c:pt idx="1657">
                  <c:v>84.542469999999994</c:v>
                </c:pt>
                <c:pt idx="1658">
                  <c:v>84.532880000000006</c:v>
                </c:pt>
                <c:pt idx="1659">
                  <c:v>84.523390000000006</c:v>
                </c:pt>
                <c:pt idx="1660">
                  <c:v>84.513559999999998</c:v>
                </c:pt>
                <c:pt idx="1661">
                  <c:v>84.503739999999993</c:v>
                </c:pt>
                <c:pt idx="1662">
                  <c:v>84.493740000000003</c:v>
                </c:pt>
                <c:pt idx="1663">
                  <c:v>84.484260000000006</c:v>
                </c:pt>
                <c:pt idx="1664">
                  <c:v>84.474410000000006</c:v>
                </c:pt>
                <c:pt idx="1665">
                  <c:v>84.464219999999997</c:v>
                </c:pt>
                <c:pt idx="1666">
                  <c:v>84.454520000000002</c:v>
                </c:pt>
                <c:pt idx="1667">
                  <c:v>84.444680000000005</c:v>
                </c:pt>
                <c:pt idx="1668">
                  <c:v>84.434809999999999</c:v>
                </c:pt>
                <c:pt idx="1669">
                  <c:v>84.424989999999994</c:v>
                </c:pt>
                <c:pt idx="1670">
                  <c:v>84.414680000000004</c:v>
                </c:pt>
                <c:pt idx="1671">
                  <c:v>84.40455</c:v>
                </c:pt>
                <c:pt idx="1672">
                  <c:v>84.394959999999998</c:v>
                </c:pt>
                <c:pt idx="1673">
                  <c:v>84.384969999999996</c:v>
                </c:pt>
                <c:pt idx="1674">
                  <c:v>84.375309999999999</c:v>
                </c:pt>
                <c:pt idx="1675">
                  <c:v>84.365470000000002</c:v>
                </c:pt>
                <c:pt idx="1676">
                  <c:v>84.355590000000007</c:v>
                </c:pt>
                <c:pt idx="1677">
                  <c:v>84.345619999999997</c:v>
                </c:pt>
                <c:pt idx="1678">
                  <c:v>84.335300000000004</c:v>
                </c:pt>
                <c:pt idx="1679">
                  <c:v>84.325040000000001</c:v>
                </c:pt>
                <c:pt idx="1680">
                  <c:v>84.314930000000004</c:v>
                </c:pt>
                <c:pt idx="1681">
                  <c:v>84.304749999999999</c:v>
                </c:pt>
                <c:pt idx="1682">
                  <c:v>84.294579999999996</c:v>
                </c:pt>
                <c:pt idx="1683">
                  <c:v>84.284880000000001</c:v>
                </c:pt>
                <c:pt idx="1684">
                  <c:v>84.274690000000007</c:v>
                </c:pt>
                <c:pt idx="1685">
                  <c:v>84.264660000000006</c:v>
                </c:pt>
                <c:pt idx="1686">
                  <c:v>84.254649999999998</c:v>
                </c:pt>
                <c:pt idx="1687">
                  <c:v>84.244820000000004</c:v>
                </c:pt>
                <c:pt idx="1688">
                  <c:v>84.235159999999993</c:v>
                </c:pt>
                <c:pt idx="1689">
                  <c:v>84.225160000000002</c:v>
                </c:pt>
                <c:pt idx="1690">
                  <c:v>84.215389999999999</c:v>
                </c:pt>
                <c:pt idx="1691">
                  <c:v>84.205190000000002</c:v>
                </c:pt>
                <c:pt idx="1692">
                  <c:v>84.195319999999995</c:v>
                </c:pt>
                <c:pt idx="1693">
                  <c:v>84.185239999999993</c:v>
                </c:pt>
                <c:pt idx="1694">
                  <c:v>84.174779999999998</c:v>
                </c:pt>
                <c:pt idx="1695">
                  <c:v>84.164720000000003</c:v>
                </c:pt>
                <c:pt idx="1696">
                  <c:v>84.154409999999999</c:v>
                </c:pt>
                <c:pt idx="1697">
                  <c:v>84.144360000000006</c:v>
                </c:pt>
                <c:pt idx="1698">
                  <c:v>84.133859999999999</c:v>
                </c:pt>
                <c:pt idx="1699">
                  <c:v>84.123480000000001</c:v>
                </c:pt>
                <c:pt idx="1700">
                  <c:v>84.112780000000001</c:v>
                </c:pt>
                <c:pt idx="1701">
                  <c:v>84.102279999999993</c:v>
                </c:pt>
                <c:pt idx="1702">
                  <c:v>84.091920000000002</c:v>
                </c:pt>
                <c:pt idx="1703">
                  <c:v>84.081360000000004</c:v>
                </c:pt>
                <c:pt idx="1704">
                  <c:v>84.070920000000001</c:v>
                </c:pt>
                <c:pt idx="1705">
                  <c:v>84.060190000000006</c:v>
                </c:pt>
                <c:pt idx="1706">
                  <c:v>84.049880000000002</c:v>
                </c:pt>
                <c:pt idx="1707">
                  <c:v>84.039109999999994</c:v>
                </c:pt>
                <c:pt idx="1708">
                  <c:v>84.028530000000003</c:v>
                </c:pt>
                <c:pt idx="1709">
                  <c:v>84.018370000000004</c:v>
                </c:pt>
                <c:pt idx="1710">
                  <c:v>84.007959999999997</c:v>
                </c:pt>
                <c:pt idx="1711">
                  <c:v>83.998189999999994</c:v>
                </c:pt>
                <c:pt idx="1712">
                  <c:v>83.988010000000003</c:v>
                </c:pt>
                <c:pt idx="1713">
                  <c:v>83.978039999999993</c:v>
                </c:pt>
                <c:pt idx="1714">
                  <c:v>83.967950000000002</c:v>
                </c:pt>
                <c:pt idx="1715">
                  <c:v>83.957819999999998</c:v>
                </c:pt>
                <c:pt idx="1716">
                  <c:v>83.947760000000002</c:v>
                </c:pt>
                <c:pt idx="1717">
                  <c:v>83.937550000000002</c:v>
                </c:pt>
                <c:pt idx="1718">
                  <c:v>83.927850000000007</c:v>
                </c:pt>
                <c:pt idx="1719">
                  <c:v>83.917760000000001</c:v>
                </c:pt>
                <c:pt idx="1720">
                  <c:v>83.907539999999997</c:v>
                </c:pt>
                <c:pt idx="1721">
                  <c:v>83.89734</c:v>
                </c:pt>
                <c:pt idx="1722">
                  <c:v>83.887119999999996</c:v>
                </c:pt>
                <c:pt idx="1723">
                  <c:v>83.877030000000005</c:v>
                </c:pt>
                <c:pt idx="1724">
                  <c:v>83.86703</c:v>
                </c:pt>
                <c:pt idx="1725">
                  <c:v>83.856970000000004</c:v>
                </c:pt>
                <c:pt idx="1726">
                  <c:v>83.847049999999996</c:v>
                </c:pt>
                <c:pt idx="1727">
                  <c:v>83.837019999999995</c:v>
                </c:pt>
                <c:pt idx="1728">
                  <c:v>83.826750000000004</c:v>
                </c:pt>
                <c:pt idx="1729">
                  <c:v>83.816919999999996</c:v>
                </c:pt>
                <c:pt idx="1730">
                  <c:v>83.806470000000004</c:v>
                </c:pt>
                <c:pt idx="1731">
                  <c:v>83.796250000000001</c:v>
                </c:pt>
                <c:pt idx="1732">
                  <c:v>83.786259999999999</c:v>
                </c:pt>
                <c:pt idx="1733">
                  <c:v>83.776420000000002</c:v>
                </c:pt>
                <c:pt idx="1734">
                  <c:v>83.766159999999999</c:v>
                </c:pt>
                <c:pt idx="1735">
                  <c:v>83.756110000000007</c:v>
                </c:pt>
                <c:pt idx="1736">
                  <c:v>83.745859999999993</c:v>
                </c:pt>
                <c:pt idx="1737">
                  <c:v>83.735500000000002</c:v>
                </c:pt>
                <c:pt idx="1738">
                  <c:v>83.725200000000001</c:v>
                </c:pt>
                <c:pt idx="1739">
                  <c:v>83.714219999999997</c:v>
                </c:pt>
                <c:pt idx="1740">
                  <c:v>83.703999999999994</c:v>
                </c:pt>
                <c:pt idx="1741">
                  <c:v>83.693389999999994</c:v>
                </c:pt>
                <c:pt idx="1742">
                  <c:v>83.682649999999995</c:v>
                </c:pt>
                <c:pt idx="1743">
                  <c:v>83.672200000000004</c:v>
                </c:pt>
                <c:pt idx="1744">
                  <c:v>83.661600000000007</c:v>
                </c:pt>
                <c:pt idx="1745">
                  <c:v>83.650700000000001</c:v>
                </c:pt>
                <c:pt idx="1746">
                  <c:v>83.640010000000004</c:v>
                </c:pt>
                <c:pt idx="1747">
                  <c:v>83.629419999999996</c:v>
                </c:pt>
                <c:pt idx="1748">
                  <c:v>83.618809999999996</c:v>
                </c:pt>
                <c:pt idx="1749">
                  <c:v>83.608249999999998</c:v>
                </c:pt>
                <c:pt idx="1750">
                  <c:v>83.597399999999993</c:v>
                </c:pt>
                <c:pt idx="1751">
                  <c:v>83.587019999999995</c:v>
                </c:pt>
                <c:pt idx="1752">
                  <c:v>83.576549999999997</c:v>
                </c:pt>
                <c:pt idx="1753">
                  <c:v>83.566209999999998</c:v>
                </c:pt>
                <c:pt idx="1754">
                  <c:v>83.555790000000002</c:v>
                </c:pt>
                <c:pt idx="1755">
                  <c:v>83.545339999999996</c:v>
                </c:pt>
                <c:pt idx="1756">
                  <c:v>83.535150000000002</c:v>
                </c:pt>
                <c:pt idx="1757">
                  <c:v>83.524839999999998</c:v>
                </c:pt>
                <c:pt idx="1758">
                  <c:v>83.514600000000002</c:v>
                </c:pt>
                <c:pt idx="1759">
                  <c:v>83.504369999999994</c:v>
                </c:pt>
                <c:pt idx="1760">
                  <c:v>83.494060000000005</c:v>
                </c:pt>
                <c:pt idx="1761">
                  <c:v>83.483940000000004</c:v>
                </c:pt>
                <c:pt idx="1762">
                  <c:v>83.473749999999995</c:v>
                </c:pt>
                <c:pt idx="1763">
                  <c:v>83.463750000000005</c:v>
                </c:pt>
                <c:pt idx="1764">
                  <c:v>83.453710000000001</c:v>
                </c:pt>
                <c:pt idx="1765">
                  <c:v>83.443659999999994</c:v>
                </c:pt>
                <c:pt idx="1766">
                  <c:v>83.433710000000005</c:v>
                </c:pt>
                <c:pt idx="1767">
                  <c:v>83.423060000000007</c:v>
                </c:pt>
                <c:pt idx="1768">
                  <c:v>83.413399999999996</c:v>
                </c:pt>
                <c:pt idx="1769">
                  <c:v>83.403289999999998</c:v>
                </c:pt>
                <c:pt idx="1770">
                  <c:v>83.393039999999999</c:v>
                </c:pt>
                <c:pt idx="1771">
                  <c:v>83.382419999999996</c:v>
                </c:pt>
                <c:pt idx="1772">
                  <c:v>83.372020000000006</c:v>
                </c:pt>
                <c:pt idx="1773">
                  <c:v>83.361620000000002</c:v>
                </c:pt>
                <c:pt idx="1774">
                  <c:v>83.351259999999996</c:v>
                </c:pt>
                <c:pt idx="1775">
                  <c:v>83.341059999999999</c:v>
                </c:pt>
                <c:pt idx="1776">
                  <c:v>83.330560000000006</c:v>
                </c:pt>
                <c:pt idx="1777">
                  <c:v>83.320700000000002</c:v>
                </c:pt>
                <c:pt idx="1778">
                  <c:v>83.310400000000001</c:v>
                </c:pt>
                <c:pt idx="1779">
                  <c:v>83.300420000000003</c:v>
                </c:pt>
                <c:pt idx="1780">
                  <c:v>83.290559999999999</c:v>
                </c:pt>
                <c:pt idx="1781">
                  <c:v>83.280550000000005</c:v>
                </c:pt>
                <c:pt idx="1782">
                  <c:v>83.270510000000002</c:v>
                </c:pt>
                <c:pt idx="1783">
                  <c:v>83.260469999999998</c:v>
                </c:pt>
                <c:pt idx="1784">
                  <c:v>83.250119999999995</c:v>
                </c:pt>
                <c:pt idx="1785">
                  <c:v>83.239249999999998</c:v>
                </c:pt>
                <c:pt idx="1786">
                  <c:v>83.228489999999994</c:v>
                </c:pt>
                <c:pt idx="1787">
                  <c:v>83.217460000000003</c:v>
                </c:pt>
                <c:pt idx="1788">
                  <c:v>83.206649999999996</c:v>
                </c:pt>
                <c:pt idx="1789">
                  <c:v>83.196240000000003</c:v>
                </c:pt>
                <c:pt idx="1790">
                  <c:v>83.186049999999994</c:v>
                </c:pt>
                <c:pt idx="1791">
                  <c:v>83.17586</c:v>
                </c:pt>
                <c:pt idx="1792">
                  <c:v>83.166160000000005</c:v>
                </c:pt>
                <c:pt idx="1793">
                  <c:v>83.156700000000001</c:v>
                </c:pt>
                <c:pt idx="1794">
                  <c:v>83.147469999999998</c:v>
                </c:pt>
                <c:pt idx="1795">
                  <c:v>83.13937</c:v>
                </c:pt>
                <c:pt idx="1796">
                  <c:v>83.131469999999993</c:v>
                </c:pt>
                <c:pt idx="1797">
                  <c:v>83.1233</c:v>
                </c:pt>
                <c:pt idx="1798">
                  <c:v>83.115880000000004</c:v>
                </c:pt>
                <c:pt idx="1799">
                  <c:v>83.107799999999997</c:v>
                </c:pt>
                <c:pt idx="1800">
                  <c:v>83.099879999999999</c:v>
                </c:pt>
                <c:pt idx="1801">
                  <c:v>83.091560000000001</c:v>
                </c:pt>
                <c:pt idx="1802">
                  <c:v>83.083470000000005</c:v>
                </c:pt>
                <c:pt idx="1803">
                  <c:v>83.075339999999997</c:v>
                </c:pt>
                <c:pt idx="1804">
                  <c:v>83.067030000000003</c:v>
                </c:pt>
                <c:pt idx="1805">
                  <c:v>83.058920000000001</c:v>
                </c:pt>
                <c:pt idx="1806">
                  <c:v>83.050749999999994</c:v>
                </c:pt>
                <c:pt idx="1807">
                  <c:v>83.042760000000001</c:v>
                </c:pt>
                <c:pt idx="1808">
                  <c:v>83.034580000000005</c:v>
                </c:pt>
                <c:pt idx="1809">
                  <c:v>83.026309999999995</c:v>
                </c:pt>
                <c:pt idx="1810">
                  <c:v>83.018360000000001</c:v>
                </c:pt>
                <c:pt idx="1811">
                  <c:v>83.00994</c:v>
                </c:pt>
                <c:pt idx="1812">
                  <c:v>83.001940000000005</c:v>
                </c:pt>
                <c:pt idx="1813">
                  <c:v>82.993470000000002</c:v>
                </c:pt>
                <c:pt idx="1814">
                  <c:v>82.985560000000007</c:v>
                </c:pt>
                <c:pt idx="1815">
                  <c:v>82.977109999999996</c:v>
                </c:pt>
                <c:pt idx="1816">
                  <c:v>82.969110000000001</c:v>
                </c:pt>
                <c:pt idx="1817">
                  <c:v>82.960700000000003</c:v>
                </c:pt>
                <c:pt idx="1818">
                  <c:v>82.952489999999997</c:v>
                </c:pt>
                <c:pt idx="1819">
                  <c:v>82.944599999999994</c:v>
                </c:pt>
                <c:pt idx="1820">
                  <c:v>82.936639999999997</c:v>
                </c:pt>
                <c:pt idx="1821">
                  <c:v>82.928529999999995</c:v>
                </c:pt>
                <c:pt idx="1822">
                  <c:v>82.920760000000001</c:v>
                </c:pt>
                <c:pt idx="1823">
                  <c:v>82.912999999999997</c:v>
                </c:pt>
                <c:pt idx="1824">
                  <c:v>82.905550000000005</c:v>
                </c:pt>
                <c:pt idx="1825">
                  <c:v>82.897720000000007</c:v>
                </c:pt>
                <c:pt idx="1826">
                  <c:v>82.890159999999995</c:v>
                </c:pt>
                <c:pt idx="1827">
                  <c:v>82.882919999999999</c:v>
                </c:pt>
                <c:pt idx="1828">
                  <c:v>82.875299999999996</c:v>
                </c:pt>
                <c:pt idx="1829">
                  <c:v>82.867779999999996</c:v>
                </c:pt>
                <c:pt idx="1830">
                  <c:v>82.860039999999998</c:v>
                </c:pt>
                <c:pt idx="1831">
                  <c:v>82.852490000000003</c:v>
                </c:pt>
                <c:pt idx="1832">
                  <c:v>82.845200000000006</c:v>
                </c:pt>
                <c:pt idx="1833">
                  <c:v>82.837739999999997</c:v>
                </c:pt>
                <c:pt idx="1834">
                  <c:v>82.830240000000003</c:v>
                </c:pt>
                <c:pt idx="1835">
                  <c:v>82.822720000000004</c:v>
                </c:pt>
                <c:pt idx="1836">
                  <c:v>82.815250000000006</c:v>
                </c:pt>
                <c:pt idx="1837">
                  <c:v>82.807739999999995</c:v>
                </c:pt>
                <c:pt idx="1838">
                  <c:v>82.800299999999993</c:v>
                </c:pt>
                <c:pt idx="1839">
                  <c:v>82.793090000000007</c:v>
                </c:pt>
                <c:pt idx="1840">
                  <c:v>82.785600000000002</c:v>
                </c:pt>
                <c:pt idx="1841">
                  <c:v>82.77834</c:v>
                </c:pt>
                <c:pt idx="1842">
                  <c:v>82.770899999999997</c:v>
                </c:pt>
                <c:pt idx="1843">
                  <c:v>82.763739999999999</c:v>
                </c:pt>
                <c:pt idx="1844">
                  <c:v>82.756219999999999</c:v>
                </c:pt>
                <c:pt idx="1845">
                  <c:v>82.748739999999998</c:v>
                </c:pt>
                <c:pt idx="1846">
                  <c:v>82.740780000000001</c:v>
                </c:pt>
                <c:pt idx="1847">
                  <c:v>82.733260000000001</c:v>
                </c:pt>
                <c:pt idx="1848">
                  <c:v>82.725309999999993</c:v>
                </c:pt>
                <c:pt idx="1849">
                  <c:v>82.717259999999996</c:v>
                </c:pt>
                <c:pt idx="1850">
                  <c:v>82.709239999999994</c:v>
                </c:pt>
                <c:pt idx="1851">
                  <c:v>82.701239999999999</c:v>
                </c:pt>
                <c:pt idx="1852">
                  <c:v>82.693690000000004</c:v>
                </c:pt>
                <c:pt idx="1853">
                  <c:v>82.685559999999995</c:v>
                </c:pt>
                <c:pt idx="1854">
                  <c:v>82.677530000000004</c:v>
                </c:pt>
                <c:pt idx="1855">
                  <c:v>82.669399999999996</c:v>
                </c:pt>
                <c:pt idx="1856">
                  <c:v>82.66131</c:v>
                </c:pt>
                <c:pt idx="1857">
                  <c:v>82.653139999999993</c:v>
                </c:pt>
                <c:pt idx="1858">
                  <c:v>82.644779999999997</c:v>
                </c:pt>
                <c:pt idx="1859">
                  <c:v>82.636660000000006</c:v>
                </c:pt>
                <c:pt idx="1860">
                  <c:v>82.628370000000004</c:v>
                </c:pt>
                <c:pt idx="1861">
                  <c:v>82.620450000000005</c:v>
                </c:pt>
                <c:pt idx="1862">
                  <c:v>82.612499999999997</c:v>
                </c:pt>
                <c:pt idx="1863">
                  <c:v>82.604640000000003</c:v>
                </c:pt>
                <c:pt idx="1864">
                  <c:v>82.596260000000001</c:v>
                </c:pt>
                <c:pt idx="1865">
                  <c:v>82.588369999999998</c:v>
                </c:pt>
                <c:pt idx="1866">
                  <c:v>82.580979999999997</c:v>
                </c:pt>
                <c:pt idx="1867">
                  <c:v>82.572819999999993</c:v>
                </c:pt>
                <c:pt idx="1868">
                  <c:v>82.565060000000003</c:v>
                </c:pt>
                <c:pt idx="1869">
                  <c:v>82.557220000000001</c:v>
                </c:pt>
                <c:pt idx="1870">
                  <c:v>82.548590000000004</c:v>
                </c:pt>
                <c:pt idx="1871">
                  <c:v>82.541480000000007</c:v>
                </c:pt>
                <c:pt idx="1872">
                  <c:v>82.53349</c:v>
                </c:pt>
                <c:pt idx="1873">
                  <c:v>82.524079999999998</c:v>
                </c:pt>
                <c:pt idx="1874">
                  <c:v>82.515720000000002</c:v>
                </c:pt>
                <c:pt idx="1875">
                  <c:v>82.507580000000004</c:v>
                </c:pt>
                <c:pt idx="1876">
                  <c:v>82.500200000000007</c:v>
                </c:pt>
                <c:pt idx="1877">
                  <c:v>82.491879999999995</c:v>
                </c:pt>
                <c:pt idx="1878">
                  <c:v>82.482609999999994</c:v>
                </c:pt>
                <c:pt idx="1879">
                  <c:v>82.474130000000002</c:v>
                </c:pt>
                <c:pt idx="1880">
                  <c:v>82.465819999999994</c:v>
                </c:pt>
                <c:pt idx="1881">
                  <c:v>82.457390000000004</c:v>
                </c:pt>
                <c:pt idx="1882">
                  <c:v>82.448909999999998</c:v>
                </c:pt>
                <c:pt idx="1883">
                  <c:v>82.440489999999997</c:v>
                </c:pt>
                <c:pt idx="1884">
                  <c:v>82.43244</c:v>
                </c:pt>
                <c:pt idx="1885">
                  <c:v>82.424180000000007</c:v>
                </c:pt>
                <c:pt idx="1886">
                  <c:v>82.415999999999997</c:v>
                </c:pt>
                <c:pt idx="1887">
                  <c:v>82.407780000000002</c:v>
                </c:pt>
                <c:pt idx="1888">
                  <c:v>82.399500000000003</c:v>
                </c:pt>
                <c:pt idx="1889">
                  <c:v>82.391409999999993</c:v>
                </c:pt>
                <c:pt idx="1890">
                  <c:v>82.383200000000002</c:v>
                </c:pt>
                <c:pt idx="1891">
                  <c:v>82.375190000000003</c:v>
                </c:pt>
                <c:pt idx="1892">
                  <c:v>82.367189999999994</c:v>
                </c:pt>
                <c:pt idx="1893">
                  <c:v>82.359099999999998</c:v>
                </c:pt>
                <c:pt idx="1894">
                  <c:v>82.351190000000003</c:v>
                </c:pt>
                <c:pt idx="1895">
                  <c:v>82.343869999999995</c:v>
                </c:pt>
                <c:pt idx="1896">
                  <c:v>82.33614</c:v>
                </c:pt>
                <c:pt idx="1897">
                  <c:v>82.327780000000004</c:v>
                </c:pt>
                <c:pt idx="1898">
                  <c:v>82.320639999999997</c:v>
                </c:pt>
                <c:pt idx="1899">
                  <c:v>82.312839999999994</c:v>
                </c:pt>
                <c:pt idx="1900">
                  <c:v>82.304500000000004</c:v>
                </c:pt>
                <c:pt idx="1901">
                  <c:v>82.29701</c:v>
                </c:pt>
                <c:pt idx="1902">
                  <c:v>82.289159999999995</c:v>
                </c:pt>
                <c:pt idx="1903">
                  <c:v>82.281660000000002</c:v>
                </c:pt>
                <c:pt idx="1904">
                  <c:v>82.274079999999998</c:v>
                </c:pt>
                <c:pt idx="1905">
                  <c:v>82.266490000000005</c:v>
                </c:pt>
                <c:pt idx="1906">
                  <c:v>82.259339999999995</c:v>
                </c:pt>
                <c:pt idx="1907">
                  <c:v>82.251050000000006</c:v>
                </c:pt>
                <c:pt idx="1908">
                  <c:v>82.244110000000006</c:v>
                </c:pt>
                <c:pt idx="1909">
                  <c:v>82.235860000000002</c:v>
                </c:pt>
                <c:pt idx="1910">
                  <c:v>82.228260000000006</c:v>
                </c:pt>
                <c:pt idx="1911">
                  <c:v>82.220500000000001</c:v>
                </c:pt>
                <c:pt idx="1912">
                  <c:v>82.212860000000006</c:v>
                </c:pt>
                <c:pt idx="1913">
                  <c:v>82.205250000000007</c:v>
                </c:pt>
                <c:pt idx="1914">
                  <c:v>82.197720000000004</c:v>
                </c:pt>
                <c:pt idx="1915">
                  <c:v>82.189840000000004</c:v>
                </c:pt>
                <c:pt idx="1916">
                  <c:v>82.182429999999997</c:v>
                </c:pt>
                <c:pt idx="1917">
                  <c:v>82.174719999999994</c:v>
                </c:pt>
                <c:pt idx="1918">
                  <c:v>82.167349999999999</c:v>
                </c:pt>
                <c:pt idx="1919">
                  <c:v>82.159599999999998</c:v>
                </c:pt>
                <c:pt idx="1920">
                  <c:v>82.151889999999995</c:v>
                </c:pt>
                <c:pt idx="1921">
                  <c:v>82.144440000000003</c:v>
                </c:pt>
                <c:pt idx="1922">
                  <c:v>82.136939999999996</c:v>
                </c:pt>
                <c:pt idx="1923">
                  <c:v>82.129499999999993</c:v>
                </c:pt>
                <c:pt idx="1924">
                  <c:v>82.122349999999997</c:v>
                </c:pt>
                <c:pt idx="1925">
                  <c:v>82.114840000000001</c:v>
                </c:pt>
                <c:pt idx="1926">
                  <c:v>82.107740000000007</c:v>
                </c:pt>
                <c:pt idx="1927">
                  <c:v>82.100449999999995</c:v>
                </c:pt>
                <c:pt idx="1928">
                  <c:v>82.093159999999997</c:v>
                </c:pt>
                <c:pt idx="1929">
                  <c:v>82.085610000000003</c:v>
                </c:pt>
                <c:pt idx="1930">
                  <c:v>82.078339999999997</c:v>
                </c:pt>
                <c:pt idx="1931">
                  <c:v>82.071259999999995</c:v>
                </c:pt>
                <c:pt idx="1932">
                  <c:v>82.064030000000002</c:v>
                </c:pt>
                <c:pt idx="1933">
                  <c:v>82.056449999999998</c:v>
                </c:pt>
                <c:pt idx="1934">
                  <c:v>82.048860000000005</c:v>
                </c:pt>
                <c:pt idx="1935">
                  <c:v>82.041259999999994</c:v>
                </c:pt>
                <c:pt idx="1936">
                  <c:v>82.033720000000002</c:v>
                </c:pt>
                <c:pt idx="1937">
                  <c:v>82.026060000000001</c:v>
                </c:pt>
                <c:pt idx="1938">
                  <c:v>82.018349999999998</c:v>
                </c:pt>
                <c:pt idx="1939">
                  <c:v>82.010530000000003</c:v>
                </c:pt>
                <c:pt idx="1940">
                  <c:v>82.002690000000001</c:v>
                </c:pt>
                <c:pt idx="1941">
                  <c:v>81.994900000000001</c:v>
                </c:pt>
                <c:pt idx="1942">
                  <c:v>81.986959999999996</c:v>
                </c:pt>
                <c:pt idx="1943">
                  <c:v>81.979119999999995</c:v>
                </c:pt>
                <c:pt idx="1944">
                  <c:v>81.971090000000004</c:v>
                </c:pt>
                <c:pt idx="1945">
                  <c:v>81.963179999999994</c:v>
                </c:pt>
                <c:pt idx="1946">
                  <c:v>81.955219999999997</c:v>
                </c:pt>
                <c:pt idx="1947">
                  <c:v>81.947599999999994</c:v>
                </c:pt>
                <c:pt idx="1948">
                  <c:v>81.939779999999999</c:v>
                </c:pt>
                <c:pt idx="1949">
                  <c:v>81.932040000000001</c:v>
                </c:pt>
                <c:pt idx="1950">
                  <c:v>81.924440000000004</c:v>
                </c:pt>
                <c:pt idx="1951">
                  <c:v>81.916799999999995</c:v>
                </c:pt>
                <c:pt idx="1952">
                  <c:v>81.909139999999994</c:v>
                </c:pt>
                <c:pt idx="1953">
                  <c:v>81.901259999999994</c:v>
                </c:pt>
                <c:pt idx="1954">
                  <c:v>81.893640000000005</c:v>
                </c:pt>
                <c:pt idx="1955">
                  <c:v>81.885850000000005</c:v>
                </c:pt>
                <c:pt idx="1956">
                  <c:v>81.878</c:v>
                </c:pt>
                <c:pt idx="1957">
                  <c:v>81.870239999999995</c:v>
                </c:pt>
                <c:pt idx="1958">
                  <c:v>81.86242</c:v>
                </c:pt>
                <c:pt idx="1959">
                  <c:v>81.854709999999997</c:v>
                </c:pt>
                <c:pt idx="1960">
                  <c:v>81.846869999999996</c:v>
                </c:pt>
                <c:pt idx="1961">
                  <c:v>81.839100000000002</c:v>
                </c:pt>
                <c:pt idx="1962">
                  <c:v>81.831280000000007</c:v>
                </c:pt>
                <c:pt idx="1963">
                  <c:v>81.823560000000001</c:v>
                </c:pt>
                <c:pt idx="1964">
                  <c:v>81.815740000000005</c:v>
                </c:pt>
                <c:pt idx="1965">
                  <c:v>81.808099999999996</c:v>
                </c:pt>
                <c:pt idx="1966">
                  <c:v>81.800389999999993</c:v>
                </c:pt>
                <c:pt idx="1967">
                  <c:v>81.792810000000003</c:v>
                </c:pt>
                <c:pt idx="1968">
                  <c:v>81.785160000000005</c:v>
                </c:pt>
                <c:pt idx="1969">
                  <c:v>81.7774</c:v>
                </c:pt>
                <c:pt idx="1970">
                  <c:v>81.769620000000003</c:v>
                </c:pt>
                <c:pt idx="1971">
                  <c:v>81.761809999999997</c:v>
                </c:pt>
                <c:pt idx="1972">
                  <c:v>81.75403</c:v>
                </c:pt>
                <c:pt idx="1973">
                  <c:v>81.746399999999994</c:v>
                </c:pt>
                <c:pt idx="1974">
                  <c:v>81.738420000000005</c:v>
                </c:pt>
                <c:pt idx="1975">
                  <c:v>81.730710000000002</c:v>
                </c:pt>
                <c:pt idx="1976">
                  <c:v>81.722819999999999</c:v>
                </c:pt>
                <c:pt idx="1977">
                  <c:v>81.715000000000003</c:v>
                </c:pt>
                <c:pt idx="1978">
                  <c:v>81.707189999999997</c:v>
                </c:pt>
                <c:pt idx="1979">
                  <c:v>81.699179999999998</c:v>
                </c:pt>
                <c:pt idx="1980">
                  <c:v>81.69144</c:v>
                </c:pt>
                <c:pt idx="1981">
                  <c:v>81.683520000000001</c:v>
                </c:pt>
                <c:pt idx="1982">
                  <c:v>81.675560000000004</c:v>
                </c:pt>
                <c:pt idx="1983">
                  <c:v>81.667720000000003</c:v>
                </c:pt>
                <c:pt idx="1984">
                  <c:v>81.659989999999993</c:v>
                </c:pt>
                <c:pt idx="1985">
                  <c:v>81.652379999999994</c:v>
                </c:pt>
                <c:pt idx="1986">
                  <c:v>81.644720000000007</c:v>
                </c:pt>
                <c:pt idx="1987">
                  <c:v>81.636840000000007</c:v>
                </c:pt>
                <c:pt idx="1988">
                  <c:v>81.629369999999994</c:v>
                </c:pt>
                <c:pt idx="1989">
                  <c:v>81.621480000000005</c:v>
                </c:pt>
                <c:pt idx="1990">
                  <c:v>81.613780000000006</c:v>
                </c:pt>
                <c:pt idx="1991">
                  <c:v>81.605900000000005</c:v>
                </c:pt>
                <c:pt idx="1992">
                  <c:v>81.598190000000002</c:v>
                </c:pt>
                <c:pt idx="1993">
                  <c:v>81.590280000000007</c:v>
                </c:pt>
                <c:pt idx="1994">
                  <c:v>81.582509999999999</c:v>
                </c:pt>
                <c:pt idx="1995">
                  <c:v>81.574759999999998</c:v>
                </c:pt>
                <c:pt idx="1996">
                  <c:v>81.566760000000002</c:v>
                </c:pt>
                <c:pt idx="1997">
                  <c:v>81.559150000000002</c:v>
                </c:pt>
                <c:pt idx="1998">
                  <c:v>81.551599999999993</c:v>
                </c:pt>
                <c:pt idx="1999">
                  <c:v>81.543949999999995</c:v>
                </c:pt>
                <c:pt idx="2000">
                  <c:v>81.536320000000003</c:v>
                </c:pt>
                <c:pt idx="2001">
                  <c:v>81.528679999999994</c:v>
                </c:pt>
                <c:pt idx="2002">
                  <c:v>81.520939999999996</c:v>
                </c:pt>
                <c:pt idx="2003">
                  <c:v>81.51276</c:v>
                </c:pt>
                <c:pt idx="2004">
                  <c:v>81.504850000000005</c:v>
                </c:pt>
                <c:pt idx="2005">
                  <c:v>81.496679999999998</c:v>
                </c:pt>
                <c:pt idx="2006">
                  <c:v>81.488640000000004</c:v>
                </c:pt>
                <c:pt idx="2007">
                  <c:v>81.480379999999997</c:v>
                </c:pt>
                <c:pt idx="2008">
                  <c:v>81.472080000000005</c:v>
                </c:pt>
                <c:pt idx="2009">
                  <c:v>81.463740000000001</c:v>
                </c:pt>
                <c:pt idx="2010">
                  <c:v>81.455539999999999</c:v>
                </c:pt>
                <c:pt idx="2011">
                  <c:v>81.447490000000002</c:v>
                </c:pt>
                <c:pt idx="2012">
                  <c:v>81.439250000000001</c:v>
                </c:pt>
                <c:pt idx="2013">
                  <c:v>81.431319999999999</c:v>
                </c:pt>
                <c:pt idx="2014">
                  <c:v>81.423289999999994</c:v>
                </c:pt>
                <c:pt idx="2015">
                  <c:v>81.415319999999994</c:v>
                </c:pt>
                <c:pt idx="2016">
                  <c:v>81.407409999999999</c:v>
                </c:pt>
                <c:pt idx="2017">
                  <c:v>81.399199999999993</c:v>
                </c:pt>
                <c:pt idx="2018">
                  <c:v>81.391239999999996</c:v>
                </c:pt>
                <c:pt idx="2019">
                  <c:v>81.383380000000002</c:v>
                </c:pt>
                <c:pt idx="2020">
                  <c:v>81.375439999999998</c:v>
                </c:pt>
                <c:pt idx="2021">
                  <c:v>81.367500000000007</c:v>
                </c:pt>
                <c:pt idx="2022">
                  <c:v>81.359499999999997</c:v>
                </c:pt>
                <c:pt idx="2023">
                  <c:v>81.351240000000004</c:v>
                </c:pt>
                <c:pt idx="2024">
                  <c:v>81.343190000000007</c:v>
                </c:pt>
                <c:pt idx="2025">
                  <c:v>81.335239999999999</c:v>
                </c:pt>
                <c:pt idx="2026">
                  <c:v>81.327060000000003</c:v>
                </c:pt>
                <c:pt idx="2027">
                  <c:v>81.318759999999997</c:v>
                </c:pt>
                <c:pt idx="2028">
                  <c:v>81.31035</c:v>
                </c:pt>
                <c:pt idx="2029">
                  <c:v>81.301689999999994</c:v>
                </c:pt>
                <c:pt idx="2030">
                  <c:v>81.293120000000002</c:v>
                </c:pt>
                <c:pt idx="2031">
                  <c:v>81.284639999999996</c:v>
                </c:pt>
                <c:pt idx="2032">
                  <c:v>81.276030000000006</c:v>
                </c:pt>
                <c:pt idx="2033">
                  <c:v>81.267780000000002</c:v>
                </c:pt>
                <c:pt idx="2034">
                  <c:v>81.259439999999998</c:v>
                </c:pt>
                <c:pt idx="2035">
                  <c:v>81.25112</c:v>
                </c:pt>
                <c:pt idx="2036">
                  <c:v>81.242900000000006</c:v>
                </c:pt>
                <c:pt idx="2037">
                  <c:v>81.234809999999996</c:v>
                </c:pt>
                <c:pt idx="2038">
                  <c:v>81.226799999999997</c:v>
                </c:pt>
                <c:pt idx="2039">
                  <c:v>81.21902</c:v>
                </c:pt>
                <c:pt idx="2040">
                  <c:v>81.211179999999999</c:v>
                </c:pt>
                <c:pt idx="2041">
                  <c:v>81.20326</c:v>
                </c:pt>
                <c:pt idx="2042">
                  <c:v>81.195070000000001</c:v>
                </c:pt>
                <c:pt idx="2043">
                  <c:v>81.186999999999998</c:v>
                </c:pt>
                <c:pt idx="2044">
                  <c:v>81.178740000000005</c:v>
                </c:pt>
                <c:pt idx="2045">
                  <c:v>81.170749999999998</c:v>
                </c:pt>
                <c:pt idx="2046">
                  <c:v>81.162499999999994</c:v>
                </c:pt>
                <c:pt idx="2047">
                  <c:v>81.154539999999997</c:v>
                </c:pt>
                <c:pt idx="2048">
                  <c:v>81.146339999999995</c:v>
                </c:pt>
                <c:pt idx="2049">
                  <c:v>81.138210000000001</c:v>
                </c:pt>
                <c:pt idx="2050">
                  <c:v>81.129949999999994</c:v>
                </c:pt>
                <c:pt idx="2051">
                  <c:v>81.121510000000001</c:v>
                </c:pt>
                <c:pt idx="2052">
                  <c:v>81.113380000000006</c:v>
                </c:pt>
                <c:pt idx="2053">
                  <c:v>81.105029999999999</c:v>
                </c:pt>
                <c:pt idx="2054">
                  <c:v>81.096739999999997</c:v>
                </c:pt>
                <c:pt idx="2055">
                  <c:v>81.088380000000001</c:v>
                </c:pt>
                <c:pt idx="2056">
                  <c:v>81.080240000000003</c:v>
                </c:pt>
                <c:pt idx="2057">
                  <c:v>81.071920000000006</c:v>
                </c:pt>
                <c:pt idx="2058">
                  <c:v>81.063680000000005</c:v>
                </c:pt>
                <c:pt idx="2059">
                  <c:v>81.055449999999993</c:v>
                </c:pt>
                <c:pt idx="2060">
                  <c:v>81.047389999999993</c:v>
                </c:pt>
                <c:pt idx="2061">
                  <c:v>81.039410000000004</c:v>
                </c:pt>
                <c:pt idx="2062">
                  <c:v>81.031400000000005</c:v>
                </c:pt>
                <c:pt idx="2063">
                  <c:v>81.023309999999995</c:v>
                </c:pt>
                <c:pt idx="2064">
                  <c:v>81.015309999999999</c:v>
                </c:pt>
                <c:pt idx="2065">
                  <c:v>81.007409999999993</c:v>
                </c:pt>
                <c:pt idx="2066">
                  <c:v>80.999420000000001</c:v>
                </c:pt>
                <c:pt idx="2067">
                  <c:v>80.991550000000004</c:v>
                </c:pt>
                <c:pt idx="2068">
                  <c:v>80.983739999999997</c:v>
                </c:pt>
                <c:pt idx="2069">
                  <c:v>80.975579999999994</c:v>
                </c:pt>
                <c:pt idx="2070">
                  <c:v>80.967479999999995</c:v>
                </c:pt>
                <c:pt idx="2071">
                  <c:v>80.959140000000005</c:v>
                </c:pt>
                <c:pt idx="2072">
                  <c:v>80.950879999999998</c:v>
                </c:pt>
                <c:pt idx="2073">
                  <c:v>80.942740000000001</c:v>
                </c:pt>
                <c:pt idx="2074">
                  <c:v>80.93432</c:v>
                </c:pt>
                <c:pt idx="2075">
                  <c:v>80.926060000000007</c:v>
                </c:pt>
                <c:pt idx="2076">
                  <c:v>80.917779999999993</c:v>
                </c:pt>
                <c:pt idx="2077">
                  <c:v>80.909760000000006</c:v>
                </c:pt>
                <c:pt idx="2078">
                  <c:v>80.90137</c:v>
                </c:pt>
                <c:pt idx="2079">
                  <c:v>80.893339999999995</c:v>
                </c:pt>
                <c:pt idx="2080">
                  <c:v>80.885199999999998</c:v>
                </c:pt>
                <c:pt idx="2081">
                  <c:v>80.877250000000004</c:v>
                </c:pt>
                <c:pt idx="2082">
                  <c:v>80.869240000000005</c:v>
                </c:pt>
                <c:pt idx="2083">
                  <c:v>80.861369999999994</c:v>
                </c:pt>
                <c:pt idx="2084">
                  <c:v>80.853189999999998</c:v>
                </c:pt>
                <c:pt idx="2085">
                  <c:v>80.845240000000004</c:v>
                </c:pt>
                <c:pt idx="2086">
                  <c:v>80.837199999999996</c:v>
                </c:pt>
                <c:pt idx="2087">
                  <c:v>80.828909999999993</c:v>
                </c:pt>
                <c:pt idx="2088">
                  <c:v>80.820589999999996</c:v>
                </c:pt>
                <c:pt idx="2089">
                  <c:v>80.812430000000006</c:v>
                </c:pt>
                <c:pt idx="2090">
                  <c:v>80.804100000000005</c:v>
                </c:pt>
                <c:pt idx="2091">
                  <c:v>80.795599999999993</c:v>
                </c:pt>
                <c:pt idx="2092">
                  <c:v>80.787120000000002</c:v>
                </c:pt>
                <c:pt idx="2093">
                  <c:v>80.778750000000002</c:v>
                </c:pt>
                <c:pt idx="2094">
                  <c:v>80.77</c:v>
                </c:pt>
                <c:pt idx="2095">
                  <c:v>80.761279999999999</c:v>
                </c:pt>
                <c:pt idx="2096">
                  <c:v>80.752539999999996</c:v>
                </c:pt>
                <c:pt idx="2097">
                  <c:v>80.743840000000006</c:v>
                </c:pt>
                <c:pt idx="2098">
                  <c:v>80.735150000000004</c:v>
                </c:pt>
                <c:pt idx="2099">
                  <c:v>80.726380000000006</c:v>
                </c:pt>
                <c:pt idx="2100">
                  <c:v>80.717600000000004</c:v>
                </c:pt>
                <c:pt idx="2101">
                  <c:v>80.708640000000003</c:v>
                </c:pt>
                <c:pt idx="2102">
                  <c:v>80.701179999999994</c:v>
                </c:pt>
                <c:pt idx="2103">
                  <c:v>80.690460000000002</c:v>
                </c:pt>
                <c:pt idx="2104">
                  <c:v>80.683030000000002</c:v>
                </c:pt>
                <c:pt idx="2105">
                  <c:v>80.672110000000004</c:v>
                </c:pt>
                <c:pt idx="2106">
                  <c:v>80.664400000000001</c:v>
                </c:pt>
                <c:pt idx="2107">
                  <c:v>80.655069999999995</c:v>
                </c:pt>
                <c:pt idx="2108">
                  <c:v>80.644000000000005</c:v>
                </c:pt>
                <c:pt idx="2109">
                  <c:v>80.636279999999999</c:v>
                </c:pt>
                <c:pt idx="2110">
                  <c:v>80.626840000000001</c:v>
                </c:pt>
                <c:pt idx="2111">
                  <c:v>80.617339999999999</c:v>
                </c:pt>
                <c:pt idx="2112">
                  <c:v>80.607749999999996</c:v>
                </c:pt>
                <c:pt idx="2113">
                  <c:v>80.598380000000006</c:v>
                </c:pt>
                <c:pt idx="2114">
                  <c:v>80.589110000000005</c:v>
                </c:pt>
                <c:pt idx="2115">
                  <c:v>80.579890000000006</c:v>
                </c:pt>
                <c:pt idx="2116">
                  <c:v>80.570679999999996</c:v>
                </c:pt>
                <c:pt idx="2117">
                  <c:v>80.561679999999996</c:v>
                </c:pt>
                <c:pt idx="2118">
                  <c:v>80.552580000000006</c:v>
                </c:pt>
                <c:pt idx="2119">
                  <c:v>80.543679999999995</c:v>
                </c:pt>
                <c:pt idx="2120">
                  <c:v>80.534880000000001</c:v>
                </c:pt>
                <c:pt idx="2121">
                  <c:v>80.525919999999999</c:v>
                </c:pt>
                <c:pt idx="2122">
                  <c:v>80.517240000000001</c:v>
                </c:pt>
                <c:pt idx="2123">
                  <c:v>80.508439999999993</c:v>
                </c:pt>
                <c:pt idx="2124">
                  <c:v>80.499600000000001</c:v>
                </c:pt>
                <c:pt idx="2125">
                  <c:v>80.490530000000007</c:v>
                </c:pt>
                <c:pt idx="2126">
                  <c:v>80.481840000000005</c:v>
                </c:pt>
                <c:pt idx="2127">
                  <c:v>80.472750000000005</c:v>
                </c:pt>
                <c:pt idx="2128">
                  <c:v>80.464089999999999</c:v>
                </c:pt>
                <c:pt idx="2129">
                  <c:v>80.455190000000002</c:v>
                </c:pt>
                <c:pt idx="2130">
                  <c:v>80.446020000000004</c:v>
                </c:pt>
                <c:pt idx="2131">
                  <c:v>80.437020000000004</c:v>
                </c:pt>
                <c:pt idx="2132">
                  <c:v>80.427859999999995</c:v>
                </c:pt>
                <c:pt idx="2133">
                  <c:v>80.418819999999997</c:v>
                </c:pt>
                <c:pt idx="2134">
                  <c:v>80.409700000000001</c:v>
                </c:pt>
                <c:pt idx="2135">
                  <c:v>80.400720000000007</c:v>
                </c:pt>
                <c:pt idx="2136">
                  <c:v>80.391440000000003</c:v>
                </c:pt>
                <c:pt idx="2137">
                  <c:v>80.382339999999999</c:v>
                </c:pt>
                <c:pt idx="2138">
                  <c:v>80.373140000000006</c:v>
                </c:pt>
                <c:pt idx="2139">
                  <c:v>80.364080000000001</c:v>
                </c:pt>
                <c:pt idx="2140">
                  <c:v>80.354749999999996</c:v>
                </c:pt>
                <c:pt idx="2141">
                  <c:v>80.346069999999997</c:v>
                </c:pt>
                <c:pt idx="2142">
                  <c:v>80.336939999999998</c:v>
                </c:pt>
                <c:pt idx="2143">
                  <c:v>80.327389999999994</c:v>
                </c:pt>
                <c:pt idx="2144">
                  <c:v>80.318160000000006</c:v>
                </c:pt>
                <c:pt idx="2145">
                  <c:v>80.309100000000001</c:v>
                </c:pt>
                <c:pt idx="2146">
                  <c:v>80.299880000000002</c:v>
                </c:pt>
                <c:pt idx="2147">
                  <c:v>80.290440000000004</c:v>
                </c:pt>
                <c:pt idx="2148">
                  <c:v>80.281000000000006</c:v>
                </c:pt>
                <c:pt idx="2149">
                  <c:v>80.271780000000007</c:v>
                </c:pt>
                <c:pt idx="2150">
                  <c:v>80.262429999999995</c:v>
                </c:pt>
                <c:pt idx="2151">
                  <c:v>80.253079999999997</c:v>
                </c:pt>
                <c:pt idx="2152">
                  <c:v>80.243620000000007</c:v>
                </c:pt>
                <c:pt idx="2153">
                  <c:v>80.234020000000001</c:v>
                </c:pt>
                <c:pt idx="2154">
                  <c:v>80.224680000000006</c:v>
                </c:pt>
                <c:pt idx="2155">
                  <c:v>80.215029999999999</c:v>
                </c:pt>
                <c:pt idx="2156">
                  <c:v>80.205200000000005</c:v>
                </c:pt>
                <c:pt idx="2157">
                  <c:v>80.195629999999994</c:v>
                </c:pt>
                <c:pt idx="2158">
                  <c:v>80.185900000000004</c:v>
                </c:pt>
                <c:pt idx="2159">
                  <c:v>80.176240000000007</c:v>
                </c:pt>
                <c:pt idx="2160">
                  <c:v>80.166480000000007</c:v>
                </c:pt>
                <c:pt idx="2161">
                  <c:v>80.156970000000001</c:v>
                </c:pt>
                <c:pt idx="2162">
                  <c:v>80.147350000000003</c:v>
                </c:pt>
                <c:pt idx="2163">
                  <c:v>80.137680000000003</c:v>
                </c:pt>
                <c:pt idx="2164">
                  <c:v>80.128110000000007</c:v>
                </c:pt>
                <c:pt idx="2165">
                  <c:v>80.118350000000007</c:v>
                </c:pt>
                <c:pt idx="2166">
                  <c:v>80.108800000000002</c:v>
                </c:pt>
                <c:pt idx="2167">
                  <c:v>80.099149999999995</c:v>
                </c:pt>
                <c:pt idx="2168">
                  <c:v>80.089299999999994</c:v>
                </c:pt>
                <c:pt idx="2169">
                  <c:v>80.079459999999997</c:v>
                </c:pt>
                <c:pt idx="2170">
                  <c:v>80.06962</c:v>
                </c:pt>
                <c:pt idx="2171">
                  <c:v>80.059839999999994</c:v>
                </c:pt>
                <c:pt idx="2172">
                  <c:v>80.049800000000005</c:v>
                </c:pt>
                <c:pt idx="2173">
                  <c:v>80.039739999999995</c:v>
                </c:pt>
                <c:pt idx="2174">
                  <c:v>80.030010000000004</c:v>
                </c:pt>
                <c:pt idx="2175">
                  <c:v>80.020089999999996</c:v>
                </c:pt>
                <c:pt idx="2176">
                  <c:v>80.009910000000005</c:v>
                </c:pt>
                <c:pt idx="2177">
                  <c:v>80</c:v>
                </c:pt>
                <c:pt idx="2178">
                  <c:v>79.990300000000005</c:v>
                </c:pt>
                <c:pt idx="2179">
                  <c:v>79.980509999999995</c:v>
                </c:pt>
                <c:pt idx="2180">
                  <c:v>79.97081</c:v>
                </c:pt>
                <c:pt idx="2181">
                  <c:v>79.960939999999994</c:v>
                </c:pt>
                <c:pt idx="2182">
                  <c:v>79.951359999999994</c:v>
                </c:pt>
                <c:pt idx="2183">
                  <c:v>79.941820000000007</c:v>
                </c:pt>
                <c:pt idx="2184">
                  <c:v>79.932320000000004</c:v>
                </c:pt>
                <c:pt idx="2185">
                  <c:v>79.923220000000001</c:v>
                </c:pt>
                <c:pt idx="2186">
                  <c:v>79.913809999999998</c:v>
                </c:pt>
                <c:pt idx="2187">
                  <c:v>79.904240000000001</c:v>
                </c:pt>
                <c:pt idx="2188">
                  <c:v>79.894679999999994</c:v>
                </c:pt>
                <c:pt idx="2189">
                  <c:v>79.885310000000004</c:v>
                </c:pt>
                <c:pt idx="2190">
                  <c:v>79.875879999999995</c:v>
                </c:pt>
                <c:pt idx="2191">
                  <c:v>79.866410000000002</c:v>
                </c:pt>
                <c:pt idx="2192">
                  <c:v>79.856700000000004</c:v>
                </c:pt>
                <c:pt idx="2193">
                  <c:v>79.846519999999998</c:v>
                </c:pt>
                <c:pt idx="2194">
                  <c:v>79.836399999999998</c:v>
                </c:pt>
                <c:pt idx="2195">
                  <c:v>79.826149999999998</c:v>
                </c:pt>
                <c:pt idx="2196">
                  <c:v>79.81568</c:v>
                </c:pt>
                <c:pt idx="2197">
                  <c:v>79.805239999999998</c:v>
                </c:pt>
                <c:pt idx="2198">
                  <c:v>79.794910000000002</c:v>
                </c:pt>
                <c:pt idx="2199">
                  <c:v>79.784450000000007</c:v>
                </c:pt>
                <c:pt idx="2200">
                  <c:v>79.773840000000007</c:v>
                </c:pt>
                <c:pt idx="2201">
                  <c:v>79.763419999999996</c:v>
                </c:pt>
                <c:pt idx="2202">
                  <c:v>79.752949999999998</c:v>
                </c:pt>
                <c:pt idx="2203">
                  <c:v>79.742609999999999</c:v>
                </c:pt>
                <c:pt idx="2204">
                  <c:v>79.732219999999998</c:v>
                </c:pt>
                <c:pt idx="2205">
                  <c:v>79.722300000000004</c:v>
                </c:pt>
                <c:pt idx="2206">
                  <c:v>79.712239999999994</c:v>
                </c:pt>
                <c:pt idx="2207">
                  <c:v>79.702240000000003</c:v>
                </c:pt>
                <c:pt idx="2208">
                  <c:v>79.69238</c:v>
                </c:pt>
                <c:pt idx="2209">
                  <c:v>79.682379999999995</c:v>
                </c:pt>
                <c:pt idx="2210">
                  <c:v>79.672420000000002</c:v>
                </c:pt>
                <c:pt idx="2211">
                  <c:v>79.662570000000002</c:v>
                </c:pt>
                <c:pt idx="2212">
                  <c:v>79.652699999999996</c:v>
                </c:pt>
                <c:pt idx="2213">
                  <c:v>79.642529999999994</c:v>
                </c:pt>
                <c:pt idx="2214">
                  <c:v>79.632660000000001</c:v>
                </c:pt>
                <c:pt idx="2215">
                  <c:v>79.622680000000003</c:v>
                </c:pt>
                <c:pt idx="2216">
                  <c:v>79.612560000000002</c:v>
                </c:pt>
                <c:pt idx="2217">
                  <c:v>79.602000000000004</c:v>
                </c:pt>
                <c:pt idx="2218">
                  <c:v>79.592129999999997</c:v>
                </c:pt>
                <c:pt idx="2219">
                  <c:v>79.581789999999998</c:v>
                </c:pt>
                <c:pt idx="2220">
                  <c:v>79.571719999999999</c:v>
                </c:pt>
                <c:pt idx="2221">
                  <c:v>79.561260000000004</c:v>
                </c:pt>
                <c:pt idx="2222">
                  <c:v>79.550970000000007</c:v>
                </c:pt>
                <c:pt idx="2223">
                  <c:v>79.540379999999999</c:v>
                </c:pt>
                <c:pt idx="2224">
                  <c:v>79.5304</c:v>
                </c:pt>
                <c:pt idx="2225">
                  <c:v>79.519800000000004</c:v>
                </c:pt>
                <c:pt idx="2226">
                  <c:v>79.509619999999998</c:v>
                </c:pt>
                <c:pt idx="2227">
                  <c:v>79.499420000000001</c:v>
                </c:pt>
                <c:pt idx="2228">
                  <c:v>79.489180000000005</c:v>
                </c:pt>
                <c:pt idx="2229">
                  <c:v>79.478819999999999</c:v>
                </c:pt>
                <c:pt idx="2230">
                  <c:v>79.468919999999997</c:v>
                </c:pt>
                <c:pt idx="2231">
                  <c:v>79.458659999999995</c:v>
                </c:pt>
                <c:pt idx="2232">
                  <c:v>79.448819999999998</c:v>
                </c:pt>
                <c:pt idx="2233">
                  <c:v>79.438659999999999</c:v>
                </c:pt>
                <c:pt idx="2234">
                  <c:v>79.428600000000003</c:v>
                </c:pt>
                <c:pt idx="2235">
                  <c:v>79.418300000000002</c:v>
                </c:pt>
                <c:pt idx="2236">
                  <c:v>79.408010000000004</c:v>
                </c:pt>
                <c:pt idx="2237">
                  <c:v>79.397800000000004</c:v>
                </c:pt>
                <c:pt idx="2238">
                  <c:v>79.387069999999994</c:v>
                </c:pt>
                <c:pt idx="2239">
                  <c:v>79.376720000000006</c:v>
                </c:pt>
                <c:pt idx="2240">
                  <c:v>79.366</c:v>
                </c:pt>
                <c:pt idx="2241">
                  <c:v>79.355000000000004</c:v>
                </c:pt>
                <c:pt idx="2242">
                  <c:v>79.344499999999996</c:v>
                </c:pt>
                <c:pt idx="2243">
                  <c:v>79.334000000000003</c:v>
                </c:pt>
                <c:pt idx="2244">
                  <c:v>79.323369999999997</c:v>
                </c:pt>
                <c:pt idx="2245">
                  <c:v>79.312719999999999</c:v>
                </c:pt>
                <c:pt idx="2246">
                  <c:v>79.302220000000005</c:v>
                </c:pt>
                <c:pt idx="2247">
                  <c:v>79.291319999999999</c:v>
                </c:pt>
                <c:pt idx="2248">
                  <c:v>79.280540000000002</c:v>
                </c:pt>
                <c:pt idx="2249">
                  <c:v>79.269859999999994</c:v>
                </c:pt>
                <c:pt idx="2250">
                  <c:v>79.258719999999997</c:v>
                </c:pt>
                <c:pt idx="2251">
                  <c:v>79.247500000000002</c:v>
                </c:pt>
                <c:pt idx="2252">
                  <c:v>79.236739999999998</c:v>
                </c:pt>
                <c:pt idx="2253">
                  <c:v>79.225279999999998</c:v>
                </c:pt>
                <c:pt idx="2254">
                  <c:v>79.214010000000002</c:v>
                </c:pt>
                <c:pt idx="2255">
                  <c:v>79.202460000000002</c:v>
                </c:pt>
                <c:pt idx="2256">
                  <c:v>79.191249999999997</c:v>
                </c:pt>
                <c:pt idx="2257">
                  <c:v>79.179900000000004</c:v>
                </c:pt>
                <c:pt idx="2258">
                  <c:v>79.168710000000004</c:v>
                </c:pt>
                <c:pt idx="2259">
                  <c:v>79.157740000000004</c:v>
                </c:pt>
                <c:pt idx="2260">
                  <c:v>79.14631</c:v>
                </c:pt>
                <c:pt idx="2261">
                  <c:v>79.13494</c:v>
                </c:pt>
                <c:pt idx="2262">
                  <c:v>79.123900000000006</c:v>
                </c:pt>
                <c:pt idx="2263">
                  <c:v>79.112380000000002</c:v>
                </c:pt>
                <c:pt idx="2264">
                  <c:v>79.101500000000001</c:v>
                </c:pt>
                <c:pt idx="2265">
                  <c:v>79.090280000000007</c:v>
                </c:pt>
                <c:pt idx="2266">
                  <c:v>79.07911</c:v>
                </c:pt>
                <c:pt idx="2267">
                  <c:v>79.067700000000002</c:v>
                </c:pt>
                <c:pt idx="2268">
                  <c:v>79.056790000000007</c:v>
                </c:pt>
                <c:pt idx="2269">
                  <c:v>79.04522</c:v>
                </c:pt>
                <c:pt idx="2270">
                  <c:v>79.03425</c:v>
                </c:pt>
                <c:pt idx="2271">
                  <c:v>79.02355</c:v>
                </c:pt>
                <c:pt idx="2272">
                  <c:v>79.011920000000003</c:v>
                </c:pt>
                <c:pt idx="2273">
                  <c:v>79.000699999999995</c:v>
                </c:pt>
                <c:pt idx="2274">
                  <c:v>78.989779999999996</c:v>
                </c:pt>
                <c:pt idx="2275">
                  <c:v>78.978430000000003</c:v>
                </c:pt>
                <c:pt idx="2276">
                  <c:v>78.967389999999995</c:v>
                </c:pt>
                <c:pt idx="2277">
                  <c:v>78.956400000000002</c:v>
                </c:pt>
                <c:pt idx="2278">
                  <c:v>78.944999999999993</c:v>
                </c:pt>
                <c:pt idx="2279">
                  <c:v>78.93374</c:v>
                </c:pt>
                <c:pt idx="2280">
                  <c:v>78.922460000000001</c:v>
                </c:pt>
                <c:pt idx="2281">
                  <c:v>78.911119999999997</c:v>
                </c:pt>
                <c:pt idx="2282">
                  <c:v>78.899780000000007</c:v>
                </c:pt>
                <c:pt idx="2283">
                  <c:v>78.888720000000006</c:v>
                </c:pt>
                <c:pt idx="2284">
                  <c:v>78.877219999999994</c:v>
                </c:pt>
                <c:pt idx="2285">
                  <c:v>78.866200000000006</c:v>
                </c:pt>
                <c:pt idx="2286">
                  <c:v>78.855180000000004</c:v>
                </c:pt>
                <c:pt idx="2287">
                  <c:v>78.844120000000004</c:v>
                </c:pt>
                <c:pt idx="2288">
                  <c:v>78.832999999999998</c:v>
                </c:pt>
                <c:pt idx="2289">
                  <c:v>78.821460000000002</c:v>
                </c:pt>
                <c:pt idx="2290">
                  <c:v>78.810379999999995</c:v>
                </c:pt>
                <c:pt idx="2291">
                  <c:v>78.798950000000005</c:v>
                </c:pt>
                <c:pt idx="2292">
                  <c:v>78.787620000000004</c:v>
                </c:pt>
                <c:pt idx="2293">
                  <c:v>78.776399999999995</c:v>
                </c:pt>
                <c:pt idx="2294">
                  <c:v>78.765000000000001</c:v>
                </c:pt>
                <c:pt idx="2295">
                  <c:v>78.753410000000002</c:v>
                </c:pt>
                <c:pt idx="2296">
                  <c:v>78.741399999999999</c:v>
                </c:pt>
                <c:pt idx="2297">
                  <c:v>78.73</c:v>
                </c:pt>
                <c:pt idx="2298">
                  <c:v>78.718289999999996</c:v>
                </c:pt>
                <c:pt idx="2299">
                  <c:v>78.706549999999993</c:v>
                </c:pt>
                <c:pt idx="2300">
                  <c:v>78.694749999999999</c:v>
                </c:pt>
                <c:pt idx="2301">
                  <c:v>78.682860000000005</c:v>
                </c:pt>
                <c:pt idx="2302">
                  <c:v>78.670900000000003</c:v>
                </c:pt>
                <c:pt idx="2303">
                  <c:v>78.658810000000003</c:v>
                </c:pt>
                <c:pt idx="2304">
                  <c:v>78.647120000000001</c:v>
                </c:pt>
                <c:pt idx="2305">
                  <c:v>78.635400000000004</c:v>
                </c:pt>
                <c:pt idx="2306">
                  <c:v>78.623180000000005</c:v>
                </c:pt>
                <c:pt idx="2307">
                  <c:v>78.611879999999999</c:v>
                </c:pt>
                <c:pt idx="2308">
                  <c:v>78.599990000000005</c:v>
                </c:pt>
                <c:pt idx="2309">
                  <c:v>78.588319999999996</c:v>
                </c:pt>
                <c:pt idx="2310">
                  <c:v>78.57647</c:v>
                </c:pt>
                <c:pt idx="2311">
                  <c:v>78.564909999999998</c:v>
                </c:pt>
                <c:pt idx="2312">
                  <c:v>78.553179999999998</c:v>
                </c:pt>
                <c:pt idx="2313">
                  <c:v>78.541679999999999</c:v>
                </c:pt>
                <c:pt idx="2314">
                  <c:v>78.530429999999996</c:v>
                </c:pt>
                <c:pt idx="2315">
                  <c:v>78.519069999999999</c:v>
                </c:pt>
                <c:pt idx="2316">
                  <c:v>78.507279999999994</c:v>
                </c:pt>
                <c:pt idx="2317">
                  <c:v>78.494720000000001</c:v>
                </c:pt>
                <c:pt idx="2318">
                  <c:v>78.483620000000002</c:v>
                </c:pt>
                <c:pt idx="2319">
                  <c:v>78.472340000000003</c:v>
                </c:pt>
                <c:pt idx="2320">
                  <c:v>78.460679999999996</c:v>
                </c:pt>
                <c:pt idx="2321">
                  <c:v>78.44905</c:v>
                </c:pt>
                <c:pt idx="2322">
                  <c:v>78.437219999999996</c:v>
                </c:pt>
                <c:pt idx="2323">
                  <c:v>78.425749999999994</c:v>
                </c:pt>
                <c:pt idx="2324">
                  <c:v>78.413550000000001</c:v>
                </c:pt>
                <c:pt idx="2325">
                  <c:v>78.401660000000007</c:v>
                </c:pt>
                <c:pt idx="2326">
                  <c:v>78.390510000000006</c:v>
                </c:pt>
                <c:pt idx="2327">
                  <c:v>78.379279999999994</c:v>
                </c:pt>
                <c:pt idx="2328">
                  <c:v>78.368110000000001</c:v>
                </c:pt>
                <c:pt idx="2329">
                  <c:v>78.356840000000005</c:v>
                </c:pt>
                <c:pt idx="2330">
                  <c:v>78.34545</c:v>
                </c:pt>
                <c:pt idx="2331">
                  <c:v>78.333600000000004</c:v>
                </c:pt>
                <c:pt idx="2332">
                  <c:v>78.321759999999998</c:v>
                </c:pt>
                <c:pt idx="2333">
                  <c:v>78.309659999999994</c:v>
                </c:pt>
                <c:pt idx="2334">
                  <c:v>78.297240000000002</c:v>
                </c:pt>
                <c:pt idx="2335">
                  <c:v>78.284310000000005</c:v>
                </c:pt>
                <c:pt idx="2336">
                  <c:v>78.270809999999997</c:v>
                </c:pt>
                <c:pt idx="2337">
                  <c:v>78.255840000000006</c:v>
                </c:pt>
                <c:pt idx="2338">
                  <c:v>78.241159999999994</c:v>
                </c:pt>
                <c:pt idx="2339">
                  <c:v>78.225939999999994</c:v>
                </c:pt>
                <c:pt idx="2340">
                  <c:v>78.211370000000002</c:v>
                </c:pt>
                <c:pt idx="2341">
                  <c:v>78.196089999999998</c:v>
                </c:pt>
                <c:pt idx="2342">
                  <c:v>78.181510000000003</c:v>
                </c:pt>
                <c:pt idx="2343">
                  <c:v>78.166939999999997</c:v>
                </c:pt>
                <c:pt idx="2344">
                  <c:v>78.151929999999993</c:v>
                </c:pt>
                <c:pt idx="2345">
                  <c:v>78.1374</c:v>
                </c:pt>
                <c:pt idx="2346">
                  <c:v>78.122500000000002</c:v>
                </c:pt>
                <c:pt idx="2347">
                  <c:v>78.107759999999999</c:v>
                </c:pt>
                <c:pt idx="2348">
                  <c:v>78.0929</c:v>
                </c:pt>
                <c:pt idx="2349">
                  <c:v>78.078000000000003</c:v>
                </c:pt>
                <c:pt idx="2350">
                  <c:v>78.063040000000001</c:v>
                </c:pt>
                <c:pt idx="2351">
                  <c:v>78.048940000000002</c:v>
                </c:pt>
                <c:pt idx="2352">
                  <c:v>78.033590000000004</c:v>
                </c:pt>
                <c:pt idx="2353">
                  <c:v>78.019049999999993</c:v>
                </c:pt>
                <c:pt idx="2354">
                  <c:v>78.004649999999998</c:v>
                </c:pt>
                <c:pt idx="2355">
                  <c:v>77.989810000000006</c:v>
                </c:pt>
                <c:pt idx="2356">
                  <c:v>77.975049999999996</c:v>
                </c:pt>
                <c:pt idx="2357">
                  <c:v>77.96011</c:v>
                </c:pt>
                <c:pt idx="2358">
                  <c:v>77.945099999999996</c:v>
                </c:pt>
                <c:pt idx="2359">
                  <c:v>77.929940000000002</c:v>
                </c:pt>
                <c:pt idx="2360">
                  <c:v>77.914919999999995</c:v>
                </c:pt>
                <c:pt idx="2361">
                  <c:v>77.899150000000006</c:v>
                </c:pt>
                <c:pt idx="2362">
                  <c:v>77.884219999999999</c:v>
                </c:pt>
                <c:pt idx="2363">
                  <c:v>77.868319999999997</c:v>
                </c:pt>
                <c:pt idx="2364">
                  <c:v>77.853080000000006</c:v>
                </c:pt>
                <c:pt idx="2365">
                  <c:v>77.837459999999993</c:v>
                </c:pt>
                <c:pt idx="2366">
                  <c:v>77.822379999999995</c:v>
                </c:pt>
                <c:pt idx="2367">
                  <c:v>77.806960000000004</c:v>
                </c:pt>
                <c:pt idx="2368">
                  <c:v>77.791499999999999</c:v>
                </c:pt>
                <c:pt idx="2369">
                  <c:v>77.776449999999997</c:v>
                </c:pt>
                <c:pt idx="2370">
                  <c:v>77.761290000000002</c:v>
                </c:pt>
                <c:pt idx="2371">
                  <c:v>77.747680000000003</c:v>
                </c:pt>
                <c:pt idx="2372">
                  <c:v>77.73151</c:v>
                </c:pt>
                <c:pt idx="2373">
                  <c:v>77.717799999999997</c:v>
                </c:pt>
                <c:pt idx="2374">
                  <c:v>77.701560000000001</c:v>
                </c:pt>
                <c:pt idx="2375">
                  <c:v>77.687520000000006</c:v>
                </c:pt>
                <c:pt idx="2376">
                  <c:v>77.672219999999996</c:v>
                </c:pt>
                <c:pt idx="2377">
                  <c:v>77.656109999999998</c:v>
                </c:pt>
                <c:pt idx="2378">
                  <c:v>77.641480000000001</c:v>
                </c:pt>
                <c:pt idx="2379">
                  <c:v>77.625990000000002</c:v>
                </c:pt>
                <c:pt idx="2380">
                  <c:v>77.610380000000006</c:v>
                </c:pt>
                <c:pt idx="2381">
                  <c:v>77.595219999999998</c:v>
                </c:pt>
                <c:pt idx="2382">
                  <c:v>77.579939999999993</c:v>
                </c:pt>
                <c:pt idx="2383">
                  <c:v>77.563999999999993</c:v>
                </c:pt>
                <c:pt idx="2384">
                  <c:v>77.548609999999996</c:v>
                </c:pt>
                <c:pt idx="2385">
                  <c:v>77.532380000000003</c:v>
                </c:pt>
                <c:pt idx="2386">
                  <c:v>77.517259999999993</c:v>
                </c:pt>
                <c:pt idx="2387">
                  <c:v>77.501499999999993</c:v>
                </c:pt>
                <c:pt idx="2388">
                  <c:v>77.486260000000001</c:v>
                </c:pt>
                <c:pt idx="2389">
                  <c:v>77.470740000000006</c:v>
                </c:pt>
                <c:pt idx="2390">
                  <c:v>77.455160000000006</c:v>
                </c:pt>
                <c:pt idx="2391">
                  <c:v>77.439400000000006</c:v>
                </c:pt>
                <c:pt idx="2392">
                  <c:v>77.423919999999995</c:v>
                </c:pt>
                <c:pt idx="2393">
                  <c:v>77.408209999999997</c:v>
                </c:pt>
                <c:pt idx="2394">
                  <c:v>77.392200000000003</c:v>
                </c:pt>
                <c:pt idx="2395">
                  <c:v>77.376919999999998</c:v>
                </c:pt>
                <c:pt idx="2396">
                  <c:v>77.36121</c:v>
                </c:pt>
                <c:pt idx="2397">
                  <c:v>77.345709999999997</c:v>
                </c:pt>
                <c:pt idx="2398">
                  <c:v>77.330020000000005</c:v>
                </c:pt>
                <c:pt idx="2399">
                  <c:v>77.313810000000004</c:v>
                </c:pt>
                <c:pt idx="2400">
                  <c:v>77.298640000000006</c:v>
                </c:pt>
                <c:pt idx="2401">
                  <c:v>77.282960000000003</c:v>
                </c:pt>
                <c:pt idx="2402">
                  <c:v>77.267120000000006</c:v>
                </c:pt>
                <c:pt idx="2403">
                  <c:v>77.250990000000002</c:v>
                </c:pt>
                <c:pt idx="2404">
                  <c:v>77.235159999999993</c:v>
                </c:pt>
                <c:pt idx="2405">
                  <c:v>77.219149999999999</c:v>
                </c:pt>
                <c:pt idx="2406">
                  <c:v>77.203419999999994</c:v>
                </c:pt>
                <c:pt idx="2407">
                  <c:v>77.187399999999997</c:v>
                </c:pt>
                <c:pt idx="2408">
                  <c:v>77.171400000000006</c:v>
                </c:pt>
                <c:pt idx="2409">
                  <c:v>77.155150000000006</c:v>
                </c:pt>
                <c:pt idx="2410">
                  <c:v>77.139060000000001</c:v>
                </c:pt>
                <c:pt idx="2411">
                  <c:v>77.121859999999998</c:v>
                </c:pt>
                <c:pt idx="2412">
                  <c:v>77.106319999999997</c:v>
                </c:pt>
                <c:pt idx="2413">
                  <c:v>77.090280000000007</c:v>
                </c:pt>
                <c:pt idx="2414">
                  <c:v>77.073740000000001</c:v>
                </c:pt>
                <c:pt idx="2415">
                  <c:v>77.05668</c:v>
                </c:pt>
                <c:pt idx="2416">
                  <c:v>77.040419999999997</c:v>
                </c:pt>
                <c:pt idx="2417">
                  <c:v>77.024680000000004</c:v>
                </c:pt>
                <c:pt idx="2418">
                  <c:v>77.008150000000001</c:v>
                </c:pt>
                <c:pt idx="2419">
                  <c:v>76.992639999999994</c:v>
                </c:pt>
                <c:pt idx="2420">
                  <c:v>76.976560000000006</c:v>
                </c:pt>
                <c:pt idx="2421">
                  <c:v>76.960660000000004</c:v>
                </c:pt>
                <c:pt idx="2422">
                  <c:v>76.944159999999997</c:v>
                </c:pt>
                <c:pt idx="2423">
                  <c:v>76.927660000000003</c:v>
                </c:pt>
                <c:pt idx="2424">
                  <c:v>76.91122</c:v>
                </c:pt>
                <c:pt idx="2425">
                  <c:v>76.894750000000002</c:v>
                </c:pt>
                <c:pt idx="2426">
                  <c:v>76.87782</c:v>
                </c:pt>
                <c:pt idx="2427">
                  <c:v>76.861260000000001</c:v>
                </c:pt>
                <c:pt idx="2428">
                  <c:v>76.843999999999994</c:v>
                </c:pt>
                <c:pt idx="2429">
                  <c:v>76.827240000000003</c:v>
                </c:pt>
                <c:pt idx="2430">
                  <c:v>76.810100000000006</c:v>
                </c:pt>
                <c:pt idx="2431">
                  <c:v>76.793059999999997</c:v>
                </c:pt>
                <c:pt idx="2432">
                  <c:v>76.776300000000006</c:v>
                </c:pt>
                <c:pt idx="2433">
                  <c:v>76.759739999999994</c:v>
                </c:pt>
                <c:pt idx="2434">
                  <c:v>76.743319999999997</c:v>
                </c:pt>
                <c:pt idx="2435">
                  <c:v>76.72681</c:v>
                </c:pt>
                <c:pt idx="2436">
                  <c:v>76.709900000000005</c:v>
                </c:pt>
                <c:pt idx="2437">
                  <c:v>76.693939999999998</c:v>
                </c:pt>
                <c:pt idx="2438">
                  <c:v>76.677250000000001</c:v>
                </c:pt>
                <c:pt idx="2439">
                  <c:v>76.661249999999995</c:v>
                </c:pt>
                <c:pt idx="2440">
                  <c:v>76.644660000000002</c:v>
                </c:pt>
                <c:pt idx="2441">
                  <c:v>76.628690000000006</c:v>
                </c:pt>
                <c:pt idx="2442">
                  <c:v>76.612399999999994</c:v>
                </c:pt>
                <c:pt idx="2443">
                  <c:v>76.596000000000004</c:v>
                </c:pt>
                <c:pt idx="2444">
                  <c:v>76.579819999999998</c:v>
                </c:pt>
                <c:pt idx="2445">
                  <c:v>76.563569999999999</c:v>
                </c:pt>
                <c:pt idx="2446">
                  <c:v>76.547219999999996</c:v>
                </c:pt>
                <c:pt idx="2447">
                  <c:v>76.530510000000007</c:v>
                </c:pt>
                <c:pt idx="2448">
                  <c:v>76.513760000000005</c:v>
                </c:pt>
                <c:pt idx="2449">
                  <c:v>76.497069999999994</c:v>
                </c:pt>
                <c:pt idx="2450">
                  <c:v>76.480469999999997</c:v>
                </c:pt>
                <c:pt idx="2451">
                  <c:v>76.46369</c:v>
                </c:pt>
                <c:pt idx="2452">
                  <c:v>76.4465</c:v>
                </c:pt>
                <c:pt idx="2453">
                  <c:v>76.429559999999995</c:v>
                </c:pt>
                <c:pt idx="2454">
                  <c:v>76.412379999999999</c:v>
                </c:pt>
                <c:pt idx="2455">
                  <c:v>76.395560000000003</c:v>
                </c:pt>
                <c:pt idx="2456">
                  <c:v>76.378489999999999</c:v>
                </c:pt>
                <c:pt idx="2457">
                  <c:v>76.361059999999995</c:v>
                </c:pt>
                <c:pt idx="2458">
                  <c:v>76.343410000000006</c:v>
                </c:pt>
                <c:pt idx="2459">
                  <c:v>76.326440000000005</c:v>
                </c:pt>
                <c:pt idx="2460">
                  <c:v>76.309179999999998</c:v>
                </c:pt>
                <c:pt idx="2461">
                  <c:v>76.291719999999998</c:v>
                </c:pt>
                <c:pt idx="2462">
                  <c:v>76.274259999999998</c:v>
                </c:pt>
                <c:pt idx="2463">
                  <c:v>76.257260000000002</c:v>
                </c:pt>
                <c:pt idx="2464">
                  <c:v>76.240089999999995</c:v>
                </c:pt>
                <c:pt idx="2465">
                  <c:v>76.222899999999996</c:v>
                </c:pt>
                <c:pt idx="2466">
                  <c:v>76.205789999999993</c:v>
                </c:pt>
                <c:pt idx="2467">
                  <c:v>76.188900000000004</c:v>
                </c:pt>
                <c:pt idx="2468">
                  <c:v>76.171909999999997</c:v>
                </c:pt>
                <c:pt idx="2469">
                  <c:v>76.154319999999998</c:v>
                </c:pt>
                <c:pt idx="2470">
                  <c:v>76.137420000000006</c:v>
                </c:pt>
                <c:pt idx="2471">
                  <c:v>76.1203</c:v>
                </c:pt>
                <c:pt idx="2472">
                  <c:v>76.103080000000006</c:v>
                </c:pt>
                <c:pt idx="2473">
                  <c:v>76.086060000000003</c:v>
                </c:pt>
                <c:pt idx="2474">
                  <c:v>76.068780000000004</c:v>
                </c:pt>
                <c:pt idx="2475">
                  <c:v>76.051500000000004</c:v>
                </c:pt>
                <c:pt idx="2476">
                  <c:v>76.034490000000005</c:v>
                </c:pt>
                <c:pt idx="2477">
                  <c:v>76.017120000000006</c:v>
                </c:pt>
                <c:pt idx="2478">
                  <c:v>76.000559999999993</c:v>
                </c:pt>
                <c:pt idx="2479">
                  <c:v>75.983220000000003</c:v>
                </c:pt>
                <c:pt idx="2480">
                  <c:v>75.966080000000005</c:v>
                </c:pt>
                <c:pt idx="2481">
                  <c:v>75.948779999999999</c:v>
                </c:pt>
                <c:pt idx="2482">
                  <c:v>75.932069999999996</c:v>
                </c:pt>
                <c:pt idx="2483">
                  <c:v>75.914699999999996</c:v>
                </c:pt>
                <c:pt idx="2484">
                  <c:v>75.897630000000007</c:v>
                </c:pt>
                <c:pt idx="2485">
                  <c:v>75.880240000000001</c:v>
                </c:pt>
                <c:pt idx="2486">
                  <c:v>75.863240000000005</c:v>
                </c:pt>
                <c:pt idx="2487">
                  <c:v>75.845560000000006</c:v>
                </c:pt>
                <c:pt idx="2488">
                  <c:v>75.828199999999995</c:v>
                </c:pt>
                <c:pt idx="2489">
                  <c:v>75.810879999999997</c:v>
                </c:pt>
                <c:pt idx="2490">
                  <c:v>75.793599999999998</c:v>
                </c:pt>
                <c:pt idx="2491">
                  <c:v>75.775739999999999</c:v>
                </c:pt>
                <c:pt idx="2492">
                  <c:v>75.758439999999993</c:v>
                </c:pt>
                <c:pt idx="2493">
                  <c:v>75.740840000000006</c:v>
                </c:pt>
                <c:pt idx="2494">
                  <c:v>75.723299999999995</c:v>
                </c:pt>
                <c:pt idx="2495">
                  <c:v>75.7059</c:v>
                </c:pt>
                <c:pt idx="2496">
                  <c:v>75.688630000000003</c:v>
                </c:pt>
                <c:pt idx="2497">
                  <c:v>75.670659999999998</c:v>
                </c:pt>
                <c:pt idx="2498">
                  <c:v>75.65307</c:v>
                </c:pt>
                <c:pt idx="2499">
                  <c:v>75.635499999999993</c:v>
                </c:pt>
                <c:pt idx="2500">
                  <c:v>75.617900000000006</c:v>
                </c:pt>
                <c:pt idx="2501">
                  <c:v>75.600530000000006</c:v>
                </c:pt>
                <c:pt idx="2502">
                  <c:v>75.582660000000004</c:v>
                </c:pt>
                <c:pt idx="2503">
                  <c:v>75.564999999999998</c:v>
                </c:pt>
                <c:pt idx="2504">
                  <c:v>75.547139999999999</c:v>
                </c:pt>
                <c:pt idx="2505">
                  <c:v>75.529160000000005</c:v>
                </c:pt>
                <c:pt idx="2506">
                  <c:v>75.511420000000001</c:v>
                </c:pt>
                <c:pt idx="2507">
                  <c:v>75.493510000000001</c:v>
                </c:pt>
                <c:pt idx="2508">
                  <c:v>75.475399999999993</c:v>
                </c:pt>
                <c:pt idx="2509">
                  <c:v>75.457139999999995</c:v>
                </c:pt>
                <c:pt idx="2510">
                  <c:v>75.439840000000004</c:v>
                </c:pt>
                <c:pt idx="2511">
                  <c:v>75.422359999999998</c:v>
                </c:pt>
                <c:pt idx="2512">
                  <c:v>75.404060000000001</c:v>
                </c:pt>
                <c:pt idx="2513">
                  <c:v>75.386139999999997</c:v>
                </c:pt>
                <c:pt idx="2514">
                  <c:v>75.368340000000003</c:v>
                </c:pt>
                <c:pt idx="2515">
                  <c:v>75.350700000000003</c:v>
                </c:pt>
                <c:pt idx="2516">
                  <c:v>75.333029999999994</c:v>
                </c:pt>
                <c:pt idx="2517">
                  <c:v>75.315200000000004</c:v>
                </c:pt>
                <c:pt idx="2518">
                  <c:v>75.297979999999995</c:v>
                </c:pt>
                <c:pt idx="2519">
                  <c:v>75.279499999999999</c:v>
                </c:pt>
                <c:pt idx="2520">
                  <c:v>75.262200000000007</c:v>
                </c:pt>
                <c:pt idx="2521">
                  <c:v>75.244560000000007</c:v>
                </c:pt>
                <c:pt idx="2522">
                  <c:v>75.226309999999998</c:v>
                </c:pt>
                <c:pt idx="2523">
                  <c:v>75.209050000000005</c:v>
                </c:pt>
                <c:pt idx="2524">
                  <c:v>75.191239999999993</c:v>
                </c:pt>
                <c:pt idx="2525">
                  <c:v>75.173460000000006</c:v>
                </c:pt>
                <c:pt idx="2526">
                  <c:v>75.155799999999999</c:v>
                </c:pt>
                <c:pt idx="2527">
                  <c:v>75.138279999999995</c:v>
                </c:pt>
                <c:pt idx="2528">
                  <c:v>75.120639999999995</c:v>
                </c:pt>
                <c:pt idx="2529">
                  <c:v>75.102469999999997</c:v>
                </c:pt>
                <c:pt idx="2530">
                  <c:v>75.084919999999997</c:v>
                </c:pt>
                <c:pt idx="2531">
                  <c:v>75.066659999999999</c:v>
                </c:pt>
                <c:pt idx="2532">
                  <c:v>75.049180000000007</c:v>
                </c:pt>
                <c:pt idx="2533">
                  <c:v>75.03098</c:v>
                </c:pt>
                <c:pt idx="2534">
                  <c:v>75.01343</c:v>
                </c:pt>
                <c:pt idx="2535">
                  <c:v>74.99512</c:v>
                </c:pt>
                <c:pt idx="2536">
                  <c:v>74.977260000000001</c:v>
                </c:pt>
                <c:pt idx="2537">
                  <c:v>74.95908</c:v>
                </c:pt>
                <c:pt idx="2538">
                  <c:v>74.941580000000002</c:v>
                </c:pt>
                <c:pt idx="2539">
                  <c:v>74.923500000000004</c:v>
                </c:pt>
                <c:pt idx="2540">
                  <c:v>74.905469999999994</c:v>
                </c:pt>
                <c:pt idx="2541">
                  <c:v>74.887</c:v>
                </c:pt>
                <c:pt idx="2542">
                  <c:v>74.869380000000007</c:v>
                </c:pt>
                <c:pt idx="2543">
                  <c:v>74.851240000000004</c:v>
                </c:pt>
                <c:pt idx="2544">
                  <c:v>74.833500000000001</c:v>
                </c:pt>
                <c:pt idx="2545">
                  <c:v>74.815820000000002</c:v>
                </c:pt>
                <c:pt idx="2546">
                  <c:v>74.798240000000007</c:v>
                </c:pt>
                <c:pt idx="2547">
                  <c:v>74.780370000000005</c:v>
                </c:pt>
                <c:pt idx="2548">
                  <c:v>74.76294</c:v>
                </c:pt>
                <c:pt idx="2549">
                  <c:v>74.745159999999998</c:v>
                </c:pt>
                <c:pt idx="2550">
                  <c:v>74.727549999999994</c:v>
                </c:pt>
                <c:pt idx="2551">
                  <c:v>74.70975</c:v>
                </c:pt>
                <c:pt idx="2552">
                  <c:v>74.6922</c:v>
                </c:pt>
                <c:pt idx="2553">
                  <c:v>74.674610000000001</c:v>
                </c:pt>
                <c:pt idx="2554">
                  <c:v>74.656400000000005</c:v>
                </c:pt>
                <c:pt idx="2555">
                  <c:v>74.638369999999995</c:v>
                </c:pt>
                <c:pt idx="2556">
                  <c:v>74.620480000000001</c:v>
                </c:pt>
                <c:pt idx="2557">
                  <c:v>74.602739999999997</c:v>
                </c:pt>
                <c:pt idx="2558">
                  <c:v>74.584950000000006</c:v>
                </c:pt>
                <c:pt idx="2559">
                  <c:v>74.567009999999996</c:v>
                </c:pt>
                <c:pt idx="2560">
                  <c:v>74.548850000000002</c:v>
                </c:pt>
                <c:pt idx="2561">
                  <c:v>74.531080000000003</c:v>
                </c:pt>
                <c:pt idx="2562">
                  <c:v>74.513760000000005</c:v>
                </c:pt>
                <c:pt idx="2563">
                  <c:v>74.495090000000005</c:v>
                </c:pt>
                <c:pt idx="2564">
                  <c:v>74.477549999999994</c:v>
                </c:pt>
                <c:pt idx="2565">
                  <c:v>74.459440000000001</c:v>
                </c:pt>
                <c:pt idx="2566">
                  <c:v>74.442189999999997</c:v>
                </c:pt>
                <c:pt idx="2567">
                  <c:v>74.424440000000004</c:v>
                </c:pt>
                <c:pt idx="2568">
                  <c:v>74.407259999999994</c:v>
                </c:pt>
                <c:pt idx="2569">
                  <c:v>74.389279999999999</c:v>
                </c:pt>
                <c:pt idx="2570">
                  <c:v>74.371530000000007</c:v>
                </c:pt>
                <c:pt idx="2571">
                  <c:v>74.354460000000003</c:v>
                </c:pt>
                <c:pt idx="2572">
                  <c:v>74.336839999999995</c:v>
                </c:pt>
                <c:pt idx="2573">
                  <c:v>74.319199999999995</c:v>
                </c:pt>
                <c:pt idx="2574">
                  <c:v>74.302199999999999</c:v>
                </c:pt>
                <c:pt idx="2575">
                  <c:v>74.284369999999996</c:v>
                </c:pt>
                <c:pt idx="2576">
                  <c:v>74.267160000000004</c:v>
                </c:pt>
                <c:pt idx="2577">
                  <c:v>74.249930000000006</c:v>
                </c:pt>
                <c:pt idx="2578">
                  <c:v>74.232349999999997</c:v>
                </c:pt>
                <c:pt idx="2579">
                  <c:v>74.215299999999999</c:v>
                </c:pt>
                <c:pt idx="2580">
                  <c:v>74.197940000000003</c:v>
                </c:pt>
                <c:pt idx="2581">
                  <c:v>74.180719999999994</c:v>
                </c:pt>
                <c:pt idx="2582">
                  <c:v>74.163449999999997</c:v>
                </c:pt>
                <c:pt idx="2583">
                  <c:v>74.146050000000002</c:v>
                </c:pt>
                <c:pt idx="2584">
                  <c:v>74.128979999999999</c:v>
                </c:pt>
                <c:pt idx="2585">
                  <c:v>74.111580000000004</c:v>
                </c:pt>
                <c:pt idx="2586">
                  <c:v>74.093879999999999</c:v>
                </c:pt>
                <c:pt idx="2587">
                  <c:v>74.076589999999996</c:v>
                </c:pt>
                <c:pt idx="2588">
                  <c:v>74.059510000000003</c:v>
                </c:pt>
                <c:pt idx="2589">
                  <c:v>74.042490000000001</c:v>
                </c:pt>
                <c:pt idx="2590">
                  <c:v>74.025099999999995</c:v>
                </c:pt>
                <c:pt idx="2591">
                  <c:v>74.007409999999993</c:v>
                </c:pt>
                <c:pt idx="2592">
                  <c:v>73.989840000000001</c:v>
                </c:pt>
                <c:pt idx="2593">
                  <c:v>73.972489999999993</c:v>
                </c:pt>
                <c:pt idx="2594">
                  <c:v>73.955010000000001</c:v>
                </c:pt>
                <c:pt idx="2595">
                  <c:v>73.937190000000001</c:v>
                </c:pt>
                <c:pt idx="2596">
                  <c:v>73.919219999999996</c:v>
                </c:pt>
                <c:pt idx="2597">
                  <c:v>73.901179999999997</c:v>
                </c:pt>
                <c:pt idx="2598">
                  <c:v>73.883399999999995</c:v>
                </c:pt>
                <c:pt idx="2599">
                  <c:v>73.864919999999998</c:v>
                </c:pt>
                <c:pt idx="2600">
                  <c:v>73.846530000000001</c:v>
                </c:pt>
                <c:pt idx="2601">
                  <c:v>73.828249999999997</c:v>
                </c:pt>
                <c:pt idx="2602">
                  <c:v>73.810190000000006</c:v>
                </c:pt>
                <c:pt idx="2603">
                  <c:v>73.791839999999993</c:v>
                </c:pt>
                <c:pt idx="2604">
                  <c:v>73.774240000000006</c:v>
                </c:pt>
                <c:pt idx="2605">
                  <c:v>73.755560000000003</c:v>
                </c:pt>
                <c:pt idx="2606">
                  <c:v>73.737279999999998</c:v>
                </c:pt>
                <c:pt idx="2607">
                  <c:v>73.718310000000002</c:v>
                </c:pt>
                <c:pt idx="2608">
                  <c:v>73.700119999999998</c:v>
                </c:pt>
                <c:pt idx="2609">
                  <c:v>73.682249999999996</c:v>
                </c:pt>
                <c:pt idx="2610">
                  <c:v>73.664429999999996</c:v>
                </c:pt>
                <c:pt idx="2611">
                  <c:v>73.645939999999996</c:v>
                </c:pt>
                <c:pt idx="2612">
                  <c:v>73.627979999999994</c:v>
                </c:pt>
                <c:pt idx="2613">
                  <c:v>73.609859999999998</c:v>
                </c:pt>
                <c:pt idx="2614">
                  <c:v>73.592339999999993</c:v>
                </c:pt>
                <c:pt idx="2615">
                  <c:v>73.573849999999993</c:v>
                </c:pt>
                <c:pt idx="2616">
                  <c:v>73.555930000000004</c:v>
                </c:pt>
                <c:pt idx="2617">
                  <c:v>73.53819</c:v>
                </c:pt>
                <c:pt idx="2618">
                  <c:v>73.519930000000002</c:v>
                </c:pt>
                <c:pt idx="2619">
                  <c:v>73.50188</c:v>
                </c:pt>
                <c:pt idx="2620">
                  <c:v>73.483469999999997</c:v>
                </c:pt>
                <c:pt idx="2621">
                  <c:v>73.464879999999994</c:v>
                </c:pt>
                <c:pt idx="2622">
                  <c:v>73.44614</c:v>
                </c:pt>
                <c:pt idx="2623">
                  <c:v>73.42756</c:v>
                </c:pt>
                <c:pt idx="2624">
                  <c:v>73.409109999999998</c:v>
                </c:pt>
                <c:pt idx="2625">
                  <c:v>73.390889999999999</c:v>
                </c:pt>
                <c:pt idx="2626">
                  <c:v>73.372370000000004</c:v>
                </c:pt>
                <c:pt idx="2627">
                  <c:v>73.354339999999993</c:v>
                </c:pt>
                <c:pt idx="2628">
                  <c:v>73.335549999999998</c:v>
                </c:pt>
                <c:pt idx="2629">
                  <c:v>73.317350000000005</c:v>
                </c:pt>
                <c:pt idx="2630">
                  <c:v>73.299260000000004</c:v>
                </c:pt>
                <c:pt idx="2631">
                  <c:v>73.28134</c:v>
                </c:pt>
                <c:pt idx="2632">
                  <c:v>73.262820000000005</c:v>
                </c:pt>
                <c:pt idx="2633">
                  <c:v>73.245260000000002</c:v>
                </c:pt>
                <c:pt idx="2634">
                  <c:v>73.227369999999993</c:v>
                </c:pt>
                <c:pt idx="2635">
                  <c:v>73.209559999999996</c:v>
                </c:pt>
                <c:pt idx="2636">
                  <c:v>73.191559999999996</c:v>
                </c:pt>
                <c:pt idx="2637">
                  <c:v>73.173680000000004</c:v>
                </c:pt>
                <c:pt idx="2638">
                  <c:v>73.155900000000003</c:v>
                </c:pt>
                <c:pt idx="2639">
                  <c:v>73.137690000000006</c:v>
                </c:pt>
                <c:pt idx="2640">
                  <c:v>73.119969999999995</c:v>
                </c:pt>
                <c:pt idx="2641">
                  <c:v>73.102119999999999</c:v>
                </c:pt>
                <c:pt idx="2642">
                  <c:v>73.083979999999997</c:v>
                </c:pt>
                <c:pt idx="2643">
                  <c:v>73.066339999999997</c:v>
                </c:pt>
                <c:pt idx="2644">
                  <c:v>73.048559999999995</c:v>
                </c:pt>
                <c:pt idx="2645">
                  <c:v>73.03098</c:v>
                </c:pt>
                <c:pt idx="2646">
                  <c:v>73.012439999999998</c:v>
                </c:pt>
                <c:pt idx="2647">
                  <c:v>72.994510000000005</c:v>
                </c:pt>
                <c:pt idx="2648">
                  <c:v>72.976979999999998</c:v>
                </c:pt>
                <c:pt idx="2649">
                  <c:v>72.959680000000006</c:v>
                </c:pt>
                <c:pt idx="2650">
                  <c:v>72.942080000000004</c:v>
                </c:pt>
                <c:pt idx="2651">
                  <c:v>72.924700000000001</c:v>
                </c:pt>
                <c:pt idx="2652">
                  <c:v>72.907179999999997</c:v>
                </c:pt>
                <c:pt idx="2653">
                  <c:v>72.889279999999999</c:v>
                </c:pt>
                <c:pt idx="2654">
                  <c:v>72.871420000000001</c:v>
                </c:pt>
                <c:pt idx="2655">
                  <c:v>72.853570000000005</c:v>
                </c:pt>
                <c:pt idx="2656">
                  <c:v>72.834720000000004</c:v>
                </c:pt>
                <c:pt idx="2657">
                  <c:v>72.816659999999999</c:v>
                </c:pt>
                <c:pt idx="2658">
                  <c:v>72.798640000000006</c:v>
                </c:pt>
                <c:pt idx="2659">
                  <c:v>72.780019999999993</c:v>
                </c:pt>
                <c:pt idx="2660">
                  <c:v>72.761030000000005</c:v>
                </c:pt>
                <c:pt idx="2661">
                  <c:v>72.742840000000001</c:v>
                </c:pt>
                <c:pt idx="2662">
                  <c:v>72.7239</c:v>
                </c:pt>
                <c:pt idx="2663">
                  <c:v>72.705460000000002</c:v>
                </c:pt>
                <c:pt idx="2664">
                  <c:v>72.687010000000001</c:v>
                </c:pt>
                <c:pt idx="2665">
                  <c:v>72.66825</c:v>
                </c:pt>
                <c:pt idx="2666">
                  <c:v>72.649720000000002</c:v>
                </c:pt>
                <c:pt idx="2667">
                  <c:v>72.631029999999996</c:v>
                </c:pt>
                <c:pt idx="2668">
                  <c:v>72.612309999999994</c:v>
                </c:pt>
                <c:pt idx="2669">
                  <c:v>72.594089999999994</c:v>
                </c:pt>
                <c:pt idx="2670">
                  <c:v>72.575689999999994</c:v>
                </c:pt>
                <c:pt idx="2671">
                  <c:v>72.557280000000006</c:v>
                </c:pt>
                <c:pt idx="2672">
                  <c:v>72.538939999999997</c:v>
                </c:pt>
                <c:pt idx="2673">
                  <c:v>72.520799999999994</c:v>
                </c:pt>
                <c:pt idx="2674">
                  <c:v>72.502440000000007</c:v>
                </c:pt>
                <c:pt idx="2675">
                  <c:v>72.484219999999993</c:v>
                </c:pt>
                <c:pt idx="2676">
                  <c:v>72.466440000000006</c:v>
                </c:pt>
                <c:pt idx="2677">
                  <c:v>72.448279999999997</c:v>
                </c:pt>
                <c:pt idx="2678">
                  <c:v>72.429810000000003</c:v>
                </c:pt>
                <c:pt idx="2679">
                  <c:v>72.411420000000007</c:v>
                </c:pt>
                <c:pt idx="2680">
                  <c:v>72.392780000000002</c:v>
                </c:pt>
                <c:pt idx="2681">
                  <c:v>72.374889999999994</c:v>
                </c:pt>
                <c:pt idx="2682">
                  <c:v>72.354690000000005</c:v>
                </c:pt>
                <c:pt idx="2683">
                  <c:v>72.335610000000003</c:v>
                </c:pt>
                <c:pt idx="2684">
                  <c:v>72.316109999999995</c:v>
                </c:pt>
                <c:pt idx="2685">
                  <c:v>72.297370000000001</c:v>
                </c:pt>
                <c:pt idx="2686">
                  <c:v>72.278499999999994</c:v>
                </c:pt>
                <c:pt idx="2687">
                  <c:v>72.258690000000001</c:v>
                </c:pt>
                <c:pt idx="2688">
                  <c:v>72.239739999999998</c:v>
                </c:pt>
                <c:pt idx="2689">
                  <c:v>72.220780000000005</c:v>
                </c:pt>
                <c:pt idx="2690">
                  <c:v>72.201840000000004</c:v>
                </c:pt>
                <c:pt idx="2691">
                  <c:v>72.183710000000005</c:v>
                </c:pt>
                <c:pt idx="2692">
                  <c:v>72.165469999999999</c:v>
                </c:pt>
                <c:pt idx="2693">
                  <c:v>72.147099999999995</c:v>
                </c:pt>
                <c:pt idx="2694">
                  <c:v>72.129450000000006</c:v>
                </c:pt>
                <c:pt idx="2695">
                  <c:v>72.110969999999995</c:v>
                </c:pt>
                <c:pt idx="2696">
                  <c:v>72.092979999999997</c:v>
                </c:pt>
                <c:pt idx="2697">
                  <c:v>72.075220000000002</c:v>
                </c:pt>
                <c:pt idx="2698">
                  <c:v>72.056809999999999</c:v>
                </c:pt>
                <c:pt idx="2699">
                  <c:v>72.039190000000005</c:v>
                </c:pt>
                <c:pt idx="2700">
                  <c:v>72.020359999999997</c:v>
                </c:pt>
                <c:pt idx="2701">
                  <c:v>72.002120000000005</c:v>
                </c:pt>
                <c:pt idx="2702">
                  <c:v>71.983980000000003</c:v>
                </c:pt>
                <c:pt idx="2703">
                  <c:v>71.965239999999994</c:v>
                </c:pt>
                <c:pt idx="2704">
                  <c:v>71.947010000000006</c:v>
                </c:pt>
                <c:pt idx="2705">
                  <c:v>71.928129999999996</c:v>
                </c:pt>
                <c:pt idx="2706">
                  <c:v>71.909570000000002</c:v>
                </c:pt>
                <c:pt idx="2707">
                  <c:v>71.890900000000002</c:v>
                </c:pt>
                <c:pt idx="2708">
                  <c:v>71.872299999999996</c:v>
                </c:pt>
                <c:pt idx="2709">
                  <c:v>71.853899999999996</c:v>
                </c:pt>
                <c:pt idx="2710">
                  <c:v>71.835700000000003</c:v>
                </c:pt>
                <c:pt idx="2711">
                  <c:v>71.817319999999995</c:v>
                </c:pt>
                <c:pt idx="2712">
                  <c:v>71.798789999999997</c:v>
                </c:pt>
                <c:pt idx="2713">
                  <c:v>71.780839999999998</c:v>
                </c:pt>
                <c:pt idx="2714">
                  <c:v>71.762389999999996</c:v>
                </c:pt>
                <c:pt idx="2715">
                  <c:v>71.743660000000006</c:v>
                </c:pt>
                <c:pt idx="2716">
                  <c:v>71.725710000000007</c:v>
                </c:pt>
                <c:pt idx="2717">
                  <c:v>71.707490000000007</c:v>
                </c:pt>
                <c:pt idx="2718">
                  <c:v>71.688940000000002</c:v>
                </c:pt>
                <c:pt idx="2719">
                  <c:v>71.670969999999997</c:v>
                </c:pt>
                <c:pt idx="2720">
                  <c:v>71.652720000000002</c:v>
                </c:pt>
                <c:pt idx="2721">
                  <c:v>71.634289999999993</c:v>
                </c:pt>
                <c:pt idx="2722">
                  <c:v>71.615939999999995</c:v>
                </c:pt>
                <c:pt idx="2723">
                  <c:v>71.597380000000001</c:v>
                </c:pt>
                <c:pt idx="2724">
                  <c:v>71.579340000000002</c:v>
                </c:pt>
                <c:pt idx="2725">
                  <c:v>71.561279999999996</c:v>
                </c:pt>
                <c:pt idx="2726">
                  <c:v>71.542969999999997</c:v>
                </c:pt>
                <c:pt idx="2727">
                  <c:v>71.525279999999995</c:v>
                </c:pt>
                <c:pt idx="2728">
                  <c:v>71.507000000000005</c:v>
                </c:pt>
                <c:pt idx="2729">
                  <c:v>71.489040000000003</c:v>
                </c:pt>
                <c:pt idx="2730">
                  <c:v>71.47139</c:v>
                </c:pt>
                <c:pt idx="2731">
                  <c:v>71.452950000000001</c:v>
                </c:pt>
                <c:pt idx="2732">
                  <c:v>71.435500000000005</c:v>
                </c:pt>
                <c:pt idx="2733">
                  <c:v>71.41816</c:v>
                </c:pt>
                <c:pt idx="2734">
                  <c:v>71.400199999999998</c:v>
                </c:pt>
                <c:pt idx="2735">
                  <c:v>71.382440000000003</c:v>
                </c:pt>
                <c:pt idx="2736">
                  <c:v>71.365480000000005</c:v>
                </c:pt>
                <c:pt idx="2737">
                  <c:v>71.347620000000006</c:v>
                </c:pt>
                <c:pt idx="2738">
                  <c:v>71.330340000000007</c:v>
                </c:pt>
                <c:pt idx="2739">
                  <c:v>71.313289999999995</c:v>
                </c:pt>
                <c:pt idx="2740">
                  <c:v>71.295779999999993</c:v>
                </c:pt>
                <c:pt idx="2741">
                  <c:v>71.278859999999995</c:v>
                </c:pt>
                <c:pt idx="2742">
                  <c:v>71.261619999999994</c:v>
                </c:pt>
                <c:pt idx="2743">
                  <c:v>71.243970000000004</c:v>
                </c:pt>
                <c:pt idx="2744">
                  <c:v>71.226600000000005</c:v>
                </c:pt>
                <c:pt idx="2745">
                  <c:v>71.208100000000002</c:v>
                </c:pt>
                <c:pt idx="2746">
                  <c:v>71.190399999999997</c:v>
                </c:pt>
                <c:pt idx="2747">
                  <c:v>71.172389999999993</c:v>
                </c:pt>
                <c:pt idx="2748">
                  <c:v>71.154259999999994</c:v>
                </c:pt>
                <c:pt idx="2749">
                  <c:v>71.136470000000003</c:v>
                </c:pt>
                <c:pt idx="2750">
                  <c:v>71.118189999999998</c:v>
                </c:pt>
                <c:pt idx="2751">
                  <c:v>71.099890000000002</c:v>
                </c:pt>
                <c:pt idx="2752">
                  <c:v>71.081509999999994</c:v>
                </c:pt>
                <c:pt idx="2753">
                  <c:v>71.063659999999999</c:v>
                </c:pt>
                <c:pt idx="2754">
                  <c:v>71.045199999999994</c:v>
                </c:pt>
                <c:pt idx="2755">
                  <c:v>71.027100000000004</c:v>
                </c:pt>
                <c:pt idx="2756">
                  <c:v>71.00891</c:v>
                </c:pt>
                <c:pt idx="2757">
                  <c:v>70.990799999999993</c:v>
                </c:pt>
                <c:pt idx="2758">
                  <c:v>70.973439999999997</c:v>
                </c:pt>
                <c:pt idx="2759">
                  <c:v>70.955939999999998</c:v>
                </c:pt>
                <c:pt idx="2760">
                  <c:v>70.938029999999998</c:v>
                </c:pt>
                <c:pt idx="2761">
                  <c:v>70.920119999999997</c:v>
                </c:pt>
                <c:pt idx="2762">
                  <c:v>70.902469999999994</c:v>
                </c:pt>
                <c:pt idx="2763">
                  <c:v>70.885199999999998</c:v>
                </c:pt>
                <c:pt idx="2764">
                  <c:v>70.867490000000004</c:v>
                </c:pt>
                <c:pt idx="2765">
                  <c:v>70.850020000000001</c:v>
                </c:pt>
                <c:pt idx="2766">
                  <c:v>70.832800000000006</c:v>
                </c:pt>
                <c:pt idx="2767">
                  <c:v>70.814869999999999</c:v>
                </c:pt>
                <c:pt idx="2768">
                  <c:v>70.797409999999999</c:v>
                </c:pt>
                <c:pt idx="2769">
                  <c:v>70.780150000000006</c:v>
                </c:pt>
                <c:pt idx="2770">
                  <c:v>70.762879999999996</c:v>
                </c:pt>
                <c:pt idx="2771">
                  <c:v>70.744569999999996</c:v>
                </c:pt>
                <c:pt idx="2772">
                  <c:v>70.726529999999997</c:v>
                </c:pt>
                <c:pt idx="2773">
                  <c:v>70.708500000000001</c:v>
                </c:pt>
                <c:pt idx="2774">
                  <c:v>70.690560000000005</c:v>
                </c:pt>
                <c:pt idx="2775">
                  <c:v>70.673000000000002</c:v>
                </c:pt>
                <c:pt idx="2776">
                  <c:v>70.654780000000002</c:v>
                </c:pt>
                <c:pt idx="2777">
                  <c:v>70.637320000000003</c:v>
                </c:pt>
                <c:pt idx="2778">
                  <c:v>70.619439999999997</c:v>
                </c:pt>
                <c:pt idx="2779">
                  <c:v>70.601879999999994</c:v>
                </c:pt>
                <c:pt idx="2780">
                  <c:v>70.584019999999995</c:v>
                </c:pt>
                <c:pt idx="2781">
                  <c:v>70.566220000000001</c:v>
                </c:pt>
                <c:pt idx="2782">
                  <c:v>70.548879999999997</c:v>
                </c:pt>
                <c:pt idx="2783">
                  <c:v>70.531099999999995</c:v>
                </c:pt>
                <c:pt idx="2784">
                  <c:v>70.512969999999996</c:v>
                </c:pt>
                <c:pt idx="2785">
                  <c:v>70.4953</c:v>
                </c:pt>
                <c:pt idx="2786">
                  <c:v>70.477680000000007</c:v>
                </c:pt>
                <c:pt idx="2787">
                  <c:v>70.460030000000003</c:v>
                </c:pt>
                <c:pt idx="2788">
                  <c:v>70.441999999999993</c:v>
                </c:pt>
                <c:pt idx="2789">
                  <c:v>70.424400000000006</c:v>
                </c:pt>
                <c:pt idx="2790">
                  <c:v>70.406959999999998</c:v>
                </c:pt>
                <c:pt idx="2791">
                  <c:v>70.388869999999997</c:v>
                </c:pt>
                <c:pt idx="2792">
                  <c:v>70.371570000000006</c:v>
                </c:pt>
                <c:pt idx="2793">
                  <c:v>70.354190000000003</c:v>
                </c:pt>
                <c:pt idx="2794">
                  <c:v>70.33672</c:v>
                </c:pt>
                <c:pt idx="2795">
                  <c:v>70.319680000000005</c:v>
                </c:pt>
                <c:pt idx="2796">
                  <c:v>70.302239999999998</c:v>
                </c:pt>
                <c:pt idx="2797">
                  <c:v>70.285520000000005</c:v>
                </c:pt>
                <c:pt idx="2798">
                  <c:v>70.268140000000002</c:v>
                </c:pt>
                <c:pt idx="2799">
                  <c:v>70.251249999999999</c:v>
                </c:pt>
                <c:pt idx="2800">
                  <c:v>70.233890000000002</c:v>
                </c:pt>
                <c:pt idx="2801">
                  <c:v>70.215999999999994</c:v>
                </c:pt>
                <c:pt idx="2802">
                  <c:v>70.198679999999996</c:v>
                </c:pt>
                <c:pt idx="2803">
                  <c:v>70.181299999999993</c:v>
                </c:pt>
                <c:pt idx="2804">
                  <c:v>70.163709999999995</c:v>
                </c:pt>
                <c:pt idx="2805">
                  <c:v>70.146129999999999</c:v>
                </c:pt>
                <c:pt idx="2806">
                  <c:v>70.12876</c:v>
                </c:pt>
                <c:pt idx="2807">
                  <c:v>70.111379999999997</c:v>
                </c:pt>
                <c:pt idx="2808">
                  <c:v>70.093800000000002</c:v>
                </c:pt>
                <c:pt idx="2809">
                  <c:v>70.076300000000003</c:v>
                </c:pt>
                <c:pt idx="2810">
                  <c:v>70.059250000000006</c:v>
                </c:pt>
                <c:pt idx="2811">
                  <c:v>70.041799999999995</c:v>
                </c:pt>
                <c:pt idx="2812">
                  <c:v>70.024060000000006</c:v>
                </c:pt>
                <c:pt idx="2813">
                  <c:v>70.006820000000005</c:v>
                </c:pt>
                <c:pt idx="2814">
                  <c:v>69.989540000000005</c:v>
                </c:pt>
                <c:pt idx="2815">
                  <c:v>69.972030000000004</c:v>
                </c:pt>
                <c:pt idx="2816">
                  <c:v>69.954639999999998</c:v>
                </c:pt>
                <c:pt idx="2817">
                  <c:v>69.936710000000005</c:v>
                </c:pt>
                <c:pt idx="2818">
                  <c:v>69.919460000000001</c:v>
                </c:pt>
                <c:pt idx="2819">
                  <c:v>69.901899999999998</c:v>
                </c:pt>
                <c:pt idx="2820">
                  <c:v>69.884190000000004</c:v>
                </c:pt>
                <c:pt idx="2821">
                  <c:v>69.866799999999998</c:v>
                </c:pt>
                <c:pt idx="2822">
                  <c:v>69.849180000000004</c:v>
                </c:pt>
                <c:pt idx="2823">
                  <c:v>69.831760000000003</c:v>
                </c:pt>
                <c:pt idx="2824">
                  <c:v>69.813980000000001</c:v>
                </c:pt>
                <c:pt idx="2825">
                  <c:v>69.796580000000006</c:v>
                </c:pt>
                <c:pt idx="2826">
                  <c:v>69.778739999999999</c:v>
                </c:pt>
                <c:pt idx="2827">
                  <c:v>69.761020000000002</c:v>
                </c:pt>
                <c:pt idx="2828">
                  <c:v>69.744150000000005</c:v>
                </c:pt>
                <c:pt idx="2829">
                  <c:v>69.726500000000001</c:v>
                </c:pt>
                <c:pt idx="2830">
                  <c:v>69.709379999999996</c:v>
                </c:pt>
                <c:pt idx="2831">
                  <c:v>69.691800000000001</c:v>
                </c:pt>
                <c:pt idx="2832">
                  <c:v>69.674599999999998</c:v>
                </c:pt>
                <c:pt idx="2833">
                  <c:v>69.65746</c:v>
                </c:pt>
                <c:pt idx="2834">
                  <c:v>69.640050000000002</c:v>
                </c:pt>
                <c:pt idx="2835">
                  <c:v>69.622290000000007</c:v>
                </c:pt>
                <c:pt idx="2836">
                  <c:v>69.604600000000005</c:v>
                </c:pt>
                <c:pt idx="2837">
                  <c:v>69.587459999999993</c:v>
                </c:pt>
                <c:pt idx="2838">
                  <c:v>69.570049999999995</c:v>
                </c:pt>
                <c:pt idx="2839">
                  <c:v>69.552359999999993</c:v>
                </c:pt>
                <c:pt idx="2840">
                  <c:v>69.534400000000005</c:v>
                </c:pt>
                <c:pt idx="2841">
                  <c:v>69.516499999999994</c:v>
                </c:pt>
                <c:pt idx="2842">
                  <c:v>69.499440000000007</c:v>
                </c:pt>
                <c:pt idx="2843">
                  <c:v>69.481809999999996</c:v>
                </c:pt>
                <c:pt idx="2844">
                  <c:v>69.464150000000004</c:v>
                </c:pt>
                <c:pt idx="2845">
                  <c:v>69.446529999999996</c:v>
                </c:pt>
                <c:pt idx="2846">
                  <c:v>69.429029999999997</c:v>
                </c:pt>
                <c:pt idx="2847">
                  <c:v>69.411339999999996</c:v>
                </c:pt>
                <c:pt idx="2848">
                  <c:v>69.393439999999998</c:v>
                </c:pt>
                <c:pt idx="2849">
                  <c:v>69.375559999999993</c:v>
                </c:pt>
                <c:pt idx="2850">
                  <c:v>69.357950000000002</c:v>
                </c:pt>
                <c:pt idx="2851">
                  <c:v>69.340299999999999</c:v>
                </c:pt>
                <c:pt idx="2852">
                  <c:v>69.322839999999999</c:v>
                </c:pt>
                <c:pt idx="2853">
                  <c:v>69.304990000000004</c:v>
                </c:pt>
                <c:pt idx="2854">
                  <c:v>69.287180000000006</c:v>
                </c:pt>
                <c:pt idx="2855">
                  <c:v>69.269620000000003</c:v>
                </c:pt>
                <c:pt idx="2856">
                  <c:v>69.251710000000003</c:v>
                </c:pt>
                <c:pt idx="2857">
                  <c:v>69.233940000000004</c:v>
                </c:pt>
                <c:pt idx="2858">
                  <c:v>69.215919999999997</c:v>
                </c:pt>
                <c:pt idx="2859">
                  <c:v>69.198059999999998</c:v>
                </c:pt>
                <c:pt idx="2860">
                  <c:v>69.179680000000005</c:v>
                </c:pt>
                <c:pt idx="2861">
                  <c:v>69.161969999999997</c:v>
                </c:pt>
                <c:pt idx="2862">
                  <c:v>69.143940000000001</c:v>
                </c:pt>
                <c:pt idx="2863">
                  <c:v>69.125540000000001</c:v>
                </c:pt>
                <c:pt idx="2864">
                  <c:v>69.107349999999997</c:v>
                </c:pt>
                <c:pt idx="2865">
                  <c:v>69.089470000000006</c:v>
                </c:pt>
                <c:pt idx="2866">
                  <c:v>69.071259999999995</c:v>
                </c:pt>
                <c:pt idx="2867">
                  <c:v>69.053700000000006</c:v>
                </c:pt>
                <c:pt idx="2868">
                  <c:v>69.035349999999994</c:v>
                </c:pt>
                <c:pt idx="2869">
                  <c:v>69.017470000000003</c:v>
                </c:pt>
                <c:pt idx="2870">
                  <c:v>68.999099999999999</c:v>
                </c:pt>
                <c:pt idx="2871">
                  <c:v>68.981480000000005</c:v>
                </c:pt>
                <c:pt idx="2872">
                  <c:v>68.963350000000005</c:v>
                </c:pt>
                <c:pt idx="2873">
                  <c:v>68.945499999999996</c:v>
                </c:pt>
                <c:pt idx="2874">
                  <c:v>68.927120000000002</c:v>
                </c:pt>
                <c:pt idx="2875">
                  <c:v>68.908900000000003</c:v>
                </c:pt>
                <c:pt idx="2876">
                  <c:v>68.890630000000002</c:v>
                </c:pt>
                <c:pt idx="2877">
                  <c:v>68.872929999999997</c:v>
                </c:pt>
                <c:pt idx="2878">
                  <c:v>68.854849999999999</c:v>
                </c:pt>
                <c:pt idx="2879">
                  <c:v>68.836240000000004</c:v>
                </c:pt>
                <c:pt idx="2880">
                  <c:v>68.817959999999999</c:v>
                </c:pt>
                <c:pt idx="2881">
                  <c:v>68.799800000000005</c:v>
                </c:pt>
                <c:pt idx="2882">
                  <c:v>68.781800000000004</c:v>
                </c:pt>
                <c:pt idx="2883">
                  <c:v>68.763260000000002</c:v>
                </c:pt>
                <c:pt idx="2884">
                  <c:v>68.745660000000001</c:v>
                </c:pt>
                <c:pt idx="2885">
                  <c:v>68.727249999999998</c:v>
                </c:pt>
                <c:pt idx="2886">
                  <c:v>68.708839999999995</c:v>
                </c:pt>
                <c:pt idx="2887">
                  <c:v>68.690740000000005</c:v>
                </c:pt>
                <c:pt idx="2888">
                  <c:v>68.672389999999993</c:v>
                </c:pt>
                <c:pt idx="2889">
                  <c:v>68.654259999999994</c:v>
                </c:pt>
                <c:pt idx="2890">
                  <c:v>68.635990000000007</c:v>
                </c:pt>
                <c:pt idx="2891">
                  <c:v>68.617620000000002</c:v>
                </c:pt>
                <c:pt idx="2892">
                  <c:v>68.599260000000001</c:v>
                </c:pt>
                <c:pt idx="2893">
                  <c:v>68.580699999999993</c:v>
                </c:pt>
                <c:pt idx="2894">
                  <c:v>68.562259999999995</c:v>
                </c:pt>
                <c:pt idx="2895">
                  <c:v>68.543840000000003</c:v>
                </c:pt>
                <c:pt idx="2896">
                  <c:v>68.525019999999998</c:v>
                </c:pt>
                <c:pt idx="2897">
                  <c:v>68.50712</c:v>
                </c:pt>
                <c:pt idx="2898">
                  <c:v>68.489050000000006</c:v>
                </c:pt>
                <c:pt idx="2899">
                  <c:v>68.470780000000005</c:v>
                </c:pt>
                <c:pt idx="2900">
                  <c:v>68.453059999999994</c:v>
                </c:pt>
                <c:pt idx="2901">
                  <c:v>68.435050000000004</c:v>
                </c:pt>
                <c:pt idx="2902">
                  <c:v>68.417190000000005</c:v>
                </c:pt>
                <c:pt idx="2903">
                  <c:v>68.39922</c:v>
                </c:pt>
                <c:pt idx="2904">
                  <c:v>68.381510000000006</c:v>
                </c:pt>
                <c:pt idx="2905">
                  <c:v>68.363470000000007</c:v>
                </c:pt>
                <c:pt idx="2906">
                  <c:v>68.345299999999995</c:v>
                </c:pt>
                <c:pt idx="2907">
                  <c:v>68.327200000000005</c:v>
                </c:pt>
                <c:pt idx="2908">
                  <c:v>68.309309999999996</c:v>
                </c:pt>
                <c:pt idx="2909">
                  <c:v>68.291780000000003</c:v>
                </c:pt>
                <c:pt idx="2910">
                  <c:v>68.273430000000005</c:v>
                </c:pt>
                <c:pt idx="2911">
                  <c:v>68.255189999999999</c:v>
                </c:pt>
                <c:pt idx="2912">
                  <c:v>68.236440000000002</c:v>
                </c:pt>
                <c:pt idx="2913">
                  <c:v>68.21808</c:v>
                </c:pt>
                <c:pt idx="2914">
                  <c:v>68.2</c:v>
                </c:pt>
                <c:pt idx="2915">
                  <c:v>68.181470000000004</c:v>
                </c:pt>
                <c:pt idx="2916">
                  <c:v>68.162719999999993</c:v>
                </c:pt>
                <c:pt idx="2917">
                  <c:v>68.144530000000003</c:v>
                </c:pt>
                <c:pt idx="2918">
                  <c:v>68.125969999999995</c:v>
                </c:pt>
                <c:pt idx="2919">
                  <c:v>68.107500000000002</c:v>
                </c:pt>
                <c:pt idx="2920">
                  <c:v>68.088999999999999</c:v>
                </c:pt>
                <c:pt idx="2921">
                  <c:v>68.069749999999999</c:v>
                </c:pt>
                <c:pt idx="2922">
                  <c:v>68.051180000000002</c:v>
                </c:pt>
                <c:pt idx="2923">
                  <c:v>68.032719999999998</c:v>
                </c:pt>
                <c:pt idx="2924">
                  <c:v>68.013679999999994</c:v>
                </c:pt>
                <c:pt idx="2925">
                  <c:v>67.995450000000005</c:v>
                </c:pt>
                <c:pt idx="2926">
                  <c:v>67.976699999999994</c:v>
                </c:pt>
                <c:pt idx="2927">
                  <c:v>67.958250000000007</c:v>
                </c:pt>
                <c:pt idx="2928">
                  <c:v>67.939149999999998</c:v>
                </c:pt>
                <c:pt idx="2929">
                  <c:v>67.92089</c:v>
                </c:pt>
                <c:pt idx="2930">
                  <c:v>67.90258</c:v>
                </c:pt>
                <c:pt idx="2931">
                  <c:v>67.884110000000007</c:v>
                </c:pt>
                <c:pt idx="2932">
                  <c:v>67.865300000000005</c:v>
                </c:pt>
                <c:pt idx="2933">
                  <c:v>67.847030000000004</c:v>
                </c:pt>
                <c:pt idx="2934">
                  <c:v>67.828519999999997</c:v>
                </c:pt>
                <c:pt idx="2935">
                  <c:v>67.809899999999999</c:v>
                </c:pt>
                <c:pt idx="2936">
                  <c:v>67.791510000000002</c:v>
                </c:pt>
                <c:pt idx="2937">
                  <c:v>67.772989999999993</c:v>
                </c:pt>
                <c:pt idx="2938">
                  <c:v>67.754620000000003</c:v>
                </c:pt>
                <c:pt idx="2939">
                  <c:v>67.736599999999996</c:v>
                </c:pt>
                <c:pt idx="2940">
                  <c:v>67.718100000000007</c:v>
                </c:pt>
                <c:pt idx="2941">
                  <c:v>67.700159999999997</c:v>
                </c:pt>
                <c:pt idx="2942">
                  <c:v>67.681449999999998</c:v>
                </c:pt>
                <c:pt idx="2943">
                  <c:v>67.663439999999994</c:v>
                </c:pt>
                <c:pt idx="2944">
                  <c:v>67.644909999999996</c:v>
                </c:pt>
                <c:pt idx="2945">
                  <c:v>67.626710000000003</c:v>
                </c:pt>
                <c:pt idx="2946">
                  <c:v>67.608549999999994</c:v>
                </c:pt>
                <c:pt idx="2947">
                  <c:v>67.590220000000002</c:v>
                </c:pt>
                <c:pt idx="2948">
                  <c:v>67.571749999999994</c:v>
                </c:pt>
                <c:pt idx="2949">
                  <c:v>67.553049999999999</c:v>
                </c:pt>
                <c:pt idx="2950">
                  <c:v>67.534210000000002</c:v>
                </c:pt>
                <c:pt idx="2951">
                  <c:v>67.515810000000002</c:v>
                </c:pt>
                <c:pt idx="2952">
                  <c:v>67.497609999999995</c:v>
                </c:pt>
                <c:pt idx="2953">
                  <c:v>67.478759999999994</c:v>
                </c:pt>
                <c:pt idx="2954">
                  <c:v>67.460179999999994</c:v>
                </c:pt>
                <c:pt idx="2955">
                  <c:v>67.441599999999994</c:v>
                </c:pt>
                <c:pt idx="2956">
                  <c:v>67.423109999999994</c:v>
                </c:pt>
                <c:pt idx="2957">
                  <c:v>67.404179999999997</c:v>
                </c:pt>
                <c:pt idx="2958">
                  <c:v>67.385499999999993</c:v>
                </c:pt>
                <c:pt idx="2959">
                  <c:v>67.366799999999998</c:v>
                </c:pt>
                <c:pt idx="2960">
                  <c:v>67.347560000000001</c:v>
                </c:pt>
                <c:pt idx="2961">
                  <c:v>67.328379999999996</c:v>
                </c:pt>
                <c:pt idx="2962">
                  <c:v>67.309659999999994</c:v>
                </c:pt>
                <c:pt idx="2963">
                  <c:v>67.290360000000007</c:v>
                </c:pt>
                <c:pt idx="2964">
                  <c:v>67.270899999999997</c:v>
                </c:pt>
                <c:pt idx="2965">
                  <c:v>67.252070000000003</c:v>
                </c:pt>
                <c:pt idx="2966">
                  <c:v>67.232860000000002</c:v>
                </c:pt>
                <c:pt idx="2967">
                  <c:v>67.214359999999999</c:v>
                </c:pt>
                <c:pt idx="2968">
                  <c:v>67.195440000000005</c:v>
                </c:pt>
                <c:pt idx="2969">
                  <c:v>67.177000000000007</c:v>
                </c:pt>
                <c:pt idx="2970">
                  <c:v>67.158500000000004</c:v>
                </c:pt>
                <c:pt idx="2971">
                  <c:v>67.139560000000003</c:v>
                </c:pt>
                <c:pt idx="2972">
                  <c:v>67.121309999999994</c:v>
                </c:pt>
                <c:pt idx="2973">
                  <c:v>67.102320000000006</c:v>
                </c:pt>
                <c:pt idx="2974">
                  <c:v>67.083550000000002</c:v>
                </c:pt>
                <c:pt idx="2975">
                  <c:v>67.065119999999993</c:v>
                </c:pt>
                <c:pt idx="2976">
                  <c:v>67.046239999999997</c:v>
                </c:pt>
                <c:pt idx="2977">
                  <c:v>67.027410000000003</c:v>
                </c:pt>
                <c:pt idx="2978">
                  <c:v>67.00806</c:v>
                </c:pt>
                <c:pt idx="2979">
                  <c:v>66.989199999999997</c:v>
                </c:pt>
                <c:pt idx="2980">
                  <c:v>66.969620000000006</c:v>
                </c:pt>
                <c:pt idx="2981">
                  <c:v>66.950550000000007</c:v>
                </c:pt>
                <c:pt idx="2982">
                  <c:v>66.931749999999994</c:v>
                </c:pt>
                <c:pt idx="2983">
                  <c:v>66.911940000000001</c:v>
                </c:pt>
                <c:pt idx="2984">
                  <c:v>66.892510000000001</c:v>
                </c:pt>
                <c:pt idx="2985">
                  <c:v>66.872799999999998</c:v>
                </c:pt>
                <c:pt idx="2986">
                  <c:v>66.853369999999998</c:v>
                </c:pt>
                <c:pt idx="2987">
                  <c:v>66.833939999999998</c:v>
                </c:pt>
                <c:pt idx="2988">
                  <c:v>66.814430000000002</c:v>
                </c:pt>
                <c:pt idx="2989">
                  <c:v>66.794610000000006</c:v>
                </c:pt>
                <c:pt idx="2990">
                  <c:v>66.775180000000006</c:v>
                </c:pt>
                <c:pt idx="2991">
                  <c:v>66.755759999999995</c:v>
                </c:pt>
                <c:pt idx="2992">
                  <c:v>66.736320000000006</c:v>
                </c:pt>
                <c:pt idx="2993">
                  <c:v>66.71705</c:v>
                </c:pt>
                <c:pt idx="2994">
                  <c:v>66.697180000000003</c:v>
                </c:pt>
                <c:pt idx="2995">
                  <c:v>66.677700000000002</c:v>
                </c:pt>
                <c:pt idx="2996">
                  <c:v>66.658879999999996</c:v>
                </c:pt>
                <c:pt idx="2997">
                  <c:v>66.63946</c:v>
                </c:pt>
                <c:pt idx="2998">
                  <c:v>66.620490000000004</c:v>
                </c:pt>
                <c:pt idx="2999">
                  <c:v>66.601780000000005</c:v>
                </c:pt>
                <c:pt idx="3000">
                  <c:v>66.582999999999998</c:v>
                </c:pt>
                <c:pt idx="3001">
                  <c:v>66.56335</c:v>
                </c:pt>
                <c:pt idx="3002">
                  <c:v>66.544499999999999</c:v>
                </c:pt>
                <c:pt idx="3003">
                  <c:v>66.525120000000001</c:v>
                </c:pt>
                <c:pt idx="3004">
                  <c:v>66.506100000000004</c:v>
                </c:pt>
                <c:pt idx="3005">
                  <c:v>66.486739999999998</c:v>
                </c:pt>
                <c:pt idx="3006">
                  <c:v>66.466579999999993</c:v>
                </c:pt>
                <c:pt idx="3007">
                  <c:v>66.447800000000001</c:v>
                </c:pt>
                <c:pt idx="3008">
                  <c:v>66.428219999999996</c:v>
                </c:pt>
                <c:pt idx="3009">
                  <c:v>66.408450000000002</c:v>
                </c:pt>
                <c:pt idx="3010">
                  <c:v>66.388760000000005</c:v>
                </c:pt>
                <c:pt idx="3011">
                  <c:v>66.368780000000001</c:v>
                </c:pt>
                <c:pt idx="3012">
                  <c:v>66.349260000000001</c:v>
                </c:pt>
                <c:pt idx="3013">
                  <c:v>66.33005</c:v>
                </c:pt>
                <c:pt idx="3014">
                  <c:v>66.31044</c:v>
                </c:pt>
                <c:pt idx="3015">
                  <c:v>66.290840000000003</c:v>
                </c:pt>
                <c:pt idx="3016">
                  <c:v>66.271439999999998</c:v>
                </c:pt>
                <c:pt idx="3017">
                  <c:v>66.251000000000005</c:v>
                </c:pt>
                <c:pt idx="3018">
                  <c:v>66.231539999999995</c:v>
                </c:pt>
                <c:pt idx="3019">
                  <c:v>66.211550000000003</c:v>
                </c:pt>
                <c:pt idx="3020">
                  <c:v>66.191680000000005</c:v>
                </c:pt>
                <c:pt idx="3021">
                  <c:v>66.171319999999994</c:v>
                </c:pt>
                <c:pt idx="3022">
                  <c:v>66.151660000000007</c:v>
                </c:pt>
                <c:pt idx="3023">
                  <c:v>66.13194</c:v>
                </c:pt>
                <c:pt idx="3024">
                  <c:v>66.111959999999996</c:v>
                </c:pt>
                <c:pt idx="3025">
                  <c:v>66.091660000000005</c:v>
                </c:pt>
                <c:pt idx="3026">
                  <c:v>66.071839999999995</c:v>
                </c:pt>
                <c:pt idx="3027">
                  <c:v>66.0518</c:v>
                </c:pt>
                <c:pt idx="3028">
                  <c:v>66.031760000000006</c:v>
                </c:pt>
                <c:pt idx="3029">
                  <c:v>66.011369999999999</c:v>
                </c:pt>
                <c:pt idx="3030">
                  <c:v>65.991259999999997</c:v>
                </c:pt>
                <c:pt idx="3031">
                  <c:v>65.971500000000006</c:v>
                </c:pt>
                <c:pt idx="3032">
                  <c:v>65.951840000000004</c:v>
                </c:pt>
                <c:pt idx="3033">
                  <c:v>65.93168</c:v>
                </c:pt>
                <c:pt idx="3034">
                  <c:v>65.911860000000004</c:v>
                </c:pt>
                <c:pt idx="3035">
                  <c:v>65.891480000000001</c:v>
                </c:pt>
                <c:pt idx="3036">
                  <c:v>65.872500000000002</c:v>
                </c:pt>
                <c:pt idx="3037">
                  <c:v>65.852180000000004</c:v>
                </c:pt>
                <c:pt idx="3038">
                  <c:v>65.832549999999998</c:v>
                </c:pt>
                <c:pt idx="3039">
                  <c:v>65.8125</c:v>
                </c:pt>
                <c:pt idx="3040">
                  <c:v>65.792569999999998</c:v>
                </c:pt>
                <c:pt idx="3041">
                  <c:v>65.773390000000006</c:v>
                </c:pt>
                <c:pt idx="3042">
                  <c:v>65.754000000000005</c:v>
                </c:pt>
                <c:pt idx="3043">
                  <c:v>65.734489999999994</c:v>
                </c:pt>
                <c:pt idx="3044">
                  <c:v>65.715450000000004</c:v>
                </c:pt>
                <c:pt idx="3045">
                  <c:v>65.696110000000004</c:v>
                </c:pt>
                <c:pt idx="3046">
                  <c:v>65.676500000000004</c:v>
                </c:pt>
                <c:pt idx="3047">
                  <c:v>65.657300000000006</c:v>
                </c:pt>
                <c:pt idx="3048">
                  <c:v>65.638120000000001</c:v>
                </c:pt>
                <c:pt idx="3049">
                  <c:v>65.618700000000004</c:v>
                </c:pt>
                <c:pt idx="3050">
                  <c:v>65.600350000000006</c:v>
                </c:pt>
                <c:pt idx="3051">
                  <c:v>65.58005</c:v>
                </c:pt>
                <c:pt idx="3052">
                  <c:v>65.561580000000006</c:v>
                </c:pt>
                <c:pt idx="3053">
                  <c:v>65.542280000000005</c:v>
                </c:pt>
                <c:pt idx="3054">
                  <c:v>65.522599999999997</c:v>
                </c:pt>
                <c:pt idx="3055">
                  <c:v>65.50206</c:v>
                </c:pt>
                <c:pt idx="3056">
                  <c:v>65.4833</c:v>
                </c:pt>
                <c:pt idx="3057">
                  <c:v>65.463920000000002</c:v>
                </c:pt>
                <c:pt idx="3058">
                  <c:v>65.444479999999999</c:v>
                </c:pt>
                <c:pt idx="3059">
                  <c:v>65.424160000000001</c:v>
                </c:pt>
                <c:pt idx="3060">
                  <c:v>65.404499999999999</c:v>
                </c:pt>
                <c:pt idx="3061">
                  <c:v>65.384370000000004</c:v>
                </c:pt>
                <c:pt idx="3062">
                  <c:v>65.364400000000003</c:v>
                </c:pt>
                <c:pt idx="3063">
                  <c:v>65.344679999999997</c:v>
                </c:pt>
                <c:pt idx="3064">
                  <c:v>65.325320000000005</c:v>
                </c:pt>
                <c:pt idx="3065">
                  <c:v>65.305040000000005</c:v>
                </c:pt>
                <c:pt idx="3066">
                  <c:v>65.284819999999996</c:v>
                </c:pt>
                <c:pt idx="3067">
                  <c:v>65.264380000000003</c:v>
                </c:pt>
                <c:pt idx="3068">
                  <c:v>65.244969999999995</c:v>
                </c:pt>
                <c:pt idx="3069">
                  <c:v>65.224720000000005</c:v>
                </c:pt>
                <c:pt idx="3070">
                  <c:v>65.204989999999995</c:v>
                </c:pt>
                <c:pt idx="3071">
                  <c:v>65.185000000000002</c:v>
                </c:pt>
                <c:pt idx="3072">
                  <c:v>65.16404</c:v>
                </c:pt>
                <c:pt idx="3073">
                  <c:v>65.144069999999999</c:v>
                </c:pt>
                <c:pt idx="3074">
                  <c:v>65.123549999999994</c:v>
                </c:pt>
                <c:pt idx="3075">
                  <c:v>65.103120000000004</c:v>
                </c:pt>
                <c:pt idx="3076">
                  <c:v>65.082970000000003</c:v>
                </c:pt>
                <c:pt idx="3077">
                  <c:v>65.062780000000004</c:v>
                </c:pt>
                <c:pt idx="3078">
                  <c:v>65.042140000000003</c:v>
                </c:pt>
                <c:pt idx="3079">
                  <c:v>65.021720000000002</c:v>
                </c:pt>
                <c:pt idx="3080">
                  <c:v>65.001570000000001</c:v>
                </c:pt>
                <c:pt idx="3081">
                  <c:v>64.980760000000004</c:v>
                </c:pt>
                <c:pt idx="3082">
                  <c:v>64.960560000000001</c:v>
                </c:pt>
                <c:pt idx="3083">
                  <c:v>64.939760000000007</c:v>
                </c:pt>
                <c:pt idx="3084">
                  <c:v>64.919309999999996</c:v>
                </c:pt>
                <c:pt idx="3085">
                  <c:v>64.898780000000002</c:v>
                </c:pt>
                <c:pt idx="3086">
                  <c:v>64.877989999999997</c:v>
                </c:pt>
                <c:pt idx="3087">
                  <c:v>64.857839999999996</c:v>
                </c:pt>
                <c:pt idx="3088">
                  <c:v>64.837299999999999</c:v>
                </c:pt>
                <c:pt idx="3089">
                  <c:v>64.816079999999999</c:v>
                </c:pt>
                <c:pt idx="3090">
                  <c:v>64.795580000000001</c:v>
                </c:pt>
                <c:pt idx="3091">
                  <c:v>64.774799999999999</c:v>
                </c:pt>
                <c:pt idx="3092">
                  <c:v>64.753609999999995</c:v>
                </c:pt>
                <c:pt idx="3093">
                  <c:v>64.73272</c:v>
                </c:pt>
                <c:pt idx="3094">
                  <c:v>64.711780000000005</c:v>
                </c:pt>
                <c:pt idx="3095">
                  <c:v>64.690489999999997</c:v>
                </c:pt>
                <c:pt idx="3096">
                  <c:v>64.668779999999998</c:v>
                </c:pt>
                <c:pt idx="3097">
                  <c:v>64.64761</c:v>
                </c:pt>
                <c:pt idx="3098">
                  <c:v>64.626499999999993</c:v>
                </c:pt>
                <c:pt idx="3099">
                  <c:v>64.60472</c:v>
                </c:pt>
                <c:pt idx="3100">
                  <c:v>64.582999999999998</c:v>
                </c:pt>
                <c:pt idx="3101">
                  <c:v>64.561109999999999</c:v>
                </c:pt>
                <c:pt idx="3102">
                  <c:v>64.539299999999997</c:v>
                </c:pt>
                <c:pt idx="3103">
                  <c:v>64.517089999999996</c:v>
                </c:pt>
                <c:pt idx="3104">
                  <c:v>64.495019999999997</c:v>
                </c:pt>
                <c:pt idx="3105">
                  <c:v>64.473410000000001</c:v>
                </c:pt>
                <c:pt idx="3106">
                  <c:v>64.451599999999999</c:v>
                </c:pt>
                <c:pt idx="3107">
                  <c:v>64.42998</c:v>
                </c:pt>
                <c:pt idx="3108">
                  <c:v>64.408389999999997</c:v>
                </c:pt>
                <c:pt idx="3109">
                  <c:v>64.386939999999996</c:v>
                </c:pt>
                <c:pt idx="3110">
                  <c:v>64.365039999999993</c:v>
                </c:pt>
                <c:pt idx="3111">
                  <c:v>64.343649999999997</c:v>
                </c:pt>
                <c:pt idx="3112">
                  <c:v>64.322100000000006</c:v>
                </c:pt>
                <c:pt idx="3113">
                  <c:v>64.301119999999997</c:v>
                </c:pt>
                <c:pt idx="3114">
                  <c:v>64.279589999999999</c:v>
                </c:pt>
                <c:pt idx="3115">
                  <c:v>64.257760000000005</c:v>
                </c:pt>
                <c:pt idx="3116">
                  <c:v>64.236750000000001</c:v>
                </c:pt>
                <c:pt idx="3117">
                  <c:v>64.215620000000001</c:v>
                </c:pt>
                <c:pt idx="3118">
                  <c:v>64.194730000000007</c:v>
                </c:pt>
                <c:pt idx="3119">
                  <c:v>64.173280000000005</c:v>
                </c:pt>
                <c:pt idx="3120">
                  <c:v>64.152010000000004</c:v>
                </c:pt>
                <c:pt idx="3121">
                  <c:v>64.130279999999999</c:v>
                </c:pt>
                <c:pt idx="3122">
                  <c:v>64.109059999999999</c:v>
                </c:pt>
                <c:pt idx="3123">
                  <c:v>64.087069999999997</c:v>
                </c:pt>
                <c:pt idx="3124">
                  <c:v>64.065430000000006</c:v>
                </c:pt>
                <c:pt idx="3125">
                  <c:v>64.043509999999998</c:v>
                </c:pt>
                <c:pt idx="3126">
                  <c:v>64.021699999999996</c:v>
                </c:pt>
                <c:pt idx="3127">
                  <c:v>63.999400000000001</c:v>
                </c:pt>
                <c:pt idx="3128">
                  <c:v>63.978079999999999</c:v>
                </c:pt>
                <c:pt idx="3129">
                  <c:v>63.95581</c:v>
                </c:pt>
                <c:pt idx="3130">
                  <c:v>63.933149999999998</c:v>
                </c:pt>
                <c:pt idx="3131">
                  <c:v>63.910620000000002</c:v>
                </c:pt>
                <c:pt idx="3132">
                  <c:v>63.887979999999999</c:v>
                </c:pt>
                <c:pt idx="3133">
                  <c:v>63.866439999999997</c:v>
                </c:pt>
                <c:pt idx="3134">
                  <c:v>63.843649999999997</c:v>
                </c:pt>
                <c:pt idx="3135">
                  <c:v>63.82152</c:v>
                </c:pt>
                <c:pt idx="3136">
                  <c:v>63.799219999999998</c:v>
                </c:pt>
                <c:pt idx="3137">
                  <c:v>63.777119999999996</c:v>
                </c:pt>
                <c:pt idx="3138">
                  <c:v>63.75506</c:v>
                </c:pt>
                <c:pt idx="3139">
                  <c:v>63.733139999999999</c:v>
                </c:pt>
                <c:pt idx="3140">
                  <c:v>63.711039999999997</c:v>
                </c:pt>
                <c:pt idx="3141">
                  <c:v>63.689140000000002</c:v>
                </c:pt>
                <c:pt idx="3142">
                  <c:v>63.667189999999998</c:v>
                </c:pt>
                <c:pt idx="3143">
                  <c:v>63.645429999999998</c:v>
                </c:pt>
                <c:pt idx="3144">
                  <c:v>63.622920000000001</c:v>
                </c:pt>
                <c:pt idx="3145">
                  <c:v>63.601280000000003</c:v>
                </c:pt>
                <c:pt idx="3146">
                  <c:v>63.57976</c:v>
                </c:pt>
                <c:pt idx="3147">
                  <c:v>63.55791</c:v>
                </c:pt>
                <c:pt idx="3148">
                  <c:v>63.53613</c:v>
                </c:pt>
                <c:pt idx="3149">
                  <c:v>63.513680000000001</c:v>
                </c:pt>
                <c:pt idx="3150">
                  <c:v>63.491599999999998</c:v>
                </c:pt>
                <c:pt idx="3151">
                  <c:v>63.469610000000003</c:v>
                </c:pt>
                <c:pt idx="3152">
                  <c:v>63.447839999999999</c:v>
                </c:pt>
                <c:pt idx="3153">
                  <c:v>63.42586</c:v>
                </c:pt>
                <c:pt idx="3154">
                  <c:v>63.403219999999997</c:v>
                </c:pt>
                <c:pt idx="3155">
                  <c:v>63.381959999999999</c:v>
                </c:pt>
                <c:pt idx="3156">
                  <c:v>63.36</c:v>
                </c:pt>
                <c:pt idx="3157">
                  <c:v>63.338079999999998</c:v>
                </c:pt>
                <c:pt idx="3158">
                  <c:v>63.31644</c:v>
                </c:pt>
                <c:pt idx="3159">
                  <c:v>63.294060000000002</c:v>
                </c:pt>
                <c:pt idx="3160">
                  <c:v>63.271799999999999</c:v>
                </c:pt>
                <c:pt idx="3161">
                  <c:v>63.250019999999999</c:v>
                </c:pt>
                <c:pt idx="3162">
                  <c:v>63.228200000000001</c:v>
                </c:pt>
                <c:pt idx="3163">
                  <c:v>63.206240000000001</c:v>
                </c:pt>
                <c:pt idx="3164">
                  <c:v>63.184609999999999</c:v>
                </c:pt>
                <c:pt idx="3165">
                  <c:v>63.16236</c:v>
                </c:pt>
                <c:pt idx="3166">
                  <c:v>63.140720000000002</c:v>
                </c:pt>
                <c:pt idx="3167">
                  <c:v>63.118160000000003</c:v>
                </c:pt>
                <c:pt idx="3168">
                  <c:v>63.096170000000001</c:v>
                </c:pt>
                <c:pt idx="3169">
                  <c:v>63.073700000000002</c:v>
                </c:pt>
                <c:pt idx="3170">
                  <c:v>63.051870000000001</c:v>
                </c:pt>
                <c:pt idx="3171">
                  <c:v>63.029730000000001</c:v>
                </c:pt>
                <c:pt idx="3172">
                  <c:v>63.006880000000002</c:v>
                </c:pt>
                <c:pt idx="3173">
                  <c:v>62.985219999999998</c:v>
                </c:pt>
                <c:pt idx="3174">
                  <c:v>62.962620000000001</c:v>
                </c:pt>
                <c:pt idx="3175">
                  <c:v>62.940469999999998</c:v>
                </c:pt>
                <c:pt idx="3176">
                  <c:v>62.917589999999997</c:v>
                </c:pt>
                <c:pt idx="3177">
                  <c:v>62.894390000000001</c:v>
                </c:pt>
                <c:pt idx="3178">
                  <c:v>62.871580000000002</c:v>
                </c:pt>
                <c:pt idx="3179">
                  <c:v>62.848320000000001</c:v>
                </c:pt>
                <c:pt idx="3180">
                  <c:v>62.82593</c:v>
                </c:pt>
                <c:pt idx="3181">
                  <c:v>62.802599999999998</c:v>
                </c:pt>
                <c:pt idx="3182">
                  <c:v>62.779879999999999</c:v>
                </c:pt>
                <c:pt idx="3183">
                  <c:v>62.757109999999997</c:v>
                </c:pt>
                <c:pt idx="3184">
                  <c:v>62.735100000000003</c:v>
                </c:pt>
                <c:pt idx="3185">
                  <c:v>62.711840000000002</c:v>
                </c:pt>
                <c:pt idx="3186">
                  <c:v>62.688580000000002</c:v>
                </c:pt>
                <c:pt idx="3187">
                  <c:v>62.666409999999999</c:v>
                </c:pt>
                <c:pt idx="3188">
                  <c:v>62.643590000000003</c:v>
                </c:pt>
                <c:pt idx="3189">
                  <c:v>62.62097</c:v>
                </c:pt>
                <c:pt idx="3190">
                  <c:v>62.598379999999999</c:v>
                </c:pt>
                <c:pt idx="3191">
                  <c:v>62.576180000000001</c:v>
                </c:pt>
                <c:pt idx="3192">
                  <c:v>62.553159999999998</c:v>
                </c:pt>
                <c:pt idx="3193">
                  <c:v>62.531370000000003</c:v>
                </c:pt>
                <c:pt idx="3194">
                  <c:v>62.508139999999997</c:v>
                </c:pt>
                <c:pt idx="3195">
                  <c:v>62.485259999999997</c:v>
                </c:pt>
                <c:pt idx="3196">
                  <c:v>62.462209999999999</c:v>
                </c:pt>
                <c:pt idx="3197">
                  <c:v>62.44014</c:v>
                </c:pt>
                <c:pt idx="3198">
                  <c:v>62.416789999999999</c:v>
                </c:pt>
                <c:pt idx="3199">
                  <c:v>62.394849999999998</c:v>
                </c:pt>
                <c:pt idx="3200">
                  <c:v>62.372010000000003</c:v>
                </c:pt>
                <c:pt idx="3201">
                  <c:v>62.349499999999999</c:v>
                </c:pt>
                <c:pt idx="3202">
                  <c:v>62.326979999999999</c:v>
                </c:pt>
                <c:pt idx="3203">
                  <c:v>62.30415</c:v>
                </c:pt>
                <c:pt idx="3204">
                  <c:v>62.281030000000001</c:v>
                </c:pt>
                <c:pt idx="3205">
                  <c:v>62.258339999999997</c:v>
                </c:pt>
                <c:pt idx="3206">
                  <c:v>62.235550000000003</c:v>
                </c:pt>
                <c:pt idx="3207">
                  <c:v>62.213290000000001</c:v>
                </c:pt>
                <c:pt idx="3208">
                  <c:v>62.189979999999998</c:v>
                </c:pt>
                <c:pt idx="3209">
                  <c:v>62.166890000000002</c:v>
                </c:pt>
                <c:pt idx="3210">
                  <c:v>62.143380000000001</c:v>
                </c:pt>
                <c:pt idx="3211">
                  <c:v>62.119489999999999</c:v>
                </c:pt>
                <c:pt idx="3212">
                  <c:v>62.096879999999999</c:v>
                </c:pt>
                <c:pt idx="3213">
                  <c:v>62.074019999999997</c:v>
                </c:pt>
                <c:pt idx="3214">
                  <c:v>62.05059</c:v>
                </c:pt>
                <c:pt idx="3215">
                  <c:v>62.027250000000002</c:v>
                </c:pt>
                <c:pt idx="3216">
                  <c:v>62.004449999999999</c:v>
                </c:pt>
                <c:pt idx="3217">
                  <c:v>61.981000000000002</c:v>
                </c:pt>
                <c:pt idx="3218">
                  <c:v>61.958060000000003</c:v>
                </c:pt>
                <c:pt idx="3219">
                  <c:v>61.934399999999997</c:v>
                </c:pt>
                <c:pt idx="3220">
                  <c:v>61.911490000000001</c:v>
                </c:pt>
                <c:pt idx="3221">
                  <c:v>61.8887</c:v>
                </c:pt>
                <c:pt idx="3222">
                  <c:v>61.865290000000002</c:v>
                </c:pt>
                <c:pt idx="3223">
                  <c:v>61.842359999999999</c:v>
                </c:pt>
                <c:pt idx="3224">
                  <c:v>61.819719999999997</c:v>
                </c:pt>
                <c:pt idx="3225">
                  <c:v>61.796750000000003</c:v>
                </c:pt>
                <c:pt idx="3226">
                  <c:v>61.774099999999997</c:v>
                </c:pt>
                <c:pt idx="3227">
                  <c:v>61.752119999999998</c:v>
                </c:pt>
                <c:pt idx="3228">
                  <c:v>61.729860000000002</c:v>
                </c:pt>
                <c:pt idx="3229">
                  <c:v>61.707389999999997</c:v>
                </c:pt>
                <c:pt idx="3230">
                  <c:v>61.68526</c:v>
                </c:pt>
                <c:pt idx="3231">
                  <c:v>61.663139999999999</c:v>
                </c:pt>
                <c:pt idx="3232">
                  <c:v>61.641100000000002</c:v>
                </c:pt>
                <c:pt idx="3233">
                  <c:v>61.6188</c:v>
                </c:pt>
                <c:pt idx="3234">
                  <c:v>61.595779999999998</c:v>
                </c:pt>
                <c:pt idx="3235">
                  <c:v>61.573790000000002</c:v>
                </c:pt>
                <c:pt idx="3236">
                  <c:v>61.550899999999999</c:v>
                </c:pt>
                <c:pt idx="3237">
                  <c:v>61.527000000000001</c:v>
                </c:pt>
                <c:pt idx="3238">
                  <c:v>61.504199999999997</c:v>
                </c:pt>
                <c:pt idx="3239">
                  <c:v>61.480310000000003</c:v>
                </c:pt>
                <c:pt idx="3240">
                  <c:v>61.457270000000001</c:v>
                </c:pt>
                <c:pt idx="3241">
                  <c:v>61.433439999999997</c:v>
                </c:pt>
                <c:pt idx="3242">
                  <c:v>61.409880000000001</c:v>
                </c:pt>
                <c:pt idx="3243">
                  <c:v>61.387169999999998</c:v>
                </c:pt>
                <c:pt idx="3244">
                  <c:v>61.364460000000001</c:v>
                </c:pt>
                <c:pt idx="3245">
                  <c:v>61.3414</c:v>
                </c:pt>
                <c:pt idx="3246">
                  <c:v>61.317459999999997</c:v>
                </c:pt>
                <c:pt idx="3247">
                  <c:v>61.294499999999999</c:v>
                </c:pt>
                <c:pt idx="3248">
                  <c:v>61.270989999999998</c:v>
                </c:pt>
                <c:pt idx="3249">
                  <c:v>61.248040000000003</c:v>
                </c:pt>
                <c:pt idx="3250">
                  <c:v>61.224649999999997</c:v>
                </c:pt>
                <c:pt idx="3251">
                  <c:v>61.201509999999999</c:v>
                </c:pt>
                <c:pt idx="3252">
                  <c:v>61.178849999999997</c:v>
                </c:pt>
                <c:pt idx="3253">
                  <c:v>61.154910000000001</c:v>
                </c:pt>
                <c:pt idx="3254">
                  <c:v>61.131830000000001</c:v>
                </c:pt>
                <c:pt idx="3255">
                  <c:v>61.108460000000001</c:v>
                </c:pt>
                <c:pt idx="3256">
                  <c:v>61.084679999999999</c:v>
                </c:pt>
                <c:pt idx="3257">
                  <c:v>61.061259999999997</c:v>
                </c:pt>
                <c:pt idx="3258">
                  <c:v>61.037619999999997</c:v>
                </c:pt>
                <c:pt idx="3259">
                  <c:v>61.014380000000003</c:v>
                </c:pt>
                <c:pt idx="3260">
                  <c:v>60.991039999999998</c:v>
                </c:pt>
                <c:pt idx="3261">
                  <c:v>60.967219999999998</c:v>
                </c:pt>
                <c:pt idx="3262">
                  <c:v>60.944600000000001</c:v>
                </c:pt>
                <c:pt idx="3263">
                  <c:v>60.920050000000003</c:v>
                </c:pt>
                <c:pt idx="3264">
                  <c:v>60.896169999999998</c:v>
                </c:pt>
                <c:pt idx="3265">
                  <c:v>60.871679999999998</c:v>
                </c:pt>
                <c:pt idx="3266">
                  <c:v>60.848039999999997</c:v>
                </c:pt>
                <c:pt idx="3267">
                  <c:v>60.823790000000002</c:v>
                </c:pt>
                <c:pt idx="3268">
                  <c:v>60.800780000000003</c:v>
                </c:pt>
                <c:pt idx="3269">
                  <c:v>60.776600000000002</c:v>
                </c:pt>
                <c:pt idx="3270">
                  <c:v>60.752310000000001</c:v>
                </c:pt>
                <c:pt idx="3271">
                  <c:v>60.728340000000003</c:v>
                </c:pt>
                <c:pt idx="3272">
                  <c:v>60.704059999999998</c:v>
                </c:pt>
                <c:pt idx="3273">
                  <c:v>60.679540000000003</c:v>
                </c:pt>
                <c:pt idx="3274">
                  <c:v>60.655929999999998</c:v>
                </c:pt>
                <c:pt idx="3275">
                  <c:v>60.632800000000003</c:v>
                </c:pt>
                <c:pt idx="3276">
                  <c:v>60.608379999999997</c:v>
                </c:pt>
                <c:pt idx="3277">
                  <c:v>60.583979999999997</c:v>
                </c:pt>
                <c:pt idx="3278">
                  <c:v>60.560090000000002</c:v>
                </c:pt>
                <c:pt idx="3279">
                  <c:v>60.536239999999999</c:v>
                </c:pt>
                <c:pt idx="3280">
                  <c:v>60.512079999999997</c:v>
                </c:pt>
                <c:pt idx="3281">
                  <c:v>60.487819999999999</c:v>
                </c:pt>
                <c:pt idx="3282">
                  <c:v>60.463900000000002</c:v>
                </c:pt>
                <c:pt idx="3283">
                  <c:v>60.440489999999997</c:v>
                </c:pt>
                <c:pt idx="3284">
                  <c:v>60.415999999999997</c:v>
                </c:pt>
                <c:pt idx="3285">
                  <c:v>60.391060000000003</c:v>
                </c:pt>
                <c:pt idx="3286">
                  <c:v>60.367400000000004</c:v>
                </c:pt>
                <c:pt idx="3287">
                  <c:v>60.343609999999998</c:v>
                </c:pt>
                <c:pt idx="3288">
                  <c:v>60.319740000000003</c:v>
                </c:pt>
                <c:pt idx="3289">
                  <c:v>60.295459999999999</c:v>
                </c:pt>
                <c:pt idx="3290">
                  <c:v>60.27178</c:v>
                </c:pt>
                <c:pt idx="3291">
                  <c:v>60.247950000000003</c:v>
                </c:pt>
                <c:pt idx="3292">
                  <c:v>60.22392</c:v>
                </c:pt>
                <c:pt idx="3293">
                  <c:v>60.20093</c:v>
                </c:pt>
                <c:pt idx="3294">
                  <c:v>60.176679999999998</c:v>
                </c:pt>
                <c:pt idx="3295">
                  <c:v>60.152799999999999</c:v>
                </c:pt>
                <c:pt idx="3296">
                  <c:v>60.128900000000002</c:v>
                </c:pt>
                <c:pt idx="3297">
                  <c:v>60.104669999999999</c:v>
                </c:pt>
                <c:pt idx="3298">
                  <c:v>60.081440000000001</c:v>
                </c:pt>
                <c:pt idx="3299">
                  <c:v>60.057250000000003</c:v>
                </c:pt>
                <c:pt idx="3300">
                  <c:v>60.033389999999997</c:v>
                </c:pt>
                <c:pt idx="3301">
                  <c:v>60.009659999999997</c:v>
                </c:pt>
                <c:pt idx="3302">
                  <c:v>59.985590000000002</c:v>
                </c:pt>
                <c:pt idx="3303">
                  <c:v>59.961320000000001</c:v>
                </c:pt>
                <c:pt idx="3304">
                  <c:v>59.93694</c:v>
                </c:pt>
                <c:pt idx="3305">
                  <c:v>59.913240000000002</c:v>
                </c:pt>
                <c:pt idx="3306">
                  <c:v>59.88832</c:v>
                </c:pt>
                <c:pt idx="3307">
                  <c:v>59.864739999999998</c:v>
                </c:pt>
                <c:pt idx="3308">
                  <c:v>59.840049999999998</c:v>
                </c:pt>
                <c:pt idx="3309">
                  <c:v>59.81597</c:v>
                </c:pt>
                <c:pt idx="3310">
                  <c:v>59.791739999999997</c:v>
                </c:pt>
                <c:pt idx="3311">
                  <c:v>59.76735</c:v>
                </c:pt>
                <c:pt idx="3312">
                  <c:v>59.743110000000001</c:v>
                </c:pt>
                <c:pt idx="3313">
                  <c:v>59.719149999999999</c:v>
                </c:pt>
                <c:pt idx="3314">
                  <c:v>59.695</c:v>
                </c:pt>
                <c:pt idx="3315">
                  <c:v>59.670340000000003</c:v>
                </c:pt>
                <c:pt idx="3316">
                  <c:v>59.645809999999997</c:v>
                </c:pt>
                <c:pt idx="3317">
                  <c:v>59.621780000000001</c:v>
                </c:pt>
                <c:pt idx="3318">
                  <c:v>59.597659999999998</c:v>
                </c:pt>
                <c:pt idx="3319">
                  <c:v>59.573480000000004</c:v>
                </c:pt>
                <c:pt idx="3320">
                  <c:v>59.549729999999997</c:v>
                </c:pt>
                <c:pt idx="3321">
                  <c:v>59.525039999999997</c:v>
                </c:pt>
                <c:pt idx="3322">
                  <c:v>59.501150000000003</c:v>
                </c:pt>
                <c:pt idx="3323">
                  <c:v>59.477440000000001</c:v>
                </c:pt>
                <c:pt idx="3324">
                  <c:v>59.453020000000002</c:v>
                </c:pt>
                <c:pt idx="3325">
                  <c:v>59.429020000000001</c:v>
                </c:pt>
                <c:pt idx="3326">
                  <c:v>59.404649999999997</c:v>
                </c:pt>
                <c:pt idx="3327">
                  <c:v>59.380789999999998</c:v>
                </c:pt>
                <c:pt idx="3328">
                  <c:v>59.356270000000002</c:v>
                </c:pt>
                <c:pt idx="3329">
                  <c:v>59.332790000000003</c:v>
                </c:pt>
                <c:pt idx="3330">
                  <c:v>59.308770000000003</c:v>
                </c:pt>
                <c:pt idx="3331">
                  <c:v>59.284790000000001</c:v>
                </c:pt>
                <c:pt idx="3332">
                  <c:v>59.260739999999998</c:v>
                </c:pt>
                <c:pt idx="3333">
                  <c:v>59.236620000000002</c:v>
                </c:pt>
                <c:pt idx="3334">
                  <c:v>59.21293</c:v>
                </c:pt>
                <c:pt idx="3335">
                  <c:v>59.18918</c:v>
                </c:pt>
                <c:pt idx="3336">
                  <c:v>59.164850000000001</c:v>
                </c:pt>
                <c:pt idx="3337">
                  <c:v>59.141100000000002</c:v>
                </c:pt>
                <c:pt idx="3338">
                  <c:v>59.118180000000002</c:v>
                </c:pt>
                <c:pt idx="3339">
                  <c:v>59.093739999999997</c:v>
                </c:pt>
                <c:pt idx="3340">
                  <c:v>59.070430000000002</c:v>
                </c:pt>
                <c:pt idx="3341">
                  <c:v>59.045969999999997</c:v>
                </c:pt>
                <c:pt idx="3342">
                  <c:v>59.022950000000002</c:v>
                </c:pt>
                <c:pt idx="3343">
                  <c:v>58.999160000000003</c:v>
                </c:pt>
                <c:pt idx="3344">
                  <c:v>58.975320000000004</c:v>
                </c:pt>
                <c:pt idx="3345">
                  <c:v>58.951779999999999</c:v>
                </c:pt>
                <c:pt idx="3346">
                  <c:v>58.927549999999997</c:v>
                </c:pt>
                <c:pt idx="3347">
                  <c:v>58.904299999999999</c:v>
                </c:pt>
                <c:pt idx="3348">
                  <c:v>58.879950000000001</c:v>
                </c:pt>
                <c:pt idx="3349">
                  <c:v>58.856499999999997</c:v>
                </c:pt>
                <c:pt idx="3350">
                  <c:v>58.832720000000002</c:v>
                </c:pt>
                <c:pt idx="3351">
                  <c:v>58.808759999999999</c:v>
                </c:pt>
                <c:pt idx="3352">
                  <c:v>58.784599999999998</c:v>
                </c:pt>
                <c:pt idx="3353">
                  <c:v>58.760980000000004</c:v>
                </c:pt>
                <c:pt idx="3354">
                  <c:v>58.736660000000001</c:v>
                </c:pt>
                <c:pt idx="3355">
                  <c:v>58.711759999999998</c:v>
                </c:pt>
                <c:pt idx="3356">
                  <c:v>58.687660000000001</c:v>
                </c:pt>
                <c:pt idx="3357">
                  <c:v>58.663719999999998</c:v>
                </c:pt>
                <c:pt idx="3358">
                  <c:v>58.639659999999999</c:v>
                </c:pt>
                <c:pt idx="3359">
                  <c:v>58.615119999999997</c:v>
                </c:pt>
                <c:pt idx="3360">
                  <c:v>58.590899999999998</c:v>
                </c:pt>
                <c:pt idx="3361">
                  <c:v>58.567210000000003</c:v>
                </c:pt>
                <c:pt idx="3362">
                  <c:v>58.543390000000002</c:v>
                </c:pt>
                <c:pt idx="3363">
                  <c:v>58.519379999999998</c:v>
                </c:pt>
                <c:pt idx="3364">
                  <c:v>58.49512</c:v>
                </c:pt>
                <c:pt idx="3365">
                  <c:v>58.471539999999997</c:v>
                </c:pt>
                <c:pt idx="3366">
                  <c:v>58.447620000000001</c:v>
                </c:pt>
                <c:pt idx="3367">
                  <c:v>58.423589999999997</c:v>
                </c:pt>
                <c:pt idx="3368">
                  <c:v>58.398949999999999</c:v>
                </c:pt>
                <c:pt idx="3369">
                  <c:v>58.375259999999997</c:v>
                </c:pt>
                <c:pt idx="3370">
                  <c:v>58.350990000000003</c:v>
                </c:pt>
                <c:pt idx="3371">
                  <c:v>58.327179999999998</c:v>
                </c:pt>
                <c:pt idx="3372">
                  <c:v>58.302340000000001</c:v>
                </c:pt>
                <c:pt idx="3373">
                  <c:v>58.279000000000003</c:v>
                </c:pt>
                <c:pt idx="3374">
                  <c:v>58.254860000000001</c:v>
                </c:pt>
                <c:pt idx="3375">
                  <c:v>58.231000000000002</c:v>
                </c:pt>
                <c:pt idx="3376">
                  <c:v>58.206800000000001</c:v>
                </c:pt>
                <c:pt idx="3377">
                  <c:v>58.183120000000002</c:v>
                </c:pt>
                <c:pt idx="3378">
                  <c:v>58.159199999999998</c:v>
                </c:pt>
                <c:pt idx="3379">
                  <c:v>58.135109999999997</c:v>
                </c:pt>
                <c:pt idx="3380">
                  <c:v>58.110880000000002</c:v>
                </c:pt>
                <c:pt idx="3381">
                  <c:v>58.08699</c:v>
                </c:pt>
                <c:pt idx="3382">
                  <c:v>58.063180000000003</c:v>
                </c:pt>
                <c:pt idx="3383">
                  <c:v>58.03848</c:v>
                </c:pt>
                <c:pt idx="3384">
                  <c:v>58.014780000000002</c:v>
                </c:pt>
                <c:pt idx="3385">
                  <c:v>57.990679999999998</c:v>
                </c:pt>
                <c:pt idx="3386">
                  <c:v>57.966700000000003</c:v>
                </c:pt>
                <c:pt idx="3387">
                  <c:v>57.942259999999997</c:v>
                </c:pt>
                <c:pt idx="3388">
                  <c:v>57.918120000000002</c:v>
                </c:pt>
                <c:pt idx="3389">
                  <c:v>57.893999999999998</c:v>
                </c:pt>
                <c:pt idx="3390">
                  <c:v>57.870199999999997</c:v>
                </c:pt>
                <c:pt idx="3391">
                  <c:v>57.846170000000001</c:v>
                </c:pt>
                <c:pt idx="3392">
                  <c:v>57.822400000000002</c:v>
                </c:pt>
                <c:pt idx="3393">
                  <c:v>57.798340000000003</c:v>
                </c:pt>
                <c:pt idx="3394">
                  <c:v>57.77505</c:v>
                </c:pt>
                <c:pt idx="3395">
                  <c:v>57.750900000000001</c:v>
                </c:pt>
                <c:pt idx="3396">
                  <c:v>57.727420000000002</c:v>
                </c:pt>
                <c:pt idx="3397">
                  <c:v>57.704050000000002</c:v>
                </c:pt>
                <c:pt idx="3398">
                  <c:v>57.680680000000002</c:v>
                </c:pt>
                <c:pt idx="3399">
                  <c:v>57.65719</c:v>
                </c:pt>
                <c:pt idx="3400">
                  <c:v>57.633830000000003</c:v>
                </c:pt>
                <c:pt idx="3401">
                  <c:v>57.61054</c:v>
                </c:pt>
                <c:pt idx="3402">
                  <c:v>57.586480000000002</c:v>
                </c:pt>
                <c:pt idx="3403">
                  <c:v>57.563679999999998</c:v>
                </c:pt>
                <c:pt idx="3404">
                  <c:v>57.540619999999997</c:v>
                </c:pt>
                <c:pt idx="3405">
                  <c:v>57.517679999999999</c:v>
                </c:pt>
                <c:pt idx="3406">
                  <c:v>57.495179999999998</c:v>
                </c:pt>
                <c:pt idx="3407">
                  <c:v>57.472029999999997</c:v>
                </c:pt>
                <c:pt idx="3408">
                  <c:v>57.448639999999997</c:v>
                </c:pt>
                <c:pt idx="3409">
                  <c:v>57.425660000000001</c:v>
                </c:pt>
                <c:pt idx="3410">
                  <c:v>57.402050000000003</c:v>
                </c:pt>
                <c:pt idx="3411">
                  <c:v>57.379179999999998</c:v>
                </c:pt>
                <c:pt idx="3412">
                  <c:v>57.356490000000001</c:v>
                </c:pt>
                <c:pt idx="3413">
                  <c:v>57.333880000000001</c:v>
                </c:pt>
                <c:pt idx="3414">
                  <c:v>57.310650000000003</c:v>
                </c:pt>
                <c:pt idx="3415">
                  <c:v>57.287610000000001</c:v>
                </c:pt>
                <c:pt idx="3416">
                  <c:v>57.264800000000001</c:v>
                </c:pt>
                <c:pt idx="3417">
                  <c:v>57.241219999999998</c:v>
                </c:pt>
                <c:pt idx="3418">
                  <c:v>57.218800000000002</c:v>
                </c:pt>
                <c:pt idx="3419">
                  <c:v>57.196779999999997</c:v>
                </c:pt>
                <c:pt idx="3420">
                  <c:v>57.174149999999997</c:v>
                </c:pt>
                <c:pt idx="3421">
                  <c:v>57.151519999999998</c:v>
                </c:pt>
                <c:pt idx="3422">
                  <c:v>57.129240000000003</c:v>
                </c:pt>
                <c:pt idx="3423">
                  <c:v>57.106439999999999</c:v>
                </c:pt>
                <c:pt idx="3424">
                  <c:v>57.084519999999998</c:v>
                </c:pt>
                <c:pt idx="3425">
                  <c:v>57.06194</c:v>
                </c:pt>
                <c:pt idx="3426">
                  <c:v>57.040039999999998</c:v>
                </c:pt>
                <c:pt idx="3427">
                  <c:v>57.017919999999997</c:v>
                </c:pt>
                <c:pt idx="3428">
                  <c:v>56.995780000000003</c:v>
                </c:pt>
                <c:pt idx="3429">
                  <c:v>56.97343</c:v>
                </c:pt>
                <c:pt idx="3430">
                  <c:v>56.950299999999999</c:v>
                </c:pt>
                <c:pt idx="3431">
                  <c:v>56.928199999999997</c:v>
                </c:pt>
                <c:pt idx="3432">
                  <c:v>56.905999999999999</c:v>
                </c:pt>
                <c:pt idx="3433">
                  <c:v>56.884099999999997</c:v>
                </c:pt>
                <c:pt idx="3434">
                  <c:v>56.861420000000003</c:v>
                </c:pt>
                <c:pt idx="3435">
                  <c:v>56.839460000000003</c:v>
                </c:pt>
                <c:pt idx="3436">
                  <c:v>56.816870000000002</c:v>
                </c:pt>
                <c:pt idx="3437">
                  <c:v>56.794800000000002</c:v>
                </c:pt>
                <c:pt idx="3438">
                  <c:v>56.773260000000001</c:v>
                </c:pt>
                <c:pt idx="3439">
                  <c:v>56.751869999999997</c:v>
                </c:pt>
                <c:pt idx="3440">
                  <c:v>56.729849999999999</c:v>
                </c:pt>
                <c:pt idx="3441">
                  <c:v>56.708159999999999</c:v>
                </c:pt>
                <c:pt idx="3442">
                  <c:v>56.68638</c:v>
                </c:pt>
                <c:pt idx="3443">
                  <c:v>56.664900000000003</c:v>
                </c:pt>
                <c:pt idx="3444">
                  <c:v>56.643410000000003</c:v>
                </c:pt>
                <c:pt idx="3445">
                  <c:v>56.621499999999997</c:v>
                </c:pt>
                <c:pt idx="3446">
                  <c:v>56.599589999999999</c:v>
                </c:pt>
                <c:pt idx="3447">
                  <c:v>56.577539999999999</c:v>
                </c:pt>
                <c:pt idx="3448">
                  <c:v>56.556260000000002</c:v>
                </c:pt>
                <c:pt idx="3449">
                  <c:v>56.534300000000002</c:v>
                </c:pt>
                <c:pt idx="3450">
                  <c:v>56.512419999999999</c:v>
                </c:pt>
                <c:pt idx="3451">
                  <c:v>56.490670000000001</c:v>
                </c:pt>
                <c:pt idx="3452">
                  <c:v>56.469099999999997</c:v>
                </c:pt>
                <c:pt idx="3453">
                  <c:v>56.447339999999997</c:v>
                </c:pt>
                <c:pt idx="3454">
                  <c:v>56.425629999999998</c:v>
                </c:pt>
                <c:pt idx="3455">
                  <c:v>56.403959999999998</c:v>
                </c:pt>
                <c:pt idx="3456">
                  <c:v>56.382950000000001</c:v>
                </c:pt>
                <c:pt idx="3457">
                  <c:v>56.361609999999999</c:v>
                </c:pt>
                <c:pt idx="3458">
                  <c:v>56.339770000000001</c:v>
                </c:pt>
                <c:pt idx="3459">
                  <c:v>56.318350000000002</c:v>
                </c:pt>
                <c:pt idx="3460">
                  <c:v>56.296050000000001</c:v>
                </c:pt>
                <c:pt idx="3461">
                  <c:v>56.275680000000001</c:v>
                </c:pt>
                <c:pt idx="3462">
                  <c:v>56.254820000000002</c:v>
                </c:pt>
                <c:pt idx="3463">
                  <c:v>56.233879999999999</c:v>
                </c:pt>
                <c:pt idx="3464">
                  <c:v>56.213279999999997</c:v>
                </c:pt>
                <c:pt idx="3465">
                  <c:v>56.191920000000003</c:v>
                </c:pt>
                <c:pt idx="3466">
                  <c:v>56.171149999999997</c:v>
                </c:pt>
                <c:pt idx="3467">
                  <c:v>56.149940000000001</c:v>
                </c:pt>
                <c:pt idx="3468">
                  <c:v>56.128740000000001</c:v>
                </c:pt>
                <c:pt idx="3469">
                  <c:v>56.107909999999997</c:v>
                </c:pt>
                <c:pt idx="3470">
                  <c:v>56.086680000000001</c:v>
                </c:pt>
                <c:pt idx="3471">
                  <c:v>56.064920000000001</c:v>
                </c:pt>
                <c:pt idx="3472">
                  <c:v>56.043849999999999</c:v>
                </c:pt>
                <c:pt idx="3473">
                  <c:v>56.022500000000001</c:v>
                </c:pt>
                <c:pt idx="3474">
                  <c:v>56.001100000000001</c:v>
                </c:pt>
                <c:pt idx="3475">
                  <c:v>55.980420000000002</c:v>
                </c:pt>
                <c:pt idx="3476">
                  <c:v>55.958590000000001</c:v>
                </c:pt>
                <c:pt idx="3477">
                  <c:v>55.936999999999998</c:v>
                </c:pt>
                <c:pt idx="3478">
                  <c:v>55.915500000000002</c:v>
                </c:pt>
                <c:pt idx="3479">
                  <c:v>55.894060000000003</c:v>
                </c:pt>
                <c:pt idx="3480">
                  <c:v>55.872979999999998</c:v>
                </c:pt>
                <c:pt idx="3481">
                  <c:v>55.851230000000001</c:v>
                </c:pt>
                <c:pt idx="3482">
                  <c:v>55.830599999999997</c:v>
                </c:pt>
                <c:pt idx="3483">
                  <c:v>55.809469999999997</c:v>
                </c:pt>
                <c:pt idx="3484">
                  <c:v>55.788429999999998</c:v>
                </c:pt>
                <c:pt idx="3485">
                  <c:v>55.76728</c:v>
                </c:pt>
                <c:pt idx="3486">
                  <c:v>55.745980000000003</c:v>
                </c:pt>
                <c:pt idx="3487">
                  <c:v>55.725149999999999</c:v>
                </c:pt>
                <c:pt idx="3488">
                  <c:v>55.703899999999997</c:v>
                </c:pt>
                <c:pt idx="3489">
                  <c:v>55.682499999999997</c:v>
                </c:pt>
                <c:pt idx="3490">
                  <c:v>55.661839999999998</c:v>
                </c:pt>
                <c:pt idx="3491">
                  <c:v>55.640160000000002</c:v>
                </c:pt>
                <c:pt idx="3492">
                  <c:v>55.619770000000003</c:v>
                </c:pt>
                <c:pt idx="3493">
                  <c:v>55.598739999999999</c:v>
                </c:pt>
                <c:pt idx="3494">
                  <c:v>55.577800000000003</c:v>
                </c:pt>
                <c:pt idx="3495">
                  <c:v>55.557519999999997</c:v>
                </c:pt>
                <c:pt idx="3496">
                  <c:v>55.536189999999998</c:v>
                </c:pt>
                <c:pt idx="3497">
                  <c:v>55.516649999999998</c:v>
                </c:pt>
                <c:pt idx="3498">
                  <c:v>55.496540000000003</c:v>
                </c:pt>
                <c:pt idx="3499">
                  <c:v>55.47578</c:v>
                </c:pt>
                <c:pt idx="3500">
                  <c:v>55.455719999999999</c:v>
                </c:pt>
                <c:pt idx="3501">
                  <c:v>55.435969999999998</c:v>
                </c:pt>
                <c:pt idx="3502">
                  <c:v>55.415379999999999</c:v>
                </c:pt>
                <c:pt idx="3503">
                  <c:v>55.395569999999999</c:v>
                </c:pt>
                <c:pt idx="3504">
                  <c:v>55.375489999999999</c:v>
                </c:pt>
                <c:pt idx="3505">
                  <c:v>55.355609999999999</c:v>
                </c:pt>
                <c:pt idx="3506">
                  <c:v>55.335700000000003</c:v>
                </c:pt>
                <c:pt idx="3507">
                  <c:v>55.315600000000003</c:v>
                </c:pt>
                <c:pt idx="3508">
                  <c:v>55.29524</c:v>
                </c:pt>
                <c:pt idx="3509">
                  <c:v>55.276179999999997</c:v>
                </c:pt>
                <c:pt idx="3510">
                  <c:v>55.256219999999999</c:v>
                </c:pt>
                <c:pt idx="3511">
                  <c:v>55.236350000000002</c:v>
                </c:pt>
                <c:pt idx="3512">
                  <c:v>55.216439999999999</c:v>
                </c:pt>
                <c:pt idx="3513">
                  <c:v>55.196840000000002</c:v>
                </c:pt>
                <c:pt idx="3514">
                  <c:v>55.176839999999999</c:v>
                </c:pt>
                <c:pt idx="3515">
                  <c:v>55.157400000000003</c:v>
                </c:pt>
                <c:pt idx="3516">
                  <c:v>55.13738</c:v>
                </c:pt>
                <c:pt idx="3517">
                  <c:v>55.117199999999997</c:v>
                </c:pt>
                <c:pt idx="3518">
                  <c:v>55.097529999999999</c:v>
                </c:pt>
                <c:pt idx="3519">
                  <c:v>55.078380000000003</c:v>
                </c:pt>
                <c:pt idx="3520">
                  <c:v>55.058889999999998</c:v>
                </c:pt>
                <c:pt idx="3521">
                  <c:v>55.039209999999997</c:v>
                </c:pt>
                <c:pt idx="3522">
                  <c:v>55.019739999999999</c:v>
                </c:pt>
                <c:pt idx="3523">
                  <c:v>55.000369999999997</c:v>
                </c:pt>
                <c:pt idx="3524">
                  <c:v>54.981059999999999</c:v>
                </c:pt>
                <c:pt idx="3525">
                  <c:v>54.961919999999999</c:v>
                </c:pt>
                <c:pt idx="3526">
                  <c:v>54.942680000000003</c:v>
                </c:pt>
                <c:pt idx="3527">
                  <c:v>54.923499999999997</c:v>
                </c:pt>
                <c:pt idx="3528">
                  <c:v>54.904820000000001</c:v>
                </c:pt>
                <c:pt idx="3529">
                  <c:v>54.886270000000003</c:v>
                </c:pt>
                <c:pt idx="3530">
                  <c:v>54.866950000000003</c:v>
                </c:pt>
                <c:pt idx="3531">
                  <c:v>54.848059999999997</c:v>
                </c:pt>
                <c:pt idx="3532">
                  <c:v>54.829439999999998</c:v>
                </c:pt>
                <c:pt idx="3533">
                  <c:v>54.810899999999997</c:v>
                </c:pt>
                <c:pt idx="3534">
                  <c:v>54.791640000000001</c:v>
                </c:pt>
                <c:pt idx="3535">
                  <c:v>54.773090000000003</c:v>
                </c:pt>
                <c:pt idx="3536">
                  <c:v>54.75385</c:v>
                </c:pt>
                <c:pt idx="3537">
                  <c:v>54.735300000000002</c:v>
                </c:pt>
                <c:pt idx="3538">
                  <c:v>54.716560000000001</c:v>
                </c:pt>
                <c:pt idx="3539">
                  <c:v>54.697200000000002</c:v>
                </c:pt>
                <c:pt idx="3540">
                  <c:v>54.678359999999998</c:v>
                </c:pt>
                <c:pt idx="3541">
                  <c:v>54.659759999999999</c:v>
                </c:pt>
                <c:pt idx="3542">
                  <c:v>54.641330000000004</c:v>
                </c:pt>
                <c:pt idx="3543">
                  <c:v>54.622070000000001</c:v>
                </c:pt>
                <c:pt idx="3544">
                  <c:v>54.604120000000002</c:v>
                </c:pt>
                <c:pt idx="3545">
                  <c:v>54.585160000000002</c:v>
                </c:pt>
                <c:pt idx="3546">
                  <c:v>54.566859999999998</c:v>
                </c:pt>
                <c:pt idx="3547">
                  <c:v>54.548470000000002</c:v>
                </c:pt>
                <c:pt idx="3548">
                  <c:v>54.529220000000002</c:v>
                </c:pt>
                <c:pt idx="3549">
                  <c:v>54.51126</c:v>
                </c:pt>
                <c:pt idx="3550">
                  <c:v>54.492289999999997</c:v>
                </c:pt>
                <c:pt idx="3551">
                  <c:v>54.473590000000002</c:v>
                </c:pt>
                <c:pt idx="3552">
                  <c:v>54.454920000000001</c:v>
                </c:pt>
                <c:pt idx="3553">
                  <c:v>54.43638</c:v>
                </c:pt>
                <c:pt idx="3554">
                  <c:v>54.417189999999998</c:v>
                </c:pt>
                <c:pt idx="3555">
                  <c:v>54.398609999999998</c:v>
                </c:pt>
                <c:pt idx="3556">
                  <c:v>54.380609999999997</c:v>
                </c:pt>
                <c:pt idx="3557">
                  <c:v>54.363120000000002</c:v>
                </c:pt>
                <c:pt idx="3558">
                  <c:v>54.346060000000001</c:v>
                </c:pt>
                <c:pt idx="3559">
                  <c:v>54.32949</c:v>
                </c:pt>
                <c:pt idx="3560">
                  <c:v>54.315199999999997</c:v>
                </c:pt>
                <c:pt idx="3561">
                  <c:v>54.29974</c:v>
                </c:pt>
                <c:pt idx="3562">
                  <c:v>54.285409999999999</c:v>
                </c:pt>
                <c:pt idx="3563">
                  <c:v>54.270899999999997</c:v>
                </c:pt>
                <c:pt idx="3564">
                  <c:v>54.257620000000003</c:v>
                </c:pt>
                <c:pt idx="3565">
                  <c:v>54.244320000000002</c:v>
                </c:pt>
                <c:pt idx="3566">
                  <c:v>54.230820000000001</c:v>
                </c:pt>
                <c:pt idx="3567">
                  <c:v>54.217820000000003</c:v>
                </c:pt>
                <c:pt idx="3568">
                  <c:v>54.204819999999998</c:v>
                </c:pt>
                <c:pt idx="3569">
                  <c:v>54.191450000000003</c:v>
                </c:pt>
                <c:pt idx="3570">
                  <c:v>54.178660000000001</c:v>
                </c:pt>
                <c:pt idx="3571">
                  <c:v>54.165419999999997</c:v>
                </c:pt>
                <c:pt idx="3572">
                  <c:v>54.152279999999998</c:v>
                </c:pt>
                <c:pt idx="3573">
                  <c:v>54.138800000000003</c:v>
                </c:pt>
                <c:pt idx="3574">
                  <c:v>54.125700000000002</c:v>
                </c:pt>
                <c:pt idx="3575">
                  <c:v>54.11242</c:v>
                </c:pt>
                <c:pt idx="3576">
                  <c:v>54.098700000000001</c:v>
                </c:pt>
                <c:pt idx="3577">
                  <c:v>54.085549999999998</c:v>
                </c:pt>
                <c:pt idx="3578">
                  <c:v>54.071930000000002</c:v>
                </c:pt>
                <c:pt idx="3579">
                  <c:v>54.058540000000001</c:v>
                </c:pt>
                <c:pt idx="3580">
                  <c:v>54.044690000000003</c:v>
                </c:pt>
                <c:pt idx="3581">
                  <c:v>54.031660000000002</c:v>
                </c:pt>
                <c:pt idx="3582">
                  <c:v>54.018599999999999</c:v>
                </c:pt>
                <c:pt idx="3583">
                  <c:v>54.005600000000001</c:v>
                </c:pt>
                <c:pt idx="3584">
                  <c:v>53.9925</c:v>
                </c:pt>
                <c:pt idx="3585">
                  <c:v>53.978990000000003</c:v>
                </c:pt>
                <c:pt idx="3586">
                  <c:v>53.96555</c:v>
                </c:pt>
                <c:pt idx="3587">
                  <c:v>53.952719999999999</c:v>
                </c:pt>
                <c:pt idx="3588">
                  <c:v>53.939749999999997</c:v>
                </c:pt>
                <c:pt idx="3589">
                  <c:v>53.927050000000001</c:v>
                </c:pt>
                <c:pt idx="3590">
                  <c:v>53.913800000000002</c:v>
                </c:pt>
                <c:pt idx="3591">
                  <c:v>53.900799999999997</c:v>
                </c:pt>
                <c:pt idx="3592">
                  <c:v>53.887619999999998</c:v>
                </c:pt>
                <c:pt idx="3593">
                  <c:v>53.874600000000001</c:v>
                </c:pt>
                <c:pt idx="3594">
                  <c:v>53.86139</c:v>
                </c:pt>
                <c:pt idx="3595">
                  <c:v>53.848730000000003</c:v>
                </c:pt>
                <c:pt idx="3596">
                  <c:v>53.835569999999997</c:v>
                </c:pt>
                <c:pt idx="3597">
                  <c:v>53.823009999999996</c:v>
                </c:pt>
                <c:pt idx="3598">
                  <c:v>53.810160000000003</c:v>
                </c:pt>
                <c:pt idx="3599">
                  <c:v>53.797580000000004</c:v>
                </c:pt>
                <c:pt idx="3600">
                  <c:v>53.785240000000002</c:v>
                </c:pt>
                <c:pt idx="3601">
                  <c:v>53.772539999999999</c:v>
                </c:pt>
                <c:pt idx="3602">
                  <c:v>53.760240000000003</c:v>
                </c:pt>
                <c:pt idx="3603">
                  <c:v>53.74794</c:v>
                </c:pt>
                <c:pt idx="3604">
                  <c:v>53.735700000000001</c:v>
                </c:pt>
                <c:pt idx="3605">
                  <c:v>53.723410000000001</c:v>
                </c:pt>
                <c:pt idx="3606">
                  <c:v>53.71161</c:v>
                </c:pt>
                <c:pt idx="3607">
                  <c:v>53.699150000000003</c:v>
                </c:pt>
                <c:pt idx="3608">
                  <c:v>53.68712</c:v>
                </c:pt>
                <c:pt idx="3609">
                  <c:v>53.674900000000001</c:v>
                </c:pt>
                <c:pt idx="3610">
                  <c:v>53.662939999999999</c:v>
                </c:pt>
                <c:pt idx="3611">
                  <c:v>53.650970000000001</c:v>
                </c:pt>
                <c:pt idx="3612">
                  <c:v>53.6387</c:v>
                </c:pt>
                <c:pt idx="3613">
                  <c:v>53.626620000000003</c:v>
                </c:pt>
                <c:pt idx="3614">
                  <c:v>53.614460000000001</c:v>
                </c:pt>
                <c:pt idx="3615">
                  <c:v>53.602760000000004</c:v>
                </c:pt>
                <c:pt idx="3616">
                  <c:v>53.590629999999997</c:v>
                </c:pt>
                <c:pt idx="3617">
                  <c:v>53.57882</c:v>
                </c:pt>
                <c:pt idx="3618">
                  <c:v>53.56711</c:v>
                </c:pt>
                <c:pt idx="3619">
                  <c:v>53.555390000000003</c:v>
                </c:pt>
                <c:pt idx="3620">
                  <c:v>53.543939999999999</c:v>
                </c:pt>
                <c:pt idx="3621">
                  <c:v>53.532820000000001</c:v>
                </c:pt>
                <c:pt idx="3622">
                  <c:v>53.521299999999997</c:v>
                </c:pt>
                <c:pt idx="3623">
                  <c:v>53.509659999999997</c:v>
                </c:pt>
                <c:pt idx="3624">
                  <c:v>53.498620000000003</c:v>
                </c:pt>
                <c:pt idx="3625">
                  <c:v>53.487349999999999</c:v>
                </c:pt>
                <c:pt idx="3626">
                  <c:v>53.47636</c:v>
                </c:pt>
                <c:pt idx="3627">
                  <c:v>53.464939999999999</c:v>
                </c:pt>
                <c:pt idx="3628">
                  <c:v>53.45373</c:v>
                </c:pt>
                <c:pt idx="3629">
                  <c:v>53.442799999999998</c:v>
                </c:pt>
                <c:pt idx="3630">
                  <c:v>53.431699999999999</c:v>
                </c:pt>
                <c:pt idx="3631">
                  <c:v>53.420940000000002</c:v>
                </c:pt>
                <c:pt idx="3632">
                  <c:v>53.410159999999998</c:v>
                </c:pt>
                <c:pt idx="3633">
                  <c:v>53.399299999999997</c:v>
                </c:pt>
                <c:pt idx="3634">
                  <c:v>53.388420000000004</c:v>
                </c:pt>
                <c:pt idx="3635">
                  <c:v>53.378210000000003</c:v>
                </c:pt>
                <c:pt idx="3636">
                  <c:v>53.36806</c:v>
                </c:pt>
                <c:pt idx="3637">
                  <c:v>53.357660000000003</c:v>
                </c:pt>
                <c:pt idx="3638">
                  <c:v>53.347700000000003</c:v>
                </c:pt>
                <c:pt idx="3639">
                  <c:v>53.337420000000002</c:v>
                </c:pt>
                <c:pt idx="3640">
                  <c:v>53.327019999999997</c:v>
                </c:pt>
                <c:pt idx="3641">
                  <c:v>53.317</c:v>
                </c:pt>
                <c:pt idx="3642">
                  <c:v>53.307119999999998</c:v>
                </c:pt>
                <c:pt idx="3643">
                  <c:v>53.297350000000002</c:v>
                </c:pt>
                <c:pt idx="3644">
                  <c:v>53.287480000000002</c:v>
                </c:pt>
                <c:pt idx="3645">
                  <c:v>53.277650000000001</c:v>
                </c:pt>
                <c:pt idx="3646">
                  <c:v>53.267850000000003</c:v>
                </c:pt>
                <c:pt idx="3647">
                  <c:v>53.258159999999997</c:v>
                </c:pt>
                <c:pt idx="3648">
                  <c:v>53.248719999999999</c:v>
                </c:pt>
                <c:pt idx="3649">
                  <c:v>53.238770000000002</c:v>
                </c:pt>
                <c:pt idx="3650">
                  <c:v>53.228810000000003</c:v>
                </c:pt>
                <c:pt idx="3651">
                  <c:v>53.218960000000003</c:v>
                </c:pt>
                <c:pt idx="3652">
                  <c:v>53.209040000000002</c:v>
                </c:pt>
                <c:pt idx="3653">
                  <c:v>53.199219999999997</c:v>
                </c:pt>
                <c:pt idx="3654">
                  <c:v>53.188969999999998</c:v>
                </c:pt>
                <c:pt idx="3655">
                  <c:v>53.179180000000002</c:v>
                </c:pt>
                <c:pt idx="3656">
                  <c:v>53.169020000000003</c:v>
                </c:pt>
                <c:pt idx="3657">
                  <c:v>53.158990000000003</c:v>
                </c:pt>
                <c:pt idx="3658">
                  <c:v>53.148949999999999</c:v>
                </c:pt>
                <c:pt idx="3659">
                  <c:v>53.139069999999997</c:v>
                </c:pt>
                <c:pt idx="3660">
                  <c:v>53.129109999999997</c:v>
                </c:pt>
                <c:pt idx="3661">
                  <c:v>53.119329999999998</c:v>
                </c:pt>
                <c:pt idx="3662">
                  <c:v>53.109139999999996</c:v>
                </c:pt>
                <c:pt idx="3663">
                  <c:v>53.0991</c:v>
                </c:pt>
                <c:pt idx="3664">
                  <c:v>53.08916</c:v>
                </c:pt>
                <c:pt idx="3665">
                  <c:v>53.079079999999998</c:v>
                </c:pt>
                <c:pt idx="3666">
                  <c:v>53.069380000000002</c:v>
                </c:pt>
                <c:pt idx="3667">
                  <c:v>53.059220000000003</c:v>
                </c:pt>
                <c:pt idx="3668">
                  <c:v>53.049259999999997</c:v>
                </c:pt>
                <c:pt idx="3669">
                  <c:v>53.039409999999997</c:v>
                </c:pt>
                <c:pt idx="3670">
                  <c:v>53.029800000000002</c:v>
                </c:pt>
                <c:pt idx="3671">
                  <c:v>53.020110000000003</c:v>
                </c:pt>
                <c:pt idx="3672">
                  <c:v>53.010620000000003</c:v>
                </c:pt>
                <c:pt idx="3673">
                  <c:v>53.001440000000002</c:v>
                </c:pt>
                <c:pt idx="3674">
                  <c:v>52.992100000000001</c:v>
                </c:pt>
                <c:pt idx="3675">
                  <c:v>52.982889999999998</c:v>
                </c:pt>
                <c:pt idx="3676">
                  <c:v>52.97363</c:v>
                </c:pt>
                <c:pt idx="3677">
                  <c:v>52.964550000000003</c:v>
                </c:pt>
                <c:pt idx="3678">
                  <c:v>52.955539999999999</c:v>
                </c:pt>
                <c:pt idx="3679">
                  <c:v>52.946399999999997</c:v>
                </c:pt>
                <c:pt idx="3680">
                  <c:v>52.937240000000003</c:v>
                </c:pt>
                <c:pt idx="3681">
                  <c:v>52.927990000000001</c:v>
                </c:pt>
                <c:pt idx="3682">
                  <c:v>52.919240000000002</c:v>
                </c:pt>
                <c:pt idx="3683">
                  <c:v>52.909889999999997</c:v>
                </c:pt>
                <c:pt idx="3684">
                  <c:v>52.900860000000002</c:v>
                </c:pt>
                <c:pt idx="3685">
                  <c:v>52.891910000000003</c:v>
                </c:pt>
                <c:pt idx="3686">
                  <c:v>52.883020000000002</c:v>
                </c:pt>
                <c:pt idx="3687">
                  <c:v>52.874139999999997</c:v>
                </c:pt>
                <c:pt idx="3688">
                  <c:v>52.865299999999998</c:v>
                </c:pt>
                <c:pt idx="3689">
                  <c:v>52.85671</c:v>
                </c:pt>
                <c:pt idx="3690">
                  <c:v>52.847819999999999</c:v>
                </c:pt>
                <c:pt idx="3691">
                  <c:v>52.839210000000001</c:v>
                </c:pt>
                <c:pt idx="3692">
                  <c:v>52.830469999999998</c:v>
                </c:pt>
                <c:pt idx="3693">
                  <c:v>52.821779999999997</c:v>
                </c:pt>
                <c:pt idx="3694">
                  <c:v>52.813180000000003</c:v>
                </c:pt>
                <c:pt idx="3695">
                  <c:v>52.804250000000003</c:v>
                </c:pt>
                <c:pt idx="3696">
                  <c:v>52.795740000000002</c:v>
                </c:pt>
                <c:pt idx="3697">
                  <c:v>52.786859999999997</c:v>
                </c:pt>
                <c:pt idx="3698">
                  <c:v>52.777880000000003</c:v>
                </c:pt>
                <c:pt idx="3699">
                  <c:v>52.768949999999997</c:v>
                </c:pt>
                <c:pt idx="3700">
                  <c:v>52.76005</c:v>
                </c:pt>
                <c:pt idx="3701">
                  <c:v>52.751130000000003</c:v>
                </c:pt>
                <c:pt idx="3702">
                  <c:v>52.742069999999998</c:v>
                </c:pt>
                <c:pt idx="3703">
                  <c:v>52.733249999999998</c:v>
                </c:pt>
                <c:pt idx="3704">
                  <c:v>52.722459999999998</c:v>
                </c:pt>
                <c:pt idx="3705">
                  <c:v>52.713679999999997</c:v>
                </c:pt>
                <c:pt idx="3706">
                  <c:v>52.705080000000002</c:v>
                </c:pt>
                <c:pt idx="3707">
                  <c:v>52.696300000000001</c:v>
                </c:pt>
                <c:pt idx="3708">
                  <c:v>52.687959999999997</c:v>
                </c:pt>
                <c:pt idx="3709">
                  <c:v>52.679319999999997</c:v>
                </c:pt>
                <c:pt idx="3710">
                  <c:v>52.671050000000001</c:v>
                </c:pt>
                <c:pt idx="3711">
                  <c:v>52.662500000000001</c:v>
                </c:pt>
                <c:pt idx="3712">
                  <c:v>52.6541</c:v>
                </c:pt>
                <c:pt idx="3713">
                  <c:v>52.64575</c:v>
                </c:pt>
                <c:pt idx="3714">
                  <c:v>52.63758</c:v>
                </c:pt>
                <c:pt idx="3715">
                  <c:v>52.629359999999998</c:v>
                </c:pt>
                <c:pt idx="3716">
                  <c:v>52.620919999999998</c:v>
                </c:pt>
                <c:pt idx="3717">
                  <c:v>52.613039999999998</c:v>
                </c:pt>
                <c:pt idx="3718">
                  <c:v>52.604939999999999</c:v>
                </c:pt>
                <c:pt idx="3719">
                  <c:v>52.59713</c:v>
                </c:pt>
                <c:pt idx="3720">
                  <c:v>52.589280000000002</c:v>
                </c:pt>
                <c:pt idx="3721">
                  <c:v>52.581560000000003</c:v>
                </c:pt>
                <c:pt idx="3722">
                  <c:v>52.57396</c:v>
                </c:pt>
                <c:pt idx="3723">
                  <c:v>52.566209999999998</c:v>
                </c:pt>
                <c:pt idx="3724">
                  <c:v>52.558700000000002</c:v>
                </c:pt>
                <c:pt idx="3725">
                  <c:v>52.551160000000003</c:v>
                </c:pt>
                <c:pt idx="3726">
                  <c:v>52.543590000000002</c:v>
                </c:pt>
                <c:pt idx="3727">
                  <c:v>52.536320000000003</c:v>
                </c:pt>
                <c:pt idx="3728">
                  <c:v>52.528700000000001</c:v>
                </c:pt>
                <c:pt idx="3729">
                  <c:v>52.521250000000002</c:v>
                </c:pt>
                <c:pt idx="3730">
                  <c:v>52.513860000000001</c:v>
                </c:pt>
                <c:pt idx="3731">
                  <c:v>52.506659999999997</c:v>
                </c:pt>
                <c:pt idx="3732">
                  <c:v>52.499339999999997</c:v>
                </c:pt>
                <c:pt idx="3733">
                  <c:v>52.492260000000002</c:v>
                </c:pt>
                <c:pt idx="3734">
                  <c:v>52.485120000000002</c:v>
                </c:pt>
                <c:pt idx="3735">
                  <c:v>52.478180000000002</c:v>
                </c:pt>
                <c:pt idx="3736">
                  <c:v>52.471170000000001</c:v>
                </c:pt>
                <c:pt idx="3737">
                  <c:v>52.464239999999997</c:v>
                </c:pt>
                <c:pt idx="3738">
                  <c:v>52.457380000000001</c:v>
                </c:pt>
                <c:pt idx="3739">
                  <c:v>52.45055</c:v>
                </c:pt>
                <c:pt idx="3740">
                  <c:v>52.443620000000003</c:v>
                </c:pt>
                <c:pt idx="3741">
                  <c:v>52.43694</c:v>
                </c:pt>
                <c:pt idx="3742">
                  <c:v>52.430239999999998</c:v>
                </c:pt>
                <c:pt idx="3743">
                  <c:v>52.423409999999997</c:v>
                </c:pt>
                <c:pt idx="3744">
                  <c:v>52.416629999999998</c:v>
                </c:pt>
                <c:pt idx="3745">
                  <c:v>52.409889999999997</c:v>
                </c:pt>
                <c:pt idx="3746">
                  <c:v>52.403419999999997</c:v>
                </c:pt>
                <c:pt idx="3747">
                  <c:v>52.397100000000002</c:v>
                </c:pt>
                <c:pt idx="3748">
                  <c:v>52.390830000000001</c:v>
                </c:pt>
                <c:pt idx="3749">
                  <c:v>52.384700000000002</c:v>
                </c:pt>
                <c:pt idx="3750">
                  <c:v>52.378520000000002</c:v>
                </c:pt>
                <c:pt idx="3751">
                  <c:v>52.372529999999998</c:v>
                </c:pt>
                <c:pt idx="3752">
                  <c:v>52.366500000000002</c:v>
                </c:pt>
                <c:pt idx="3753">
                  <c:v>52.360520000000001</c:v>
                </c:pt>
                <c:pt idx="3754">
                  <c:v>52.354619999999997</c:v>
                </c:pt>
                <c:pt idx="3755">
                  <c:v>52.348680000000002</c:v>
                </c:pt>
                <c:pt idx="3756">
                  <c:v>52.342759999999998</c:v>
                </c:pt>
                <c:pt idx="3757">
                  <c:v>52.336790000000001</c:v>
                </c:pt>
                <c:pt idx="3758">
                  <c:v>52.330599999999997</c:v>
                </c:pt>
                <c:pt idx="3759">
                  <c:v>52.324489999999997</c:v>
                </c:pt>
                <c:pt idx="3760">
                  <c:v>52.318399999999997</c:v>
                </c:pt>
                <c:pt idx="3761">
                  <c:v>52.312420000000003</c:v>
                </c:pt>
                <c:pt idx="3762">
                  <c:v>52.306420000000003</c:v>
                </c:pt>
                <c:pt idx="3763">
                  <c:v>52.300469999999997</c:v>
                </c:pt>
                <c:pt idx="3764">
                  <c:v>52.294600000000003</c:v>
                </c:pt>
                <c:pt idx="3765">
                  <c:v>52.288730000000001</c:v>
                </c:pt>
                <c:pt idx="3766">
                  <c:v>52.282870000000003</c:v>
                </c:pt>
                <c:pt idx="3767">
                  <c:v>52.277079999999998</c:v>
                </c:pt>
                <c:pt idx="3768">
                  <c:v>52.271160000000002</c:v>
                </c:pt>
                <c:pt idx="3769">
                  <c:v>52.265309999999999</c:v>
                </c:pt>
                <c:pt idx="3770">
                  <c:v>52.259439999999998</c:v>
                </c:pt>
                <c:pt idx="3771">
                  <c:v>52.253520000000002</c:v>
                </c:pt>
                <c:pt idx="3772">
                  <c:v>52.24747</c:v>
                </c:pt>
                <c:pt idx="3773">
                  <c:v>52.241399999999999</c:v>
                </c:pt>
                <c:pt idx="3774">
                  <c:v>52.235280000000003</c:v>
                </c:pt>
                <c:pt idx="3775">
                  <c:v>52.229080000000003</c:v>
                </c:pt>
                <c:pt idx="3776">
                  <c:v>52.222909999999999</c:v>
                </c:pt>
                <c:pt idx="3777">
                  <c:v>52.216749999999998</c:v>
                </c:pt>
                <c:pt idx="3778">
                  <c:v>52.210599999999999</c:v>
                </c:pt>
                <c:pt idx="3779">
                  <c:v>52.204599999999999</c:v>
                </c:pt>
                <c:pt idx="3780">
                  <c:v>52.198610000000002</c:v>
                </c:pt>
                <c:pt idx="3781">
                  <c:v>52.192680000000003</c:v>
                </c:pt>
                <c:pt idx="3782">
                  <c:v>52.186860000000003</c:v>
                </c:pt>
                <c:pt idx="3783">
                  <c:v>52.181080000000001</c:v>
                </c:pt>
                <c:pt idx="3784">
                  <c:v>52.175289999999997</c:v>
                </c:pt>
                <c:pt idx="3785">
                  <c:v>52.169550000000001</c:v>
                </c:pt>
                <c:pt idx="3786">
                  <c:v>52.16384</c:v>
                </c:pt>
                <c:pt idx="3787">
                  <c:v>52.158050000000003</c:v>
                </c:pt>
                <c:pt idx="3788">
                  <c:v>52.152239999999999</c:v>
                </c:pt>
                <c:pt idx="3789">
                  <c:v>52.1464</c:v>
                </c:pt>
                <c:pt idx="3790">
                  <c:v>52.140569999999997</c:v>
                </c:pt>
                <c:pt idx="3791">
                  <c:v>52.134639999999997</c:v>
                </c:pt>
                <c:pt idx="3792">
                  <c:v>52.128819999999997</c:v>
                </c:pt>
                <c:pt idx="3793">
                  <c:v>52.123060000000002</c:v>
                </c:pt>
                <c:pt idx="3794">
                  <c:v>52.117440000000002</c:v>
                </c:pt>
                <c:pt idx="3795">
                  <c:v>52.111910000000002</c:v>
                </c:pt>
                <c:pt idx="3796">
                  <c:v>52.106520000000003</c:v>
                </c:pt>
                <c:pt idx="3797">
                  <c:v>52.10116</c:v>
                </c:pt>
                <c:pt idx="3798">
                  <c:v>52.095930000000003</c:v>
                </c:pt>
                <c:pt idx="3799">
                  <c:v>52.090789999999998</c:v>
                </c:pt>
                <c:pt idx="3800">
                  <c:v>52.085760000000001</c:v>
                </c:pt>
                <c:pt idx="3801">
                  <c:v>52.080800000000004</c:v>
                </c:pt>
                <c:pt idx="3802">
                  <c:v>52.075960000000002</c:v>
                </c:pt>
                <c:pt idx="3803">
                  <c:v>52.071100000000001</c:v>
                </c:pt>
                <c:pt idx="3804">
                  <c:v>52.066299999999998</c:v>
                </c:pt>
                <c:pt idx="3805">
                  <c:v>52.061500000000002</c:v>
                </c:pt>
                <c:pt idx="3806">
                  <c:v>52.056840000000001</c:v>
                </c:pt>
                <c:pt idx="3807">
                  <c:v>52.052239999999998</c:v>
                </c:pt>
                <c:pt idx="3808">
                  <c:v>52.047759999999997</c:v>
                </c:pt>
                <c:pt idx="3809">
                  <c:v>52.043320000000001</c:v>
                </c:pt>
                <c:pt idx="3810">
                  <c:v>52.038829999999997</c:v>
                </c:pt>
                <c:pt idx="3811">
                  <c:v>52.034460000000003</c:v>
                </c:pt>
                <c:pt idx="3812">
                  <c:v>52.030160000000002</c:v>
                </c:pt>
                <c:pt idx="3813">
                  <c:v>52.025959999999998</c:v>
                </c:pt>
                <c:pt idx="3814">
                  <c:v>52.02176</c:v>
                </c:pt>
                <c:pt idx="3815">
                  <c:v>52.017609999999998</c:v>
                </c:pt>
                <c:pt idx="3816">
                  <c:v>52.01343</c:v>
                </c:pt>
                <c:pt idx="3817">
                  <c:v>52.009239999999998</c:v>
                </c:pt>
                <c:pt idx="3818">
                  <c:v>52.00506</c:v>
                </c:pt>
                <c:pt idx="3819">
                  <c:v>52.000920000000001</c:v>
                </c:pt>
                <c:pt idx="3820">
                  <c:v>51.996870000000001</c:v>
                </c:pt>
                <c:pt idx="3821">
                  <c:v>51.992800000000003</c:v>
                </c:pt>
                <c:pt idx="3822">
                  <c:v>51.988709999999998</c:v>
                </c:pt>
                <c:pt idx="3823">
                  <c:v>51.98462</c:v>
                </c:pt>
                <c:pt idx="3824">
                  <c:v>51.980609999999999</c:v>
                </c:pt>
                <c:pt idx="3825">
                  <c:v>51.976590000000002</c:v>
                </c:pt>
                <c:pt idx="3826">
                  <c:v>51.972499999999997</c:v>
                </c:pt>
                <c:pt idx="3827">
                  <c:v>51.968510000000002</c:v>
                </c:pt>
                <c:pt idx="3828">
                  <c:v>51.964530000000003</c:v>
                </c:pt>
                <c:pt idx="3829">
                  <c:v>51.96058</c:v>
                </c:pt>
                <c:pt idx="3830">
                  <c:v>51.956609999999998</c:v>
                </c:pt>
                <c:pt idx="3831">
                  <c:v>51.952629999999999</c:v>
                </c:pt>
                <c:pt idx="3832">
                  <c:v>51.948639999999997</c:v>
                </c:pt>
                <c:pt idx="3833">
                  <c:v>51.944690000000001</c:v>
                </c:pt>
                <c:pt idx="3834">
                  <c:v>51.940719999999999</c:v>
                </c:pt>
                <c:pt idx="3835">
                  <c:v>51.936799999999998</c:v>
                </c:pt>
                <c:pt idx="3836">
                  <c:v>51.932969999999997</c:v>
                </c:pt>
                <c:pt idx="3837">
                  <c:v>51.929220000000001</c:v>
                </c:pt>
                <c:pt idx="3838">
                  <c:v>51.925490000000003</c:v>
                </c:pt>
                <c:pt idx="3839">
                  <c:v>51.92183</c:v>
                </c:pt>
                <c:pt idx="3840">
                  <c:v>51.918170000000003</c:v>
                </c:pt>
                <c:pt idx="3841">
                  <c:v>51.914520000000003</c:v>
                </c:pt>
                <c:pt idx="3842">
                  <c:v>51.910899999999998</c:v>
                </c:pt>
                <c:pt idx="3843">
                  <c:v>51.907319999999999</c:v>
                </c:pt>
                <c:pt idx="3844">
                  <c:v>51.903829999999999</c:v>
                </c:pt>
                <c:pt idx="3845">
                  <c:v>51.90034</c:v>
                </c:pt>
                <c:pt idx="3846">
                  <c:v>51.896880000000003</c:v>
                </c:pt>
                <c:pt idx="3847">
                  <c:v>51.893360000000001</c:v>
                </c:pt>
                <c:pt idx="3848">
                  <c:v>51.88982</c:v>
                </c:pt>
                <c:pt idx="3849">
                  <c:v>51.886299999999999</c:v>
                </c:pt>
                <c:pt idx="3850">
                  <c:v>51.882840000000002</c:v>
                </c:pt>
                <c:pt idx="3851">
                  <c:v>51.879469999999998</c:v>
                </c:pt>
                <c:pt idx="3852">
                  <c:v>51.876179999999998</c:v>
                </c:pt>
                <c:pt idx="3853">
                  <c:v>51.872929999999997</c:v>
                </c:pt>
                <c:pt idx="3854">
                  <c:v>51.869759999999999</c:v>
                </c:pt>
                <c:pt idx="3855">
                  <c:v>51.866630000000001</c:v>
                </c:pt>
                <c:pt idx="3856">
                  <c:v>51.863549999999996</c:v>
                </c:pt>
                <c:pt idx="3857">
                  <c:v>51.860529999999997</c:v>
                </c:pt>
                <c:pt idx="3858">
                  <c:v>51.857590000000002</c:v>
                </c:pt>
                <c:pt idx="3859">
                  <c:v>51.854689999999998</c:v>
                </c:pt>
                <c:pt idx="3860">
                  <c:v>51.851819999999996</c:v>
                </c:pt>
                <c:pt idx="3861">
                  <c:v>51.848959999999998</c:v>
                </c:pt>
                <c:pt idx="3862">
                  <c:v>51.8461</c:v>
                </c:pt>
                <c:pt idx="3863">
                  <c:v>51.843249999999998</c:v>
                </c:pt>
                <c:pt idx="3864">
                  <c:v>51.840350000000001</c:v>
                </c:pt>
                <c:pt idx="3865">
                  <c:v>51.837440000000001</c:v>
                </c:pt>
                <c:pt idx="3866">
                  <c:v>51.834539999999997</c:v>
                </c:pt>
                <c:pt idx="3867">
                  <c:v>51.831670000000003</c:v>
                </c:pt>
                <c:pt idx="3868">
                  <c:v>51.828789999999998</c:v>
                </c:pt>
                <c:pt idx="3869">
                  <c:v>51.825879999999998</c:v>
                </c:pt>
                <c:pt idx="3870">
                  <c:v>51.822920000000003</c:v>
                </c:pt>
                <c:pt idx="3871">
                  <c:v>51.819960000000002</c:v>
                </c:pt>
                <c:pt idx="3872">
                  <c:v>51.816989999999997</c:v>
                </c:pt>
                <c:pt idx="3873">
                  <c:v>51.814019999999999</c:v>
                </c:pt>
                <c:pt idx="3874">
                  <c:v>51.811059999999998</c:v>
                </c:pt>
                <c:pt idx="3875">
                  <c:v>51.808100000000003</c:v>
                </c:pt>
                <c:pt idx="3876">
                  <c:v>51.80509</c:v>
                </c:pt>
                <c:pt idx="3877">
                  <c:v>51.802030000000002</c:v>
                </c:pt>
                <c:pt idx="3878">
                  <c:v>51.79898</c:v>
                </c:pt>
                <c:pt idx="3879">
                  <c:v>51.795920000000002</c:v>
                </c:pt>
                <c:pt idx="3880">
                  <c:v>51.792819999999999</c:v>
                </c:pt>
                <c:pt idx="3881">
                  <c:v>51.78969</c:v>
                </c:pt>
                <c:pt idx="3882">
                  <c:v>51.786560000000001</c:v>
                </c:pt>
                <c:pt idx="3883">
                  <c:v>51.783430000000003</c:v>
                </c:pt>
                <c:pt idx="3884">
                  <c:v>51.780279999999998</c:v>
                </c:pt>
                <c:pt idx="3885">
                  <c:v>51.777119999999996</c:v>
                </c:pt>
                <c:pt idx="3886">
                  <c:v>51.773969999999998</c:v>
                </c:pt>
                <c:pt idx="3887">
                  <c:v>51.770800000000001</c:v>
                </c:pt>
                <c:pt idx="3888">
                  <c:v>51.76764</c:v>
                </c:pt>
                <c:pt idx="3889">
                  <c:v>51.764510000000001</c:v>
                </c:pt>
                <c:pt idx="3890">
                  <c:v>51.761479999999999</c:v>
                </c:pt>
                <c:pt idx="3891">
                  <c:v>51.758499999999998</c:v>
                </c:pt>
                <c:pt idx="3892">
                  <c:v>51.755510000000001</c:v>
                </c:pt>
                <c:pt idx="3893">
                  <c:v>51.752540000000003</c:v>
                </c:pt>
                <c:pt idx="3894">
                  <c:v>51.74962</c:v>
                </c:pt>
                <c:pt idx="3895">
                  <c:v>51.746780000000001</c:v>
                </c:pt>
                <c:pt idx="3896">
                  <c:v>51.744</c:v>
                </c:pt>
                <c:pt idx="3897">
                  <c:v>51.741309999999999</c:v>
                </c:pt>
                <c:pt idx="3898">
                  <c:v>51.73865</c:v>
                </c:pt>
                <c:pt idx="3899">
                  <c:v>51.735939999999999</c:v>
                </c:pt>
                <c:pt idx="3900">
                  <c:v>51.73312</c:v>
                </c:pt>
                <c:pt idx="3901">
                  <c:v>51.73028</c:v>
                </c:pt>
                <c:pt idx="3902">
                  <c:v>51.727499999999999</c:v>
                </c:pt>
                <c:pt idx="3903">
                  <c:v>51.724780000000003</c:v>
                </c:pt>
                <c:pt idx="3904">
                  <c:v>51.722020000000001</c:v>
                </c:pt>
                <c:pt idx="3905">
                  <c:v>51.719239999999999</c:v>
                </c:pt>
                <c:pt idx="3906">
                  <c:v>51.716419999999999</c:v>
                </c:pt>
                <c:pt idx="3907">
                  <c:v>51.713590000000003</c:v>
                </c:pt>
                <c:pt idx="3908">
                  <c:v>51.710740000000001</c:v>
                </c:pt>
                <c:pt idx="3909">
                  <c:v>51.707909999999998</c:v>
                </c:pt>
                <c:pt idx="3910">
                  <c:v>51.705249999999999</c:v>
                </c:pt>
                <c:pt idx="3911">
                  <c:v>51.702629999999999</c:v>
                </c:pt>
                <c:pt idx="3912">
                  <c:v>51.699910000000003</c:v>
                </c:pt>
                <c:pt idx="3913">
                  <c:v>51.697069999999997</c:v>
                </c:pt>
                <c:pt idx="3914">
                  <c:v>51.694200000000002</c:v>
                </c:pt>
                <c:pt idx="3915">
                  <c:v>51.691339999999997</c:v>
                </c:pt>
                <c:pt idx="3916">
                  <c:v>51.688519999999997</c:v>
                </c:pt>
                <c:pt idx="3917">
                  <c:v>51.685760000000002</c:v>
                </c:pt>
                <c:pt idx="3918">
                  <c:v>51.68309</c:v>
                </c:pt>
                <c:pt idx="3919">
                  <c:v>51.680439999999997</c:v>
                </c:pt>
                <c:pt idx="3920">
                  <c:v>51.67783</c:v>
                </c:pt>
                <c:pt idx="3921">
                  <c:v>51.675240000000002</c:v>
                </c:pt>
                <c:pt idx="3922">
                  <c:v>51.672739999999997</c:v>
                </c:pt>
                <c:pt idx="3923">
                  <c:v>51.670340000000003</c:v>
                </c:pt>
                <c:pt idx="3924">
                  <c:v>51.668059999999997</c:v>
                </c:pt>
                <c:pt idx="3925">
                  <c:v>51.665860000000002</c:v>
                </c:pt>
                <c:pt idx="3926">
                  <c:v>51.663760000000003</c:v>
                </c:pt>
                <c:pt idx="3927">
                  <c:v>51.66169</c:v>
                </c:pt>
                <c:pt idx="3928">
                  <c:v>51.659660000000002</c:v>
                </c:pt>
                <c:pt idx="3929">
                  <c:v>51.657620000000001</c:v>
                </c:pt>
                <c:pt idx="3930">
                  <c:v>51.655560000000001</c:v>
                </c:pt>
                <c:pt idx="3931">
                  <c:v>51.653559999999999</c:v>
                </c:pt>
                <c:pt idx="3932">
                  <c:v>51.651560000000003</c:v>
                </c:pt>
                <c:pt idx="3933">
                  <c:v>51.649569999999997</c:v>
                </c:pt>
                <c:pt idx="3934">
                  <c:v>51.647559999999999</c:v>
                </c:pt>
                <c:pt idx="3935">
                  <c:v>51.645479999999999</c:v>
                </c:pt>
                <c:pt idx="3936">
                  <c:v>51.643320000000003</c:v>
                </c:pt>
                <c:pt idx="3937">
                  <c:v>51.641100000000002</c:v>
                </c:pt>
                <c:pt idx="3938">
                  <c:v>51.638820000000003</c:v>
                </c:pt>
                <c:pt idx="3939">
                  <c:v>51.636569999999999</c:v>
                </c:pt>
                <c:pt idx="3940">
                  <c:v>51.634369999999997</c:v>
                </c:pt>
                <c:pt idx="3941">
                  <c:v>51.632179999999998</c:v>
                </c:pt>
                <c:pt idx="3942">
                  <c:v>51.63</c:v>
                </c:pt>
                <c:pt idx="3943">
                  <c:v>51.62782</c:v>
                </c:pt>
                <c:pt idx="3944">
                  <c:v>51.625680000000003</c:v>
                </c:pt>
                <c:pt idx="3945">
                  <c:v>51.623640000000002</c:v>
                </c:pt>
                <c:pt idx="3946">
                  <c:v>51.621659999999999</c:v>
                </c:pt>
                <c:pt idx="3947">
                  <c:v>51.619619999999998</c:v>
                </c:pt>
                <c:pt idx="3948">
                  <c:v>51.61748</c:v>
                </c:pt>
                <c:pt idx="3949">
                  <c:v>51.61524</c:v>
                </c:pt>
                <c:pt idx="3950">
                  <c:v>51.612909999999999</c:v>
                </c:pt>
                <c:pt idx="3951">
                  <c:v>51.61065</c:v>
                </c:pt>
                <c:pt idx="3952">
                  <c:v>51.608420000000002</c:v>
                </c:pt>
                <c:pt idx="3953">
                  <c:v>51.606229999999996</c:v>
                </c:pt>
                <c:pt idx="3954">
                  <c:v>51.604059999999997</c:v>
                </c:pt>
                <c:pt idx="3955">
                  <c:v>51.601939999999999</c:v>
                </c:pt>
                <c:pt idx="3956">
                  <c:v>51.599890000000002</c:v>
                </c:pt>
                <c:pt idx="3957">
                  <c:v>51.597940000000001</c:v>
                </c:pt>
                <c:pt idx="3958">
                  <c:v>51.59619</c:v>
                </c:pt>
                <c:pt idx="3959">
                  <c:v>51.594659999999998</c:v>
                </c:pt>
                <c:pt idx="3960">
                  <c:v>51.593200000000003</c:v>
                </c:pt>
                <c:pt idx="3961">
                  <c:v>51.591749999999998</c:v>
                </c:pt>
                <c:pt idx="3962">
                  <c:v>51.590260000000001</c:v>
                </c:pt>
                <c:pt idx="3963">
                  <c:v>51.588740000000001</c:v>
                </c:pt>
                <c:pt idx="3964">
                  <c:v>51.587200000000003</c:v>
                </c:pt>
                <c:pt idx="3965">
                  <c:v>51.585569999999997</c:v>
                </c:pt>
                <c:pt idx="3966">
                  <c:v>51.583910000000003</c:v>
                </c:pt>
                <c:pt idx="3967">
                  <c:v>51.582259999999998</c:v>
                </c:pt>
                <c:pt idx="3968">
                  <c:v>51.580539999999999</c:v>
                </c:pt>
                <c:pt idx="3969">
                  <c:v>51.578789999999998</c:v>
                </c:pt>
                <c:pt idx="3970">
                  <c:v>51.577039999999997</c:v>
                </c:pt>
                <c:pt idx="3971">
                  <c:v>51.575279999999999</c:v>
                </c:pt>
                <c:pt idx="3972">
                  <c:v>51.573659999999997</c:v>
                </c:pt>
                <c:pt idx="3973">
                  <c:v>51.572040000000001</c:v>
                </c:pt>
                <c:pt idx="3974">
                  <c:v>51.570390000000003</c:v>
                </c:pt>
                <c:pt idx="3975">
                  <c:v>51.569459999999999</c:v>
                </c:pt>
                <c:pt idx="3976">
                  <c:v>51.567799999999998</c:v>
                </c:pt>
                <c:pt idx="3977">
                  <c:v>51.566079999999999</c:v>
                </c:pt>
                <c:pt idx="3978">
                  <c:v>51.564360000000001</c:v>
                </c:pt>
                <c:pt idx="3979">
                  <c:v>51.562620000000003</c:v>
                </c:pt>
                <c:pt idx="3980">
                  <c:v>51.560890000000001</c:v>
                </c:pt>
                <c:pt idx="3981">
                  <c:v>51.559100000000001</c:v>
                </c:pt>
                <c:pt idx="3982">
                  <c:v>51.557220000000001</c:v>
                </c:pt>
                <c:pt idx="3983">
                  <c:v>51.55536</c:v>
                </c:pt>
                <c:pt idx="3984">
                  <c:v>51.553519999999999</c:v>
                </c:pt>
                <c:pt idx="3985">
                  <c:v>51.551670000000001</c:v>
                </c:pt>
                <c:pt idx="3986">
                  <c:v>51.549900000000001</c:v>
                </c:pt>
                <c:pt idx="3987">
                  <c:v>51.548220000000001</c:v>
                </c:pt>
                <c:pt idx="3988">
                  <c:v>51.54654</c:v>
                </c:pt>
                <c:pt idx="3989">
                  <c:v>51.544849999999997</c:v>
                </c:pt>
                <c:pt idx="3990">
                  <c:v>51.543170000000003</c:v>
                </c:pt>
                <c:pt idx="3991">
                  <c:v>51.541580000000003</c:v>
                </c:pt>
                <c:pt idx="3992">
                  <c:v>51.54</c:v>
                </c:pt>
                <c:pt idx="3993">
                  <c:v>51.538440000000001</c:v>
                </c:pt>
                <c:pt idx="3994">
                  <c:v>51.536940000000001</c:v>
                </c:pt>
                <c:pt idx="3995">
                  <c:v>51.535400000000003</c:v>
                </c:pt>
                <c:pt idx="3996">
                  <c:v>51.533909999999999</c:v>
                </c:pt>
                <c:pt idx="3997">
                  <c:v>51.532350000000001</c:v>
                </c:pt>
                <c:pt idx="3998">
                  <c:v>51.530880000000003</c:v>
                </c:pt>
                <c:pt idx="3999">
                  <c:v>51.529409999999999</c:v>
                </c:pt>
                <c:pt idx="4000">
                  <c:v>51.527970000000003</c:v>
                </c:pt>
                <c:pt idx="4001">
                  <c:v>51.526440000000001</c:v>
                </c:pt>
                <c:pt idx="4002">
                  <c:v>51.524819999999998</c:v>
                </c:pt>
                <c:pt idx="4003">
                  <c:v>51.523099999999999</c:v>
                </c:pt>
                <c:pt idx="4004">
                  <c:v>51.521329999999999</c:v>
                </c:pt>
                <c:pt idx="4005">
                  <c:v>51.519440000000003</c:v>
                </c:pt>
                <c:pt idx="4006">
                  <c:v>51.517400000000002</c:v>
                </c:pt>
                <c:pt idx="4007">
                  <c:v>51.515340000000002</c:v>
                </c:pt>
                <c:pt idx="4008">
                  <c:v>51.513089999999998</c:v>
                </c:pt>
                <c:pt idx="4009">
                  <c:v>51.510860000000001</c:v>
                </c:pt>
                <c:pt idx="4010">
                  <c:v>51.50855</c:v>
                </c:pt>
                <c:pt idx="4011">
                  <c:v>51.506180000000001</c:v>
                </c:pt>
                <c:pt idx="4012">
                  <c:v>51.503839999999997</c:v>
                </c:pt>
                <c:pt idx="4013">
                  <c:v>51.501460000000002</c:v>
                </c:pt>
                <c:pt idx="4014">
                  <c:v>51.499169999999999</c:v>
                </c:pt>
                <c:pt idx="4015">
                  <c:v>51.496940000000002</c:v>
                </c:pt>
                <c:pt idx="4016">
                  <c:v>51.494700000000002</c:v>
                </c:pt>
                <c:pt idx="4017">
                  <c:v>51.492600000000003</c:v>
                </c:pt>
                <c:pt idx="4018">
                  <c:v>51.490580000000001</c:v>
                </c:pt>
                <c:pt idx="4019">
                  <c:v>51.488660000000003</c:v>
                </c:pt>
                <c:pt idx="4020">
                  <c:v>51.486710000000002</c:v>
                </c:pt>
                <c:pt idx="4021">
                  <c:v>51.484760000000001</c:v>
                </c:pt>
                <c:pt idx="4022">
                  <c:v>51.482799999999997</c:v>
                </c:pt>
                <c:pt idx="4023">
                  <c:v>51.480969999999999</c:v>
                </c:pt>
                <c:pt idx="4024">
                  <c:v>51.479109999999999</c:v>
                </c:pt>
                <c:pt idx="4025">
                  <c:v>51.47728</c:v>
                </c:pt>
                <c:pt idx="4026">
                  <c:v>51.475439999999999</c:v>
                </c:pt>
                <c:pt idx="4027">
                  <c:v>51.473520000000001</c:v>
                </c:pt>
                <c:pt idx="4028">
                  <c:v>51.471629999999998</c:v>
                </c:pt>
                <c:pt idx="4029">
                  <c:v>51.469720000000002</c:v>
                </c:pt>
                <c:pt idx="4030">
                  <c:v>51.467840000000002</c:v>
                </c:pt>
                <c:pt idx="4031">
                  <c:v>51.466009999999997</c:v>
                </c:pt>
                <c:pt idx="4032">
                  <c:v>51.464060000000003</c:v>
                </c:pt>
                <c:pt idx="4033">
                  <c:v>51.462209999999999</c:v>
                </c:pt>
                <c:pt idx="4034">
                  <c:v>51.460239999999999</c:v>
                </c:pt>
                <c:pt idx="4035">
                  <c:v>51.458300000000001</c:v>
                </c:pt>
                <c:pt idx="4036">
                  <c:v>51.456119999999999</c:v>
                </c:pt>
                <c:pt idx="4037">
                  <c:v>51.453940000000003</c:v>
                </c:pt>
                <c:pt idx="4038">
                  <c:v>51.451709999999999</c:v>
                </c:pt>
                <c:pt idx="4039">
                  <c:v>51.449480000000001</c:v>
                </c:pt>
                <c:pt idx="4040">
                  <c:v>51.447159999999997</c:v>
                </c:pt>
                <c:pt idx="4041">
                  <c:v>51.444769999999998</c:v>
                </c:pt>
                <c:pt idx="4042">
                  <c:v>51.442419999999998</c:v>
                </c:pt>
                <c:pt idx="4043">
                  <c:v>51.44012</c:v>
                </c:pt>
                <c:pt idx="4044">
                  <c:v>51.437840000000001</c:v>
                </c:pt>
                <c:pt idx="4045">
                  <c:v>51.435540000000003</c:v>
                </c:pt>
                <c:pt idx="4046">
                  <c:v>51.433199999999999</c:v>
                </c:pt>
                <c:pt idx="4047">
                  <c:v>51.431010000000001</c:v>
                </c:pt>
                <c:pt idx="4048">
                  <c:v>51.428750000000001</c:v>
                </c:pt>
                <c:pt idx="4049">
                  <c:v>51.426580000000001</c:v>
                </c:pt>
                <c:pt idx="4050">
                  <c:v>51.424419999999998</c:v>
                </c:pt>
                <c:pt idx="4051">
                  <c:v>51.422220000000003</c:v>
                </c:pt>
                <c:pt idx="4052">
                  <c:v>51.420110000000001</c:v>
                </c:pt>
                <c:pt idx="4053">
                  <c:v>51.417859999999997</c:v>
                </c:pt>
                <c:pt idx="4054">
                  <c:v>51.41581</c:v>
                </c:pt>
                <c:pt idx="4055">
                  <c:v>51.41348</c:v>
                </c:pt>
                <c:pt idx="4056">
                  <c:v>51.411529999999999</c:v>
                </c:pt>
                <c:pt idx="4057">
                  <c:v>51.409500000000001</c:v>
                </c:pt>
                <c:pt idx="4058">
                  <c:v>51.40746</c:v>
                </c:pt>
                <c:pt idx="4059">
                  <c:v>51.405279999999998</c:v>
                </c:pt>
                <c:pt idx="4060">
                  <c:v>51.403179999999999</c:v>
                </c:pt>
                <c:pt idx="4061">
                  <c:v>51.401119999999999</c:v>
                </c:pt>
                <c:pt idx="4062">
                  <c:v>51.398879999999998</c:v>
                </c:pt>
                <c:pt idx="4063">
                  <c:v>51.39669</c:v>
                </c:pt>
                <c:pt idx="4064">
                  <c:v>51.394500000000001</c:v>
                </c:pt>
                <c:pt idx="4065">
                  <c:v>51.392200000000003</c:v>
                </c:pt>
                <c:pt idx="4066">
                  <c:v>51.39</c:v>
                </c:pt>
                <c:pt idx="4067">
                  <c:v>51.387569999999997</c:v>
                </c:pt>
                <c:pt idx="4068">
                  <c:v>51.385280000000002</c:v>
                </c:pt>
                <c:pt idx="4069">
                  <c:v>51.383029999999998</c:v>
                </c:pt>
                <c:pt idx="4070">
                  <c:v>51.380740000000003</c:v>
                </c:pt>
                <c:pt idx="4071">
                  <c:v>51.378540000000001</c:v>
                </c:pt>
                <c:pt idx="4072">
                  <c:v>51.376519999999999</c:v>
                </c:pt>
                <c:pt idx="4073">
                  <c:v>51.37426</c:v>
                </c:pt>
                <c:pt idx="4074">
                  <c:v>51.372149999999998</c:v>
                </c:pt>
                <c:pt idx="4075">
                  <c:v>51.37</c:v>
                </c:pt>
                <c:pt idx="4076">
                  <c:v>51.368119999999998</c:v>
                </c:pt>
                <c:pt idx="4077">
                  <c:v>51.366059999999997</c:v>
                </c:pt>
                <c:pt idx="4078">
                  <c:v>51.364019999999996</c:v>
                </c:pt>
                <c:pt idx="4079">
                  <c:v>51.361919999999998</c:v>
                </c:pt>
                <c:pt idx="4080">
                  <c:v>51.35989</c:v>
                </c:pt>
                <c:pt idx="4081">
                  <c:v>51.357579999999999</c:v>
                </c:pt>
                <c:pt idx="4082">
                  <c:v>51.355580000000003</c:v>
                </c:pt>
                <c:pt idx="4083">
                  <c:v>51.35331</c:v>
                </c:pt>
                <c:pt idx="4084">
                  <c:v>51.35107</c:v>
                </c:pt>
                <c:pt idx="4085">
                  <c:v>51.348799999999997</c:v>
                </c:pt>
                <c:pt idx="4086">
                  <c:v>51.346580000000003</c:v>
                </c:pt>
                <c:pt idx="4087">
                  <c:v>51.344180000000001</c:v>
                </c:pt>
                <c:pt idx="4088">
                  <c:v>51.34169</c:v>
                </c:pt>
                <c:pt idx="4089">
                  <c:v>51.339440000000003</c:v>
                </c:pt>
                <c:pt idx="4090">
                  <c:v>51.336869999999998</c:v>
                </c:pt>
                <c:pt idx="4091">
                  <c:v>51.334560000000003</c:v>
                </c:pt>
                <c:pt idx="4092">
                  <c:v>51.332340000000002</c:v>
                </c:pt>
                <c:pt idx="4093">
                  <c:v>51.329940000000001</c:v>
                </c:pt>
                <c:pt idx="4094">
                  <c:v>51.327959999999997</c:v>
                </c:pt>
                <c:pt idx="4095">
                  <c:v>51.325809999999997</c:v>
                </c:pt>
                <c:pt idx="4096">
                  <c:v>51.323979999999999</c:v>
                </c:pt>
                <c:pt idx="4097">
                  <c:v>51.322339999999997</c:v>
                </c:pt>
                <c:pt idx="4098">
                  <c:v>51.32058</c:v>
                </c:pt>
                <c:pt idx="4099">
                  <c:v>51.318860000000001</c:v>
                </c:pt>
                <c:pt idx="4100">
                  <c:v>51.316740000000003</c:v>
                </c:pt>
                <c:pt idx="4101">
                  <c:v>51.314019999999999</c:v>
                </c:pt>
                <c:pt idx="4102">
                  <c:v>51.310879999999997</c:v>
                </c:pt>
                <c:pt idx="4103">
                  <c:v>51.307479999999998</c:v>
                </c:pt>
                <c:pt idx="4104">
                  <c:v>51.303640000000001</c:v>
                </c:pt>
                <c:pt idx="4105">
                  <c:v>51.299199999999999</c:v>
                </c:pt>
                <c:pt idx="4106">
                  <c:v>51.294199999999996</c:v>
                </c:pt>
                <c:pt idx="4107">
                  <c:v>51.288809999999998</c:v>
                </c:pt>
                <c:pt idx="4108">
                  <c:v>51.282809999999998</c:v>
                </c:pt>
                <c:pt idx="4109">
                  <c:v>51.276600000000002</c:v>
                </c:pt>
                <c:pt idx="4110">
                  <c:v>51.270409999999998</c:v>
                </c:pt>
                <c:pt idx="4111">
                  <c:v>51.26397</c:v>
                </c:pt>
                <c:pt idx="4112">
                  <c:v>51.257649999999998</c:v>
                </c:pt>
                <c:pt idx="4113">
                  <c:v>51.251269999999998</c:v>
                </c:pt>
                <c:pt idx="4114">
                  <c:v>51.245019999999997</c:v>
                </c:pt>
                <c:pt idx="4115">
                  <c:v>51.238700000000001</c:v>
                </c:pt>
                <c:pt idx="4116">
                  <c:v>51.232640000000004</c:v>
                </c:pt>
                <c:pt idx="4117">
                  <c:v>51.226799999999997</c:v>
                </c:pt>
                <c:pt idx="4118">
                  <c:v>51.220829999999999</c:v>
                </c:pt>
                <c:pt idx="4119">
                  <c:v>51.214669999999998</c:v>
                </c:pt>
                <c:pt idx="4120">
                  <c:v>51.20881</c:v>
                </c:pt>
                <c:pt idx="4121">
                  <c:v>51.20288</c:v>
                </c:pt>
                <c:pt idx="4122">
                  <c:v>51.196800000000003</c:v>
                </c:pt>
                <c:pt idx="4123">
                  <c:v>51.190779999999997</c:v>
                </c:pt>
                <c:pt idx="4124">
                  <c:v>51.184809999999999</c:v>
                </c:pt>
                <c:pt idx="4125">
                  <c:v>51.178640000000001</c:v>
                </c:pt>
                <c:pt idx="4126">
                  <c:v>51.172469999999997</c:v>
                </c:pt>
                <c:pt idx="4127">
                  <c:v>51.16628</c:v>
                </c:pt>
                <c:pt idx="4128">
                  <c:v>51.160020000000003</c:v>
                </c:pt>
                <c:pt idx="4129">
                  <c:v>51.153730000000003</c:v>
                </c:pt>
                <c:pt idx="4130">
                  <c:v>51.147480000000002</c:v>
                </c:pt>
                <c:pt idx="4131">
                  <c:v>51.140940000000001</c:v>
                </c:pt>
                <c:pt idx="4132">
                  <c:v>51.134590000000003</c:v>
                </c:pt>
                <c:pt idx="4133">
                  <c:v>51.128160000000001</c:v>
                </c:pt>
                <c:pt idx="4134">
                  <c:v>51.1218</c:v>
                </c:pt>
                <c:pt idx="4135">
                  <c:v>51.115200000000002</c:v>
                </c:pt>
                <c:pt idx="4136">
                  <c:v>51.108739999999997</c:v>
                </c:pt>
                <c:pt idx="4137">
                  <c:v>51.102139999999999</c:v>
                </c:pt>
                <c:pt idx="4138">
                  <c:v>51.095399999999998</c:v>
                </c:pt>
                <c:pt idx="4139">
                  <c:v>51.088769999999997</c:v>
                </c:pt>
                <c:pt idx="4140">
                  <c:v>51.08202</c:v>
                </c:pt>
                <c:pt idx="4141">
                  <c:v>51.075279999999999</c:v>
                </c:pt>
                <c:pt idx="4142">
                  <c:v>51.068600000000004</c:v>
                </c:pt>
                <c:pt idx="4143">
                  <c:v>51.061959999999999</c:v>
                </c:pt>
                <c:pt idx="4144">
                  <c:v>51.054960000000001</c:v>
                </c:pt>
                <c:pt idx="4145">
                  <c:v>51.048169999999999</c:v>
                </c:pt>
                <c:pt idx="4146">
                  <c:v>51.04128</c:v>
                </c:pt>
                <c:pt idx="4147">
                  <c:v>51.034390000000002</c:v>
                </c:pt>
                <c:pt idx="4148">
                  <c:v>51.027500000000003</c:v>
                </c:pt>
                <c:pt idx="4149">
                  <c:v>51.020699999999998</c:v>
                </c:pt>
                <c:pt idx="4150">
                  <c:v>51.013809999999999</c:v>
                </c:pt>
                <c:pt idx="4151">
                  <c:v>51.007040000000003</c:v>
                </c:pt>
                <c:pt idx="4152">
                  <c:v>51.000160000000001</c:v>
                </c:pt>
                <c:pt idx="4153">
                  <c:v>50.993380000000002</c:v>
                </c:pt>
                <c:pt idx="4154">
                  <c:v>50.986719999999998</c:v>
                </c:pt>
                <c:pt idx="4155">
                  <c:v>50.979959999999998</c:v>
                </c:pt>
                <c:pt idx="4156">
                  <c:v>50.97334</c:v>
                </c:pt>
                <c:pt idx="4157">
                  <c:v>50.966760000000001</c:v>
                </c:pt>
                <c:pt idx="4158">
                  <c:v>50.960239999999999</c:v>
                </c:pt>
                <c:pt idx="4159">
                  <c:v>50.953749999999999</c:v>
                </c:pt>
                <c:pt idx="4160">
                  <c:v>50.947159999999997</c:v>
                </c:pt>
                <c:pt idx="4161">
                  <c:v>50.940629999999999</c:v>
                </c:pt>
                <c:pt idx="4162">
                  <c:v>50.934089999999998</c:v>
                </c:pt>
                <c:pt idx="4163">
                  <c:v>50.927419999999998</c:v>
                </c:pt>
                <c:pt idx="4164">
                  <c:v>50.9208</c:v>
                </c:pt>
                <c:pt idx="4165">
                  <c:v>50.914099999999998</c:v>
                </c:pt>
                <c:pt idx="4166">
                  <c:v>50.907170000000001</c:v>
                </c:pt>
                <c:pt idx="4167">
                  <c:v>50.900500000000001</c:v>
                </c:pt>
                <c:pt idx="4168">
                  <c:v>50.893700000000003</c:v>
                </c:pt>
                <c:pt idx="4169">
                  <c:v>50.886760000000002</c:v>
                </c:pt>
                <c:pt idx="4170">
                  <c:v>50.87968</c:v>
                </c:pt>
                <c:pt idx="4171">
                  <c:v>50.872480000000003</c:v>
                </c:pt>
                <c:pt idx="4172">
                  <c:v>50.865389999999998</c:v>
                </c:pt>
                <c:pt idx="4173">
                  <c:v>50.858170000000001</c:v>
                </c:pt>
                <c:pt idx="4174">
                  <c:v>50.850900000000003</c:v>
                </c:pt>
                <c:pt idx="4175">
                  <c:v>50.843319999999999</c:v>
                </c:pt>
                <c:pt idx="4176">
                  <c:v>50.835590000000003</c:v>
                </c:pt>
                <c:pt idx="4177">
                  <c:v>50.827530000000003</c:v>
                </c:pt>
                <c:pt idx="4178">
                  <c:v>50.819859999999998</c:v>
                </c:pt>
                <c:pt idx="4179">
                  <c:v>50.81203</c:v>
                </c:pt>
                <c:pt idx="4180">
                  <c:v>50.804040000000001</c:v>
                </c:pt>
                <c:pt idx="4181">
                  <c:v>50.796100000000003</c:v>
                </c:pt>
                <c:pt idx="4182">
                  <c:v>50.788200000000003</c:v>
                </c:pt>
                <c:pt idx="4183">
                  <c:v>50.780320000000003</c:v>
                </c:pt>
                <c:pt idx="4184">
                  <c:v>50.772620000000003</c:v>
                </c:pt>
                <c:pt idx="4185">
                  <c:v>50.765259999999998</c:v>
                </c:pt>
                <c:pt idx="4186">
                  <c:v>50.758339999999997</c:v>
                </c:pt>
                <c:pt idx="4187">
                  <c:v>50.751159999999999</c:v>
                </c:pt>
                <c:pt idx="4188">
                  <c:v>50.744140000000002</c:v>
                </c:pt>
                <c:pt idx="4189">
                  <c:v>50.737250000000003</c:v>
                </c:pt>
                <c:pt idx="4190">
                  <c:v>50.730400000000003</c:v>
                </c:pt>
                <c:pt idx="4191">
                  <c:v>50.723640000000003</c:v>
                </c:pt>
                <c:pt idx="4192">
                  <c:v>50.716679999999997</c:v>
                </c:pt>
                <c:pt idx="4193">
                  <c:v>50.709800000000001</c:v>
                </c:pt>
                <c:pt idx="4194">
                  <c:v>50.70308</c:v>
                </c:pt>
                <c:pt idx="4195">
                  <c:v>50.69614</c:v>
                </c:pt>
                <c:pt idx="4196">
                  <c:v>50.689279999999997</c:v>
                </c:pt>
                <c:pt idx="4197">
                  <c:v>50.68244</c:v>
                </c:pt>
                <c:pt idx="4198">
                  <c:v>50.675409999999999</c:v>
                </c:pt>
                <c:pt idx="4199">
                  <c:v>50.668680000000002</c:v>
                </c:pt>
                <c:pt idx="4200">
                  <c:v>50.661659999999998</c:v>
                </c:pt>
                <c:pt idx="4201">
                  <c:v>50.654820000000001</c:v>
                </c:pt>
                <c:pt idx="4202">
                  <c:v>50.647880000000001</c:v>
                </c:pt>
                <c:pt idx="4203">
                  <c:v>50.641010000000001</c:v>
                </c:pt>
                <c:pt idx="4204">
                  <c:v>50.634300000000003</c:v>
                </c:pt>
                <c:pt idx="4205">
                  <c:v>50.627470000000002</c:v>
                </c:pt>
                <c:pt idx="4206">
                  <c:v>50.620629999999998</c:v>
                </c:pt>
                <c:pt idx="4207">
                  <c:v>50.613970000000002</c:v>
                </c:pt>
                <c:pt idx="4208">
                  <c:v>50.607280000000003</c:v>
                </c:pt>
                <c:pt idx="4209">
                  <c:v>50.600540000000002</c:v>
                </c:pt>
                <c:pt idx="4210">
                  <c:v>50.594079999999998</c:v>
                </c:pt>
                <c:pt idx="4211">
                  <c:v>50.5871</c:v>
                </c:pt>
                <c:pt idx="4212">
                  <c:v>50.580329999999996</c:v>
                </c:pt>
                <c:pt idx="4213">
                  <c:v>50.573639999999997</c:v>
                </c:pt>
                <c:pt idx="4214">
                  <c:v>50.566830000000003</c:v>
                </c:pt>
                <c:pt idx="4215">
                  <c:v>50.560040000000001</c:v>
                </c:pt>
                <c:pt idx="4216">
                  <c:v>50.553170000000001</c:v>
                </c:pt>
                <c:pt idx="4217">
                  <c:v>50.546439999999997</c:v>
                </c:pt>
                <c:pt idx="4218">
                  <c:v>50.539639999999999</c:v>
                </c:pt>
                <c:pt idx="4219">
                  <c:v>50.532739999999997</c:v>
                </c:pt>
                <c:pt idx="4220">
                  <c:v>50.525799999999997</c:v>
                </c:pt>
                <c:pt idx="4221">
                  <c:v>50.519109999999998</c:v>
                </c:pt>
                <c:pt idx="4222">
                  <c:v>50.512390000000003</c:v>
                </c:pt>
                <c:pt idx="4223">
                  <c:v>50.505459999999999</c:v>
                </c:pt>
                <c:pt idx="4224">
                  <c:v>50.498559999999998</c:v>
                </c:pt>
                <c:pt idx="4225">
                  <c:v>50.491500000000002</c:v>
                </c:pt>
                <c:pt idx="4226">
                  <c:v>50.484439999999999</c:v>
                </c:pt>
                <c:pt idx="4227">
                  <c:v>50.477260000000001</c:v>
                </c:pt>
                <c:pt idx="4228">
                  <c:v>50.469929999999998</c:v>
                </c:pt>
                <c:pt idx="4229">
                  <c:v>50.462789999999998</c:v>
                </c:pt>
                <c:pt idx="4230">
                  <c:v>50.455500000000001</c:v>
                </c:pt>
                <c:pt idx="4231">
                  <c:v>50.448059999999998</c:v>
                </c:pt>
                <c:pt idx="4232">
                  <c:v>50.440669999999997</c:v>
                </c:pt>
                <c:pt idx="4233">
                  <c:v>50.433500000000002</c:v>
                </c:pt>
                <c:pt idx="4234">
                  <c:v>50.426020000000001</c:v>
                </c:pt>
                <c:pt idx="4235">
                  <c:v>50.41872</c:v>
                </c:pt>
                <c:pt idx="4236">
                  <c:v>50.411479999999997</c:v>
                </c:pt>
                <c:pt idx="4237">
                  <c:v>50.404240000000001</c:v>
                </c:pt>
                <c:pt idx="4238">
                  <c:v>50.397109999999998</c:v>
                </c:pt>
                <c:pt idx="4239">
                  <c:v>50.389960000000002</c:v>
                </c:pt>
                <c:pt idx="4240">
                  <c:v>50.382719999999999</c:v>
                </c:pt>
                <c:pt idx="4241">
                  <c:v>50.375500000000002</c:v>
                </c:pt>
                <c:pt idx="4242">
                  <c:v>50.368290000000002</c:v>
                </c:pt>
                <c:pt idx="4243">
                  <c:v>50.360959999999999</c:v>
                </c:pt>
                <c:pt idx="4244">
                  <c:v>50.353639999999999</c:v>
                </c:pt>
                <c:pt idx="4245">
                  <c:v>50.346380000000003</c:v>
                </c:pt>
                <c:pt idx="4246">
                  <c:v>50.339080000000003</c:v>
                </c:pt>
                <c:pt idx="4247">
                  <c:v>50.331710000000001</c:v>
                </c:pt>
                <c:pt idx="4248">
                  <c:v>50.324420000000003</c:v>
                </c:pt>
                <c:pt idx="4249">
                  <c:v>50.317059999999998</c:v>
                </c:pt>
                <c:pt idx="4250">
                  <c:v>50.309699999999999</c:v>
                </c:pt>
                <c:pt idx="4251">
                  <c:v>50.302239999999998</c:v>
                </c:pt>
                <c:pt idx="4252">
                  <c:v>50.295119999999997</c:v>
                </c:pt>
                <c:pt idx="4253">
                  <c:v>50.287739999999999</c:v>
                </c:pt>
                <c:pt idx="4254">
                  <c:v>50.280500000000004</c:v>
                </c:pt>
                <c:pt idx="4255">
                  <c:v>50.273299999999999</c:v>
                </c:pt>
                <c:pt idx="4256">
                  <c:v>50.266210000000001</c:v>
                </c:pt>
                <c:pt idx="4257">
                  <c:v>50.258980000000001</c:v>
                </c:pt>
                <c:pt idx="4258">
                  <c:v>50.251640000000002</c:v>
                </c:pt>
                <c:pt idx="4259">
                  <c:v>50.244599999999998</c:v>
                </c:pt>
                <c:pt idx="4260">
                  <c:v>50.237380000000002</c:v>
                </c:pt>
                <c:pt idx="4261">
                  <c:v>50.230330000000002</c:v>
                </c:pt>
                <c:pt idx="4262">
                  <c:v>50.223059999999997</c:v>
                </c:pt>
                <c:pt idx="4263">
                  <c:v>50.21593</c:v>
                </c:pt>
                <c:pt idx="4264">
                  <c:v>50.208840000000002</c:v>
                </c:pt>
                <c:pt idx="4265">
                  <c:v>50.201419999999999</c:v>
                </c:pt>
                <c:pt idx="4266">
                  <c:v>50.194180000000003</c:v>
                </c:pt>
                <c:pt idx="4267">
                  <c:v>50.18694</c:v>
                </c:pt>
                <c:pt idx="4268">
                  <c:v>50.179600000000001</c:v>
                </c:pt>
                <c:pt idx="4269">
                  <c:v>50.172089999999997</c:v>
                </c:pt>
                <c:pt idx="4270">
                  <c:v>50.1646</c:v>
                </c:pt>
                <c:pt idx="4271">
                  <c:v>50.156999999999996</c:v>
                </c:pt>
                <c:pt idx="4272">
                  <c:v>50.149340000000002</c:v>
                </c:pt>
                <c:pt idx="4273">
                  <c:v>50.141460000000002</c:v>
                </c:pt>
                <c:pt idx="4274">
                  <c:v>50.133420000000001</c:v>
                </c:pt>
                <c:pt idx="4275">
                  <c:v>50.125599999999999</c:v>
                </c:pt>
                <c:pt idx="4276">
                  <c:v>50.117840000000001</c:v>
                </c:pt>
                <c:pt idx="4277">
                  <c:v>50.109839999999998</c:v>
                </c:pt>
                <c:pt idx="4278">
                  <c:v>50.101880000000001</c:v>
                </c:pt>
                <c:pt idx="4279">
                  <c:v>50.094000000000001</c:v>
                </c:pt>
                <c:pt idx="4280">
                  <c:v>50.08596</c:v>
                </c:pt>
                <c:pt idx="4281">
                  <c:v>50.077939999999998</c:v>
                </c:pt>
                <c:pt idx="4282">
                  <c:v>50.0702</c:v>
                </c:pt>
                <c:pt idx="4283">
                  <c:v>50.062249999999999</c:v>
                </c:pt>
                <c:pt idx="4284">
                  <c:v>50.054459999999999</c:v>
                </c:pt>
                <c:pt idx="4285">
                  <c:v>50.046619999999997</c:v>
                </c:pt>
                <c:pt idx="4286">
                  <c:v>50.038760000000003</c:v>
                </c:pt>
                <c:pt idx="4287">
                  <c:v>50.031059999999997</c:v>
                </c:pt>
                <c:pt idx="4288">
                  <c:v>50.023299999999999</c:v>
                </c:pt>
                <c:pt idx="4289">
                  <c:v>50.015360000000001</c:v>
                </c:pt>
                <c:pt idx="4290">
                  <c:v>50.007420000000003</c:v>
                </c:pt>
                <c:pt idx="4291">
                  <c:v>49.999679999999998</c:v>
                </c:pt>
                <c:pt idx="4292">
                  <c:v>49.99183</c:v>
                </c:pt>
                <c:pt idx="4293">
                  <c:v>49.984029999999997</c:v>
                </c:pt>
                <c:pt idx="4294">
                  <c:v>49.97627</c:v>
                </c:pt>
                <c:pt idx="4295">
                  <c:v>49.968739999999997</c:v>
                </c:pt>
                <c:pt idx="4296">
                  <c:v>49.961239999999997</c:v>
                </c:pt>
                <c:pt idx="4297">
                  <c:v>49.953400000000002</c:v>
                </c:pt>
                <c:pt idx="4298">
                  <c:v>49.945500000000003</c:v>
                </c:pt>
                <c:pt idx="4299">
                  <c:v>49.937829999999998</c:v>
                </c:pt>
                <c:pt idx="4300">
                  <c:v>49.930199999999999</c:v>
                </c:pt>
                <c:pt idx="4301">
                  <c:v>49.922379999999997</c:v>
                </c:pt>
                <c:pt idx="4302">
                  <c:v>49.914670000000001</c:v>
                </c:pt>
                <c:pt idx="4303">
                  <c:v>49.907119999999999</c:v>
                </c:pt>
                <c:pt idx="4304">
                  <c:v>49.899389999999997</c:v>
                </c:pt>
                <c:pt idx="4305">
                  <c:v>49.891559999999998</c:v>
                </c:pt>
                <c:pt idx="4306">
                  <c:v>49.884070000000001</c:v>
                </c:pt>
                <c:pt idx="4307">
                  <c:v>49.876579999999997</c:v>
                </c:pt>
                <c:pt idx="4308">
                  <c:v>49.868989999999997</c:v>
                </c:pt>
                <c:pt idx="4309">
                  <c:v>49.861400000000003</c:v>
                </c:pt>
                <c:pt idx="4310">
                  <c:v>49.854100000000003</c:v>
                </c:pt>
                <c:pt idx="4311">
                  <c:v>49.846679999999999</c:v>
                </c:pt>
                <c:pt idx="4312">
                  <c:v>49.839100000000002</c:v>
                </c:pt>
                <c:pt idx="4313">
                  <c:v>49.83146</c:v>
                </c:pt>
                <c:pt idx="4314">
                  <c:v>49.823779999999999</c:v>
                </c:pt>
                <c:pt idx="4315">
                  <c:v>49.816119999999998</c:v>
                </c:pt>
                <c:pt idx="4316">
                  <c:v>49.808239999999998</c:v>
                </c:pt>
                <c:pt idx="4317">
                  <c:v>49.800539999999998</c:v>
                </c:pt>
                <c:pt idx="4318">
                  <c:v>49.792870000000001</c:v>
                </c:pt>
                <c:pt idx="4319">
                  <c:v>49.785139999999998</c:v>
                </c:pt>
                <c:pt idx="4320">
                  <c:v>49.777439999999999</c:v>
                </c:pt>
                <c:pt idx="4321">
                  <c:v>49.76981</c:v>
                </c:pt>
                <c:pt idx="4322">
                  <c:v>49.762129999999999</c:v>
                </c:pt>
                <c:pt idx="4323">
                  <c:v>49.75459</c:v>
                </c:pt>
                <c:pt idx="4324">
                  <c:v>49.747390000000003</c:v>
                </c:pt>
                <c:pt idx="4325">
                  <c:v>49.740169999999999</c:v>
                </c:pt>
                <c:pt idx="4326">
                  <c:v>49.732970000000002</c:v>
                </c:pt>
                <c:pt idx="4327">
                  <c:v>49.72598</c:v>
                </c:pt>
                <c:pt idx="4328">
                  <c:v>49.718809999999998</c:v>
                </c:pt>
                <c:pt idx="4329">
                  <c:v>49.712000000000003</c:v>
                </c:pt>
                <c:pt idx="4330">
                  <c:v>49.705100000000002</c:v>
                </c:pt>
                <c:pt idx="4331">
                  <c:v>49.698210000000003</c:v>
                </c:pt>
                <c:pt idx="4332">
                  <c:v>49.691200000000002</c:v>
                </c:pt>
                <c:pt idx="4333">
                  <c:v>49.684260000000002</c:v>
                </c:pt>
                <c:pt idx="4334">
                  <c:v>49.677419999999998</c:v>
                </c:pt>
                <c:pt idx="4335">
                  <c:v>49.670650000000002</c:v>
                </c:pt>
                <c:pt idx="4336">
                  <c:v>49.663679999999999</c:v>
                </c:pt>
                <c:pt idx="4337">
                  <c:v>49.656680000000001</c:v>
                </c:pt>
                <c:pt idx="4338">
                  <c:v>49.649590000000003</c:v>
                </c:pt>
                <c:pt idx="4339">
                  <c:v>49.642420000000001</c:v>
                </c:pt>
                <c:pt idx="4340">
                  <c:v>49.635120000000001</c:v>
                </c:pt>
                <c:pt idx="4341">
                  <c:v>49.627989999999997</c:v>
                </c:pt>
                <c:pt idx="4342">
                  <c:v>49.620620000000002</c:v>
                </c:pt>
                <c:pt idx="4343">
                  <c:v>49.613160000000001</c:v>
                </c:pt>
                <c:pt idx="4344">
                  <c:v>49.605589999999999</c:v>
                </c:pt>
                <c:pt idx="4345">
                  <c:v>49.597900000000003</c:v>
                </c:pt>
                <c:pt idx="4346">
                  <c:v>49.590299999999999</c:v>
                </c:pt>
                <c:pt idx="4347">
                  <c:v>49.58258</c:v>
                </c:pt>
                <c:pt idx="4348">
                  <c:v>49.574750000000002</c:v>
                </c:pt>
                <c:pt idx="4349">
                  <c:v>49.56711</c:v>
                </c:pt>
                <c:pt idx="4350">
                  <c:v>49.55939</c:v>
                </c:pt>
                <c:pt idx="4351">
                  <c:v>49.551519999999996</c:v>
                </c:pt>
                <c:pt idx="4352">
                  <c:v>49.543619999999997</c:v>
                </c:pt>
                <c:pt idx="4353">
                  <c:v>49.536110000000001</c:v>
                </c:pt>
                <c:pt idx="4354">
                  <c:v>49.528500000000001</c:v>
                </c:pt>
                <c:pt idx="4355">
                  <c:v>49.521140000000003</c:v>
                </c:pt>
                <c:pt idx="4356">
                  <c:v>49.513669999999998</c:v>
                </c:pt>
                <c:pt idx="4357">
                  <c:v>49.506059999999998</c:v>
                </c:pt>
                <c:pt idx="4358">
                  <c:v>49.498609999999999</c:v>
                </c:pt>
                <c:pt idx="4359">
                  <c:v>49.491160000000001</c:v>
                </c:pt>
                <c:pt idx="4360">
                  <c:v>49.483690000000003</c:v>
                </c:pt>
                <c:pt idx="4361">
                  <c:v>49.476260000000003</c:v>
                </c:pt>
                <c:pt idx="4362">
                  <c:v>49.468800000000002</c:v>
                </c:pt>
                <c:pt idx="4363">
                  <c:v>49.461199999999998</c:v>
                </c:pt>
                <c:pt idx="4364">
                  <c:v>49.45373</c:v>
                </c:pt>
                <c:pt idx="4365">
                  <c:v>49.446150000000003</c:v>
                </c:pt>
                <c:pt idx="4366">
                  <c:v>49.438859999999998</c:v>
                </c:pt>
                <c:pt idx="4367">
                  <c:v>49.431359999999998</c:v>
                </c:pt>
                <c:pt idx="4368">
                  <c:v>49.423929999999999</c:v>
                </c:pt>
                <c:pt idx="4369">
                  <c:v>49.416800000000002</c:v>
                </c:pt>
                <c:pt idx="4370">
                  <c:v>49.409329999999997</c:v>
                </c:pt>
                <c:pt idx="4371">
                  <c:v>49.401960000000003</c:v>
                </c:pt>
                <c:pt idx="4372">
                  <c:v>49.39472</c:v>
                </c:pt>
                <c:pt idx="4373">
                  <c:v>49.387459999999997</c:v>
                </c:pt>
                <c:pt idx="4374">
                  <c:v>49.379919999999998</c:v>
                </c:pt>
                <c:pt idx="4375">
                  <c:v>49.372700000000002</c:v>
                </c:pt>
                <c:pt idx="4376">
                  <c:v>49.365340000000003</c:v>
                </c:pt>
                <c:pt idx="4377">
                  <c:v>49.358139999999999</c:v>
                </c:pt>
                <c:pt idx="4378">
                  <c:v>49.35078</c:v>
                </c:pt>
                <c:pt idx="4379">
                  <c:v>49.343429999999998</c:v>
                </c:pt>
                <c:pt idx="4380">
                  <c:v>49.335979999999999</c:v>
                </c:pt>
                <c:pt idx="4381">
                  <c:v>49.328560000000003</c:v>
                </c:pt>
                <c:pt idx="4382">
                  <c:v>49.321159999999999</c:v>
                </c:pt>
                <c:pt idx="4383">
                  <c:v>49.313679999999998</c:v>
                </c:pt>
                <c:pt idx="4384">
                  <c:v>49.306159999999998</c:v>
                </c:pt>
                <c:pt idx="4385">
                  <c:v>49.298609999999996</c:v>
                </c:pt>
                <c:pt idx="4386">
                  <c:v>49.290959999999998</c:v>
                </c:pt>
                <c:pt idx="4387">
                  <c:v>49.283180000000002</c:v>
                </c:pt>
                <c:pt idx="4388">
                  <c:v>49.275219999999997</c:v>
                </c:pt>
                <c:pt idx="4389">
                  <c:v>49.26764</c:v>
                </c:pt>
                <c:pt idx="4390">
                  <c:v>49.259979999999999</c:v>
                </c:pt>
                <c:pt idx="4391">
                  <c:v>49.252299999999998</c:v>
                </c:pt>
                <c:pt idx="4392">
                  <c:v>49.244410000000002</c:v>
                </c:pt>
                <c:pt idx="4393">
                  <c:v>49.236519999999999</c:v>
                </c:pt>
                <c:pt idx="4394">
                  <c:v>49.228830000000002</c:v>
                </c:pt>
                <c:pt idx="4395">
                  <c:v>49.22128</c:v>
                </c:pt>
                <c:pt idx="4396">
                  <c:v>49.21322</c:v>
                </c:pt>
                <c:pt idx="4397">
                  <c:v>49.20543</c:v>
                </c:pt>
                <c:pt idx="4398">
                  <c:v>49.197690000000001</c:v>
                </c:pt>
                <c:pt idx="4399">
                  <c:v>49.189979999999998</c:v>
                </c:pt>
                <c:pt idx="4400">
                  <c:v>49.181939999999997</c:v>
                </c:pt>
                <c:pt idx="4401">
                  <c:v>49.173940000000002</c:v>
                </c:pt>
                <c:pt idx="4402">
                  <c:v>49.165819999999997</c:v>
                </c:pt>
                <c:pt idx="4403">
                  <c:v>49.157710000000002</c:v>
                </c:pt>
                <c:pt idx="4404">
                  <c:v>49.149799999999999</c:v>
                </c:pt>
                <c:pt idx="4405">
                  <c:v>49.141680000000001</c:v>
                </c:pt>
                <c:pt idx="4406">
                  <c:v>49.133809999999997</c:v>
                </c:pt>
                <c:pt idx="4407">
                  <c:v>49.12594</c:v>
                </c:pt>
                <c:pt idx="4408">
                  <c:v>49.118040000000001</c:v>
                </c:pt>
                <c:pt idx="4409">
                  <c:v>49.110080000000004</c:v>
                </c:pt>
                <c:pt idx="4410">
                  <c:v>49.102350000000001</c:v>
                </c:pt>
                <c:pt idx="4411">
                  <c:v>49.09431</c:v>
                </c:pt>
                <c:pt idx="4412">
                  <c:v>49.086979999999997</c:v>
                </c:pt>
                <c:pt idx="4413">
                  <c:v>49.07938</c:v>
                </c:pt>
                <c:pt idx="4414">
                  <c:v>49.071689999999997</c:v>
                </c:pt>
                <c:pt idx="4415">
                  <c:v>49.06438</c:v>
                </c:pt>
                <c:pt idx="4416">
                  <c:v>49.05668</c:v>
                </c:pt>
                <c:pt idx="4417">
                  <c:v>49.049399999999999</c:v>
                </c:pt>
                <c:pt idx="4418">
                  <c:v>49.041930000000001</c:v>
                </c:pt>
                <c:pt idx="4419">
                  <c:v>49.034439999999996</c:v>
                </c:pt>
                <c:pt idx="4420">
                  <c:v>49.027030000000003</c:v>
                </c:pt>
                <c:pt idx="4421">
                  <c:v>49.019669999999998</c:v>
                </c:pt>
                <c:pt idx="4422">
                  <c:v>49.012120000000003</c:v>
                </c:pt>
                <c:pt idx="4423">
                  <c:v>49.004510000000003</c:v>
                </c:pt>
                <c:pt idx="4424">
                  <c:v>48.996980000000001</c:v>
                </c:pt>
                <c:pt idx="4425">
                  <c:v>48.989310000000003</c:v>
                </c:pt>
                <c:pt idx="4426">
                  <c:v>48.981639999999999</c:v>
                </c:pt>
                <c:pt idx="4427">
                  <c:v>48.974200000000003</c:v>
                </c:pt>
                <c:pt idx="4428">
                  <c:v>48.966520000000003</c:v>
                </c:pt>
                <c:pt idx="4429">
                  <c:v>48.958919999999999</c:v>
                </c:pt>
                <c:pt idx="4430">
                  <c:v>48.951309999999999</c:v>
                </c:pt>
                <c:pt idx="4431">
                  <c:v>48.943750000000001</c:v>
                </c:pt>
                <c:pt idx="4432">
                  <c:v>48.935879999999997</c:v>
                </c:pt>
                <c:pt idx="4433">
                  <c:v>48.9283</c:v>
                </c:pt>
                <c:pt idx="4434">
                  <c:v>48.920780000000001</c:v>
                </c:pt>
                <c:pt idx="4435">
                  <c:v>48.913379999999997</c:v>
                </c:pt>
                <c:pt idx="4436">
                  <c:v>48.905700000000003</c:v>
                </c:pt>
                <c:pt idx="4437">
                  <c:v>48.898260000000001</c:v>
                </c:pt>
                <c:pt idx="4438">
                  <c:v>48.890740000000001</c:v>
                </c:pt>
                <c:pt idx="4439">
                  <c:v>48.883249999999997</c:v>
                </c:pt>
                <c:pt idx="4440">
                  <c:v>48.875680000000003</c:v>
                </c:pt>
                <c:pt idx="4441">
                  <c:v>48.868180000000002</c:v>
                </c:pt>
                <c:pt idx="4442">
                  <c:v>48.860689999999998</c:v>
                </c:pt>
                <c:pt idx="4443">
                  <c:v>48.853580000000001</c:v>
                </c:pt>
                <c:pt idx="4444">
                  <c:v>48.846179999999997</c:v>
                </c:pt>
                <c:pt idx="4445">
                  <c:v>48.838909999999998</c:v>
                </c:pt>
                <c:pt idx="4446">
                  <c:v>48.831530000000001</c:v>
                </c:pt>
                <c:pt idx="4447">
                  <c:v>48.824379999999998</c:v>
                </c:pt>
                <c:pt idx="4448">
                  <c:v>48.816899999999997</c:v>
                </c:pt>
                <c:pt idx="4449">
                  <c:v>48.809690000000003</c:v>
                </c:pt>
                <c:pt idx="4450">
                  <c:v>48.802349999999997</c:v>
                </c:pt>
                <c:pt idx="4451">
                  <c:v>48.795020000000001</c:v>
                </c:pt>
                <c:pt idx="4452">
                  <c:v>48.787520000000001</c:v>
                </c:pt>
                <c:pt idx="4453">
                  <c:v>48.779879999999999</c:v>
                </c:pt>
                <c:pt idx="4454">
                  <c:v>48.772500000000001</c:v>
                </c:pt>
                <c:pt idx="4455">
                  <c:v>48.764980000000001</c:v>
                </c:pt>
                <c:pt idx="4456">
                  <c:v>48.757480000000001</c:v>
                </c:pt>
                <c:pt idx="4457">
                  <c:v>48.749940000000002</c:v>
                </c:pt>
                <c:pt idx="4458">
                  <c:v>48.742400000000004</c:v>
                </c:pt>
                <c:pt idx="4459">
                  <c:v>48.735080000000004</c:v>
                </c:pt>
                <c:pt idx="4460">
                  <c:v>48.727400000000003</c:v>
                </c:pt>
                <c:pt idx="4461">
                  <c:v>48.71998</c:v>
                </c:pt>
                <c:pt idx="4462">
                  <c:v>48.712319999999998</c:v>
                </c:pt>
                <c:pt idx="4463">
                  <c:v>48.704720000000002</c:v>
                </c:pt>
                <c:pt idx="4464">
                  <c:v>48.697000000000003</c:v>
                </c:pt>
                <c:pt idx="4465">
                  <c:v>48.689279999999997</c:v>
                </c:pt>
                <c:pt idx="4466">
                  <c:v>48.681399999999996</c:v>
                </c:pt>
                <c:pt idx="4467">
                  <c:v>48.673639999999999</c:v>
                </c:pt>
                <c:pt idx="4468">
                  <c:v>48.66574</c:v>
                </c:pt>
                <c:pt idx="4469">
                  <c:v>48.658140000000003</c:v>
                </c:pt>
                <c:pt idx="4470">
                  <c:v>48.650190000000002</c:v>
                </c:pt>
                <c:pt idx="4471">
                  <c:v>48.642530000000001</c:v>
                </c:pt>
                <c:pt idx="4472">
                  <c:v>48.634999999999998</c:v>
                </c:pt>
                <c:pt idx="4473">
                  <c:v>48.627160000000003</c:v>
                </c:pt>
                <c:pt idx="4474">
                  <c:v>48.619599999999998</c:v>
                </c:pt>
                <c:pt idx="4475">
                  <c:v>48.612259999999999</c:v>
                </c:pt>
                <c:pt idx="4476">
                  <c:v>48.604880000000001</c:v>
                </c:pt>
                <c:pt idx="4477">
                  <c:v>48.597529999999999</c:v>
                </c:pt>
                <c:pt idx="4478">
                  <c:v>48.589919999999999</c:v>
                </c:pt>
                <c:pt idx="4479">
                  <c:v>48.582599999999999</c:v>
                </c:pt>
                <c:pt idx="4480">
                  <c:v>48.575479999999999</c:v>
                </c:pt>
                <c:pt idx="4481">
                  <c:v>48.567819999999998</c:v>
                </c:pt>
                <c:pt idx="4482">
                  <c:v>48.560409999999997</c:v>
                </c:pt>
                <c:pt idx="4483">
                  <c:v>48.55274</c:v>
                </c:pt>
                <c:pt idx="4484">
                  <c:v>48.544919999999998</c:v>
                </c:pt>
                <c:pt idx="4485">
                  <c:v>48.537140000000001</c:v>
                </c:pt>
                <c:pt idx="4486">
                  <c:v>48.529339999999998</c:v>
                </c:pt>
                <c:pt idx="4487">
                  <c:v>48.521299999999997</c:v>
                </c:pt>
                <c:pt idx="4488">
                  <c:v>48.513100000000001</c:v>
                </c:pt>
                <c:pt idx="4489">
                  <c:v>48.504570000000001</c:v>
                </c:pt>
                <c:pt idx="4490">
                  <c:v>48.496290000000002</c:v>
                </c:pt>
                <c:pt idx="4491">
                  <c:v>48.488129999999998</c:v>
                </c:pt>
                <c:pt idx="4492">
                  <c:v>48.47974</c:v>
                </c:pt>
                <c:pt idx="4493">
                  <c:v>48.471530000000001</c:v>
                </c:pt>
                <c:pt idx="4494">
                  <c:v>48.463079999999998</c:v>
                </c:pt>
                <c:pt idx="4495">
                  <c:v>48.45467</c:v>
                </c:pt>
                <c:pt idx="4496">
                  <c:v>48.446339999999999</c:v>
                </c:pt>
                <c:pt idx="4497">
                  <c:v>48.437980000000003</c:v>
                </c:pt>
                <c:pt idx="4498">
                  <c:v>48.429549999999999</c:v>
                </c:pt>
                <c:pt idx="4499">
                  <c:v>48.421059999999997</c:v>
                </c:pt>
                <c:pt idx="4500">
                  <c:v>48.412300000000002</c:v>
                </c:pt>
                <c:pt idx="4501">
                  <c:v>48.403480000000002</c:v>
                </c:pt>
                <c:pt idx="4502">
                  <c:v>48.39461</c:v>
                </c:pt>
                <c:pt idx="4503">
                  <c:v>48.3857</c:v>
                </c:pt>
                <c:pt idx="4504">
                  <c:v>48.376840000000001</c:v>
                </c:pt>
                <c:pt idx="4505">
                  <c:v>48.367840000000001</c:v>
                </c:pt>
                <c:pt idx="4506">
                  <c:v>48.35904</c:v>
                </c:pt>
                <c:pt idx="4507">
                  <c:v>48.35022</c:v>
                </c:pt>
                <c:pt idx="4508">
                  <c:v>48.34131</c:v>
                </c:pt>
                <c:pt idx="4509">
                  <c:v>48.332700000000003</c:v>
                </c:pt>
                <c:pt idx="4510">
                  <c:v>48.324100000000001</c:v>
                </c:pt>
                <c:pt idx="4511">
                  <c:v>48.315379999999998</c:v>
                </c:pt>
                <c:pt idx="4512">
                  <c:v>48.306809999999999</c:v>
                </c:pt>
                <c:pt idx="4513">
                  <c:v>48.29804</c:v>
                </c:pt>
                <c:pt idx="4514">
                  <c:v>48.289400000000001</c:v>
                </c:pt>
                <c:pt idx="4515">
                  <c:v>48.280679999999997</c:v>
                </c:pt>
                <c:pt idx="4516">
                  <c:v>48.272080000000003</c:v>
                </c:pt>
                <c:pt idx="4517">
                  <c:v>48.26332</c:v>
                </c:pt>
                <c:pt idx="4518">
                  <c:v>48.254510000000003</c:v>
                </c:pt>
                <c:pt idx="4519">
                  <c:v>48.245980000000003</c:v>
                </c:pt>
                <c:pt idx="4520">
                  <c:v>48.237400000000001</c:v>
                </c:pt>
                <c:pt idx="4521">
                  <c:v>48.22878</c:v>
                </c:pt>
                <c:pt idx="4522">
                  <c:v>48.220280000000002</c:v>
                </c:pt>
                <c:pt idx="4523">
                  <c:v>48.211840000000002</c:v>
                </c:pt>
                <c:pt idx="4524">
                  <c:v>48.203299999999999</c:v>
                </c:pt>
                <c:pt idx="4525">
                  <c:v>48.194890000000001</c:v>
                </c:pt>
                <c:pt idx="4526">
                  <c:v>48.186540000000001</c:v>
                </c:pt>
                <c:pt idx="4527">
                  <c:v>48.177849999999999</c:v>
                </c:pt>
                <c:pt idx="4528">
                  <c:v>48.16939</c:v>
                </c:pt>
                <c:pt idx="4529">
                  <c:v>48.160699999999999</c:v>
                </c:pt>
                <c:pt idx="4530">
                  <c:v>48.151800000000001</c:v>
                </c:pt>
                <c:pt idx="4531">
                  <c:v>48.143039999999999</c:v>
                </c:pt>
                <c:pt idx="4532">
                  <c:v>48.134279999999997</c:v>
                </c:pt>
                <c:pt idx="4533">
                  <c:v>48.125579999999999</c:v>
                </c:pt>
                <c:pt idx="4534">
                  <c:v>48.116869999999999</c:v>
                </c:pt>
                <c:pt idx="4535">
                  <c:v>48.108110000000003</c:v>
                </c:pt>
                <c:pt idx="4536">
                  <c:v>48.099080000000001</c:v>
                </c:pt>
                <c:pt idx="4537">
                  <c:v>48.090409999999999</c:v>
                </c:pt>
                <c:pt idx="4538">
                  <c:v>48.081699999999998</c:v>
                </c:pt>
                <c:pt idx="4539">
                  <c:v>48.073039999999999</c:v>
                </c:pt>
                <c:pt idx="4540">
                  <c:v>48.064259999999997</c:v>
                </c:pt>
                <c:pt idx="4541">
                  <c:v>48.055399999999999</c:v>
                </c:pt>
                <c:pt idx="4542">
                  <c:v>48.046520000000001</c:v>
                </c:pt>
                <c:pt idx="4543">
                  <c:v>48.037689999999998</c:v>
                </c:pt>
                <c:pt idx="4544">
                  <c:v>48.029000000000003</c:v>
                </c:pt>
                <c:pt idx="4545">
                  <c:v>48.020350000000001</c:v>
                </c:pt>
                <c:pt idx="4546">
                  <c:v>48.011789999999998</c:v>
                </c:pt>
                <c:pt idx="4547">
                  <c:v>48.003279999999997</c:v>
                </c:pt>
                <c:pt idx="4548">
                  <c:v>47.99474</c:v>
                </c:pt>
                <c:pt idx="4549">
                  <c:v>47.986130000000003</c:v>
                </c:pt>
                <c:pt idx="4550">
                  <c:v>47.977710000000002</c:v>
                </c:pt>
                <c:pt idx="4551">
                  <c:v>47.96942</c:v>
                </c:pt>
                <c:pt idx="4552">
                  <c:v>47.96116</c:v>
                </c:pt>
                <c:pt idx="4553">
                  <c:v>47.952950000000001</c:v>
                </c:pt>
                <c:pt idx="4554">
                  <c:v>47.944800000000001</c:v>
                </c:pt>
                <c:pt idx="4555">
                  <c:v>47.93676</c:v>
                </c:pt>
                <c:pt idx="4556">
                  <c:v>47.928609999999999</c:v>
                </c:pt>
                <c:pt idx="4557">
                  <c:v>47.920450000000002</c:v>
                </c:pt>
                <c:pt idx="4558">
                  <c:v>47.91234</c:v>
                </c:pt>
                <c:pt idx="4559">
                  <c:v>47.904539999999997</c:v>
                </c:pt>
                <c:pt idx="4560">
                  <c:v>47.896599999999999</c:v>
                </c:pt>
                <c:pt idx="4561">
                  <c:v>47.8887</c:v>
                </c:pt>
                <c:pt idx="4562">
                  <c:v>47.880659999999999</c:v>
                </c:pt>
                <c:pt idx="4563">
                  <c:v>47.87274</c:v>
                </c:pt>
                <c:pt idx="4564">
                  <c:v>47.864879999999999</c:v>
                </c:pt>
                <c:pt idx="4565">
                  <c:v>47.856909999999999</c:v>
                </c:pt>
                <c:pt idx="4566">
                  <c:v>47.848500000000001</c:v>
                </c:pt>
                <c:pt idx="4567">
                  <c:v>47.840440000000001</c:v>
                </c:pt>
                <c:pt idx="4568">
                  <c:v>47.832500000000003</c:v>
                </c:pt>
                <c:pt idx="4569">
                  <c:v>47.824330000000003</c:v>
                </c:pt>
                <c:pt idx="4570">
                  <c:v>47.816160000000004</c:v>
                </c:pt>
                <c:pt idx="4571">
                  <c:v>47.808</c:v>
                </c:pt>
                <c:pt idx="4572">
                  <c:v>47.799880000000002</c:v>
                </c:pt>
                <c:pt idx="4573">
                  <c:v>47.791559999999997</c:v>
                </c:pt>
                <c:pt idx="4574">
                  <c:v>47.783569999999997</c:v>
                </c:pt>
                <c:pt idx="4575">
                  <c:v>47.775359999999999</c:v>
                </c:pt>
                <c:pt idx="4576">
                  <c:v>47.767150000000001</c:v>
                </c:pt>
                <c:pt idx="4577">
                  <c:v>47.758940000000003</c:v>
                </c:pt>
                <c:pt idx="4578">
                  <c:v>47.750720000000001</c:v>
                </c:pt>
                <c:pt idx="4579">
                  <c:v>47.742519999999999</c:v>
                </c:pt>
                <c:pt idx="4580">
                  <c:v>47.734409999999997</c:v>
                </c:pt>
                <c:pt idx="4581">
                  <c:v>47.726199999999999</c:v>
                </c:pt>
                <c:pt idx="4582">
                  <c:v>47.718319999999999</c:v>
                </c:pt>
                <c:pt idx="4583">
                  <c:v>47.71</c:v>
                </c:pt>
                <c:pt idx="4584">
                  <c:v>47.702159999999999</c:v>
                </c:pt>
                <c:pt idx="4585">
                  <c:v>47.694159999999997</c:v>
                </c:pt>
                <c:pt idx="4586">
                  <c:v>47.686059999999998</c:v>
                </c:pt>
                <c:pt idx="4587">
                  <c:v>47.67794</c:v>
                </c:pt>
                <c:pt idx="4588">
                  <c:v>47.670079999999999</c:v>
                </c:pt>
                <c:pt idx="4589">
                  <c:v>47.661960000000001</c:v>
                </c:pt>
                <c:pt idx="4590">
                  <c:v>47.654110000000003</c:v>
                </c:pt>
                <c:pt idx="4591">
                  <c:v>47.645719999999997</c:v>
                </c:pt>
                <c:pt idx="4592">
                  <c:v>47.637309999999999</c:v>
                </c:pt>
                <c:pt idx="4593">
                  <c:v>47.628880000000002</c:v>
                </c:pt>
                <c:pt idx="4594">
                  <c:v>47.620660000000001</c:v>
                </c:pt>
                <c:pt idx="4595">
                  <c:v>47.612360000000002</c:v>
                </c:pt>
                <c:pt idx="4596">
                  <c:v>47.60371</c:v>
                </c:pt>
                <c:pt idx="4597">
                  <c:v>47.595390000000002</c:v>
                </c:pt>
                <c:pt idx="4598">
                  <c:v>47.58699</c:v>
                </c:pt>
                <c:pt idx="4599">
                  <c:v>47.578899999999997</c:v>
                </c:pt>
                <c:pt idx="4600">
                  <c:v>47.570799999999998</c:v>
                </c:pt>
                <c:pt idx="4601">
                  <c:v>47.562719999999999</c:v>
                </c:pt>
                <c:pt idx="4602">
                  <c:v>47.554450000000003</c:v>
                </c:pt>
                <c:pt idx="4603">
                  <c:v>47.546570000000003</c:v>
                </c:pt>
                <c:pt idx="4604">
                  <c:v>47.538600000000002</c:v>
                </c:pt>
                <c:pt idx="4605">
                  <c:v>47.530459999999998</c:v>
                </c:pt>
                <c:pt idx="4606">
                  <c:v>47.522419999999997</c:v>
                </c:pt>
                <c:pt idx="4607">
                  <c:v>47.514380000000003</c:v>
                </c:pt>
                <c:pt idx="4608">
                  <c:v>47.50656</c:v>
                </c:pt>
                <c:pt idx="4609">
                  <c:v>47.498260000000002</c:v>
                </c:pt>
                <c:pt idx="4610">
                  <c:v>47.49004</c:v>
                </c:pt>
                <c:pt idx="4611">
                  <c:v>47.4818</c:v>
                </c:pt>
                <c:pt idx="4612">
                  <c:v>47.473239999999997</c:v>
                </c:pt>
                <c:pt idx="4613">
                  <c:v>47.464779999999998</c:v>
                </c:pt>
                <c:pt idx="4614">
                  <c:v>47.455939999999998</c:v>
                </c:pt>
                <c:pt idx="4615">
                  <c:v>47.447279999999999</c:v>
                </c:pt>
                <c:pt idx="4616">
                  <c:v>47.438420000000001</c:v>
                </c:pt>
                <c:pt idx="4617">
                  <c:v>47.429589999999997</c:v>
                </c:pt>
                <c:pt idx="4618">
                  <c:v>47.420520000000003</c:v>
                </c:pt>
                <c:pt idx="4619">
                  <c:v>47.411700000000003</c:v>
                </c:pt>
                <c:pt idx="4620">
                  <c:v>47.402540000000002</c:v>
                </c:pt>
                <c:pt idx="4621">
                  <c:v>47.393720000000002</c:v>
                </c:pt>
                <c:pt idx="4622">
                  <c:v>47.384540000000001</c:v>
                </c:pt>
                <c:pt idx="4623">
                  <c:v>47.375709999999998</c:v>
                </c:pt>
                <c:pt idx="4624">
                  <c:v>47.366500000000002</c:v>
                </c:pt>
                <c:pt idx="4625">
                  <c:v>47.357419999999998</c:v>
                </c:pt>
                <c:pt idx="4626">
                  <c:v>47.348399999999998</c:v>
                </c:pt>
                <c:pt idx="4627">
                  <c:v>47.339480000000002</c:v>
                </c:pt>
                <c:pt idx="4628">
                  <c:v>47.330539999999999</c:v>
                </c:pt>
                <c:pt idx="4629">
                  <c:v>47.321669999999997</c:v>
                </c:pt>
                <c:pt idx="4630">
                  <c:v>47.312860000000001</c:v>
                </c:pt>
                <c:pt idx="4631">
                  <c:v>47.304139999999997</c:v>
                </c:pt>
                <c:pt idx="4632">
                  <c:v>47.295090000000002</c:v>
                </c:pt>
                <c:pt idx="4633">
                  <c:v>47.286209999999997</c:v>
                </c:pt>
                <c:pt idx="4634">
                  <c:v>47.277520000000003</c:v>
                </c:pt>
                <c:pt idx="4635">
                  <c:v>47.268720000000002</c:v>
                </c:pt>
                <c:pt idx="4636">
                  <c:v>47.259920000000001</c:v>
                </c:pt>
                <c:pt idx="4637">
                  <c:v>47.250979999999998</c:v>
                </c:pt>
                <c:pt idx="4638">
                  <c:v>47.241889999999998</c:v>
                </c:pt>
                <c:pt idx="4639">
                  <c:v>47.232799999999997</c:v>
                </c:pt>
                <c:pt idx="4640">
                  <c:v>47.223660000000002</c:v>
                </c:pt>
                <c:pt idx="4641">
                  <c:v>47.214660000000002</c:v>
                </c:pt>
                <c:pt idx="4642">
                  <c:v>47.205440000000003</c:v>
                </c:pt>
                <c:pt idx="4643">
                  <c:v>47.196330000000003</c:v>
                </c:pt>
                <c:pt idx="4644">
                  <c:v>47.18712</c:v>
                </c:pt>
                <c:pt idx="4645">
                  <c:v>47.177909999999997</c:v>
                </c:pt>
                <c:pt idx="4646">
                  <c:v>47.168599999999998</c:v>
                </c:pt>
                <c:pt idx="4647">
                  <c:v>47.159300000000002</c:v>
                </c:pt>
                <c:pt idx="4648">
                  <c:v>47.15</c:v>
                </c:pt>
                <c:pt idx="4649">
                  <c:v>47.140779999999999</c:v>
                </c:pt>
                <c:pt idx="4650">
                  <c:v>47.131540000000001</c:v>
                </c:pt>
                <c:pt idx="4651">
                  <c:v>47.122320000000002</c:v>
                </c:pt>
                <c:pt idx="4652">
                  <c:v>47.113169999999997</c:v>
                </c:pt>
                <c:pt idx="4653">
                  <c:v>47.103839999999998</c:v>
                </c:pt>
                <c:pt idx="4654">
                  <c:v>47.094540000000002</c:v>
                </c:pt>
                <c:pt idx="4655">
                  <c:v>47.085160000000002</c:v>
                </c:pt>
                <c:pt idx="4656">
                  <c:v>47.07593</c:v>
                </c:pt>
                <c:pt idx="4657">
                  <c:v>47.066839999999999</c:v>
                </c:pt>
                <c:pt idx="4658">
                  <c:v>47.057499999999997</c:v>
                </c:pt>
                <c:pt idx="4659">
                  <c:v>47.047829999999998</c:v>
                </c:pt>
                <c:pt idx="4660">
                  <c:v>47.038440000000001</c:v>
                </c:pt>
                <c:pt idx="4661">
                  <c:v>47.0291</c:v>
                </c:pt>
                <c:pt idx="4662">
                  <c:v>47.019919999999999</c:v>
                </c:pt>
                <c:pt idx="4663">
                  <c:v>47.010649999999998</c:v>
                </c:pt>
                <c:pt idx="4664">
                  <c:v>47.001530000000002</c:v>
                </c:pt>
                <c:pt idx="4665">
                  <c:v>46.992220000000003</c:v>
                </c:pt>
                <c:pt idx="4666">
                  <c:v>46.98301</c:v>
                </c:pt>
                <c:pt idx="4667">
                  <c:v>46.973880000000001</c:v>
                </c:pt>
                <c:pt idx="4668">
                  <c:v>46.964700000000001</c:v>
                </c:pt>
                <c:pt idx="4669">
                  <c:v>46.955579999999998</c:v>
                </c:pt>
                <c:pt idx="4670">
                  <c:v>46.946489999999997</c:v>
                </c:pt>
                <c:pt idx="4671">
                  <c:v>46.937460000000002</c:v>
                </c:pt>
                <c:pt idx="4672">
                  <c:v>46.928379999999997</c:v>
                </c:pt>
                <c:pt idx="4673">
                  <c:v>46.919119999999999</c:v>
                </c:pt>
                <c:pt idx="4674">
                  <c:v>46.909930000000003</c:v>
                </c:pt>
                <c:pt idx="4675">
                  <c:v>46.900799999999997</c:v>
                </c:pt>
                <c:pt idx="4676">
                  <c:v>46.891710000000003</c:v>
                </c:pt>
                <c:pt idx="4677">
                  <c:v>46.8825</c:v>
                </c:pt>
                <c:pt idx="4678">
                  <c:v>46.873350000000002</c:v>
                </c:pt>
                <c:pt idx="4679">
                  <c:v>46.864280000000001</c:v>
                </c:pt>
                <c:pt idx="4680">
                  <c:v>46.855150000000002</c:v>
                </c:pt>
                <c:pt idx="4681">
                  <c:v>46.845979999999997</c:v>
                </c:pt>
                <c:pt idx="4682">
                  <c:v>46.836970000000001</c:v>
                </c:pt>
                <c:pt idx="4683">
                  <c:v>46.827730000000003</c:v>
                </c:pt>
                <c:pt idx="4684">
                  <c:v>46.818629999999999</c:v>
                </c:pt>
                <c:pt idx="4685">
                  <c:v>46.809519999999999</c:v>
                </c:pt>
                <c:pt idx="4686">
                  <c:v>46.800400000000003</c:v>
                </c:pt>
                <c:pt idx="4687">
                  <c:v>46.7913</c:v>
                </c:pt>
                <c:pt idx="4688">
                  <c:v>46.782260000000001</c:v>
                </c:pt>
                <c:pt idx="4689">
                  <c:v>46.773040000000002</c:v>
                </c:pt>
                <c:pt idx="4690">
                  <c:v>46.763759999999998</c:v>
                </c:pt>
                <c:pt idx="4691">
                  <c:v>46.75461</c:v>
                </c:pt>
                <c:pt idx="4692">
                  <c:v>46.745660000000001</c:v>
                </c:pt>
                <c:pt idx="4693">
                  <c:v>46.736280000000001</c:v>
                </c:pt>
                <c:pt idx="4694">
                  <c:v>46.72748</c:v>
                </c:pt>
                <c:pt idx="4695">
                  <c:v>46.718170000000001</c:v>
                </c:pt>
                <c:pt idx="4696">
                  <c:v>46.709139999999998</c:v>
                </c:pt>
                <c:pt idx="4697">
                  <c:v>46.699979999999996</c:v>
                </c:pt>
                <c:pt idx="4698">
                  <c:v>46.690660000000001</c:v>
                </c:pt>
                <c:pt idx="4699">
                  <c:v>46.681699999999999</c:v>
                </c:pt>
                <c:pt idx="4700">
                  <c:v>46.672519999999999</c:v>
                </c:pt>
                <c:pt idx="4701">
                  <c:v>46.662999999999997</c:v>
                </c:pt>
                <c:pt idx="4702">
                  <c:v>46.653820000000003</c:v>
                </c:pt>
                <c:pt idx="4703">
                  <c:v>46.644599999999997</c:v>
                </c:pt>
                <c:pt idx="4704">
                  <c:v>46.635190000000001</c:v>
                </c:pt>
                <c:pt idx="4705">
                  <c:v>46.625529999999998</c:v>
                </c:pt>
                <c:pt idx="4706">
                  <c:v>46.616410000000002</c:v>
                </c:pt>
                <c:pt idx="4707">
                  <c:v>46.606870000000001</c:v>
                </c:pt>
                <c:pt idx="4708">
                  <c:v>46.597499999999997</c:v>
                </c:pt>
                <c:pt idx="4709">
                  <c:v>46.587899999999998</c:v>
                </c:pt>
                <c:pt idx="4710">
                  <c:v>46.578319999999998</c:v>
                </c:pt>
                <c:pt idx="4711">
                  <c:v>46.568719999999999</c:v>
                </c:pt>
                <c:pt idx="4712">
                  <c:v>46.559170000000002</c:v>
                </c:pt>
                <c:pt idx="4713">
                  <c:v>46.549790000000002</c:v>
                </c:pt>
                <c:pt idx="4714">
                  <c:v>46.540199999999999</c:v>
                </c:pt>
                <c:pt idx="4715">
                  <c:v>46.530799999999999</c:v>
                </c:pt>
                <c:pt idx="4716">
                  <c:v>46.521380000000001</c:v>
                </c:pt>
                <c:pt idx="4717">
                  <c:v>46.512259999999998</c:v>
                </c:pt>
                <c:pt idx="4718">
                  <c:v>46.503259999999997</c:v>
                </c:pt>
                <c:pt idx="4719">
                  <c:v>46.494169999999997</c:v>
                </c:pt>
                <c:pt idx="4720">
                  <c:v>46.48545</c:v>
                </c:pt>
                <c:pt idx="4721">
                  <c:v>46.476439999999997</c:v>
                </c:pt>
                <c:pt idx="4722">
                  <c:v>46.467129999999997</c:v>
                </c:pt>
                <c:pt idx="4723">
                  <c:v>46.458419999999997</c:v>
                </c:pt>
                <c:pt idx="4724">
                  <c:v>46.449820000000003</c:v>
                </c:pt>
                <c:pt idx="4725">
                  <c:v>46.441020000000002</c:v>
                </c:pt>
                <c:pt idx="4726">
                  <c:v>46.432130000000001</c:v>
                </c:pt>
                <c:pt idx="4727">
                  <c:v>46.422969999999999</c:v>
                </c:pt>
                <c:pt idx="4728">
                  <c:v>46.41386</c:v>
                </c:pt>
                <c:pt idx="4729">
                  <c:v>46.404600000000002</c:v>
                </c:pt>
                <c:pt idx="4730">
                  <c:v>46.395330000000001</c:v>
                </c:pt>
                <c:pt idx="4731">
                  <c:v>46.386099999999999</c:v>
                </c:pt>
                <c:pt idx="4732">
                  <c:v>46.376629999999999</c:v>
                </c:pt>
                <c:pt idx="4733">
                  <c:v>46.367379999999997</c:v>
                </c:pt>
                <c:pt idx="4734">
                  <c:v>46.357959999999999</c:v>
                </c:pt>
                <c:pt idx="4735">
                  <c:v>46.348439999999997</c:v>
                </c:pt>
                <c:pt idx="4736">
                  <c:v>46.338979999999999</c:v>
                </c:pt>
                <c:pt idx="4737">
                  <c:v>46.329529999999998</c:v>
                </c:pt>
                <c:pt idx="4738">
                  <c:v>46.320160000000001</c:v>
                </c:pt>
                <c:pt idx="4739">
                  <c:v>46.310780000000001</c:v>
                </c:pt>
                <c:pt idx="4740">
                  <c:v>46.301180000000002</c:v>
                </c:pt>
                <c:pt idx="4741">
                  <c:v>46.291600000000003</c:v>
                </c:pt>
                <c:pt idx="4742">
                  <c:v>46.282040000000002</c:v>
                </c:pt>
                <c:pt idx="4743">
                  <c:v>46.272419999999997</c:v>
                </c:pt>
                <c:pt idx="4744">
                  <c:v>46.262799999999999</c:v>
                </c:pt>
                <c:pt idx="4745">
                  <c:v>46.253079999999997</c:v>
                </c:pt>
                <c:pt idx="4746">
                  <c:v>46.24344</c:v>
                </c:pt>
                <c:pt idx="4747">
                  <c:v>46.233960000000003</c:v>
                </c:pt>
                <c:pt idx="4748">
                  <c:v>46.224249999999998</c:v>
                </c:pt>
                <c:pt idx="4749">
                  <c:v>46.214689999999997</c:v>
                </c:pt>
                <c:pt idx="4750">
                  <c:v>46.204259999999998</c:v>
                </c:pt>
                <c:pt idx="4751">
                  <c:v>46.194299999999998</c:v>
                </c:pt>
                <c:pt idx="4752">
                  <c:v>46.184440000000002</c:v>
                </c:pt>
                <c:pt idx="4753">
                  <c:v>46.174579999999999</c:v>
                </c:pt>
                <c:pt idx="4754">
                  <c:v>46.16451</c:v>
                </c:pt>
                <c:pt idx="4755">
                  <c:v>46.154440000000001</c:v>
                </c:pt>
                <c:pt idx="4756">
                  <c:v>46.144399999999997</c:v>
                </c:pt>
                <c:pt idx="4757">
                  <c:v>46.134160000000001</c:v>
                </c:pt>
                <c:pt idx="4758">
                  <c:v>46.12424</c:v>
                </c:pt>
                <c:pt idx="4759">
                  <c:v>46.114130000000003</c:v>
                </c:pt>
                <c:pt idx="4760">
                  <c:v>46.104019999999998</c:v>
                </c:pt>
                <c:pt idx="4761">
                  <c:v>46.09402</c:v>
                </c:pt>
                <c:pt idx="4762">
                  <c:v>46.083979999999997</c:v>
                </c:pt>
                <c:pt idx="4763">
                  <c:v>46.073720000000002</c:v>
                </c:pt>
                <c:pt idx="4764">
                  <c:v>46.063760000000002</c:v>
                </c:pt>
                <c:pt idx="4765">
                  <c:v>46.053600000000003</c:v>
                </c:pt>
                <c:pt idx="4766">
                  <c:v>46.043500000000002</c:v>
                </c:pt>
                <c:pt idx="4767">
                  <c:v>46.033430000000003</c:v>
                </c:pt>
                <c:pt idx="4768">
                  <c:v>46.023510000000002</c:v>
                </c:pt>
                <c:pt idx="4769">
                  <c:v>46.013280000000002</c:v>
                </c:pt>
                <c:pt idx="4770">
                  <c:v>46.003320000000002</c:v>
                </c:pt>
                <c:pt idx="4771">
                  <c:v>45.993180000000002</c:v>
                </c:pt>
                <c:pt idx="4772">
                  <c:v>45.983280000000001</c:v>
                </c:pt>
                <c:pt idx="4773">
                  <c:v>45.973320000000001</c:v>
                </c:pt>
                <c:pt idx="4774">
                  <c:v>45.963200000000001</c:v>
                </c:pt>
                <c:pt idx="4775">
                  <c:v>45.953470000000003</c:v>
                </c:pt>
                <c:pt idx="4776">
                  <c:v>45.943179999999998</c:v>
                </c:pt>
                <c:pt idx="4777">
                  <c:v>45.932830000000003</c:v>
                </c:pt>
                <c:pt idx="4778">
                  <c:v>45.922890000000002</c:v>
                </c:pt>
                <c:pt idx="4779">
                  <c:v>45.912689999999998</c:v>
                </c:pt>
                <c:pt idx="4780">
                  <c:v>45.902099999999997</c:v>
                </c:pt>
                <c:pt idx="4781">
                  <c:v>45.892139999999998</c:v>
                </c:pt>
                <c:pt idx="4782">
                  <c:v>45.881900000000002</c:v>
                </c:pt>
                <c:pt idx="4783">
                  <c:v>45.87182</c:v>
                </c:pt>
                <c:pt idx="4784">
                  <c:v>45.86168</c:v>
                </c:pt>
                <c:pt idx="4785">
                  <c:v>45.851649999999999</c:v>
                </c:pt>
                <c:pt idx="4786">
                  <c:v>45.841540000000002</c:v>
                </c:pt>
                <c:pt idx="4787">
                  <c:v>45.831679999999999</c:v>
                </c:pt>
                <c:pt idx="4788">
                  <c:v>45.821739999999998</c:v>
                </c:pt>
                <c:pt idx="4789">
                  <c:v>45.811790000000002</c:v>
                </c:pt>
                <c:pt idx="4790">
                  <c:v>45.801940000000002</c:v>
                </c:pt>
                <c:pt idx="4791">
                  <c:v>45.792090000000002</c:v>
                </c:pt>
                <c:pt idx="4792">
                  <c:v>45.782040000000002</c:v>
                </c:pt>
                <c:pt idx="4793">
                  <c:v>45.772210000000001</c:v>
                </c:pt>
                <c:pt idx="4794">
                  <c:v>45.762</c:v>
                </c:pt>
                <c:pt idx="4795">
                  <c:v>45.752429999999997</c:v>
                </c:pt>
                <c:pt idx="4796">
                  <c:v>45.7425</c:v>
                </c:pt>
                <c:pt idx="4797">
                  <c:v>45.732559999999999</c:v>
                </c:pt>
                <c:pt idx="4798">
                  <c:v>45.722859999999997</c:v>
                </c:pt>
                <c:pt idx="4799">
                  <c:v>45.712879999999998</c:v>
                </c:pt>
                <c:pt idx="4800">
                  <c:v>45.703029999999998</c:v>
                </c:pt>
                <c:pt idx="4801">
                  <c:v>45.693179999999998</c:v>
                </c:pt>
                <c:pt idx="4802">
                  <c:v>45.683259999999997</c:v>
                </c:pt>
                <c:pt idx="4803">
                  <c:v>45.673380000000002</c:v>
                </c:pt>
                <c:pt idx="4804">
                  <c:v>45.663359999999997</c:v>
                </c:pt>
                <c:pt idx="4805">
                  <c:v>45.653260000000003</c:v>
                </c:pt>
                <c:pt idx="4806">
                  <c:v>45.643030000000003</c:v>
                </c:pt>
                <c:pt idx="4807">
                  <c:v>45.63308</c:v>
                </c:pt>
                <c:pt idx="4808">
                  <c:v>45.623060000000002</c:v>
                </c:pt>
                <c:pt idx="4809">
                  <c:v>45.613190000000003</c:v>
                </c:pt>
                <c:pt idx="4810">
                  <c:v>45.602910000000001</c:v>
                </c:pt>
                <c:pt idx="4811">
                  <c:v>45.59272</c:v>
                </c:pt>
                <c:pt idx="4812">
                  <c:v>45.582929999999998</c:v>
                </c:pt>
                <c:pt idx="4813">
                  <c:v>45.572749999999999</c:v>
                </c:pt>
                <c:pt idx="4814">
                  <c:v>45.563000000000002</c:v>
                </c:pt>
                <c:pt idx="4815">
                  <c:v>45.553060000000002</c:v>
                </c:pt>
                <c:pt idx="4816">
                  <c:v>45.54316</c:v>
                </c:pt>
                <c:pt idx="4817">
                  <c:v>45.533079999999998</c:v>
                </c:pt>
                <c:pt idx="4818">
                  <c:v>45.523090000000003</c:v>
                </c:pt>
                <c:pt idx="4819">
                  <c:v>45.512920000000001</c:v>
                </c:pt>
                <c:pt idx="4820">
                  <c:v>45.502980000000001</c:v>
                </c:pt>
                <c:pt idx="4821">
                  <c:v>45.49286</c:v>
                </c:pt>
                <c:pt idx="4822">
                  <c:v>45.482700000000001</c:v>
                </c:pt>
                <c:pt idx="4823">
                  <c:v>45.47269</c:v>
                </c:pt>
                <c:pt idx="4824">
                  <c:v>45.462339999999998</c:v>
                </c:pt>
                <c:pt idx="4825">
                  <c:v>45.452350000000003</c:v>
                </c:pt>
                <c:pt idx="4826">
                  <c:v>45.441690000000001</c:v>
                </c:pt>
                <c:pt idx="4827">
                  <c:v>45.431040000000003</c:v>
                </c:pt>
                <c:pt idx="4828">
                  <c:v>45.420439999999999</c:v>
                </c:pt>
                <c:pt idx="4829">
                  <c:v>45.409959999999998</c:v>
                </c:pt>
                <c:pt idx="4830">
                  <c:v>45.39922</c:v>
                </c:pt>
                <c:pt idx="4831">
                  <c:v>45.387140000000002</c:v>
                </c:pt>
                <c:pt idx="4832">
                  <c:v>45.377319999999997</c:v>
                </c:pt>
                <c:pt idx="4833">
                  <c:v>45.366160000000001</c:v>
                </c:pt>
                <c:pt idx="4834">
                  <c:v>45.353839999999998</c:v>
                </c:pt>
                <c:pt idx="4835">
                  <c:v>45.344140000000003</c:v>
                </c:pt>
                <c:pt idx="4836">
                  <c:v>45.331740000000003</c:v>
                </c:pt>
                <c:pt idx="4837">
                  <c:v>45.32076</c:v>
                </c:pt>
                <c:pt idx="4838">
                  <c:v>45.309829999999998</c:v>
                </c:pt>
                <c:pt idx="4839">
                  <c:v>45.2988</c:v>
                </c:pt>
                <c:pt idx="4840">
                  <c:v>45.288029999999999</c:v>
                </c:pt>
                <c:pt idx="4841">
                  <c:v>45.277239999999999</c:v>
                </c:pt>
                <c:pt idx="4842">
                  <c:v>45.266480000000001</c:v>
                </c:pt>
                <c:pt idx="4843">
                  <c:v>45.255470000000003</c:v>
                </c:pt>
                <c:pt idx="4844">
                  <c:v>45.244759999999999</c:v>
                </c:pt>
                <c:pt idx="4845">
                  <c:v>45.23368</c:v>
                </c:pt>
                <c:pt idx="4846">
                  <c:v>45.222729999999999</c:v>
                </c:pt>
                <c:pt idx="4847">
                  <c:v>45.211660000000002</c:v>
                </c:pt>
                <c:pt idx="4848">
                  <c:v>45.200479999999999</c:v>
                </c:pt>
                <c:pt idx="4849">
                  <c:v>45.189410000000002</c:v>
                </c:pt>
                <c:pt idx="4850">
                  <c:v>45.178280000000001</c:v>
                </c:pt>
                <c:pt idx="4851">
                  <c:v>45.166870000000003</c:v>
                </c:pt>
                <c:pt idx="4852">
                  <c:v>45.156660000000002</c:v>
                </c:pt>
                <c:pt idx="4853">
                  <c:v>45.144460000000002</c:v>
                </c:pt>
                <c:pt idx="4854">
                  <c:v>45.133299999999998</c:v>
                </c:pt>
                <c:pt idx="4855">
                  <c:v>45.12209</c:v>
                </c:pt>
                <c:pt idx="4856">
                  <c:v>45.111040000000003</c:v>
                </c:pt>
                <c:pt idx="4857">
                  <c:v>45.10033</c:v>
                </c:pt>
                <c:pt idx="4858">
                  <c:v>45.089359999999999</c:v>
                </c:pt>
                <c:pt idx="4859">
                  <c:v>45.078339999999997</c:v>
                </c:pt>
                <c:pt idx="4860">
                  <c:v>45.068519999999999</c:v>
                </c:pt>
                <c:pt idx="4861">
                  <c:v>45.057070000000003</c:v>
                </c:pt>
                <c:pt idx="4862">
                  <c:v>45.04636</c:v>
                </c:pt>
                <c:pt idx="4863">
                  <c:v>45.035539999999997</c:v>
                </c:pt>
                <c:pt idx="4864">
                  <c:v>45.024940000000001</c:v>
                </c:pt>
                <c:pt idx="4865">
                  <c:v>45.014119999999998</c:v>
                </c:pt>
                <c:pt idx="4866">
                  <c:v>45.003399999999999</c:v>
                </c:pt>
                <c:pt idx="4867">
                  <c:v>44.992780000000003</c:v>
                </c:pt>
                <c:pt idx="4868">
                  <c:v>44.981760000000001</c:v>
                </c:pt>
                <c:pt idx="4869">
                  <c:v>44.970880000000001</c:v>
                </c:pt>
                <c:pt idx="4870">
                  <c:v>44.960160000000002</c:v>
                </c:pt>
                <c:pt idx="4871">
                  <c:v>44.949599999999997</c:v>
                </c:pt>
                <c:pt idx="4872">
                  <c:v>44.938420000000001</c:v>
                </c:pt>
                <c:pt idx="4873">
                  <c:v>44.927610000000001</c:v>
                </c:pt>
                <c:pt idx="4874">
                  <c:v>44.917110000000001</c:v>
                </c:pt>
                <c:pt idx="4875">
                  <c:v>44.905880000000003</c:v>
                </c:pt>
                <c:pt idx="4876">
                  <c:v>44.89481</c:v>
                </c:pt>
                <c:pt idx="4877">
                  <c:v>44.883800000000001</c:v>
                </c:pt>
                <c:pt idx="4878">
                  <c:v>44.872900000000001</c:v>
                </c:pt>
                <c:pt idx="4879">
                  <c:v>44.86215</c:v>
                </c:pt>
                <c:pt idx="4880">
                  <c:v>44.850859999999997</c:v>
                </c:pt>
                <c:pt idx="4881">
                  <c:v>44.84</c:v>
                </c:pt>
                <c:pt idx="4882">
                  <c:v>44.829120000000003</c:v>
                </c:pt>
                <c:pt idx="4883">
                  <c:v>44.81794</c:v>
                </c:pt>
                <c:pt idx="4884">
                  <c:v>44.807130000000001</c:v>
                </c:pt>
                <c:pt idx="4885">
                  <c:v>44.796199999999999</c:v>
                </c:pt>
                <c:pt idx="4886">
                  <c:v>44.785800000000002</c:v>
                </c:pt>
                <c:pt idx="4887">
                  <c:v>44.77487</c:v>
                </c:pt>
                <c:pt idx="4888">
                  <c:v>44.764220000000002</c:v>
                </c:pt>
                <c:pt idx="4889">
                  <c:v>44.753439999999998</c:v>
                </c:pt>
                <c:pt idx="4890">
                  <c:v>44.742519999999999</c:v>
                </c:pt>
                <c:pt idx="4891">
                  <c:v>44.731720000000003</c:v>
                </c:pt>
                <c:pt idx="4892">
                  <c:v>44.720660000000002</c:v>
                </c:pt>
                <c:pt idx="4893">
                  <c:v>44.709409999999998</c:v>
                </c:pt>
                <c:pt idx="4894">
                  <c:v>44.698680000000003</c:v>
                </c:pt>
                <c:pt idx="4895">
                  <c:v>44.687379999999997</c:v>
                </c:pt>
                <c:pt idx="4896">
                  <c:v>44.676099999999998</c:v>
                </c:pt>
                <c:pt idx="4897">
                  <c:v>44.664529999999999</c:v>
                </c:pt>
                <c:pt idx="4898">
                  <c:v>44.653129999999997</c:v>
                </c:pt>
                <c:pt idx="4899">
                  <c:v>44.64152</c:v>
                </c:pt>
                <c:pt idx="4900">
                  <c:v>44.630020000000002</c:v>
                </c:pt>
                <c:pt idx="4901">
                  <c:v>44.618220000000001</c:v>
                </c:pt>
                <c:pt idx="4902">
                  <c:v>44.606529999999999</c:v>
                </c:pt>
                <c:pt idx="4903">
                  <c:v>44.59478</c:v>
                </c:pt>
                <c:pt idx="4904">
                  <c:v>44.582990000000002</c:v>
                </c:pt>
                <c:pt idx="4905">
                  <c:v>44.571159999999999</c:v>
                </c:pt>
                <c:pt idx="4906">
                  <c:v>44.559809999999999</c:v>
                </c:pt>
                <c:pt idx="4907">
                  <c:v>44.548099999999998</c:v>
                </c:pt>
                <c:pt idx="4908">
                  <c:v>44.53642</c:v>
                </c:pt>
                <c:pt idx="4909">
                  <c:v>44.524859999999997</c:v>
                </c:pt>
                <c:pt idx="4910">
                  <c:v>44.513060000000003</c:v>
                </c:pt>
                <c:pt idx="4911">
                  <c:v>44.50168</c:v>
                </c:pt>
                <c:pt idx="4912">
                  <c:v>44.490090000000002</c:v>
                </c:pt>
                <c:pt idx="4913">
                  <c:v>44.478479999999998</c:v>
                </c:pt>
                <c:pt idx="4914">
                  <c:v>44.466709999999999</c:v>
                </c:pt>
                <c:pt idx="4915">
                  <c:v>44.454979999999999</c:v>
                </c:pt>
                <c:pt idx="4916">
                  <c:v>44.443460000000002</c:v>
                </c:pt>
                <c:pt idx="4917">
                  <c:v>44.431739999999998</c:v>
                </c:pt>
                <c:pt idx="4918">
                  <c:v>44.419840000000001</c:v>
                </c:pt>
                <c:pt idx="4919">
                  <c:v>44.408079999999998</c:v>
                </c:pt>
                <c:pt idx="4920">
                  <c:v>44.396410000000003</c:v>
                </c:pt>
                <c:pt idx="4921">
                  <c:v>44.385019999999997</c:v>
                </c:pt>
                <c:pt idx="4922">
                  <c:v>44.372459999999997</c:v>
                </c:pt>
                <c:pt idx="4923">
                  <c:v>44.361240000000002</c:v>
                </c:pt>
                <c:pt idx="4924">
                  <c:v>44.34937</c:v>
                </c:pt>
                <c:pt idx="4925">
                  <c:v>44.337380000000003</c:v>
                </c:pt>
                <c:pt idx="4926">
                  <c:v>44.325310000000002</c:v>
                </c:pt>
                <c:pt idx="4927">
                  <c:v>44.313429999999997</c:v>
                </c:pt>
                <c:pt idx="4928">
                  <c:v>44.301540000000003</c:v>
                </c:pt>
                <c:pt idx="4929">
                  <c:v>44.289499999999997</c:v>
                </c:pt>
                <c:pt idx="4930">
                  <c:v>44.277700000000003</c:v>
                </c:pt>
                <c:pt idx="4931">
                  <c:v>44.265700000000002</c:v>
                </c:pt>
                <c:pt idx="4932">
                  <c:v>44.254100000000001</c:v>
                </c:pt>
                <c:pt idx="4933">
                  <c:v>44.242190000000001</c:v>
                </c:pt>
                <c:pt idx="4934">
                  <c:v>44.230510000000002</c:v>
                </c:pt>
                <c:pt idx="4935">
                  <c:v>44.218609999999998</c:v>
                </c:pt>
                <c:pt idx="4936">
                  <c:v>44.207090000000001</c:v>
                </c:pt>
                <c:pt idx="4937">
                  <c:v>44.195189999999997</c:v>
                </c:pt>
                <c:pt idx="4938">
                  <c:v>44.183770000000003</c:v>
                </c:pt>
                <c:pt idx="4939">
                  <c:v>44.171860000000002</c:v>
                </c:pt>
                <c:pt idx="4940">
                  <c:v>44.159939999999999</c:v>
                </c:pt>
                <c:pt idx="4941">
                  <c:v>44.148150000000001</c:v>
                </c:pt>
                <c:pt idx="4942">
                  <c:v>44.136220000000002</c:v>
                </c:pt>
                <c:pt idx="4943">
                  <c:v>44.124659999999999</c:v>
                </c:pt>
                <c:pt idx="4944">
                  <c:v>44.112780000000001</c:v>
                </c:pt>
                <c:pt idx="4945">
                  <c:v>44.100999999999999</c:v>
                </c:pt>
                <c:pt idx="4946">
                  <c:v>44.08916</c:v>
                </c:pt>
                <c:pt idx="4947">
                  <c:v>44.077039999999997</c:v>
                </c:pt>
                <c:pt idx="4948">
                  <c:v>44.065399999999997</c:v>
                </c:pt>
                <c:pt idx="4949">
                  <c:v>44.053510000000003</c:v>
                </c:pt>
                <c:pt idx="4950">
                  <c:v>44.041580000000003</c:v>
                </c:pt>
                <c:pt idx="4951">
                  <c:v>44.029690000000002</c:v>
                </c:pt>
                <c:pt idx="4952">
                  <c:v>44.017940000000003</c:v>
                </c:pt>
                <c:pt idx="4953">
                  <c:v>44.005740000000003</c:v>
                </c:pt>
                <c:pt idx="4954">
                  <c:v>43.994</c:v>
                </c:pt>
                <c:pt idx="4955">
                  <c:v>43.981999999999999</c:v>
                </c:pt>
                <c:pt idx="4956">
                  <c:v>43.970019999999998</c:v>
                </c:pt>
                <c:pt idx="4957">
                  <c:v>43.958280000000002</c:v>
                </c:pt>
                <c:pt idx="4958">
                  <c:v>43.94603</c:v>
                </c:pt>
                <c:pt idx="4959">
                  <c:v>43.934060000000002</c:v>
                </c:pt>
                <c:pt idx="4960">
                  <c:v>43.921689999999998</c:v>
                </c:pt>
                <c:pt idx="4961">
                  <c:v>43.909500000000001</c:v>
                </c:pt>
                <c:pt idx="4962">
                  <c:v>43.897350000000003</c:v>
                </c:pt>
                <c:pt idx="4963">
                  <c:v>43.885060000000003</c:v>
                </c:pt>
                <c:pt idx="4964">
                  <c:v>43.872720000000001</c:v>
                </c:pt>
                <c:pt idx="4965">
                  <c:v>43.860599999999998</c:v>
                </c:pt>
                <c:pt idx="4966">
                  <c:v>43.848439999999997</c:v>
                </c:pt>
                <c:pt idx="4967">
                  <c:v>43.836179999999999</c:v>
                </c:pt>
                <c:pt idx="4968">
                  <c:v>43.824120000000001</c:v>
                </c:pt>
                <c:pt idx="4969">
                  <c:v>43.81174</c:v>
                </c:pt>
                <c:pt idx="4970">
                  <c:v>43.799379999999999</c:v>
                </c:pt>
                <c:pt idx="4971">
                  <c:v>43.787179999999999</c:v>
                </c:pt>
                <c:pt idx="4972">
                  <c:v>43.77469</c:v>
                </c:pt>
                <c:pt idx="4973">
                  <c:v>43.762279999999997</c:v>
                </c:pt>
                <c:pt idx="4974">
                  <c:v>43.749720000000003</c:v>
                </c:pt>
                <c:pt idx="4975">
                  <c:v>43.73742</c:v>
                </c:pt>
                <c:pt idx="4976">
                  <c:v>43.724879999999999</c:v>
                </c:pt>
                <c:pt idx="4977">
                  <c:v>43.712679999999999</c:v>
                </c:pt>
                <c:pt idx="4978">
                  <c:v>43.700200000000002</c:v>
                </c:pt>
                <c:pt idx="4979">
                  <c:v>43.688009999999998</c:v>
                </c:pt>
                <c:pt idx="4980">
                  <c:v>43.675699999999999</c:v>
                </c:pt>
                <c:pt idx="4981">
                  <c:v>43.663159999999998</c:v>
                </c:pt>
                <c:pt idx="4982">
                  <c:v>43.65117</c:v>
                </c:pt>
                <c:pt idx="4983">
                  <c:v>43.638599999999997</c:v>
                </c:pt>
                <c:pt idx="4984">
                  <c:v>43.62632</c:v>
                </c:pt>
                <c:pt idx="4985">
                  <c:v>43.614179999999998</c:v>
                </c:pt>
                <c:pt idx="4986">
                  <c:v>43.601700000000001</c:v>
                </c:pt>
                <c:pt idx="4987">
                  <c:v>43.58934</c:v>
                </c:pt>
                <c:pt idx="4988">
                  <c:v>43.577159999999999</c:v>
                </c:pt>
                <c:pt idx="4989">
                  <c:v>43.56476</c:v>
                </c:pt>
                <c:pt idx="4990">
                  <c:v>43.552149999999997</c:v>
                </c:pt>
                <c:pt idx="4991">
                  <c:v>43.539580000000001</c:v>
                </c:pt>
                <c:pt idx="4992">
                  <c:v>43.52713</c:v>
                </c:pt>
                <c:pt idx="4993">
                  <c:v>43.515000000000001</c:v>
                </c:pt>
                <c:pt idx="4994">
                  <c:v>43.502499999999998</c:v>
                </c:pt>
                <c:pt idx="4995">
                  <c:v>43.48986</c:v>
                </c:pt>
                <c:pt idx="4996">
                  <c:v>43.477879999999999</c:v>
                </c:pt>
                <c:pt idx="4997">
                  <c:v>43.465490000000003</c:v>
                </c:pt>
                <c:pt idx="4998">
                  <c:v>43.453069999999997</c:v>
                </c:pt>
                <c:pt idx="4999">
                  <c:v>43.440939999999998</c:v>
                </c:pt>
                <c:pt idx="5000">
                  <c:v>43.428699999999999</c:v>
                </c:pt>
                <c:pt idx="5001">
                  <c:v>43.416919999999998</c:v>
                </c:pt>
                <c:pt idx="5002">
                  <c:v>43.404719999999998</c:v>
                </c:pt>
                <c:pt idx="5003">
                  <c:v>43.392539999999997</c:v>
                </c:pt>
                <c:pt idx="5004">
                  <c:v>43.380589999999998</c:v>
                </c:pt>
                <c:pt idx="5005">
                  <c:v>43.3688</c:v>
                </c:pt>
                <c:pt idx="5006">
                  <c:v>43.356839999999998</c:v>
                </c:pt>
                <c:pt idx="5007">
                  <c:v>43.344700000000003</c:v>
                </c:pt>
                <c:pt idx="5008">
                  <c:v>43.332979999999999</c:v>
                </c:pt>
                <c:pt idx="5009">
                  <c:v>43.321150000000003</c:v>
                </c:pt>
                <c:pt idx="5010">
                  <c:v>43.30912</c:v>
                </c:pt>
                <c:pt idx="5011">
                  <c:v>43.297499999999999</c:v>
                </c:pt>
                <c:pt idx="5012">
                  <c:v>43.285400000000003</c:v>
                </c:pt>
                <c:pt idx="5013">
                  <c:v>43.273200000000003</c:v>
                </c:pt>
                <c:pt idx="5014">
                  <c:v>43.261049999999997</c:v>
                </c:pt>
                <c:pt idx="5015">
                  <c:v>43.249000000000002</c:v>
                </c:pt>
                <c:pt idx="5016">
                  <c:v>43.236759999999997</c:v>
                </c:pt>
                <c:pt idx="5017">
                  <c:v>43.224260000000001</c:v>
                </c:pt>
                <c:pt idx="5018">
                  <c:v>43.211759999999998</c:v>
                </c:pt>
                <c:pt idx="5019">
                  <c:v>43.199249999999999</c:v>
                </c:pt>
                <c:pt idx="5020">
                  <c:v>43.187069999999999</c:v>
                </c:pt>
                <c:pt idx="5021">
                  <c:v>43.174410000000002</c:v>
                </c:pt>
                <c:pt idx="5022">
                  <c:v>43.161720000000003</c:v>
                </c:pt>
                <c:pt idx="5023">
                  <c:v>43.148800000000001</c:v>
                </c:pt>
                <c:pt idx="5024">
                  <c:v>43.136299999999999</c:v>
                </c:pt>
                <c:pt idx="5025">
                  <c:v>43.123579999999997</c:v>
                </c:pt>
                <c:pt idx="5026">
                  <c:v>43.110779999999998</c:v>
                </c:pt>
                <c:pt idx="5027">
                  <c:v>43.098059999999997</c:v>
                </c:pt>
                <c:pt idx="5028">
                  <c:v>43.08567</c:v>
                </c:pt>
                <c:pt idx="5029">
                  <c:v>43.073259999999998</c:v>
                </c:pt>
                <c:pt idx="5030">
                  <c:v>43.060499999999998</c:v>
                </c:pt>
                <c:pt idx="5031">
                  <c:v>43.048180000000002</c:v>
                </c:pt>
                <c:pt idx="5032">
                  <c:v>43.035620000000002</c:v>
                </c:pt>
                <c:pt idx="5033">
                  <c:v>43.023339999999997</c:v>
                </c:pt>
                <c:pt idx="5034">
                  <c:v>43.010599999999997</c:v>
                </c:pt>
                <c:pt idx="5035">
                  <c:v>42.998840000000001</c:v>
                </c:pt>
                <c:pt idx="5036">
                  <c:v>42.986400000000003</c:v>
                </c:pt>
                <c:pt idx="5037">
                  <c:v>42.973999999999997</c:v>
                </c:pt>
                <c:pt idx="5038">
                  <c:v>42.962090000000003</c:v>
                </c:pt>
                <c:pt idx="5039">
                  <c:v>42.95008</c:v>
                </c:pt>
                <c:pt idx="5040">
                  <c:v>42.938049999999997</c:v>
                </c:pt>
                <c:pt idx="5041">
                  <c:v>42.925600000000003</c:v>
                </c:pt>
                <c:pt idx="5042">
                  <c:v>42.913469999999997</c:v>
                </c:pt>
                <c:pt idx="5043">
                  <c:v>42.900979999999997</c:v>
                </c:pt>
                <c:pt idx="5044">
                  <c:v>42.888460000000002</c:v>
                </c:pt>
                <c:pt idx="5045">
                  <c:v>42.876280000000001</c:v>
                </c:pt>
                <c:pt idx="5046">
                  <c:v>42.863680000000002</c:v>
                </c:pt>
                <c:pt idx="5047">
                  <c:v>42.851059999999997</c:v>
                </c:pt>
                <c:pt idx="5048">
                  <c:v>42.838439999999999</c:v>
                </c:pt>
                <c:pt idx="5049">
                  <c:v>42.825890000000001</c:v>
                </c:pt>
                <c:pt idx="5050">
                  <c:v>42.81326</c:v>
                </c:pt>
                <c:pt idx="5051">
                  <c:v>42.800660000000001</c:v>
                </c:pt>
                <c:pt idx="5052">
                  <c:v>42.788110000000003</c:v>
                </c:pt>
                <c:pt idx="5053">
                  <c:v>42.77552</c:v>
                </c:pt>
                <c:pt idx="5054">
                  <c:v>42.763060000000003</c:v>
                </c:pt>
                <c:pt idx="5055">
                  <c:v>42.750540000000001</c:v>
                </c:pt>
                <c:pt idx="5056">
                  <c:v>42.7378</c:v>
                </c:pt>
                <c:pt idx="5057">
                  <c:v>42.72504</c:v>
                </c:pt>
                <c:pt idx="5058">
                  <c:v>42.711939999999998</c:v>
                </c:pt>
                <c:pt idx="5059">
                  <c:v>42.6995</c:v>
                </c:pt>
                <c:pt idx="5060">
                  <c:v>42.686459999999997</c:v>
                </c:pt>
                <c:pt idx="5061">
                  <c:v>42.673740000000002</c:v>
                </c:pt>
                <c:pt idx="5062">
                  <c:v>42.660359999999997</c:v>
                </c:pt>
                <c:pt idx="5063">
                  <c:v>42.647379999999998</c:v>
                </c:pt>
                <c:pt idx="5064">
                  <c:v>42.634610000000002</c:v>
                </c:pt>
                <c:pt idx="5065">
                  <c:v>42.621499999999997</c:v>
                </c:pt>
                <c:pt idx="5066">
                  <c:v>42.608249999999998</c:v>
                </c:pt>
                <c:pt idx="5067">
                  <c:v>42.595379999999999</c:v>
                </c:pt>
                <c:pt idx="5068">
                  <c:v>42.5824</c:v>
                </c:pt>
                <c:pt idx="5069">
                  <c:v>42.569189999999999</c:v>
                </c:pt>
                <c:pt idx="5070">
                  <c:v>42.556179999999998</c:v>
                </c:pt>
                <c:pt idx="5071">
                  <c:v>42.542839999999998</c:v>
                </c:pt>
                <c:pt idx="5072">
                  <c:v>42.529800000000002</c:v>
                </c:pt>
                <c:pt idx="5073">
                  <c:v>42.516579999999998</c:v>
                </c:pt>
                <c:pt idx="5074">
                  <c:v>42.503259999999997</c:v>
                </c:pt>
                <c:pt idx="5075">
                  <c:v>42.490540000000003</c:v>
                </c:pt>
                <c:pt idx="5076">
                  <c:v>42.477139999999999</c:v>
                </c:pt>
                <c:pt idx="5077">
                  <c:v>42.46396</c:v>
                </c:pt>
                <c:pt idx="5078">
                  <c:v>42.450560000000003</c:v>
                </c:pt>
                <c:pt idx="5079">
                  <c:v>42.437199999999997</c:v>
                </c:pt>
                <c:pt idx="5080">
                  <c:v>42.424160000000001</c:v>
                </c:pt>
                <c:pt idx="5081">
                  <c:v>42.41066</c:v>
                </c:pt>
                <c:pt idx="5082">
                  <c:v>42.397559999999999</c:v>
                </c:pt>
                <c:pt idx="5083">
                  <c:v>42.384259999999998</c:v>
                </c:pt>
                <c:pt idx="5084">
                  <c:v>42.371020000000001</c:v>
                </c:pt>
                <c:pt idx="5085">
                  <c:v>42.357669999999999</c:v>
                </c:pt>
                <c:pt idx="5086">
                  <c:v>42.34422</c:v>
                </c:pt>
                <c:pt idx="5087">
                  <c:v>42.331180000000003</c:v>
                </c:pt>
                <c:pt idx="5088">
                  <c:v>42.31767</c:v>
                </c:pt>
                <c:pt idx="5089">
                  <c:v>42.304499999999997</c:v>
                </c:pt>
                <c:pt idx="5090">
                  <c:v>42.291060000000002</c:v>
                </c:pt>
                <c:pt idx="5091">
                  <c:v>42.277619999999999</c:v>
                </c:pt>
                <c:pt idx="5092">
                  <c:v>42.26426</c:v>
                </c:pt>
                <c:pt idx="5093">
                  <c:v>42.25094</c:v>
                </c:pt>
                <c:pt idx="5094">
                  <c:v>42.237389999999998</c:v>
                </c:pt>
                <c:pt idx="5095">
                  <c:v>42.223999999999997</c:v>
                </c:pt>
                <c:pt idx="5096">
                  <c:v>42.210940000000001</c:v>
                </c:pt>
                <c:pt idx="5097">
                  <c:v>42.197400000000002</c:v>
                </c:pt>
                <c:pt idx="5098">
                  <c:v>42.183900000000001</c:v>
                </c:pt>
                <c:pt idx="5099">
                  <c:v>42.170380000000002</c:v>
                </c:pt>
                <c:pt idx="5100">
                  <c:v>42.157110000000003</c:v>
                </c:pt>
                <c:pt idx="5101">
                  <c:v>42.143949999999997</c:v>
                </c:pt>
                <c:pt idx="5102">
                  <c:v>42.130699999999997</c:v>
                </c:pt>
                <c:pt idx="5103">
                  <c:v>42.117780000000003</c:v>
                </c:pt>
                <c:pt idx="5104">
                  <c:v>42.10425</c:v>
                </c:pt>
                <c:pt idx="5105">
                  <c:v>42.09102</c:v>
                </c:pt>
                <c:pt idx="5106">
                  <c:v>42.077970000000001</c:v>
                </c:pt>
                <c:pt idx="5107">
                  <c:v>42.064480000000003</c:v>
                </c:pt>
                <c:pt idx="5108">
                  <c:v>42.051589999999997</c:v>
                </c:pt>
                <c:pt idx="5109">
                  <c:v>42.038350000000001</c:v>
                </c:pt>
                <c:pt idx="5110">
                  <c:v>42.025280000000002</c:v>
                </c:pt>
                <c:pt idx="5111">
                  <c:v>42.012099999999997</c:v>
                </c:pt>
                <c:pt idx="5112">
                  <c:v>41.998699999999999</c:v>
                </c:pt>
                <c:pt idx="5113">
                  <c:v>41.985439999999997</c:v>
                </c:pt>
                <c:pt idx="5114">
                  <c:v>41.971980000000002</c:v>
                </c:pt>
                <c:pt idx="5115">
                  <c:v>41.958460000000002</c:v>
                </c:pt>
                <c:pt idx="5116">
                  <c:v>41.945079999999997</c:v>
                </c:pt>
                <c:pt idx="5117">
                  <c:v>41.931229999999999</c:v>
                </c:pt>
                <c:pt idx="5118">
                  <c:v>41.917499999999997</c:v>
                </c:pt>
                <c:pt idx="5119">
                  <c:v>41.903799999999997</c:v>
                </c:pt>
                <c:pt idx="5120">
                  <c:v>41.889569999999999</c:v>
                </c:pt>
                <c:pt idx="5121">
                  <c:v>41.875979999999998</c:v>
                </c:pt>
                <c:pt idx="5122">
                  <c:v>41.861649999999997</c:v>
                </c:pt>
                <c:pt idx="5123">
                  <c:v>41.847839999999998</c:v>
                </c:pt>
                <c:pt idx="5124">
                  <c:v>41.834060000000001</c:v>
                </c:pt>
                <c:pt idx="5125">
                  <c:v>41.82</c:v>
                </c:pt>
                <c:pt idx="5126">
                  <c:v>41.805979999999998</c:v>
                </c:pt>
                <c:pt idx="5127">
                  <c:v>41.791719999999998</c:v>
                </c:pt>
                <c:pt idx="5128">
                  <c:v>41.777340000000002</c:v>
                </c:pt>
                <c:pt idx="5129">
                  <c:v>41.763500000000001</c:v>
                </c:pt>
                <c:pt idx="5130">
                  <c:v>41.749119999999998</c:v>
                </c:pt>
                <c:pt idx="5131">
                  <c:v>41.734650000000002</c:v>
                </c:pt>
                <c:pt idx="5132">
                  <c:v>41.720559999999999</c:v>
                </c:pt>
                <c:pt idx="5133">
                  <c:v>41.706249999999997</c:v>
                </c:pt>
                <c:pt idx="5134">
                  <c:v>41.69218</c:v>
                </c:pt>
                <c:pt idx="5135">
                  <c:v>41.678130000000003</c:v>
                </c:pt>
                <c:pt idx="5136">
                  <c:v>41.664160000000003</c:v>
                </c:pt>
                <c:pt idx="5137">
                  <c:v>41.650269999999999</c:v>
                </c:pt>
                <c:pt idx="5138">
                  <c:v>41.636519999999997</c:v>
                </c:pt>
                <c:pt idx="5139">
                  <c:v>41.622680000000003</c:v>
                </c:pt>
                <c:pt idx="5140">
                  <c:v>41.60913</c:v>
                </c:pt>
                <c:pt idx="5141">
                  <c:v>41.595390000000002</c:v>
                </c:pt>
                <c:pt idx="5142">
                  <c:v>41.581699999999998</c:v>
                </c:pt>
                <c:pt idx="5143">
                  <c:v>41.568069999999999</c:v>
                </c:pt>
                <c:pt idx="5144">
                  <c:v>41.55433</c:v>
                </c:pt>
                <c:pt idx="5145">
                  <c:v>41.540399999999998</c:v>
                </c:pt>
                <c:pt idx="5146">
                  <c:v>41.526389999999999</c:v>
                </c:pt>
                <c:pt idx="5147">
                  <c:v>41.512210000000003</c:v>
                </c:pt>
                <c:pt idx="5148">
                  <c:v>41.498339999999999</c:v>
                </c:pt>
                <c:pt idx="5149">
                  <c:v>41.484220000000001</c:v>
                </c:pt>
                <c:pt idx="5150">
                  <c:v>41.470239999999997</c:v>
                </c:pt>
                <c:pt idx="5151">
                  <c:v>41.455930000000002</c:v>
                </c:pt>
                <c:pt idx="5152">
                  <c:v>41.441650000000003</c:v>
                </c:pt>
                <c:pt idx="5153">
                  <c:v>41.427250000000001</c:v>
                </c:pt>
                <c:pt idx="5154">
                  <c:v>41.412959999999998</c:v>
                </c:pt>
                <c:pt idx="5155">
                  <c:v>41.398499999999999</c:v>
                </c:pt>
                <c:pt idx="5156">
                  <c:v>41.384520000000002</c:v>
                </c:pt>
                <c:pt idx="5157">
                  <c:v>41.369860000000003</c:v>
                </c:pt>
                <c:pt idx="5158">
                  <c:v>41.355629999999998</c:v>
                </c:pt>
                <c:pt idx="5159">
                  <c:v>41.341749999999998</c:v>
                </c:pt>
                <c:pt idx="5160">
                  <c:v>41.327849999999998</c:v>
                </c:pt>
                <c:pt idx="5161">
                  <c:v>41.313659999999999</c:v>
                </c:pt>
                <c:pt idx="5162">
                  <c:v>41.299689999999998</c:v>
                </c:pt>
                <c:pt idx="5163">
                  <c:v>41.285780000000003</c:v>
                </c:pt>
                <c:pt idx="5164">
                  <c:v>41.272060000000003</c:v>
                </c:pt>
                <c:pt idx="5165">
                  <c:v>41.258240000000001</c:v>
                </c:pt>
                <c:pt idx="5166">
                  <c:v>41.244500000000002</c:v>
                </c:pt>
                <c:pt idx="5167">
                  <c:v>41.23068</c:v>
                </c:pt>
                <c:pt idx="5168">
                  <c:v>41.217199999999998</c:v>
                </c:pt>
                <c:pt idx="5169">
                  <c:v>41.20364</c:v>
                </c:pt>
                <c:pt idx="5170">
                  <c:v>41.190080000000002</c:v>
                </c:pt>
                <c:pt idx="5171">
                  <c:v>41.176789999999997</c:v>
                </c:pt>
                <c:pt idx="5172">
                  <c:v>41.162849999999999</c:v>
                </c:pt>
                <c:pt idx="5173">
                  <c:v>41.149160000000002</c:v>
                </c:pt>
                <c:pt idx="5174">
                  <c:v>41.135300000000001</c:v>
                </c:pt>
                <c:pt idx="5175">
                  <c:v>41.121699999999997</c:v>
                </c:pt>
                <c:pt idx="5176">
                  <c:v>41.107750000000003</c:v>
                </c:pt>
                <c:pt idx="5177">
                  <c:v>41.094119999999997</c:v>
                </c:pt>
                <c:pt idx="5178">
                  <c:v>41.080440000000003</c:v>
                </c:pt>
                <c:pt idx="5179">
                  <c:v>41.066560000000003</c:v>
                </c:pt>
                <c:pt idx="5180">
                  <c:v>41.052849999999999</c:v>
                </c:pt>
                <c:pt idx="5181">
                  <c:v>41.039090000000002</c:v>
                </c:pt>
                <c:pt idx="5182">
                  <c:v>41.025449999999999</c:v>
                </c:pt>
                <c:pt idx="5183">
                  <c:v>41.012059999999998</c:v>
                </c:pt>
                <c:pt idx="5184">
                  <c:v>40.9985</c:v>
                </c:pt>
                <c:pt idx="5185">
                  <c:v>40.98536</c:v>
                </c:pt>
                <c:pt idx="5186">
                  <c:v>40.97193</c:v>
                </c:pt>
                <c:pt idx="5187">
                  <c:v>40.95852</c:v>
                </c:pt>
                <c:pt idx="5188">
                  <c:v>40.944760000000002</c:v>
                </c:pt>
                <c:pt idx="5189">
                  <c:v>40.931620000000002</c:v>
                </c:pt>
                <c:pt idx="5190">
                  <c:v>40.918129999999998</c:v>
                </c:pt>
                <c:pt idx="5191">
                  <c:v>40.904559999999996</c:v>
                </c:pt>
                <c:pt idx="5192">
                  <c:v>40.890659999999997</c:v>
                </c:pt>
                <c:pt idx="5193">
                  <c:v>40.877099999999999</c:v>
                </c:pt>
                <c:pt idx="5194">
                  <c:v>40.862990000000003</c:v>
                </c:pt>
                <c:pt idx="5195">
                  <c:v>40.849139999999998</c:v>
                </c:pt>
                <c:pt idx="5196">
                  <c:v>40.835320000000003</c:v>
                </c:pt>
                <c:pt idx="5197">
                  <c:v>40.821080000000002</c:v>
                </c:pt>
                <c:pt idx="5198">
                  <c:v>40.807090000000002</c:v>
                </c:pt>
                <c:pt idx="5199">
                  <c:v>40.792879999999997</c:v>
                </c:pt>
                <c:pt idx="5200">
                  <c:v>40.7789</c:v>
                </c:pt>
                <c:pt idx="5201">
                  <c:v>40.764670000000002</c:v>
                </c:pt>
                <c:pt idx="5202">
                  <c:v>40.750520000000002</c:v>
                </c:pt>
                <c:pt idx="5203">
                  <c:v>40.736240000000002</c:v>
                </c:pt>
                <c:pt idx="5204">
                  <c:v>40.722250000000003</c:v>
                </c:pt>
                <c:pt idx="5205">
                  <c:v>40.708120000000001</c:v>
                </c:pt>
                <c:pt idx="5206">
                  <c:v>40.694020000000002</c:v>
                </c:pt>
                <c:pt idx="5207">
                  <c:v>40.679940000000002</c:v>
                </c:pt>
                <c:pt idx="5208">
                  <c:v>40.665999999999997</c:v>
                </c:pt>
                <c:pt idx="5209">
                  <c:v>40.65202</c:v>
                </c:pt>
                <c:pt idx="5210">
                  <c:v>40.638159999999999</c:v>
                </c:pt>
                <c:pt idx="5211">
                  <c:v>40.624119999999998</c:v>
                </c:pt>
                <c:pt idx="5212">
                  <c:v>40.610120000000002</c:v>
                </c:pt>
                <c:pt idx="5213">
                  <c:v>40.595939999999999</c:v>
                </c:pt>
                <c:pt idx="5214">
                  <c:v>40.581859999999999</c:v>
                </c:pt>
                <c:pt idx="5215">
                  <c:v>40.56776</c:v>
                </c:pt>
                <c:pt idx="5216">
                  <c:v>40.553780000000003</c:v>
                </c:pt>
                <c:pt idx="5217">
                  <c:v>40.539479999999998</c:v>
                </c:pt>
                <c:pt idx="5218">
                  <c:v>40.525120000000001</c:v>
                </c:pt>
                <c:pt idx="5219">
                  <c:v>40.511049999999997</c:v>
                </c:pt>
                <c:pt idx="5220">
                  <c:v>40.496949999999998</c:v>
                </c:pt>
                <c:pt idx="5221">
                  <c:v>40.482570000000003</c:v>
                </c:pt>
                <c:pt idx="5222">
                  <c:v>40.468359999999997</c:v>
                </c:pt>
                <c:pt idx="5223">
                  <c:v>40.454650000000001</c:v>
                </c:pt>
                <c:pt idx="5224">
                  <c:v>40.44014</c:v>
                </c:pt>
                <c:pt idx="5225">
                  <c:v>40.426130000000001</c:v>
                </c:pt>
                <c:pt idx="5226">
                  <c:v>40.411999999999999</c:v>
                </c:pt>
                <c:pt idx="5227">
                  <c:v>40.397979999999997</c:v>
                </c:pt>
                <c:pt idx="5228">
                  <c:v>40.384169999999997</c:v>
                </c:pt>
                <c:pt idx="5229">
                  <c:v>40.370060000000002</c:v>
                </c:pt>
                <c:pt idx="5230">
                  <c:v>40.356079999999999</c:v>
                </c:pt>
                <c:pt idx="5231">
                  <c:v>40.342059999999996</c:v>
                </c:pt>
                <c:pt idx="5232">
                  <c:v>40.327800000000003</c:v>
                </c:pt>
                <c:pt idx="5233">
                  <c:v>40.313760000000002</c:v>
                </c:pt>
                <c:pt idx="5234">
                  <c:v>40.299390000000002</c:v>
                </c:pt>
                <c:pt idx="5235">
                  <c:v>40.28519</c:v>
                </c:pt>
                <c:pt idx="5236">
                  <c:v>40.271279999999997</c:v>
                </c:pt>
                <c:pt idx="5237">
                  <c:v>40.256619999999998</c:v>
                </c:pt>
                <c:pt idx="5238">
                  <c:v>40.24239</c:v>
                </c:pt>
                <c:pt idx="5239">
                  <c:v>40.227330000000002</c:v>
                </c:pt>
                <c:pt idx="5240">
                  <c:v>40.213180000000001</c:v>
                </c:pt>
                <c:pt idx="5241">
                  <c:v>40.198450000000001</c:v>
                </c:pt>
                <c:pt idx="5242">
                  <c:v>40.183990000000001</c:v>
                </c:pt>
                <c:pt idx="5243">
                  <c:v>40.16892</c:v>
                </c:pt>
                <c:pt idx="5244">
                  <c:v>40.154530000000001</c:v>
                </c:pt>
                <c:pt idx="5245">
                  <c:v>40.139809999999997</c:v>
                </c:pt>
                <c:pt idx="5246">
                  <c:v>40.125169999999997</c:v>
                </c:pt>
                <c:pt idx="5247">
                  <c:v>40.110280000000003</c:v>
                </c:pt>
                <c:pt idx="5248">
                  <c:v>40.095999999999997</c:v>
                </c:pt>
                <c:pt idx="5249">
                  <c:v>40.080979999999997</c:v>
                </c:pt>
                <c:pt idx="5250">
                  <c:v>40.066220000000001</c:v>
                </c:pt>
                <c:pt idx="5251">
                  <c:v>40.051760000000002</c:v>
                </c:pt>
                <c:pt idx="5252">
                  <c:v>40.036619999999999</c:v>
                </c:pt>
                <c:pt idx="5253">
                  <c:v>40.021999999999998</c:v>
                </c:pt>
                <c:pt idx="5254">
                  <c:v>40.00732</c:v>
                </c:pt>
                <c:pt idx="5255">
                  <c:v>39.992620000000002</c:v>
                </c:pt>
                <c:pt idx="5256">
                  <c:v>39.977919999999997</c:v>
                </c:pt>
                <c:pt idx="5257">
                  <c:v>39.963279999999997</c:v>
                </c:pt>
                <c:pt idx="5258">
                  <c:v>39.948950000000004</c:v>
                </c:pt>
                <c:pt idx="5259">
                  <c:v>39.934280000000001</c:v>
                </c:pt>
                <c:pt idx="5260">
                  <c:v>39.920110000000001</c:v>
                </c:pt>
                <c:pt idx="5261">
                  <c:v>39.905410000000003</c:v>
                </c:pt>
                <c:pt idx="5262">
                  <c:v>39.89132</c:v>
                </c:pt>
                <c:pt idx="5263">
                  <c:v>39.876600000000003</c:v>
                </c:pt>
                <c:pt idx="5264">
                  <c:v>39.861890000000002</c:v>
                </c:pt>
                <c:pt idx="5265">
                  <c:v>39.847360000000002</c:v>
                </c:pt>
                <c:pt idx="5266">
                  <c:v>39.833089999999999</c:v>
                </c:pt>
                <c:pt idx="5267">
                  <c:v>39.818179999999998</c:v>
                </c:pt>
                <c:pt idx="5268">
                  <c:v>39.803699999999999</c:v>
                </c:pt>
                <c:pt idx="5269">
                  <c:v>39.788939999999997</c:v>
                </c:pt>
                <c:pt idx="5270">
                  <c:v>39.774590000000003</c:v>
                </c:pt>
                <c:pt idx="5271">
                  <c:v>39.759709999999998</c:v>
                </c:pt>
                <c:pt idx="5272">
                  <c:v>39.744869999999999</c:v>
                </c:pt>
                <c:pt idx="5273">
                  <c:v>39.730110000000003</c:v>
                </c:pt>
                <c:pt idx="5274">
                  <c:v>39.715499999999999</c:v>
                </c:pt>
                <c:pt idx="5275">
                  <c:v>39.700830000000003</c:v>
                </c:pt>
                <c:pt idx="5276">
                  <c:v>39.685740000000003</c:v>
                </c:pt>
                <c:pt idx="5277">
                  <c:v>39.67127</c:v>
                </c:pt>
                <c:pt idx="5278">
                  <c:v>39.656379999999999</c:v>
                </c:pt>
                <c:pt idx="5279">
                  <c:v>39.64132</c:v>
                </c:pt>
                <c:pt idx="5280">
                  <c:v>39.626480000000001</c:v>
                </c:pt>
                <c:pt idx="5281">
                  <c:v>39.61168</c:v>
                </c:pt>
                <c:pt idx="5282">
                  <c:v>39.596620000000001</c:v>
                </c:pt>
                <c:pt idx="5283">
                  <c:v>39.581760000000003</c:v>
                </c:pt>
                <c:pt idx="5284">
                  <c:v>39.566679999999998</c:v>
                </c:pt>
                <c:pt idx="5285">
                  <c:v>39.551720000000003</c:v>
                </c:pt>
                <c:pt idx="5286">
                  <c:v>39.536639999999998</c:v>
                </c:pt>
                <c:pt idx="5287">
                  <c:v>39.521360000000001</c:v>
                </c:pt>
                <c:pt idx="5288">
                  <c:v>39.50638</c:v>
                </c:pt>
                <c:pt idx="5289">
                  <c:v>39.49136</c:v>
                </c:pt>
                <c:pt idx="5290">
                  <c:v>39.476480000000002</c:v>
                </c:pt>
                <c:pt idx="5291">
                  <c:v>39.460999999999999</c:v>
                </c:pt>
                <c:pt idx="5292">
                  <c:v>39.446289999999998</c:v>
                </c:pt>
                <c:pt idx="5293">
                  <c:v>39.430999999999997</c:v>
                </c:pt>
                <c:pt idx="5294">
                  <c:v>39.4161</c:v>
                </c:pt>
                <c:pt idx="5295">
                  <c:v>39.401000000000003</c:v>
                </c:pt>
                <c:pt idx="5296">
                  <c:v>39.385759999999998</c:v>
                </c:pt>
                <c:pt idx="5297">
                  <c:v>39.370820000000002</c:v>
                </c:pt>
                <c:pt idx="5298">
                  <c:v>39.355980000000002</c:v>
                </c:pt>
                <c:pt idx="5299">
                  <c:v>39.341560000000001</c:v>
                </c:pt>
                <c:pt idx="5300">
                  <c:v>39.326680000000003</c:v>
                </c:pt>
                <c:pt idx="5301">
                  <c:v>39.312130000000003</c:v>
                </c:pt>
                <c:pt idx="5302">
                  <c:v>39.297199999999997</c:v>
                </c:pt>
                <c:pt idx="5303">
                  <c:v>39.282519999999998</c:v>
                </c:pt>
                <c:pt idx="5304">
                  <c:v>39.26755</c:v>
                </c:pt>
                <c:pt idx="5305">
                  <c:v>39.252859999999998</c:v>
                </c:pt>
                <c:pt idx="5306">
                  <c:v>39.238219999999998</c:v>
                </c:pt>
                <c:pt idx="5307">
                  <c:v>39.223120000000002</c:v>
                </c:pt>
                <c:pt idx="5308">
                  <c:v>39.208399999999997</c:v>
                </c:pt>
                <c:pt idx="5309">
                  <c:v>39.193260000000002</c:v>
                </c:pt>
                <c:pt idx="5310">
                  <c:v>39.178579999999997</c:v>
                </c:pt>
                <c:pt idx="5311">
                  <c:v>39.163649999999997</c:v>
                </c:pt>
                <c:pt idx="5312">
                  <c:v>39.148510000000002</c:v>
                </c:pt>
                <c:pt idx="5313">
                  <c:v>39.133719999999997</c:v>
                </c:pt>
                <c:pt idx="5314">
                  <c:v>39.118400000000001</c:v>
                </c:pt>
                <c:pt idx="5315">
                  <c:v>39.103360000000002</c:v>
                </c:pt>
                <c:pt idx="5316">
                  <c:v>39.088349999999998</c:v>
                </c:pt>
                <c:pt idx="5317">
                  <c:v>39.07347</c:v>
                </c:pt>
                <c:pt idx="5318">
                  <c:v>39.058750000000003</c:v>
                </c:pt>
                <c:pt idx="5319">
                  <c:v>39.043849999999999</c:v>
                </c:pt>
                <c:pt idx="5320">
                  <c:v>39.0289</c:v>
                </c:pt>
                <c:pt idx="5321">
                  <c:v>39.014319999999998</c:v>
                </c:pt>
                <c:pt idx="5322">
                  <c:v>38.999699999999997</c:v>
                </c:pt>
                <c:pt idx="5323">
                  <c:v>38.984909999999999</c:v>
                </c:pt>
                <c:pt idx="5324">
                  <c:v>38.970170000000003</c:v>
                </c:pt>
                <c:pt idx="5325">
                  <c:v>38.955599999999997</c:v>
                </c:pt>
                <c:pt idx="5326">
                  <c:v>38.940840000000001</c:v>
                </c:pt>
                <c:pt idx="5327">
                  <c:v>38.926099999999998</c:v>
                </c:pt>
                <c:pt idx="5328">
                  <c:v>38.911450000000002</c:v>
                </c:pt>
                <c:pt idx="5329">
                  <c:v>38.8962</c:v>
                </c:pt>
                <c:pt idx="5330">
                  <c:v>38.88111</c:v>
                </c:pt>
                <c:pt idx="5331">
                  <c:v>38.866300000000003</c:v>
                </c:pt>
                <c:pt idx="5332">
                  <c:v>38.851410000000001</c:v>
                </c:pt>
                <c:pt idx="5333">
                  <c:v>38.83623</c:v>
                </c:pt>
                <c:pt idx="5334">
                  <c:v>38.821559999999998</c:v>
                </c:pt>
                <c:pt idx="5335">
                  <c:v>38.806330000000003</c:v>
                </c:pt>
                <c:pt idx="5336">
                  <c:v>38.791499999999999</c:v>
                </c:pt>
                <c:pt idx="5337">
                  <c:v>38.776380000000003</c:v>
                </c:pt>
                <c:pt idx="5338">
                  <c:v>38.761279999999999</c:v>
                </c:pt>
                <c:pt idx="5339">
                  <c:v>38.746139999999997</c:v>
                </c:pt>
                <c:pt idx="5340">
                  <c:v>38.731200000000001</c:v>
                </c:pt>
                <c:pt idx="5341">
                  <c:v>38.715820000000001</c:v>
                </c:pt>
                <c:pt idx="5342">
                  <c:v>38.700690000000002</c:v>
                </c:pt>
                <c:pt idx="5343">
                  <c:v>38.685099999999998</c:v>
                </c:pt>
                <c:pt idx="5344">
                  <c:v>38.669449999999998</c:v>
                </c:pt>
                <c:pt idx="5345">
                  <c:v>38.654240000000001</c:v>
                </c:pt>
                <c:pt idx="5346">
                  <c:v>38.638500000000001</c:v>
                </c:pt>
                <c:pt idx="5347">
                  <c:v>38.623139999999999</c:v>
                </c:pt>
                <c:pt idx="5348">
                  <c:v>38.607669999999999</c:v>
                </c:pt>
                <c:pt idx="5349">
                  <c:v>38.592100000000002</c:v>
                </c:pt>
                <c:pt idx="5350">
                  <c:v>38.576149999999998</c:v>
                </c:pt>
                <c:pt idx="5351">
                  <c:v>38.5608</c:v>
                </c:pt>
                <c:pt idx="5352">
                  <c:v>38.54524</c:v>
                </c:pt>
                <c:pt idx="5353">
                  <c:v>38.529559999999996</c:v>
                </c:pt>
                <c:pt idx="5354">
                  <c:v>38.513550000000002</c:v>
                </c:pt>
                <c:pt idx="5355">
                  <c:v>38.497770000000003</c:v>
                </c:pt>
                <c:pt idx="5356">
                  <c:v>38.481999999999999</c:v>
                </c:pt>
                <c:pt idx="5357">
                  <c:v>38.466410000000003</c:v>
                </c:pt>
                <c:pt idx="5358">
                  <c:v>38.450679999999998</c:v>
                </c:pt>
                <c:pt idx="5359">
                  <c:v>38.43477</c:v>
                </c:pt>
                <c:pt idx="5360">
                  <c:v>38.419499999999999</c:v>
                </c:pt>
                <c:pt idx="5361">
                  <c:v>38.403700000000001</c:v>
                </c:pt>
                <c:pt idx="5362">
                  <c:v>38.388399999999997</c:v>
                </c:pt>
                <c:pt idx="5363">
                  <c:v>38.372540000000001</c:v>
                </c:pt>
                <c:pt idx="5364">
                  <c:v>38.356760000000001</c:v>
                </c:pt>
                <c:pt idx="5365">
                  <c:v>38.341589999999997</c:v>
                </c:pt>
                <c:pt idx="5366">
                  <c:v>38.326000000000001</c:v>
                </c:pt>
                <c:pt idx="5367">
                  <c:v>38.310369999999999</c:v>
                </c:pt>
                <c:pt idx="5368">
                  <c:v>38.294539999999998</c:v>
                </c:pt>
                <c:pt idx="5369">
                  <c:v>38.278739999999999</c:v>
                </c:pt>
                <c:pt idx="5370">
                  <c:v>38.263060000000003</c:v>
                </c:pt>
                <c:pt idx="5371">
                  <c:v>38.247419999999998</c:v>
                </c:pt>
                <c:pt idx="5372">
                  <c:v>38.231870000000001</c:v>
                </c:pt>
                <c:pt idx="5373">
                  <c:v>38.216740000000001</c:v>
                </c:pt>
                <c:pt idx="5374">
                  <c:v>38.20138</c:v>
                </c:pt>
                <c:pt idx="5375">
                  <c:v>38.186450000000001</c:v>
                </c:pt>
                <c:pt idx="5376">
                  <c:v>38.172029999999999</c:v>
                </c:pt>
                <c:pt idx="5377">
                  <c:v>38.158000000000001</c:v>
                </c:pt>
                <c:pt idx="5378">
                  <c:v>38.143920000000001</c:v>
                </c:pt>
                <c:pt idx="5379">
                  <c:v>38.130229999999997</c:v>
                </c:pt>
                <c:pt idx="5380">
                  <c:v>38.116799999999998</c:v>
                </c:pt>
                <c:pt idx="5381">
                  <c:v>38.103720000000003</c:v>
                </c:pt>
                <c:pt idx="5382">
                  <c:v>38.090220000000002</c:v>
                </c:pt>
                <c:pt idx="5383">
                  <c:v>38.07714</c:v>
                </c:pt>
                <c:pt idx="5384">
                  <c:v>38.064</c:v>
                </c:pt>
                <c:pt idx="5385">
                  <c:v>38.050710000000002</c:v>
                </c:pt>
                <c:pt idx="5386">
                  <c:v>38.037460000000003</c:v>
                </c:pt>
                <c:pt idx="5387">
                  <c:v>38.023899999999998</c:v>
                </c:pt>
                <c:pt idx="5388">
                  <c:v>38.010840000000002</c:v>
                </c:pt>
                <c:pt idx="5389">
                  <c:v>37.997300000000003</c:v>
                </c:pt>
                <c:pt idx="5390">
                  <c:v>37.983910000000002</c:v>
                </c:pt>
                <c:pt idx="5391">
                  <c:v>37.970860000000002</c:v>
                </c:pt>
                <c:pt idx="5392">
                  <c:v>37.957479999999997</c:v>
                </c:pt>
                <c:pt idx="5393">
                  <c:v>37.944090000000003</c:v>
                </c:pt>
                <c:pt idx="5394">
                  <c:v>37.93112</c:v>
                </c:pt>
                <c:pt idx="5395">
                  <c:v>37.917819999999999</c:v>
                </c:pt>
                <c:pt idx="5396">
                  <c:v>37.904299999999999</c:v>
                </c:pt>
                <c:pt idx="5397">
                  <c:v>37.891309999999997</c:v>
                </c:pt>
                <c:pt idx="5398">
                  <c:v>37.877699999999997</c:v>
                </c:pt>
                <c:pt idx="5399">
                  <c:v>37.864420000000003</c:v>
                </c:pt>
                <c:pt idx="5400">
                  <c:v>37.850149999999999</c:v>
                </c:pt>
                <c:pt idx="5401">
                  <c:v>37.836379999999998</c:v>
                </c:pt>
                <c:pt idx="5402">
                  <c:v>37.822920000000003</c:v>
                </c:pt>
                <c:pt idx="5403">
                  <c:v>37.809199999999997</c:v>
                </c:pt>
                <c:pt idx="5404">
                  <c:v>37.795520000000003</c:v>
                </c:pt>
                <c:pt idx="5405">
                  <c:v>37.781599999999997</c:v>
                </c:pt>
                <c:pt idx="5406">
                  <c:v>37.768070000000002</c:v>
                </c:pt>
                <c:pt idx="5407">
                  <c:v>37.754179999999998</c:v>
                </c:pt>
                <c:pt idx="5408">
                  <c:v>37.74062</c:v>
                </c:pt>
                <c:pt idx="5409">
                  <c:v>37.727080000000001</c:v>
                </c:pt>
                <c:pt idx="5410">
                  <c:v>37.713410000000003</c:v>
                </c:pt>
                <c:pt idx="5411">
                  <c:v>37.700009999999999</c:v>
                </c:pt>
                <c:pt idx="5412">
                  <c:v>37.686279999999996</c:v>
                </c:pt>
                <c:pt idx="5413">
                  <c:v>37.672580000000004</c:v>
                </c:pt>
                <c:pt idx="5414">
                  <c:v>37.65889</c:v>
                </c:pt>
                <c:pt idx="5415">
                  <c:v>37.64537</c:v>
                </c:pt>
                <c:pt idx="5416">
                  <c:v>37.631480000000003</c:v>
                </c:pt>
                <c:pt idx="5417">
                  <c:v>37.617660000000001</c:v>
                </c:pt>
                <c:pt idx="5418">
                  <c:v>37.603909999999999</c:v>
                </c:pt>
                <c:pt idx="5419">
                  <c:v>37.590000000000003</c:v>
                </c:pt>
                <c:pt idx="5420">
                  <c:v>37.576050000000002</c:v>
                </c:pt>
                <c:pt idx="5421">
                  <c:v>37.562269999999998</c:v>
                </c:pt>
                <c:pt idx="5422">
                  <c:v>37.548560000000002</c:v>
                </c:pt>
                <c:pt idx="5423">
                  <c:v>37.534669999999998</c:v>
                </c:pt>
                <c:pt idx="5424">
                  <c:v>37.520820000000001</c:v>
                </c:pt>
                <c:pt idx="5425">
                  <c:v>37.507129999999997</c:v>
                </c:pt>
                <c:pt idx="5426">
                  <c:v>37.493380000000002</c:v>
                </c:pt>
                <c:pt idx="5427">
                  <c:v>37.479329999999997</c:v>
                </c:pt>
                <c:pt idx="5428">
                  <c:v>37.465240000000001</c:v>
                </c:pt>
                <c:pt idx="5429">
                  <c:v>37.451390000000004</c:v>
                </c:pt>
                <c:pt idx="5430">
                  <c:v>37.437559999999998</c:v>
                </c:pt>
                <c:pt idx="5431">
                  <c:v>37.423639999999999</c:v>
                </c:pt>
                <c:pt idx="5432">
                  <c:v>37.40936</c:v>
                </c:pt>
                <c:pt idx="5433">
                  <c:v>37.395519999999998</c:v>
                </c:pt>
                <c:pt idx="5434">
                  <c:v>37.381619999999998</c:v>
                </c:pt>
                <c:pt idx="5435">
                  <c:v>37.367469999999997</c:v>
                </c:pt>
                <c:pt idx="5436">
                  <c:v>37.353430000000003</c:v>
                </c:pt>
                <c:pt idx="5437">
                  <c:v>37.339680000000001</c:v>
                </c:pt>
                <c:pt idx="5438">
                  <c:v>37.325809999999997</c:v>
                </c:pt>
                <c:pt idx="5439">
                  <c:v>37.311839999999997</c:v>
                </c:pt>
                <c:pt idx="5440">
                  <c:v>37.297969999999999</c:v>
                </c:pt>
                <c:pt idx="5441">
                  <c:v>37.283999999999999</c:v>
                </c:pt>
                <c:pt idx="5442">
                  <c:v>37.270139999999998</c:v>
                </c:pt>
                <c:pt idx="5443">
                  <c:v>37.256149999999998</c:v>
                </c:pt>
                <c:pt idx="5444">
                  <c:v>37.242449999999998</c:v>
                </c:pt>
                <c:pt idx="5445">
                  <c:v>37.228839999999998</c:v>
                </c:pt>
                <c:pt idx="5446">
                  <c:v>37.21452</c:v>
                </c:pt>
                <c:pt idx="5447">
                  <c:v>37.20093</c:v>
                </c:pt>
                <c:pt idx="5448">
                  <c:v>37.186950000000003</c:v>
                </c:pt>
                <c:pt idx="5449">
                  <c:v>37.172690000000003</c:v>
                </c:pt>
                <c:pt idx="5450">
                  <c:v>37.158859999999997</c:v>
                </c:pt>
                <c:pt idx="5451">
                  <c:v>37.144359999999999</c:v>
                </c:pt>
                <c:pt idx="5452">
                  <c:v>37.130279999999999</c:v>
                </c:pt>
                <c:pt idx="5453">
                  <c:v>37.11591</c:v>
                </c:pt>
                <c:pt idx="5454">
                  <c:v>37.101260000000003</c:v>
                </c:pt>
                <c:pt idx="5455">
                  <c:v>37.08672</c:v>
                </c:pt>
                <c:pt idx="5456">
                  <c:v>37.072139999999997</c:v>
                </c:pt>
                <c:pt idx="5457">
                  <c:v>37.057389999999998</c:v>
                </c:pt>
                <c:pt idx="5458">
                  <c:v>37.042850000000001</c:v>
                </c:pt>
                <c:pt idx="5459">
                  <c:v>37.028379999999999</c:v>
                </c:pt>
                <c:pt idx="5460">
                  <c:v>37.013559999999998</c:v>
                </c:pt>
                <c:pt idx="5461">
                  <c:v>36.998840000000001</c:v>
                </c:pt>
                <c:pt idx="5462">
                  <c:v>36.984520000000003</c:v>
                </c:pt>
                <c:pt idx="5463">
                  <c:v>36.969709999999999</c:v>
                </c:pt>
                <c:pt idx="5464">
                  <c:v>36.955280000000002</c:v>
                </c:pt>
                <c:pt idx="5465">
                  <c:v>36.940530000000003</c:v>
                </c:pt>
                <c:pt idx="5466">
                  <c:v>36.926160000000003</c:v>
                </c:pt>
                <c:pt idx="5467">
                  <c:v>36.912019999999998</c:v>
                </c:pt>
                <c:pt idx="5468">
                  <c:v>36.897570000000002</c:v>
                </c:pt>
                <c:pt idx="5469">
                  <c:v>36.883180000000003</c:v>
                </c:pt>
                <c:pt idx="5470">
                  <c:v>36.86891</c:v>
                </c:pt>
                <c:pt idx="5471">
                  <c:v>36.85454</c:v>
                </c:pt>
                <c:pt idx="5472">
                  <c:v>36.840029999999999</c:v>
                </c:pt>
                <c:pt idx="5473">
                  <c:v>36.825699999999998</c:v>
                </c:pt>
                <c:pt idx="5474">
                  <c:v>36.810980000000001</c:v>
                </c:pt>
                <c:pt idx="5475">
                  <c:v>36.796970000000002</c:v>
                </c:pt>
                <c:pt idx="5476">
                  <c:v>36.782499999999999</c:v>
                </c:pt>
                <c:pt idx="5477">
                  <c:v>36.767650000000003</c:v>
                </c:pt>
                <c:pt idx="5478">
                  <c:v>36.753100000000003</c:v>
                </c:pt>
                <c:pt idx="5479">
                  <c:v>36.738280000000003</c:v>
                </c:pt>
                <c:pt idx="5480">
                  <c:v>36.723590000000002</c:v>
                </c:pt>
                <c:pt idx="5481">
                  <c:v>36.708739999999999</c:v>
                </c:pt>
                <c:pt idx="5482">
                  <c:v>36.694159999999997</c:v>
                </c:pt>
                <c:pt idx="5483">
                  <c:v>36.679560000000002</c:v>
                </c:pt>
                <c:pt idx="5484">
                  <c:v>36.664850000000001</c:v>
                </c:pt>
                <c:pt idx="5485">
                  <c:v>36.65016</c:v>
                </c:pt>
                <c:pt idx="5486">
                  <c:v>36.635629999999999</c:v>
                </c:pt>
                <c:pt idx="5487">
                  <c:v>36.620780000000003</c:v>
                </c:pt>
                <c:pt idx="5488">
                  <c:v>36.606079999999999</c:v>
                </c:pt>
                <c:pt idx="5489">
                  <c:v>36.59178</c:v>
                </c:pt>
                <c:pt idx="5490">
                  <c:v>36.576740000000001</c:v>
                </c:pt>
                <c:pt idx="5491">
                  <c:v>36.562220000000003</c:v>
                </c:pt>
                <c:pt idx="5492">
                  <c:v>36.547240000000002</c:v>
                </c:pt>
                <c:pt idx="5493">
                  <c:v>36.532679999999999</c:v>
                </c:pt>
                <c:pt idx="5494">
                  <c:v>36.51773</c:v>
                </c:pt>
                <c:pt idx="5495">
                  <c:v>36.50311</c:v>
                </c:pt>
                <c:pt idx="5496">
                  <c:v>36.488520000000001</c:v>
                </c:pt>
                <c:pt idx="5497">
                  <c:v>36.474040000000002</c:v>
                </c:pt>
                <c:pt idx="5498">
                  <c:v>36.459119999999999</c:v>
                </c:pt>
                <c:pt idx="5499">
                  <c:v>36.44473</c:v>
                </c:pt>
                <c:pt idx="5500">
                  <c:v>36.430329999999998</c:v>
                </c:pt>
                <c:pt idx="5501">
                  <c:v>36.415599999999998</c:v>
                </c:pt>
                <c:pt idx="5502">
                  <c:v>36.400820000000003</c:v>
                </c:pt>
                <c:pt idx="5503">
                  <c:v>36.386360000000003</c:v>
                </c:pt>
                <c:pt idx="5504">
                  <c:v>36.372129999999999</c:v>
                </c:pt>
                <c:pt idx="5505">
                  <c:v>36.357660000000003</c:v>
                </c:pt>
                <c:pt idx="5506">
                  <c:v>36.343310000000002</c:v>
                </c:pt>
                <c:pt idx="5507">
                  <c:v>36.328949999999999</c:v>
                </c:pt>
                <c:pt idx="5508">
                  <c:v>36.314570000000003</c:v>
                </c:pt>
                <c:pt idx="5509">
                  <c:v>36.300289999999997</c:v>
                </c:pt>
                <c:pt idx="5510">
                  <c:v>36.286099999999998</c:v>
                </c:pt>
                <c:pt idx="5511">
                  <c:v>36.272039999999997</c:v>
                </c:pt>
                <c:pt idx="5512">
                  <c:v>36.257959999999997</c:v>
                </c:pt>
                <c:pt idx="5513">
                  <c:v>36.243560000000002</c:v>
                </c:pt>
                <c:pt idx="5514">
                  <c:v>36.229190000000003</c:v>
                </c:pt>
                <c:pt idx="5515">
                  <c:v>36.214750000000002</c:v>
                </c:pt>
                <c:pt idx="5516">
                  <c:v>36.200879999999998</c:v>
                </c:pt>
                <c:pt idx="5517">
                  <c:v>36.186399999999999</c:v>
                </c:pt>
                <c:pt idx="5518">
                  <c:v>36.172460000000001</c:v>
                </c:pt>
                <c:pt idx="5519">
                  <c:v>36.15804</c:v>
                </c:pt>
                <c:pt idx="5520">
                  <c:v>36.143689999999999</c:v>
                </c:pt>
                <c:pt idx="5521">
                  <c:v>36.129260000000002</c:v>
                </c:pt>
                <c:pt idx="5522">
                  <c:v>36.115119999999997</c:v>
                </c:pt>
                <c:pt idx="5523">
                  <c:v>36.101019999999998</c:v>
                </c:pt>
                <c:pt idx="5524">
                  <c:v>36.0867</c:v>
                </c:pt>
                <c:pt idx="5525">
                  <c:v>36.072130000000001</c:v>
                </c:pt>
                <c:pt idx="5526">
                  <c:v>36.057810000000003</c:v>
                </c:pt>
                <c:pt idx="5527">
                  <c:v>36.042810000000003</c:v>
                </c:pt>
                <c:pt idx="5528">
                  <c:v>36.028799999999997</c:v>
                </c:pt>
                <c:pt idx="5529">
                  <c:v>36.013860000000001</c:v>
                </c:pt>
                <c:pt idx="5530">
                  <c:v>35.999279999999999</c:v>
                </c:pt>
                <c:pt idx="5531">
                  <c:v>35.984540000000003</c:v>
                </c:pt>
                <c:pt idx="5532">
                  <c:v>35.970120000000001</c:v>
                </c:pt>
                <c:pt idx="5533">
                  <c:v>35.95552</c:v>
                </c:pt>
                <c:pt idx="5534">
                  <c:v>35.9407</c:v>
                </c:pt>
                <c:pt idx="5535">
                  <c:v>35.92615</c:v>
                </c:pt>
                <c:pt idx="5536">
                  <c:v>35.911700000000003</c:v>
                </c:pt>
                <c:pt idx="5537">
                  <c:v>35.89714</c:v>
                </c:pt>
                <c:pt idx="5538">
                  <c:v>35.8825</c:v>
                </c:pt>
                <c:pt idx="5539">
                  <c:v>35.868000000000002</c:v>
                </c:pt>
                <c:pt idx="5540">
                  <c:v>35.853650000000002</c:v>
                </c:pt>
                <c:pt idx="5541">
                  <c:v>35.83896</c:v>
                </c:pt>
                <c:pt idx="5542">
                  <c:v>35.824590000000001</c:v>
                </c:pt>
                <c:pt idx="5543">
                  <c:v>35.809690000000003</c:v>
                </c:pt>
                <c:pt idx="5544">
                  <c:v>35.795349999999999</c:v>
                </c:pt>
                <c:pt idx="5545">
                  <c:v>35.780520000000003</c:v>
                </c:pt>
                <c:pt idx="5546">
                  <c:v>35.765279999999997</c:v>
                </c:pt>
                <c:pt idx="5547">
                  <c:v>35.750320000000002</c:v>
                </c:pt>
                <c:pt idx="5548">
                  <c:v>35.735129999999998</c:v>
                </c:pt>
                <c:pt idx="5549">
                  <c:v>35.719720000000002</c:v>
                </c:pt>
                <c:pt idx="5550">
                  <c:v>35.704479999999997</c:v>
                </c:pt>
                <c:pt idx="5551">
                  <c:v>35.68927</c:v>
                </c:pt>
                <c:pt idx="5552">
                  <c:v>35.673679999999997</c:v>
                </c:pt>
                <c:pt idx="5553">
                  <c:v>35.65784</c:v>
                </c:pt>
                <c:pt idx="5554">
                  <c:v>35.642440000000001</c:v>
                </c:pt>
                <c:pt idx="5555">
                  <c:v>35.626980000000003</c:v>
                </c:pt>
                <c:pt idx="5556">
                  <c:v>35.611400000000003</c:v>
                </c:pt>
                <c:pt idx="5557">
                  <c:v>35.595750000000002</c:v>
                </c:pt>
                <c:pt idx="5558">
                  <c:v>35.579920000000001</c:v>
                </c:pt>
                <c:pt idx="5559">
                  <c:v>35.564520000000002</c:v>
                </c:pt>
                <c:pt idx="5560">
                  <c:v>35.548949999999998</c:v>
                </c:pt>
                <c:pt idx="5561">
                  <c:v>35.533299999999997</c:v>
                </c:pt>
                <c:pt idx="5562">
                  <c:v>35.517699999999998</c:v>
                </c:pt>
                <c:pt idx="5563">
                  <c:v>35.502380000000002</c:v>
                </c:pt>
                <c:pt idx="5564">
                  <c:v>35.486899999999999</c:v>
                </c:pt>
                <c:pt idx="5565">
                  <c:v>35.47128</c:v>
                </c:pt>
                <c:pt idx="5566">
                  <c:v>35.455800000000004</c:v>
                </c:pt>
                <c:pt idx="5567">
                  <c:v>35.440240000000003</c:v>
                </c:pt>
                <c:pt idx="5568">
                  <c:v>35.424500000000002</c:v>
                </c:pt>
                <c:pt idx="5569">
                  <c:v>35.408900000000003</c:v>
                </c:pt>
                <c:pt idx="5570">
                  <c:v>35.39331</c:v>
                </c:pt>
                <c:pt idx="5571">
                  <c:v>35.377600000000001</c:v>
                </c:pt>
                <c:pt idx="5572">
                  <c:v>35.361800000000002</c:v>
                </c:pt>
                <c:pt idx="5573">
                  <c:v>35.346139999999998</c:v>
                </c:pt>
                <c:pt idx="5574">
                  <c:v>35.330390000000001</c:v>
                </c:pt>
                <c:pt idx="5575">
                  <c:v>35.314579999999999</c:v>
                </c:pt>
                <c:pt idx="5576">
                  <c:v>35.298949999999998</c:v>
                </c:pt>
                <c:pt idx="5577">
                  <c:v>35.283320000000003</c:v>
                </c:pt>
                <c:pt idx="5578">
                  <c:v>35.267409999999998</c:v>
                </c:pt>
                <c:pt idx="5579">
                  <c:v>35.251399999999997</c:v>
                </c:pt>
                <c:pt idx="5580">
                  <c:v>35.235259999999997</c:v>
                </c:pt>
                <c:pt idx="5581">
                  <c:v>35.219299999999997</c:v>
                </c:pt>
                <c:pt idx="5582">
                  <c:v>35.203189999999999</c:v>
                </c:pt>
                <c:pt idx="5583">
                  <c:v>35.187179999999998</c:v>
                </c:pt>
                <c:pt idx="5584">
                  <c:v>35.171129999999998</c:v>
                </c:pt>
                <c:pt idx="5585">
                  <c:v>35.155589999999997</c:v>
                </c:pt>
                <c:pt idx="5586">
                  <c:v>35.139670000000002</c:v>
                </c:pt>
                <c:pt idx="5587">
                  <c:v>35.124000000000002</c:v>
                </c:pt>
                <c:pt idx="5588">
                  <c:v>35.108310000000003</c:v>
                </c:pt>
                <c:pt idx="5589">
                  <c:v>35.092080000000003</c:v>
                </c:pt>
                <c:pt idx="5590">
                  <c:v>35.076900000000002</c:v>
                </c:pt>
                <c:pt idx="5591">
                  <c:v>35.060940000000002</c:v>
                </c:pt>
                <c:pt idx="5592">
                  <c:v>35.045380000000002</c:v>
                </c:pt>
                <c:pt idx="5593">
                  <c:v>35.029649999999997</c:v>
                </c:pt>
                <c:pt idx="5594">
                  <c:v>35.013660000000002</c:v>
                </c:pt>
                <c:pt idx="5595">
                  <c:v>34.99776</c:v>
                </c:pt>
                <c:pt idx="5596">
                  <c:v>34.981900000000003</c:v>
                </c:pt>
                <c:pt idx="5597">
                  <c:v>34.965820000000001</c:v>
                </c:pt>
                <c:pt idx="5598">
                  <c:v>34.949829999999999</c:v>
                </c:pt>
                <c:pt idx="5599">
                  <c:v>34.934220000000003</c:v>
                </c:pt>
                <c:pt idx="5600">
                  <c:v>34.917900000000003</c:v>
                </c:pt>
                <c:pt idx="5601">
                  <c:v>34.902079999999998</c:v>
                </c:pt>
                <c:pt idx="5602">
                  <c:v>34.8857</c:v>
                </c:pt>
                <c:pt idx="5603">
                  <c:v>34.869889999999998</c:v>
                </c:pt>
                <c:pt idx="5604">
                  <c:v>34.854329999999997</c:v>
                </c:pt>
                <c:pt idx="5605">
                  <c:v>34.83813</c:v>
                </c:pt>
                <c:pt idx="5606">
                  <c:v>34.82244</c:v>
                </c:pt>
                <c:pt idx="5607">
                  <c:v>34.806559999999998</c:v>
                </c:pt>
                <c:pt idx="5608">
                  <c:v>34.79045</c:v>
                </c:pt>
                <c:pt idx="5609">
                  <c:v>34.774880000000003</c:v>
                </c:pt>
                <c:pt idx="5610">
                  <c:v>34.75844</c:v>
                </c:pt>
                <c:pt idx="5611">
                  <c:v>34.742519999999999</c:v>
                </c:pt>
                <c:pt idx="5612">
                  <c:v>34.726379999999999</c:v>
                </c:pt>
                <c:pt idx="5613">
                  <c:v>34.710299999999997</c:v>
                </c:pt>
                <c:pt idx="5614">
                  <c:v>34.694000000000003</c:v>
                </c:pt>
                <c:pt idx="5615">
                  <c:v>34.677399999999999</c:v>
                </c:pt>
                <c:pt idx="5616">
                  <c:v>34.661059999999999</c:v>
                </c:pt>
                <c:pt idx="5617">
                  <c:v>34.644579999999998</c:v>
                </c:pt>
                <c:pt idx="5618">
                  <c:v>34.62762</c:v>
                </c:pt>
                <c:pt idx="5619">
                  <c:v>34.610520000000001</c:v>
                </c:pt>
                <c:pt idx="5620">
                  <c:v>34.59375</c:v>
                </c:pt>
                <c:pt idx="5621">
                  <c:v>34.576439999999998</c:v>
                </c:pt>
                <c:pt idx="5622">
                  <c:v>34.559249999999999</c:v>
                </c:pt>
                <c:pt idx="5623">
                  <c:v>34.541600000000003</c:v>
                </c:pt>
                <c:pt idx="5624">
                  <c:v>34.524340000000002</c:v>
                </c:pt>
                <c:pt idx="5625">
                  <c:v>34.50667</c:v>
                </c:pt>
                <c:pt idx="5626">
                  <c:v>34.488840000000003</c:v>
                </c:pt>
                <c:pt idx="5627">
                  <c:v>34.471519999999998</c:v>
                </c:pt>
                <c:pt idx="5628">
                  <c:v>34.454210000000003</c:v>
                </c:pt>
                <c:pt idx="5629">
                  <c:v>34.439160000000001</c:v>
                </c:pt>
                <c:pt idx="5630">
                  <c:v>34.423830000000002</c:v>
                </c:pt>
                <c:pt idx="5631">
                  <c:v>34.408200000000001</c:v>
                </c:pt>
                <c:pt idx="5632">
                  <c:v>34.392969999999998</c:v>
                </c:pt>
                <c:pt idx="5633">
                  <c:v>34.377499999999998</c:v>
                </c:pt>
                <c:pt idx="5634">
                  <c:v>34.361879999999999</c:v>
                </c:pt>
                <c:pt idx="5635">
                  <c:v>34.346580000000003</c:v>
                </c:pt>
                <c:pt idx="5636">
                  <c:v>34.330979999999997</c:v>
                </c:pt>
                <c:pt idx="5637">
                  <c:v>34.315620000000003</c:v>
                </c:pt>
                <c:pt idx="5638">
                  <c:v>34.300629999999998</c:v>
                </c:pt>
                <c:pt idx="5639">
                  <c:v>34.284999999999997</c:v>
                </c:pt>
                <c:pt idx="5640">
                  <c:v>34.2697</c:v>
                </c:pt>
                <c:pt idx="5641">
                  <c:v>34.254399999999997</c:v>
                </c:pt>
                <c:pt idx="5642">
                  <c:v>34.238889999999998</c:v>
                </c:pt>
                <c:pt idx="5643">
                  <c:v>34.223460000000003</c:v>
                </c:pt>
                <c:pt idx="5644">
                  <c:v>34.20778</c:v>
                </c:pt>
                <c:pt idx="5645">
                  <c:v>34.192500000000003</c:v>
                </c:pt>
                <c:pt idx="5646">
                  <c:v>34.176870000000001</c:v>
                </c:pt>
                <c:pt idx="5647">
                  <c:v>34.161009999999997</c:v>
                </c:pt>
                <c:pt idx="5648">
                  <c:v>34.145629999999997</c:v>
                </c:pt>
                <c:pt idx="5649">
                  <c:v>34.129759999999997</c:v>
                </c:pt>
                <c:pt idx="5650">
                  <c:v>34.113959999999999</c:v>
                </c:pt>
                <c:pt idx="5651">
                  <c:v>34.098390000000002</c:v>
                </c:pt>
                <c:pt idx="5652">
                  <c:v>34.082799999999999</c:v>
                </c:pt>
                <c:pt idx="5653">
                  <c:v>34.067</c:v>
                </c:pt>
                <c:pt idx="5654">
                  <c:v>34.051389999999998</c:v>
                </c:pt>
                <c:pt idx="5655">
                  <c:v>34.035550000000001</c:v>
                </c:pt>
                <c:pt idx="5656">
                  <c:v>34.02008</c:v>
                </c:pt>
                <c:pt idx="5657">
                  <c:v>34.004460000000002</c:v>
                </c:pt>
                <c:pt idx="5658">
                  <c:v>33.98892</c:v>
                </c:pt>
                <c:pt idx="5659">
                  <c:v>33.973570000000002</c:v>
                </c:pt>
                <c:pt idx="5660">
                  <c:v>33.958309999999997</c:v>
                </c:pt>
                <c:pt idx="5661">
                  <c:v>33.94303</c:v>
                </c:pt>
                <c:pt idx="5662">
                  <c:v>33.927660000000003</c:v>
                </c:pt>
                <c:pt idx="5663">
                  <c:v>33.912610000000001</c:v>
                </c:pt>
                <c:pt idx="5664">
                  <c:v>33.89734</c:v>
                </c:pt>
                <c:pt idx="5665">
                  <c:v>33.88223</c:v>
                </c:pt>
                <c:pt idx="5666">
                  <c:v>33.866889999999998</c:v>
                </c:pt>
                <c:pt idx="5667">
                  <c:v>33.851759999999999</c:v>
                </c:pt>
                <c:pt idx="5668">
                  <c:v>33.836579999999998</c:v>
                </c:pt>
                <c:pt idx="5669">
                  <c:v>33.821440000000003</c:v>
                </c:pt>
                <c:pt idx="5670">
                  <c:v>33.806480000000001</c:v>
                </c:pt>
                <c:pt idx="5671">
                  <c:v>33.791359999999997</c:v>
                </c:pt>
                <c:pt idx="5672">
                  <c:v>33.776040000000002</c:v>
                </c:pt>
                <c:pt idx="5673">
                  <c:v>33.761099999999999</c:v>
                </c:pt>
                <c:pt idx="5674">
                  <c:v>33.74597</c:v>
                </c:pt>
                <c:pt idx="5675">
                  <c:v>33.731009999999998</c:v>
                </c:pt>
                <c:pt idx="5676">
                  <c:v>33.715719999999997</c:v>
                </c:pt>
                <c:pt idx="5677">
                  <c:v>33.700560000000003</c:v>
                </c:pt>
                <c:pt idx="5678">
                  <c:v>33.685200000000002</c:v>
                </c:pt>
                <c:pt idx="5679">
                  <c:v>33.669879999999999</c:v>
                </c:pt>
                <c:pt idx="5680">
                  <c:v>33.654600000000002</c:v>
                </c:pt>
                <c:pt idx="5681">
                  <c:v>33.639060000000001</c:v>
                </c:pt>
                <c:pt idx="5682">
                  <c:v>33.623869999999997</c:v>
                </c:pt>
                <c:pt idx="5683">
                  <c:v>33.608469999999997</c:v>
                </c:pt>
                <c:pt idx="5684">
                  <c:v>33.593089999999997</c:v>
                </c:pt>
                <c:pt idx="5685">
                  <c:v>33.577500000000001</c:v>
                </c:pt>
                <c:pt idx="5686">
                  <c:v>33.562330000000003</c:v>
                </c:pt>
                <c:pt idx="5687">
                  <c:v>33.546669999999999</c:v>
                </c:pt>
                <c:pt idx="5688">
                  <c:v>33.531100000000002</c:v>
                </c:pt>
                <c:pt idx="5689">
                  <c:v>33.515860000000004</c:v>
                </c:pt>
                <c:pt idx="5690">
                  <c:v>33.500239999999998</c:v>
                </c:pt>
                <c:pt idx="5691">
                  <c:v>33.48489</c:v>
                </c:pt>
                <c:pt idx="5692">
                  <c:v>33.469299999999997</c:v>
                </c:pt>
                <c:pt idx="5693">
                  <c:v>33.453780000000002</c:v>
                </c:pt>
                <c:pt idx="5694">
                  <c:v>33.438459999999999</c:v>
                </c:pt>
                <c:pt idx="5695">
                  <c:v>33.423220000000001</c:v>
                </c:pt>
                <c:pt idx="5696">
                  <c:v>33.407980000000002</c:v>
                </c:pt>
                <c:pt idx="5697">
                  <c:v>33.392800000000001</c:v>
                </c:pt>
                <c:pt idx="5698">
                  <c:v>33.37717</c:v>
                </c:pt>
                <c:pt idx="5699">
                  <c:v>33.361879999999999</c:v>
                </c:pt>
                <c:pt idx="5700">
                  <c:v>33.34695</c:v>
                </c:pt>
                <c:pt idx="5701">
                  <c:v>33.331440000000001</c:v>
                </c:pt>
                <c:pt idx="5702">
                  <c:v>33.316369999999999</c:v>
                </c:pt>
                <c:pt idx="5703">
                  <c:v>33.301009999999998</c:v>
                </c:pt>
                <c:pt idx="5704">
                  <c:v>33.28557</c:v>
                </c:pt>
                <c:pt idx="5705">
                  <c:v>33.270220000000002</c:v>
                </c:pt>
                <c:pt idx="5706">
                  <c:v>33.254739999999998</c:v>
                </c:pt>
                <c:pt idx="5707">
                  <c:v>33.239139999999999</c:v>
                </c:pt>
                <c:pt idx="5708">
                  <c:v>33.22354</c:v>
                </c:pt>
                <c:pt idx="5709">
                  <c:v>33.208159999999999</c:v>
                </c:pt>
                <c:pt idx="5710">
                  <c:v>33.192459999999997</c:v>
                </c:pt>
                <c:pt idx="5711">
                  <c:v>33.176819999999999</c:v>
                </c:pt>
                <c:pt idx="5712">
                  <c:v>33.161430000000003</c:v>
                </c:pt>
                <c:pt idx="5713">
                  <c:v>33.145809999999997</c:v>
                </c:pt>
                <c:pt idx="5714">
                  <c:v>33.130339999999997</c:v>
                </c:pt>
                <c:pt idx="5715">
                  <c:v>33.114759999999997</c:v>
                </c:pt>
                <c:pt idx="5716">
                  <c:v>33.099119999999999</c:v>
                </c:pt>
                <c:pt idx="5717">
                  <c:v>33.083849999999998</c:v>
                </c:pt>
                <c:pt idx="5718">
                  <c:v>33.067970000000003</c:v>
                </c:pt>
                <c:pt idx="5719">
                  <c:v>33.052599999999998</c:v>
                </c:pt>
                <c:pt idx="5720">
                  <c:v>33.036900000000003</c:v>
                </c:pt>
                <c:pt idx="5721">
                  <c:v>33.021419999999999</c:v>
                </c:pt>
                <c:pt idx="5722">
                  <c:v>33.005879999999998</c:v>
                </c:pt>
                <c:pt idx="5723">
                  <c:v>32.990400000000001</c:v>
                </c:pt>
                <c:pt idx="5724">
                  <c:v>32.97466</c:v>
                </c:pt>
                <c:pt idx="5725">
                  <c:v>32.95917</c:v>
                </c:pt>
                <c:pt idx="5726">
                  <c:v>32.943019999999997</c:v>
                </c:pt>
                <c:pt idx="5727">
                  <c:v>32.927390000000003</c:v>
                </c:pt>
                <c:pt idx="5728">
                  <c:v>32.911619999999999</c:v>
                </c:pt>
                <c:pt idx="5729">
                  <c:v>32.896120000000003</c:v>
                </c:pt>
                <c:pt idx="5730">
                  <c:v>32.880189999999999</c:v>
                </c:pt>
                <c:pt idx="5731">
                  <c:v>32.864690000000003</c:v>
                </c:pt>
                <c:pt idx="5732">
                  <c:v>32.848640000000003</c:v>
                </c:pt>
                <c:pt idx="5733">
                  <c:v>32.833129999999997</c:v>
                </c:pt>
                <c:pt idx="5734">
                  <c:v>32.81747</c:v>
                </c:pt>
                <c:pt idx="5735">
                  <c:v>32.802</c:v>
                </c:pt>
                <c:pt idx="5736">
                  <c:v>32.786090000000002</c:v>
                </c:pt>
                <c:pt idx="5737">
                  <c:v>32.770859999999999</c:v>
                </c:pt>
                <c:pt idx="5738">
                  <c:v>32.75508</c:v>
                </c:pt>
                <c:pt idx="5739">
                  <c:v>32.739449999999998</c:v>
                </c:pt>
                <c:pt idx="5740">
                  <c:v>32.724080000000001</c:v>
                </c:pt>
                <c:pt idx="5741">
                  <c:v>32.708150000000003</c:v>
                </c:pt>
                <c:pt idx="5742">
                  <c:v>32.69258</c:v>
                </c:pt>
                <c:pt idx="5743">
                  <c:v>32.677120000000002</c:v>
                </c:pt>
                <c:pt idx="5744">
                  <c:v>32.661200000000001</c:v>
                </c:pt>
                <c:pt idx="5745">
                  <c:v>32.645530000000001</c:v>
                </c:pt>
                <c:pt idx="5746">
                  <c:v>32.630040000000001</c:v>
                </c:pt>
                <c:pt idx="5747">
                  <c:v>32.614130000000003</c:v>
                </c:pt>
                <c:pt idx="5748">
                  <c:v>32.598739999999999</c:v>
                </c:pt>
                <c:pt idx="5749">
                  <c:v>32.582920000000001</c:v>
                </c:pt>
                <c:pt idx="5750">
                  <c:v>32.567540000000001</c:v>
                </c:pt>
                <c:pt idx="5751">
                  <c:v>32.552079999999997</c:v>
                </c:pt>
                <c:pt idx="5752">
                  <c:v>32.536299999999997</c:v>
                </c:pt>
                <c:pt idx="5753">
                  <c:v>32.520319999999998</c:v>
                </c:pt>
                <c:pt idx="5754">
                  <c:v>32.504600000000003</c:v>
                </c:pt>
                <c:pt idx="5755">
                  <c:v>32.489040000000003</c:v>
                </c:pt>
                <c:pt idx="5756">
                  <c:v>32.473390000000002</c:v>
                </c:pt>
                <c:pt idx="5757">
                  <c:v>32.457749999999997</c:v>
                </c:pt>
                <c:pt idx="5758">
                  <c:v>32.442079999999997</c:v>
                </c:pt>
                <c:pt idx="5759">
                  <c:v>32.426299999999998</c:v>
                </c:pt>
                <c:pt idx="5760">
                  <c:v>32.410730000000001</c:v>
                </c:pt>
                <c:pt idx="5761">
                  <c:v>32.394970000000001</c:v>
                </c:pt>
                <c:pt idx="5762">
                  <c:v>32.3795</c:v>
                </c:pt>
                <c:pt idx="5763">
                  <c:v>32.363999999999997</c:v>
                </c:pt>
                <c:pt idx="5764">
                  <c:v>32.348550000000003</c:v>
                </c:pt>
                <c:pt idx="5765">
                  <c:v>32.332369999999997</c:v>
                </c:pt>
                <c:pt idx="5766">
                  <c:v>32.316969999999998</c:v>
                </c:pt>
                <c:pt idx="5767">
                  <c:v>32.301360000000003</c:v>
                </c:pt>
                <c:pt idx="5768">
                  <c:v>32.285519999999998</c:v>
                </c:pt>
                <c:pt idx="5769">
                  <c:v>32.269370000000002</c:v>
                </c:pt>
                <c:pt idx="5770">
                  <c:v>32.253889999999998</c:v>
                </c:pt>
                <c:pt idx="5771">
                  <c:v>32.238100000000003</c:v>
                </c:pt>
                <c:pt idx="5772">
                  <c:v>32.222450000000002</c:v>
                </c:pt>
                <c:pt idx="5773">
                  <c:v>32.206980000000001</c:v>
                </c:pt>
                <c:pt idx="5774">
                  <c:v>32.191319999999997</c:v>
                </c:pt>
                <c:pt idx="5775">
                  <c:v>32.175539999999998</c:v>
                </c:pt>
                <c:pt idx="5776">
                  <c:v>32.159860000000002</c:v>
                </c:pt>
                <c:pt idx="5777">
                  <c:v>32.144260000000003</c:v>
                </c:pt>
                <c:pt idx="5778">
                  <c:v>32.128439999999998</c:v>
                </c:pt>
                <c:pt idx="5779">
                  <c:v>32.112850000000002</c:v>
                </c:pt>
                <c:pt idx="5780">
                  <c:v>32.096969999999999</c:v>
                </c:pt>
                <c:pt idx="5781">
                  <c:v>32.081499999999998</c:v>
                </c:pt>
                <c:pt idx="5782">
                  <c:v>32.06588</c:v>
                </c:pt>
                <c:pt idx="5783">
                  <c:v>32.050020000000004</c:v>
                </c:pt>
                <c:pt idx="5784">
                  <c:v>32.034170000000003</c:v>
                </c:pt>
                <c:pt idx="5785">
                  <c:v>32.018140000000002</c:v>
                </c:pt>
                <c:pt idx="5786">
                  <c:v>32.00271</c:v>
                </c:pt>
                <c:pt idx="5787">
                  <c:v>31.98659</c:v>
                </c:pt>
                <c:pt idx="5788">
                  <c:v>31.970680000000002</c:v>
                </c:pt>
                <c:pt idx="5789">
                  <c:v>31.954940000000001</c:v>
                </c:pt>
                <c:pt idx="5790">
                  <c:v>31.938800000000001</c:v>
                </c:pt>
                <c:pt idx="5791">
                  <c:v>31.923439999999999</c:v>
                </c:pt>
                <c:pt idx="5792">
                  <c:v>31.90728</c:v>
                </c:pt>
                <c:pt idx="5793">
                  <c:v>31.89142</c:v>
                </c:pt>
                <c:pt idx="5794">
                  <c:v>31.87566</c:v>
                </c:pt>
                <c:pt idx="5795">
                  <c:v>31.859500000000001</c:v>
                </c:pt>
                <c:pt idx="5796">
                  <c:v>31.84365</c:v>
                </c:pt>
                <c:pt idx="5797">
                  <c:v>31.82779</c:v>
                </c:pt>
                <c:pt idx="5798">
                  <c:v>31.811800000000002</c:v>
                </c:pt>
                <c:pt idx="5799">
                  <c:v>31.795850000000002</c:v>
                </c:pt>
                <c:pt idx="5800">
                  <c:v>31.78</c:v>
                </c:pt>
                <c:pt idx="5801">
                  <c:v>31.763729999999999</c:v>
                </c:pt>
                <c:pt idx="5802">
                  <c:v>31.747949999999999</c:v>
                </c:pt>
                <c:pt idx="5803">
                  <c:v>31.731829999999999</c:v>
                </c:pt>
                <c:pt idx="5804">
                  <c:v>31.715879999999999</c:v>
                </c:pt>
                <c:pt idx="5805">
                  <c:v>31.699919999999999</c:v>
                </c:pt>
                <c:pt idx="5806">
                  <c:v>31.683669999999999</c:v>
                </c:pt>
                <c:pt idx="5807">
                  <c:v>31.667870000000001</c:v>
                </c:pt>
                <c:pt idx="5808">
                  <c:v>31.651720000000001</c:v>
                </c:pt>
                <c:pt idx="5809">
                  <c:v>31.635649999999998</c:v>
                </c:pt>
                <c:pt idx="5810">
                  <c:v>31.619409999999998</c:v>
                </c:pt>
                <c:pt idx="5811">
                  <c:v>31.60352</c:v>
                </c:pt>
                <c:pt idx="5812">
                  <c:v>31.587240000000001</c:v>
                </c:pt>
                <c:pt idx="5813">
                  <c:v>31.57084</c:v>
                </c:pt>
                <c:pt idx="5814">
                  <c:v>31.554320000000001</c:v>
                </c:pt>
                <c:pt idx="5815">
                  <c:v>31.538319999999999</c:v>
                </c:pt>
                <c:pt idx="5816">
                  <c:v>31.522130000000001</c:v>
                </c:pt>
                <c:pt idx="5817">
                  <c:v>31.505610000000001</c:v>
                </c:pt>
                <c:pt idx="5818">
                  <c:v>31.488990000000001</c:v>
                </c:pt>
                <c:pt idx="5819">
                  <c:v>31.472950000000001</c:v>
                </c:pt>
                <c:pt idx="5820">
                  <c:v>31.45646</c:v>
                </c:pt>
                <c:pt idx="5821">
                  <c:v>31.439869999999999</c:v>
                </c:pt>
                <c:pt idx="5822">
                  <c:v>31.423200000000001</c:v>
                </c:pt>
                <c:pt idx="5823">
                  <c:v>31.406590000000001</c:v>
                </c:pt>
                <c:pt idx="5824">
                  <c:v>31.38983</c:v>
                </c:pt>
                <c:pt idx="5825">
                  <c:v>31.373080000000002</c:v>
                </c:pt>
                <c:pt idx="5826">
                  <c:v>31.356539999999999</c:v>
                </c:pt>
                <c:pt idx="5827">
                  <c:v>31.339639999999999</c:v>
                </c:pt>
                <c:pt idx="5828">
                  <c:v>31.322579999999999</c:v>
                </c:pt>
                <c:pt idx="5829">
                  <c:v>31.305759999999999</c:v>
                </c:pt>
                <c:pt idx="5830">
                  <c:v>31.288820000000001</c:v>
                </c:pt>
                <c:pt idx="5831">
                  <c:v>31.27176</c:v>
                </c:pt>
                <c:pt idx="5832">
                  <c:v>31.254909999999999</c:v>
                </c:pt>
                <c:pt idx="5833">
                  <c:v>31.238099999999999</c:v>
                </c:pt>
                <c:pt idx="5834">
                  <c:v>31.221160000000001</c:v>
                </c:pt>
                <c:pt idx="5835">
                  <c:v>31.203939999999999</c:v>
                </c:pt>
                <c:pt idx="5836">
                  <c:v>31.186900000000001</c:v>
                </c:pt>
                <c:pt idx="5837">
                  <c:v>31.169460000000001</c:v>
                </c:pt>
                <c:pt idx="5838">
                  <c:v>31.152349999999998</c:v>
                </c:pt>
                <c:pt idx="5839">
                  <c:v>31.134899999999998</c:v>
                </c:pt>
                <c:pt idx="5840">
                  <c:v>31.117640000000002</c:v>
                </c:pt>
                <c:pt idx="5841">
                  <c:v>31.10032</c:v>
                </c:pt>
                <c:pt idx="5842">
                  <c:v>31.082470000000001</c:v>
                </c:pt>
                <c:pt idx="5843">
                  <c:v>31.064900000000002</c:v>
                </c:pt>
                <c:pt idx="5844">
                  <c:v>31.047280000000001</c:v>
                </c:pt>
                <c:pt idx="5845">
                  <c:v>31.029420000000002</c:v>
                </c:pt>
                <c:pt idx="5846">
                  <c:v>31.011769999999999</c:v>
                </c:pt>
                <c:pt idx="5847">
                  <c:v>30.993849999999998</c:v>
                </c:pt>
                <c:pt idx="5848">
                  <c:v>30.97588</c:v>
                </c:pt>
                <c:pt idx="5849">
                  <c:v>30.958320000000001</c:v>
                </c:pt>
                <c:pt idx="5850">
                  <c:v>30.940550000000002</c:v>
                </c:pt>
                <c:pt idx="5851">
                  <c:v>30.922419999999999</c:v>
                </c:pt>
                <c:pt idx="5852">
                  <c:v>30.90408</c:v>
                </c:pt>
                <c:pt idx="5853">
                  <c:v>30.886099999999999</c:v>
                </c:pt>
                <c:pt idx="5854">
                  <c:v>30.867660000000001</c:v>
                </c:pt>
                <c:pt idx="5855">
                  <c:v>30.849329999999998</c:v>
                </c:pt>
                <c:pt idx="5856">
                  <c:v>30.830549999999999</c:v>
                </c:pt>
                <c:pt idx="5857">
                  <c:v>30.812059999999999</c:v>
                </c:pt>
                <c:pt idx="5858">
                  <c:v>30.793559999999999</c:v>
                </c:pt>
                <c:pt idx="5859">
                  <c:v>30.775020000000001</c:v>
                </c:pt>
                <c:pt idx="5860">
                  <c:v>30.75619</c:v>
                </c:pt>
                <c:pt idx="5861">
                  <c:v>30.737570000000002</c:v>
                </c:pt>
                <c:pt idx="5862">
                  <c:v>30.718579999999999</c:v>
                </c:pt>
                <c:pt idx="5863">
                  <c:v>30.699539999999999</c:v>
                </c:pt>
                <c:pt idx="5864">
                  <c:v>30.680399999999999</c:v>
                </c:pt>
                <c:pt idx="5865">
                  <c:v>30.661300000000001</c:v>
                </c:pt>
                <c:pt idx="5866">
                  <c:v>30.641670000000001</c:v>
                </c:pt>
                <c:pt idx="5867">
                  <c:v>30.623059999999999</c:v>
                </c:pt>
                <c:pt idx="5868">
                  <c:v>30.60352</c:v>
                </c:pt>
                <c:pt idx="5869">
                  <c:v>30.584</c:v>
                </c:pt>
                <c:pt idx="5870">
                  <c:v>30.564</c:v>
                </c:pt>
                <c:pt idx="5871">
                  <c:v>30.5443</c:v>
                </c:pt>
                <c:pt idx="5872">
                  <c:v>30.524439999999998</c:v>
                </c:pt>
                <c:pt idx="5873">
                  <c:v>30.504239999999999</c:v>
                </c:pt>
                <c:pt idx="5874">
                  <c:v>30.483899999999998</c:v>
                </c:pt>
                <c:pt idx="5875">
                  <c:v>30.463850000000001</c:v>
                </c:pt>
                <c:pt idx="5876">
                  <c:v>30.443259999999999</c:v>
                </c:pt>
                <c:pt idx="5877">
                  <c:v>30.42285</c:v>
                </c:pt>
                <c:pt idx="5878">
                  <c:v>30.401910000000001</c:v>
                </c:pt>
                <c:pt idx="5879">
                  <c:v>30.38081</c:v>
                </c:pt>
                <c:pt idx="5880">
                  <c:v>30.359500000000001</c:v>
                </c:pt>
                <c:pt idx="5881">
                  <c:v>30.337759999999999</c:v>
                </c:pt>
                <c:pt idx="5882">
                  <c:v>30.316199999999998</c:v>
                </c:pt>
                <c:pt idx="5883">
                  <c:v>30.29374</c:v>
                </c:pt>
                <c:pt idx="5884">
                  <c:v>30.271519999999999</c:v>
                </c:pt>
                <c:pt idx="5885">
                  <c:v>30.24915</c:v>
                </c:pt>
                <c:pt idx="5886">
                  <c:v>30.226289999999999</c:v>
                </c:pt>
                <c:pt idx="5887">
                  <c:v>30.203679999999999</c:v>
                </c:pt>
                <c:pt idx="5888">
                  <c:v>30.18018</c:v>
                </c:pt>
                <c:pt idx="5889">
                  <c:v>30.156829999999999</c:v>
                </c:pt>
                <c:pt idx="5890">
                  <c:v>30.13306</c:v>
                </c:pt>
                <c:pt idx="5891">
                  <c:v>30.109369999999998</c:v>
                </c:pt>
                <c:pt idx="5892">
                  <c:v>30.085329999999999</c:v>
                </c:pt>
                <c:pt idx="5893">
                  <c:v>30.060980000000001</c:v>
                </c:pt>
                <c:pt idx="5894">
                  <c:v>30.03565</c:v>
                </c:pt>
                <c:pt idx="5895">
                  <c:v>30.010719999999999</c:v>
                </c:pt>
                <c:pt idx="5896">
                  <c:v>29.984739999999999</c:v>
                </c:pt>
                <c:pt idx="5897">
                  <c:v>29.959299999999999</c:v>
                </c:pt>
                <c:pt idx="5898">
                  <c:v>29.933350000000001</c:v>
                </c:pt>
              </c:numCache>
            </c:numRef>
          </c:yVal>
          <c:smooth val="1"/>
          <c:extLst xmlns:c16r2="http://schemas.microsoft.com/office/drawing/2015/06/chart">
            <c:ext xmlns:c16="http://schemas.microsoft.com/office/drawing/2014/chart" uri="{C3380CC4-5D6E-409C-BE32-E72D297353CC}">
              <c16:uniqueId val="{00000000-D540-FF4A-B2BA-D24217458B51}"/>
            </c:ext>
          </c:extLst>
        </c:ser>
        <c:dLbls>
          <c:showLegendKey val="0"/>
          <c:showVal val="0"/>
          <c:showCatName val="0"/>
          <c:showSerName val="0"/>
          <c:showPercent val="0"/>
          <c:showBubbleSize val="0"/>
        </c:dLbls>
        <c:axId val="249087368"/>
        <c:axId val="248315688"/>
      </c:scatterChart>
      <c:valAx>
        <c:axId val="249087368"/>
        <c:scaling>
          <c:orientation val="minMax"/>
        </c:scaling>
        <c:delete val="0"/>
        <c:axPos val="b"/>
        <c:title>
          <c:tx>
            <c:rich>
              <a:bodyPr/>
              <a:lstStyle/>
              <a:p>
                <a:pPr>
                  <a:defRPr/>
                </a:pPr>
                <a:r>
                  <a:rPr lang="en-US"/>
                  <a:t>Temperature</a:t>
                </a:r>
                <a:r>
                  <a:rPr lang="en-US" baseline="0"/>
                  <a:t> </a:t>
                </a:r>
                <a:endParaRPr lang="ar-IQ"/>
              </a:p>
            </c:rich>
          </c:tx>
          <c:layout>
            <c:manualLayout>
              <c:xMode val="edge"/>
              <c:yMode val="edge"/>
              <c:x val="0.38441051527701253"/>
              <c:y val="0.89294099483239331"/>
            </c:manualLayout>
          </c:layout>
          <c:overlay val="0"/>
        </c:title>
        <c:numFmt formatCode="General" sourceLinked="1"/>
        <c:majorTickMark val="out"/>
        <c:minorTickMark val="none"/>
        <c:tickLblPos val="nextTo"/>
        <c:txPr>
          <a:bodyPr/>
          <a:lstStyle/>
          <a:p>
            <a:pPr>
              <a:defRPr sz="700"/>
            </a:pPr>
            <a:endParaRPr lang="en-US"/>
          </a:p>
        </c:txPr>
        <c:crossAx val="248315688"/>
        <c:crosses val="autoZero"/>
        <c:crossBetween val="midCat"/>
        <c:majorUnit val="100"/>
      </c:valAx>
      <c:valAx>
        <c:axId val="248315688"/>
        <c:scaling>
          <c:orientation val="minMax"/>
        </c:scaling>
        <c:delete val="0"/>
        <c:axPos val="l"/>
        <c:title>
          <c:tx>
            <c:rich>
              <a:bodyPr rot="-5400000" vert="horz"/>
              <a:lstStyle/>
              <a:p>
                <a:pPr>
                  <a:defRPr/>
                </a:pPr>
                <a:r>
                  <a:rPr lang="en-US"/>
                  <a:t>weight</a:t>
                </a:r>
                <a:endParaRPr lang="ar-IQ"/>
              </a:p>
            </c:rich>
          </c:tx>
          <c:overlay val="0"/>
        </c:title>
        <c:numFmt formatCode="General" sourceLinked="1"/>
        <c:majorTickMark val="out"/>
        <c:minorTickMark val="none"/>
        <c:tickLblPos val="nextTo"/>
        <c:txPr>
          <a:bodyPr/>
          <a:lstStyle/>
          <a:p>
            <a:pPr>
              <a:defRPr sz="800"/>
            </a:pPr>
            <a:endParaRPr lang="en-US"/>
          </a:p>
        </c:txPr>
        <c:crossAx val="249087368"/>
        <c:crosses val="autoZero"/>
        <c:crossBetween val="midCat"/>
        <c:majorUnit val="10"/>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[Sheet1.xlsx]Sheet1!$C$1:$C$2</c:f>
              <c:strCache>
                <c:ptCount val="1"/>
                <c:pt idx="0">
                  <c:v>Weight %</c:v>
                </c:pt>
              </c:strCache>
            </c:strRef>
          </c:tx>
          <c:marker>
            <c:symbol val="none"/>
          </c:marker>
          <c:xVal>
            <c:numRef>
              <c:f>[Sheet1.xlsx]Sheet1!$B$3:$B$5901</c:f>
              <c:numCache>
                <c:formatCode>General</c:formatCode>
                <c:ptCount val="5899"/>
                <c:pt idx="0">
                  <c:v>27.14</c:v>
                </c:pt>
                <c:pt idx="1">
                  <c:v>27.22</c:v>
                </c:pt>
                <c:pt idx="2">
                  <c:v>27.3</c:v>
                </c:pt>
                <c:pt idx="3">
                  <c:v>27.38</c:v>
                </c:pt>
                <c:pt idx="4">
                  <c:v>27.46</c:v>
                </c:pt>
                <c:pt idx="5">
                  <c:v>27.54</c:v>
                </c:pt>
                <c:pt idx="6">
                  <c:v>27.62</c:v>
                </c:pt>
                <c:pt idx="7">
                  <c:v>27.69</c:v>
                </c:pt>
                <c:pt idx="8">
                  <c:v>27.78</c:v>
                </c:pt>
                <c:pt idx="9">
                  <c:v>27.85</c:v>
                </c:pt>
                <c:pt idx="10">
                  <c:v>27.93</c:v>
                </c:pt>
                <c:pt idx="11">
                  <c:v>28</c:v>
                </c:pt>
                <c:pt idx="12">
                  <c:v>28.08</c:v>
                </c:pt>
                <c:pt idx="13">
                  <c:v>28.17</c:v>
                </c:pt>
                <c:pt idx="14">
                  <c:v>28.23</c:v>
                </c:pt>
                <c:pt idx="15">
                  <c:v>28.3</c:v>
                </c:pt>
                <c:pt idx="16">
                  <c:v>28.38</c:v>
                </c:pt>
                <c:pt idx="17">
                  <c:v>28.45</c:v>
                </c:pt>
                <c:pt idx="18">
                  <c:v>28.53</c:v>
                </c:pt>
                <c:pt idx="19">
                  <c:v>28.61</c:v>
                </c:pt>
                <c:pt idx="20">
                  <c:v>28.68</c:v>
                </c:pt>
                <c:pt idx="21">
                  <c:v>28.75</c:v>
                </c:pt>
                <c:pt idx="22">
                  <c:v>28.82</c:v>
                </c:pt>
                <c:pt idx="23">
                  <c:v>28.89</c:v>
                </c:pt>
                <c:pt idx="24">
                  <c:v>28.96</c:v>
                </c:pt>
                <c:pt idx="25">
                  <c:v>29.04</c:v>
                </c:pt>
                <c:pt idx="26">
                  <c:v>29.11</c:v>
                </c:pt>
                <c:pt idx="27">
                  <c:v>29.19</c:v>
                </c:pt>
                <c:pt idx="28">
                  <c:v>29.26</c:v>
                </c:pt>
                <c:pt idx="29">
                  <c:v>29.32</c:v>
                </c:pt>
                <c:pt idx="30">
                  <c:v>29.39</c:v>
                </c:pt>
                <c:pt idx="31">
                  <c:v>29.46</c:v>
                </c:pt>
                <c:pt idx="32">
                  <c:v>29.54</c:v>
                </c:pt>
                <c:pt idx="33">
                  <c:v>29.61</c:v>
                </c:pt>
                <c:pt idx="34">
                  <c:v>29.68</c:v>
                </c:pt>
                <c:pt idx="35">
                  <c:v>29.75</c:v>
                </c:pt>
                <c:pt idx="36">
                  <c:v>29.82</c:v>
                </c:pt>
                <c:pt idx="37">
                  <c:v>29.89</c:v>
                </c:pt>
                <c:pt idx="38">
                  <c:v>29.96</c:v>
                </c:pt>
                <c:pt idx="39">
                  <c:v>30.03</c:v>
                </c:pt>
                <c:pt idx="40">
                  <c:v>30.11</c:v>
                </c:pt>
                <c:pt idx="41">
                  <c:v>30.18</c:v>
                </c:pt>
                <c:pt idx="42">
                  <c:v>30.26</c:v>
                </c:pt>
                <c:pt idx="43">
                  <c:v>30.34</c:v>
                </c:pt>
                <c:pt idx="44">
                  <c:v>30.41</c:v>
                </c:pt>
                <c:pt idx="45">
                  <c:v>30.48</c:v>
                </c:pt>
                <c:pt idx="46">
                  <c:v>30.55</c:v>
                </c:pt>
                <c:pt idx="47">
                  <c:v>30.63</c:v>
                </c:pt>
                <c:pt idx="48">
                  <c:v>30.7</c:v>
                </c:pt>
                <c:pt idx="49">
                  <c:v>30.78</c:v>
                </c:pt>
                <c:pt idx="50">
                  <c:v>30.86</c:v>
                </c:pt>
                <c:pt idx="51">
                  <c:v>30.94</c:v>
                </c:pt>
                <c:pt idx="52">
                  <c:v>31.01</c:v>
                </c:pt>
                <c:pt idx="53">
                  <c:v>31.09</c:v>
                </c:pt>
                <c:pt idx="54">
                  <c:v>31.16</c:v>
                </c:pt>
                <c:pt idx="55">
                  <c:v>31.25</c:v>
                </c:pt>
                <c:pt idx="56">
                  <c:v>31.33</c:v>
                </c:pt>
                <c:pt idx="57">
                  <c:v>31.41</c:v>
                </c:pt>
                <c:pt idx="58">
                  <c:v>31.49</c:v>
                </c:pt>
                <c:pt idx="59">
                  <c:v>31.57</c:v>
                </c:pt>
                <c:pt idx="60">
                  <c:v>31.65</c:v>
                </c:pt>
                <c:pt idx="61">
                  <c:v>31.73</c:v>
                </c:pt>
                <c:pt idx="62">
                  <c:v>31.82</c:v>
                </c:pt>
                <c:pt idx="63">
                  <c:v>31.91</c:v>
                </c:pt>
                <c:pt idx="64">
                  <c:v>31.99</c:v>
                </c:pt>
                <c:pt idx="65">
                  <c:v>32.08</c:v>
                </c:pt>
                <c:pt idx="66">
                  <c:v>32.17</c:v>
                </c:pt>
                <c:pt idx="67">
                  <c:v>32.26</c:v>
                </c:pt>
                <c:pt idx="68">
                  <c:v>32.35</c:v>
                </c:pt>
                <c:pt idx="69">
                  <c:v>32.43</c:v>
                </c:pt>
                <c:pt idx="70">
                  <c:v>32.53</c:v>
                </c:pt>
                <c:pt idx="71">
                  <c:v>32.619999999999997</c:v>
                </c:pt>
                <c:pt idx="72">
                  <c:v>32.71</c:v>
                </c:pt>
                <c:pt idx="73">
                  <c:v>32.81</c:v>
                </c:pt>
                <c:pt idx="74">
                  <c:v>32.9</c:v>
                </c:pt>
                <c:pt idx="75">
                  <c:v>33</c:v>
                </c:pt>
                <c:pt idx="76">
                  <c:v>33.1</c:v>
                </c:pt>
                <c:pt idx="77">
                  <c:v>33.19</c:v>
                </c:pt>
                <c:pt idx="78">
                  <c:v>33.29</c:v>
                </c:pt>
                <c:pt idx="79">
                  <c:v>33.39</c:v>
                </c:pt>
                <c:pt idx="80">
                  <c:v>33.49</c:v>
                </c:pt>
                <c:pt idx="81">
                  <c:v>33.590000000000003</c:v>
                </c:pt>
                <c:pt idx="82">
                  <c:v>33.700000000000003</c:v>
                </c:pt>
                <c:pt idx="83">
                  <c:v>33.799999999999997</c:v>
                </c:pt>
                <c:pt idx="84">
                  <c:v>33.9</c:v>
                </c:pt>
                <c:pt idx="85">
                  <c:v>34.01</c:v>
                </c:pt>
                <c:pt idx="86">
                  <c:v>34.119999999999997</c:v>
                </c:pt>
                <c:pt idx="87">
                  <c:v>34.229999999999997</c:v>
                </c:pt>
                <c:pt idx="88">
                  <c:v>34.340000000000003</c:v>
                </c:pt>
                <c:pt idx="89">
                  <c:v>34.450000000000003</c:v>
                </c:pt>
                <c:pt idx="90">
                  <c:v>34.57</c:v>
                </c:pt>
                <c:pt idx="91">
                  <c:v>34.68</c:v>
                </c:pt>
                <c:pt idx="92">
                  <c:v>34.79</c:v>
                </c:pt>
                <c:pt idx="93">
                  <c:v>34.9</c:v>
                </c:pt>
                <c:pt idx="94">
                  <c:v>35.020000000000003</c:v>
                </c:pt>
                <c:pt idx="95">
                  <c:v>35.14</c:v>
                </c:pt>
                <c:pt idx="96">
                  <c:v>35.25</c:v>
                </c:pt>
                <c:pt idx="97">
                  <c:v>35.369999999999997</c:v>
                </c:pt>
                <c:pt idx="98">
                  <c:v>35.49</c:v>
                </c:pt>
                <c:pt idx="99">
                  <c:v>35.619999999999997</c:v>
                </c:pt>
                <c:pt idx="100">
                  <c:v>35.729999999999997</c:v>
                </c:pt>
                <c:pt idx="101">
                  <c:v>35.86</c:v>
                </c:pt>
                <c:pt idx="102">
                  <c:v>35.979999999999997</c:v>
                </c:pt>
                <c:pt idx="103">
                  <c:v>36.11</c:v>
                </c:pt>
                <c:pt idx="104">
                  <c:v>36.229999999999997</c:v>
                </c:pt>
                <c:pt idx="105">
                  <c:v>36.36</c:v>
                </c:pt>
                <c:pt idx="106">
                  <c:v>36.479999999999997</c:v>
                </c:pt>
                <c:pt idx="107">
                  <c:v>36.619999999999997</c:v>
                </c:pt>
                <c:pt idx="108">
                  <c:v>36.75</c:v>
                </c:pt>
                <c:pt idx="109">
                  <c:v>36.880000000000003</c:v>
                </c:pt>
                <c:pt idx="110">
                  <c:v>37.020000000000003</c:v>
                </c:pt>
                <c:pt idx="111">
                  <c:v>37.159999999999997</c:v>
                </c:pt>
                <c:pt idx="112">
                  <c:v>37.28</c:v>
                </c:pt>
                <c:pt idx="113">
                  <c:v>37.42</c:v>
                </c:pt>
                <c:pt idx="114">
                  <c:v>37.549999999999997</c:v>
                </c:pt>
                <c:pt idx="115">
                  <c:v>37.69</c:v>
                </c:pt>
                <c:pt idx="116">
                  <c:v>37.840000000000003</c:v>
                </c:pt>
                <c:pt idx="117">
                  <c:v>37.979999999999997</c:v>
                </c:pt>
                <c:pt idx="118">
                  <c:v>38.119999999999997</c:v>
                </c:pt>
                <c:pt idx="119">
                  <c:v>38.26</c:v>
                </c:pt>
                <c:pt idx="120">
                  <c:v>38.4</c:v>
                </c:pt>
                <c:pt idx="121">
                  <c:v>38.54</c:v>
                </c:pt>
                <c:pt idx="122">
                  <c:v>38.69</c:v>
                </c:pt>
                <c:pt idx="123">
                  <c:v>38.840000000000003</c:v>
                </c:pt>
                <c:pt idx="124">
                  <c:v>38.979999999999997</c:v>
                </c:pt>
                <c:pt idx="125">
                  <c:v>39.14</c:v>
                </c:pt>
                <c:pt idx="126">
                  <c:v>39.29</c:v>
                </c:pt>
                <c:pt idx="127">
                  <c:v>39.44</c:v>
                </c:pt>
                <c:pt idx="128">
                  <c:v>39.590000000000003</c:v>
                </c:pt>
                <c:pt idx="129">
                  <c:v>39.74</c:v>
                </c:pt>
                <c:pt idx="130">
                  <c:v>39.89</c:v>
                </c:pt>
                <c:pt idx="131">
                  <c:v>40.049999999999997</c:v>
                </c:pt>
                <c:pt idx="132">
                  <c:v>40.21</c:v>
                </c:pt>
                <c:pt idx="133">
                  <c:v>40.36</c:v>
                </c:pt>
                <c:pt idx="134">
                  <c:v>40.520000000000003</c:v>
                </c:pt>
                <c:pt idx="135">
                  <c:v>40.68</c:v>
                </c:pt>
                <c:pt idx="136">
                  <c:v>40.83</c:v>
                </c:pt>
                <c:pt idx="137">
                  <c:v>41</c:v>
                </c:pt>
                <c:pt idx="138">
                  <c:v>41.15</c:v>
                </c:pt>
                <c:pt idx="139">
                  <c:v>41.31</c:v>
                </c:pt>
                <c:pt idx="140">
                  <c:v>41.47</c:v>
                </c:pt>
                <c:pt idx="141">
                  <c:v>41.63</c:v>
                </c:pt>
                <c:pt idx="142">
                  <c:v>41.8</c:v>
                </c:pt>
                <c:pt idx="143">
                  <c:v>41.96</c:v>
                </c:pt>
                <c:pt idx="144">
                  <c:v>42.13</c:v>
                </c:pt>
                <c:pt idx="145">
                  <c:v>42.29</c:v>
                </c:pt>
                <c:pt idx="146">
                  <c:v>42.47</c:v>
                </c:pt>
                <c:pt idx="147">
                  <c:v>42.63</c:v>
                </c:pt>
                <c:pt idx="148">
                  <c:v>42.79</c:v>
                </c:pt>
                <c:pt idx="149">
                  <c:v>42.97</c:v>
                </c:pt>
                <c:pt idx="150">
                  <c:v>43.14</c:v>
                </c:pt>
                <c:pt idx="151">
                  <c:v>43.31</c:v>
                </c:pt>
                <c:pt idx="152">
                  <c:v>43.47</c:v>
                </c:pt>
                <c:pt idx="153">
                  <c:v>43.64</c:v>
                </c:pt>
                <c:pt idx="154">
                  <c:v>43.82</c:v>
                </c:pt>
                <c:pt idx="155">
                  <c:v>43.99</c:v>
                </c:pt>
                <c:pt idx="156">
                  <c:v>44.16</c:v>
                </c:pt>
                <c:pt idx="157">
                  <c:v>44.33</c:v>
                </c:pt>
                <c:pt idx="158">
                  <c:v>44.51</c:v>
                </c:pt>
                <c:pt idx="159">
                  <c:v>44.69</c:v>
                </c:pt>
                <c:pt idx="160">
                  <c:v>44.86</c:v>
                </c:pt>
                <c:pt idx="161">
                  <c:v>45.04</c:v>
                </c:pt>
                <c:pt idx="162">
                  <c:v>45.21</c:v>
                </c:pt>
                <c:pt idx="163">
                  <c:v>45.39</c:v>
                </c:pt>
                <c:pt idx="164">
                  <c:v>45.57</c:v>
                </c:pt>
                <c:pt idx="165">
                  <c:v>45.75</c:v>
                </c:pt>
                <c:pt idx="166">
                  <c:v>45.92</c:v>
                </c:pt>
                <c:pt idx="167">
                  <c:v>46.1</c:v>
                </c:pt>
                <c:pt idx="168">
                  <c:v>46.28</c:v>
                </c:pt>
                <c:pt idx="169">
                  <c:v>46.47</c:v>
                </c:pt>
                <c:pt idx="170">
                  <c:v>46.64</c:v>
                </c:pt>
                <c:pt idx="171">
                  <c:v>46.83</c:v>
                </c:pt>
                <c:pt idx="172">
                  <c:v>47</c:v>
                </c:pt>
                <c:pt idx="173">
                  <c:v>47.18</c:v>
                </c:pt>
                <c:pt idx="174">
                  <c:v>47.36</c:v>
                </c:pt>
                <c:pt idx="175">
                  <c:v>47.55</c:v>
                </c:pt>
                <c:pt idx="176">
                  <c:v>47.72</c:v>
                </c:pt>
                <c:pt idx="177">
                  <c:v>47.91</c:v>
                </c:pt>
                <c:pt idx="178">
                  <c:v>48.09</c:v>
                </c:pt>
                <c:pt idx="179">
                  <c:v>48.28</c:v>
                </c:pt>
                <c:pt idx="180">
                  <c:v>48.46</c:v>
                </c:pt>
                <c:pt idx="181">
                  <c:v>48.64</c:v>
                </c:pt>
                <c:pt idx="182">
                  <c:v>48.83</c:v>
                </c:pt>
                <c:pt idx="183">
                  <c:v>49.01</c:v>
                </c:pt>
                <c:pt idx="184">
                  <c:v>49.2</c:v>
                </c:pt>
                <c:pt idx="185">
                  <c:v>49.38</c:v>
                </c:pt>
                <c:pt idx="186">
                  <c:v>49.56</c:v>
                </c:pt>
                <c:pt idx="187">
                  <c:v>49.76</c:v>
                </c:pt>
                <c:pt idx="188">
                  <c:v>49.94</c:v>
                </c:pt>
                <c:pt idx="189">
                  <c:v>50.12</c:v>
                </c:pt>
                <c:pt idx="190">
                  <c:v>50.31</c:v>
                </c:pt>
                <c:pt idx="191">
                  <c:v>50.49</c:v>
                </c:pt>
                <c:pt idx="192">
                  <c:v>50.69</c:v>
                </c:pt>
                <c:pt idx="193">
                  <c:v>50.88</c:v>
                </c:pt>
                <c:pt idx="194">
                  <c:v>51.07</c:v>
                </c:pt>
                <c:pt idx="195">
                  <c:v>51.25</c:v>
                </c:pt>
                <c:pt idx="196">
                  <c:v>51.44</c:v>
                </c:pt>
                <c:pt idx="197">
                  <c:v>51.62</c:v>
                </c:pt>
                <c:pt idx="198">
                  <c:v>51.81</c:v>
                </c:pt>
                <c:pt idx="199">
                  <c:v>51.99</c:v>
                </c:pt>
                <c:pt idx="200">
                  <c:v>52.19</c:v>
                </c:pt>
                <c:pt idx="201">
                  <c:v>52.37</c:v>
                </c:pt>
                <c:pt idx="202">
                  <c:v>52.57</c:v>
                </c:pt>
                <c:pt idx="203">
                  <c:v>52.75</c:v>
                </c:pt>
                <c:pt idx="204">
                  <c:v>52.94</c:v>
                </c:pt>
                <c:pt idx="205">
                  <c:v>53.13</c:v>
                </c:pt>
                <c:pt idx="206">
                  <c:v>53.32</c:v>
                </c:pt>
                <c:pt idx="207">
                  <c:v>53.51</c:v>
                </c:pt>
                <c:pt idx="208">
                  <c:v>53.69</c:v>
                </c:pt>
                <c:pt idx="209">
                  <c:v>53.88</c:v>
                </c:pt>
                <c:pt idx="210">
                  <c:v>54.07</c:v>
                </c:pt>
                <c:pt idx="211">
                  <c:v>54.26</c:v>
                </c:pt>
                <c:pt idx="212">
                  <c:v>54.44</c:v>
                </c:pt>
                <c:pt idx="213">
                  <c:v>54.64</c:v>
                </c:pt>
                <c:pt idx="214">
                  <c:v>54.83</c:v>
                </c:pt>
                <c:pt idx="215">
                  <c:v>55.01</c:v>
                </c:pt>
                <c:pt idx="216">
                  <c:v>55.2</c:v>
                </c:pt>
                <c:pt idx="217">
                  <c:v>55.39</c:v>
                </c:pt>
                <c:pt idx="218">
                  <c:v>55.57</c:v>
                </c:pt>
                <c:pt idx="219">
                  <c:v>55.76</c:v>
                </c:pt>
                <c:pt idx="220">
                  <c:v>55.95</c:v>
                </c:pt>
                <c:pt idx="221">
                  <c:v>56.14</c:v>
                </c:pt>
                <c:pt idx="222">
                  <c:v>56.33</c:v>
                </c:pt>
                <c:pt idx="223">
                  <c:v>56.51</c:v>
                </c:pt>
                <c:pt idx="224">
                  <c:v>56.7</c:v>
                </c:pt>
                <c:pt idx="225">
                  <c:v>56.89</c:v>
                </c:pt>
                <c:pt idx="226">
                  <c:v>57.07</c:v>
                </c:pt>
                <c:pt idx="227">
                  <c:v>57.26</c:v>
                </c:pt>
                <c:pt idx="228">
                  <c:v>57.45</c:v>
                </c:pt>
                <c:pt idx="229">
                  <c:v>57.64</c:v>
                </c:pt>
                <c:pt idx="230">
                  <c:v>57.83</c:v>
                </c:pt>
                <c:pt idx="231">
                  <c:v>58.01</c:v>
                </c:pt>
                <c:pt idx="232">
                  <c:v>58.2</c:v>
                </c:pt>
                <c:pt idx="233">
                  <c:v>58.38</c:v>
                </c:pt>
                <c:pt idx="234">
                  <c:v>58.57</c:v>
                </c:pt>
                <c:pt idx="235">
                  <c:v>58.75</c:v>
                </c:pt>
                <c:pt idx="236">
                  <c:v>58.95</c:v>
                </c:pt>
                <c:pt idx="237">
                  <c:v>59.13</c:v>
                </c:pt>
                <c:pt idx="238">
                  <c:v>59.31</c:v>
                </c:pt>
                <c:pt idx="239">
                  <c:v>59.5</c:v>
                </c:pt>
                <c:pt idx="240">
                  <c:v>59.69</c:v>
                </c:pt>
                <c:pt idx="241">
                  <c:v>59.87</c:v>
                </c:pt>
                <c:pt idx="242">
                  <c:v>60.05</c:v>
                </c:pt>
                <c:pt idx="243">
                  <c:v>60.23</c:v>
                </c:pt>
                <c:pt idx="244">
                  <c:v>60.42</c:v>
                </c:pt>
                <c:pt idx="245">
                  <c:v>60.6</c:v>
                </c:pt>
                <c:pt idx="246">
                  <c:v>60.78</c:v>
                </c:pt>
                <c:pt idx="247">
                  <c:v>60.97</c:v>
                </c:pt>
                <c:pt idx="248">
                  <c:v>61.15</c:v>
                </c:pt>
                <c:pt idx="249">
                  <c:v>61.34</c:v>
                </c:pt>
                <c:pt idx="250">
                  <c:v>61.52</c:v>
                </c:pt>
                <c:pt idx="251">
                  <c:v>61.71</c:v>
                </c:pt>
                <c:pt idx="252">
                  <c:v>61.89</c:v>
                </c:pt>
                <c:pt idx="253">
                  <c:v>62.07</c:v>
                </c:pt>
                <c:pt idx="254">
                  <c:v>62.25</c:v>
                </c:pt>
                <c:pt idx="255">
                  <c:v>62.43</c:v>
                </c:pt>
                <c:pt idx="256">
                  <c:v>62.61</c:v>
                </c:pt>
                <c:pt idx="257">
                  <c:v>62.8</c:v>
                </c:pt>
                <c:pt idx="258">
                  <c:v>62.98</c:v>
                </c:pt>
                <c:pt idx="259">
                  <c:v>63.16</c:v>
                </c:pt>
                <c:pt idx="260">
                  <c:v>63.33</c:v>
                </c:pt>
                <c:pt idx="261">
                  <c:v>63.52</c:v>
                </c:pt>
                <c:pt idx="262">
                  <c:v>63.7</c:v>
                </c:pt>
                <c:pt idx="263">
                  <c:v>63.89</c:v>
                </c:pt>
                <c:pt idx="264">
                  <c:v>64.06</c:v>
                </c:pt>
                <c:pt idx="265">
                  <c:v>64.239999999999995</c:v>
                </c:pt>
                <c:pt idx="266">
                  <c:v>64.42</c:v>
                </c:pt>
                <c:pt idx="267">
                  <c:v>64.59</c:v>
                </c:pt>
                <c:pt idx="268">
                  <c:v>64.77</c:v>
                </c:pt>
                <c:pt idx="269">
                  <c:v>64.959999999999994</c:v>
                </c:pt>
                <c:pt idx="270">
                  <c:v>65.13</c:v>
                </c:pt>
                <c:pt idx="271">
                  <c:v>65.31</c:v>
                </c:pt>
                <c:pt idx="272">
                  <c:v>65.489999999999995</c:v>
                </c:pt>
                <c:pt idx="273">
                  <c:v>65.66</c:v>
                </c:pt>
                <c:pt idx="274">
                  <c:v>65.849999999999994</c:v>
                </c:pt>
                <c:pt idx="275">
                  <c:v>66.03</c:v>
                </c:pt>
                <c:pt idx="276">
                  <c:v>66.2</c:v>
                </c:pt>
                <c:pt idx="277">
                  <c:v>66.37</c:v>
                </c:pt>
                <c:pt idx="278">
                  <c:v>66.55</c:v>
                </c:pt>
                <c:pt idx="279">
                  <c:v>66.73</c:v>
                </c:pt>
                <c:pt idx="280">
                  <c:v>66.900000000000006</c:v>
                </c:pt>
                <c:pt idx="281">
                  <c:v>67.069999999999993</c:v>
                </c:pt>
                <c:pt idx="282">
                  <c:v>67.25</c:v>
                </c:pt>
                <c:pt idx="283">
                  <c:v>67.42</c:v>
                </c:pt>
                <c:pt idx="284">
                  <c:v>67.599999999999994</c:v>
                </c:pt>
                <c:pt idx="285">
                  <c:v>67.77</c:v>
                </c:pt>
                <c:pt idx="286">
                  <c:v>67.95</c:v>
                </c:pt>
                <c:pt idx="287">
                  <c:v>68.12</c:v>
                </c:pt>
                <c:pt idx="288">
                  <c:v>68.290000000000006</c:v>
                </c:pt>
                <c:pt idx="289">
                  <c:v>68.47</c:v>
                </c:pt>
                <c:pt idx="290">
                  <c:v>68.64</c:v>
                </c:pt>
                <c:pt idx="291">
                  <c:v>68.819999999999993</c:v>
                </c:pt>
                <c:pt idx="292">
                  <c:v>68.989999999999995</c:v>
                </c:pt>
                <c:pt idx="293">
                  <c:v>69.16</c:v>
                </c:pt>
                <c:pt idx="294">
                  <c:v>69.33</c:v>
                </c:pt>
                <c:pt idx="295">
                  <c:v>69.510000000000005</c:v>
                </c:pt>
                <c:pt idx="296">
                  <c:v>69.67</c:v>
                </c:pt>
                <c:pt idx="297">
                  <c:v>69.849999999999994</c:v>
                </c:pt>
                <c:pt idx="298">
                  <c:v>70.02</c:v>
                </c:pt>
                <c:pt idx="299">
                  <c:v>70.19</c:v>
                </c:pt>
                <c:pt idx="300">
                  <c:v>70.37</c:v>
                </c:pt>
                <c:pt idx="301">
                  <c:v>70.540000000000006</c:v>
                </c:pt>
                <c:pt idx="302">
                  <c:v>70.7</c:v>
                </c:pt>
                <c:pt idx="303">
                  <c:v>70.87</c:v>
                </c:pt>
                <c:pt idx="304">
                  <c:v>71.040000000000006</c:v>
                </c:pt>
                <c:pt idx="305">
                  <c:v>71.2</c:v>
                </c:pt>
                <c:pt idx="306">
                  <c:v>71.38</c:v>
                </c:pt>
                <c:pt idx="307">
                  <c:v>71.55</c:v>
                </c:pt>
                <c:pt idx="308">
                  <c:v>71.709999999999994</c:v>
                </c:pt>
                <c:pt idx="309">
                  <c:v>71.89</c:v>
                </c:pt>
                <c:pt idx="310">
                  <c:v>72.06</c:v>
                </c:pt>
                <c:pt idx="311">
                  <c:v>72.22</c:v>
                </c:pt>
                <c:pt idx="312">
                  <c:v>72.39</c:v>
                </c:pt>
                <c:pt idx="313">
                  <c:v>72.56</c:v>
                </c:pt>
                <c:pt idx="314">
                  <c:v>72.73</c:v>
                </c:pt>
                <c:pt idx="315">
                  <c:v>72.89</c:v>
                </c:pt>
                <c:pt idx="316">
                  <c:v>73.06</c:v>
                </c:pt>
                <c:pt idx="317">
                  <c:v>73.22</c:v>
                </c:pt>
                <c:pt idx="318">
                  <c:v>73.39</c:v>
                </c:pt>
                <c:pt idx="319">
                  <c:v>73.56</c:v>
                </c:pt>
                <c:pt idx="320">
                  <c:v>73.72</c:v>
                </c:pt>
                <c:pt idx="321">
                  <c:v>73.89</c:v>
                </c:pt>
                <c:pt idx="322">
                  <c:v>74.06</c:v>
                </c:pt>
                <c:pt idx="323">
                  <c:v>74.23</c:v>
                </c:pt>
                <c:pt idx="324">
                  <c:v>74.39</c:v>
                </c:pt>
                <c:pt idx="325">
                  <c:v>74.56</c:v>
                </c:pt>
                <c:pt idx="326">
                  <c:v>74.72</c:v>
                </c:pt>
                <c:pt idx="327">
                  <c:v>74.89</c:v>
                </c:pt>
                <c:pt idx="328">
                  <c:v>75.05</c:v>
                </c:pt>
                <c:pt idx="329">
                  <c:v>75.209999999999994</c:v>
                </c:pt>
                <c:pt idx="330">
                  <c:v>75.38</c:v>
                </c:pt>
                <c:pt idx="331">
                  <c:v>75.55</c:v>
                </c:pt>
                <c:pt idx="332">
                  <c:v>75.709999999999994</c:v>
                </c:pt>
                <c:pt idx="333">
                  <c:v>75.87</c:v>
                </c:pt>
                <c:pt idx="334">
                  <c:v>76.03</c:v>
                </c:pt>
                <c:pt idx="335">
                  <c:v>76.2</c:v>
                </c:pt>
                <c:pt idx="336">
                  <c:v>76.349999999999994</c:v>
                </c:pt>
                <c:pt idx="337">
                  <c:v>76.52</c:v>
                </c:pt>
                <c:pt idx="338">
                  <c:v>76.680000000000007</c:v>
                </c:pt>
                <c:pt idx="339">
                  <c:v>76.849999999999994</c:v>
                </c:pt>
                <c:pt idx="340">
                  <c:v>77.010000000000005</c:v>
                </c:pt>
                <c:pt idx="341">
                  <c:v>77.17</c:v>
                </c:pt>
                <c:pt idx="342">
                  <c:v>77.34</c:v>
                </c:pt>
                <c:pt idx="343">
                  <c:v>77.5</c:v>
                </c:pt>
                <c:pt idx="344">
                  <c:v>77.66</c:v>
                </c:pt>
                <c:pt idx="345">
                  <c:v>77.819999999999993</c:v>
                </c:pt>
                <c:pt idx="346">
                  <c:v>77.989999999999995</c:v>
                </c:pt>
                <c:pt idx="347">
                  <c:v>78.150000000000006</c:v>
                </c:pt>
                <c:pt idx="348">
                  <c:v>78.31</c:v>
                </c:pt>
                <c:pt idx="349">
                  <c:v>78.47</c:v>
                </c:pt>
                <c:pt idx="350">
                  <c:v>78.63</c:v>
                </c:pt>
                <c:pt idx="351">
                  <c:v>78.8</c:v>
                </c:pt>
                <c:pt idx="352">
                  <c:v>78.95</c:v>
                </c:pt>
                <c:pt idx="353">
                  <c:v>79.12</c:v>
                </c:pt>
                <c:pt idx="354">
                  <c:v>79.28</c:v>
                </c:pt>
                <c:pt idx="355">
                  <c:v>79.44</c:v>
                </c:pt>
                <c:pt idx="356">
                  <c:v>79.599999999999994</c:v>
                </c:pt>
                <c:pt idx="357">
                  <c:v>79.760000000000005</c:v>
                </c:pt>
                <c:pt idx="358">
                  <c:v>79.92</c:v>
                </c:pt>
                <c:pt idx="359">
                  <c:v>80.08</c:v>
                </c:pt>
                <c:pt idx="360">
                  <c:v>80.239999999999995</c:v>
                </c:pt>
                <c:pt idx="361">
                  <c:v>80.41</c:v>
                </c:pt>
                <c:pt idx="362">
                  <c:v>80.569999999999993</c:v>
                </c:pt>
                <c:pt idx="363">
                  <c:v>80.73</c:v>
                </c:pt>
                <c:pt idx="364">
                  <c:v>80.88</c:v>
                </c:pt>
                <c:pt idx="365">
                  <c:v>81.040000000000006</c:v>
                </c:pt>
                <c:pt idx="366">
                  <c:v>81.2</c:v>
                </c:pt>
                <c:pt idx="367">
                  <c:v>81.36</c:v>
                </c:pt>
                <c:pt idx="368">
                  <c:v>81.52</c:v>
                </c:pt>
                <c:pt idx="369">
                  <c:v>81.67</c:v>
                </c:pt>
                <c:pt idx="370">
                  <c:v>81.84</c:v>
                </c:pt>
                <c:pt idx="371">
                  <c:v>82</c:v>
                </c:pt>
                <c:pt idx="372">
                  <c:v>82.16</c:v>
                </c:pt>
                <c:pt idx="373">
                  <c:v>82.32</c:v>
                </c:pt>
                <c:pt idx="374">
                  <c:v>82.48</c:v>
                </c:pt>
                <c:pt idx="375">
                  <c:v>82.64</c:v>
                </c:pt>
                <c:pt idx="376">
                  <c:v>82.79</c:v>
                </c:pt>
                <c:pt idx="377">
                  <c:v>82.95</c:v>
                </c:pt>
                <c:pt idx="378">
                  <c:v>83.11</c:v>
                </c:pt>
                <c:pt idx="379">
                  <c:v>83.27</c:v>
                </c:pt>
                <c:pt idx="380">
                  <c:v>83.43</c:v>
                </c:pt>
                <c:pt idx="381">
                  <c:v>83.58</c:v>
                </c:pt>
                <c:pt idx="382">
                  <c:v>83.75</c:v>
                </c:pt>
                <c:pt idx="383">
                  <c:v>83.9</c:v>
                </c:pt>
                <c:pt idx="384">
                  <c:v>84.06</c:v>
                </c:pt>
                <c:pt idx="385">
                  <c:v>84.22</c:v>
                </c:pt>
                <c:pt idx="386">
                  <c:v>84.38</c:v>
                </c:pt>
                <c:pt idx="387">
                  <c:v>84.53</c:v>
                </c:pt>
                <c:pt idx="388">
                  <c:v>84.7</c:v>
                </c:pt>
                <c:pt idx="389">
                  <c:v>84.85</c:v>
                </c:pt>
                <c:pt idx="390">
                  <c:v>85.02</c:v>
                </c:pt>
                <c:pt idx="391">
                  <c:v>85.18</c:v>
                </c:pt>
                <c:pt idx="392">
                  <c:v>85.33</c:v>
                </c:pt>
                <c:pt idx="393">
                  <c:v>85.48</c:v>
                </c:pt>
                <c:pt idx="394">
                  <c:v>85.64</c:v>
                </c:pt>
                <c:pt idx="395">
                  <c:v>85.81</c:v>
                </c:pt>
                <c:pt idx="396">
                  <c:v>85.97</c:v>
                </c:pt>
                <c:pt idx="397">
                  <c:v>86.13</c:v>
                </c:pt>
                <c:pt idx="398">
                  <c:v>86.28</c:v>
                </c:pt>
                <c:pt idx="399">
                  <c:v>86.44</c:v>
                </c:pt>
                <c:pt idx="400">
                  <c:v>86.61</c:v>
                </c:pt>
                <c:pt idx="401">
                  <c:v>86.76</c:v>
                </c:pt>
                <c:pt idx="402">
                  <c:v>86.92</c:v>
                </c:pt>
                <c:pt idx="403">
                  <c:v>87.08</c:v>
                </c:pt>
                <c:pt idx="404">
                  <c:v>87.24</c:v>
                </c:pt>
                <c:pt idx="405">
                  <c:v>87.4</c:v>
                </c:pt>
                <c:pt idx="406">
                  <c:v>87.55</c:v>
                </c:pt>
                <c:pt idx="407">
                  <c:v>87.72</c:v>
                </c:pt>
                <c:pt idx="408">
                  <c:v>87.88</c:v>
                </c:pt>
                <c:pt idx="409">
                  <c:v>88.03</c:v>
                </c:pt>
                <c:pt idx="410">
                  <c:v>88.19</c:v>
                </c:pt>
                <c:pt idx="411">
                  <c:v>88.35</c:v>
                </c:pt>
                <c:pt idx="412">
                  <c:v>88.51</c:v>
                </c:pt>
                <c:pt idx="413">
                  <c:v>88.67</c:v>
                </c:pt>
                <c:pt idx="414">
                  <c:v>88.82</c:v>
                </c:pt>
                <c:pt idx="415">
                  <c:v>88.99</c:v>
                </c:pt>
                <c:pt idx="416">
                  <c:v>89.15</c:v>
                </c:pt>
                <c:pt idx="417">
                  <c:v>89.3</c:v>
                </c:pt>
                <c:pt idx="418">
                  <c:v>89.46</c:v>
                </c:pt>
                <c:pt idx="419">
                  <c:v>89.61</c:v>
                </c:pt>
                <c:pt idx="420">
                  <c:v>89.78</c:v>
                </c:pt>
                <c:pt idx="421">
                  <c:v>89.94</c:v>
                </c:pt>
                <c:pt idx="422">
                  <c:v>90.1</c:v>
                </c:pt>
                <c:pt idx="423">
                  <c:v>90.25</c:v>
                </c:pt>
                <c:pt idx="424">
                  <c:v>90.41</c:v>
                </c:pt>
                <c:pt idx="425">
                  <c:v>90.58</c:v>
                </c:pt>
                <c:pt idx="426">
                  <c:v>90.73</c:v>
                </c:pt>
                <c:pt idx="427">
                  <c:v>90.89</c:v>
                </c:pt>
                <c:pt idx="428">
                  <c:v>91.05</c:v>
                </c:pt>
                <c:pt idx="429">
                  <c:v>91.21</c:v>
                </c:pt>
                <c:pt idx="430">
                  <c:v>91.37</c:v>
                </c:pt>
                <c:pt idx="431">
                  <c:v>91.53</c:v>
                </c:pt>
                <c:pt idx="432">
                  <c:v>91.69</c:v>
                </c:pt>
                <c:pt idx="433">
                  <c:v>91.85</c:v>
                </c:pt>
                <c:pt idx="434">
                  <c:v>92.01</c:v>
                </c:pt>
                <c:pt idx="435">
                  <c:v>92.16</c:v>
                </c:pt>
                <c:pt idx="436">
                  <c:v>92.33</c:v>
                </c:pt>
                <c:pt idx="437">
                  <c:v>92.49</c:v>
                </c:pt>
                <c:pt idx="438">
                  <c:v>92.65</c:v>
                </c:pt>
                <c:pt idx="439">
                  <c:v>92.81</c:v>
                </c:pt>
                <c:pt idx="440">
                  <c:v>92.97</c:v>
                </c:pt>
                <c:pt idx="441">
                  <c:v>93.12</c:v>
                </c:pt>
                <c:pt idx="442">
                  <c:v>93.29</c:v>
                </c:pt>
                <c:pt idx="443">
                  <c:v>93.44</c:v>
                </c:pt>
                <c:pt idx="444">
                  <c:v>93.61</c:v>
                </c:pt>
                <c:pt idx="445">
                  <c:v>93.76</c:v>
                </c:pt>
                <c:pt idx="446">
                  <c:v>93.93</c:v>
                </c:pt>
                <c:pt idx="447">
                  <c:v>94.09</c:v>
                </c:pt>
                <c:pt idx="448">
                  <c:v>94.25</c:v>
                </c:pt>
                <c:pt idx="449">
                  <c:v>94.41</c:v>
                </c:pt>
                <c:pt idx="450">
                  <c:v>94.57</c:v>
                </c:pt>
                <c:pt idx="451">
                  <c:v>94.74</c:v>
                </c:pt>
                <c:pt idx="452">
                  <c:v>94.9</c:v>
                </c:pt>
                <c:pt idx="453">
                  <c:v>95.06</c:v>
                </c:pt>
                <c:pt idx="454">
                  <c:v>95.21</c:v>
                </c:pt>
                <c:pt idx="455">
                  <c:v>95.38</c:v>
                </c:pt>
                <c:pt idx="456">
                  <c:v>95.54</c:v>
                </c:pt>
                <c:pt idx="457">
                  <c:v>95.7</c:v>
                </c:pt>
                <c:pt idx="458">
                  <c:v>95.86</c:v>
                </c:pt>
                <c:pt idx="459">
                  <c:v>96.02</c:v>
                </c:pt>
                <c:pt idx="460">
                  <c:v>96.18</c:v>
                </c:pt>
                <c:pt idx="461">
                  <c:v>96.34</c:v>
                </c:pt>
                <c:pt idx="462">
                  <c:v>96.5</c:v>
                </c:pt>
                <c:pt idx="463">
                  <c:v>96.66</c:v>
                </c:pt>
                <c:pt idx="464">
                  <c:v>96.82</c:v>
                </c:pt>
                <c:pt idx="465">
                  <c:v>96.99</c:v>
                </c:pt>
                <c:pt idx="466">
                  <c:v>97.14</c:v>
                </c:pt>
                <c:pt idx="467">
                  <c:v>97.31</c:v>
                </c:pt>
                <c:pt idx="468">
                  <c:v>97.48</c:v>
                </c:pt>
                <c:pt idx="469">
                  <c:v>97.64</c:v>
                </c:pt>
                <c:pt idx="470">
                  <c:v>97.8</c:v>
                </c:pt>
                <c:pt idx="471">
                  <c:v>97.96</c:v>
                </c:pt>
                <c:pt idx="472">
                  <c:v>98.12</c:v>
                </c:pt>
                <c:pt idx="473">
                  <c:v>98.28</c:v>
                </c:pt>
                <c:pt idx="474">
                  <c:v>98.45</c:v>
                </c:pt>
                <c:pt idx="475">
                  <c:v>98.6</c:v>
                </c:pt>
                <c:pt idx="476">
                  <c:v>98.77</c:v>
                </c:pt>
                <c:pt idx="477">
                  <c:v>98.93</c:v>
                </c:pt>
                <c:pt idx="478">
                  <c:v>99.09</c:v>
                </c:pt>
                <c:pt idx="479">
                  <c:v>99.25</c:v>
                </c:pt>
                <c:pt idx="480">
                  <c:v>99.42</c:v>
                </c:pt>
                <c:pt idx="481">
                  <c:v>99.58</c:v>
                </c:pt>
                <c:pt idx="482">
                  <c:v>99.74</c:v>
                </c:pt>
                <c:pt idx="483">
                  <c:v>99.9</c:v>
                </c:pt>
                <c:pt idx="484">
                  <c:v>100.07</c:v>
                </c:pt>
                <c:pt idx="485">
                  <c:v>100.23</c:v>
                </c:pt>
                <c:pt idx="486">
                  <c:v>100.39</c:v>
                </c:pt>
                <c:pt idx="487">
                  <c:v>100.56</c:v>
                </c:pt>
                <c:pt idx="488">
                  <c:v>100.72</c:v>
                </c:pt>
                <c:pt idx="489">
                  <c:v>100.88</c:v>
                </c:pt>
                <c:pt idx="490">
                  <c:v>101.05</c:v>
                </c:pt>
                <c:pt idx="491">
                  <c:v>101.21</c:v>
                </c:pt>
                <c:pt idx="492">
                  <c:v>101.37</c:v>
                </c:pt>
                <c:pt idx="493">
                  <c:v>101.54</c:v>
                </c:pt>
                <c:pt idx="494">
                  <c:v>101.7</c:v>
                </c:pt>
                <c:pt idx="495">
                  <c:v>101.86</c:v>
                </c:pt>
                <c:pt idx="496">
                  <c:v>102.03</c:v>
                </c:pt>
                <c:pt idx="497">
                  <c:v>102.19</c:v>
                </c:pt>
                <c:pt idx="498">
                  <c:v>102.35</c:v>
                </c:pt>
                <c:pt idx="499">
                  <c:v>102.52</c:v>
                </c:pt>
                <c:pt idx="500">
                  <c:v>102.69</c:v>
                </c:pt>
                <c:pt idx="501">
                  <c:v>102.85</c:v>
                </c:pt>
                <c:pt idx="502">
                  <c:v>103.02</c:v>
                </c:pt>
                <c:pt idx="503">
                  <c:v>103.18</c:v>
                </c:pt>
                <c:pt idx="504">
                  <c:v>103.34</c:v>
                </c:pt>
                <c:pt idx="505">
                  <c:v>103.51</c:v>
                </c:pt>
                <c:pt idx="506">
                  <c:v>103.67</c:v>
                </c:pt>
                <c:pt idx="507">
                  <c:v>103.84</c:v>
                </c:pt>
                <c:pt idx="508">
                  <c:v>104</c:v>
                </c:pt>
                <c:pt idx="509">
                  <c:v>104.17</c:v>
                </c:pt>
                <c:pt idx="510">
                  <c:v>104.33</c:v>
                </c:pt>
                <c:pt idx="511">
                  <c:v>104.5</c:v>
                </c:pt>
                <c:pt idx="512">
                  <c:v>104.66</c:v>
                </c:pt>
                <c:pt idx="513">
                  <c:v>104.82</c:v>
                </c:pt>
                <c:pt idx="514">
                  <c:v>104.99</c:v>
                </c:pt>
                <c:pt idx="515">
                  <c:v>105.15</c:v>
                </c:pt>
                <c:pt idx="516">
                  <c:v>105.32</c:v>
                </c:pt>
                <c:pt idx="517">
                  <c:v>105.49</c:v>
                </c:pt>
                <c:pt idx="518">
                  <c:v>105.65</c:v>
                </c:pt>
                <c:pt idx="519">
                  <c:v>105.81</c:v>
                </c:pt>
                <c:pt idx="520">
                  <c:v>105.98</c:v>
                </c:pt>
                <c:pt idx="521">
                  <c:v>106.14</c:v>
                </c:pt>
                <c:pt idx="522">
                  <c:v>106.31</c:v>
                </c:pt>
                <c:pt idx="523">
                  <c:v>106.48</c:v>
                </c:pt>
                <c:pt idx="524">
                  <c:v>106.64</c:v>
                </c:pt>
                <c:pt idx="525">
                  <c:v>106.81</c:v>
                </c:pt>
                <c:pt idx="526">
                  <c:v>106.97</c:v>
                </c:pt>
                <c:pt idx="527">
                  <c:v>107.15</c:v>
                </c:pt>
                <c:pt idx="528">
                  <c:v>107.31</c:v>
                </c:pt>
                <c:pt idx="529">
                  <c:v>107.48</c:v>
                </c:pt>
                <c:pt idx="530">
                  <c:v>107.64</c:v>
                </c:pt>
                <c:pt idx="531">
                  <c:v>107.81</c:v>
                </c:pt>
                <c:pt idx="532">
                  <c:v>107.97</c:v>
                </c:pt>
                <c:pt idx="533">
                  <c:v>108.14</c:v>
                </c:pt>
                <c:pt idx="534">
                  <c:v>108.3</c:v>
                </c:pt>
                <c:pt idx="535">
                  <c:v>108.46</c:v>
                </c:pt>
                <c:pt idx="536">
                  <c:v>108.64</c:v>
                </c:pt>
                <c:pt idx="537">
                  <c:v>108.81</c:v>
                </c:pt>
                <c:pt idx="538">
                  <c:v>108.97</c:v>
                </c:pt>
                <c:pt idx="539">
                  <c:v>109.13</c:v>
                </c:pt>
                <c:pt idx="540">
                  <c:v>109.3</c:v>
                </c:pt>
                <c:pt idx="541">
                  <c:v>109.47</c:v>
                </c:pt>
                <c:pt idx="542">
                  <c:v>109.63</c:v>
                </c:pt>
                <c:pt idx="543">
                  <c:v>109.8</c:v>
                </c:pt>
                <c:pt idx="544">
                  <c:v>109.97</c:v>
                </c:pt>
                <c:pt idx="545">
                  <c:v>110.13</c:v>
                </c:pt>
                <c:pt idx="546">
                  <c:v>110.31</c:v>
                </c:pt>
                <c:pt idx="547">
                  <c:v>110.47</c:v>
                </c:pt>
                <c:pt idx="548">
                  <c:v>110.63</c:v>
                </c:pt>
                <c:pt idx="549">
                  <c:v>110.8</c:v>
                </c:pt>
                <c:pt idx="550">
                  <c:v>110.97</c:v>
                </c:pt>
                <c:pt idx="551">
                  <c:v>111.13</c:v>
                </c:pt>
                <c:pt idx="552">
                  <c:v>111.3</c:v>
                </c:pt>
                <c:pt idx="553">
                  <c:v>111.47</c:v>
                </c:pt>
                <c:pt idx="554">
                  <c:v>111.64</c:v>
                </c:pt>
                <c:pt idx="555">
                  <c:v>111.8</c:v>
                </c:pt>
                <c:pt idx="556">
                  <c:v>111.97</c:v>
                </c:pt>
                <c:pt idx="557">
                  <c:v>112.14</c:v>
                </c:pt>
                <c:pt idx="558">
                  <c:v>112.31</c:v>
                </c:pt>
                <c:pt idx="559">
                  <c:v>112.48</c:v>
                </c:pt>
                <c:pt idx="560">
                  <c:v>112.64</c:v>
                </c:pt>
                <c:pt idx="561">
                  <c:v>112.81</c:v>
                </c:pt>
                <c:pt idx="562">
                  <c:v>112.98</c:v>
                </c:pt>
                <c:pt idx="563">
                  <c:v>113.15</c:v>
                </c:pt>
                <c:pt idx="564">
                  <c:v>113.31</c:v>
                </c:pt>
                <c:pt idx="565">
                  <c:v>113.48</c:v>
                </c:pt>
                <c:pt idx="566">
                  <c:v>113.64</c:v>
                </c:pt>
                <c:pt idx="567">
                  <c:v>113.82</c:v>
                </c:pt>
                <c:pt idx="568">
                  <c:v>113.98</c:v>
                </c:pt>
                <c:pt idx="569">
                  <c:v>114.15</c:v>
                </c:pt>
                <c:pt idx="570">
                  <c:v>114.31</c:v>
                </c:pt>
                <c:pt idx="571">
                  <c:v>114.48</c:v>
                </c:pt>
                <c:pt idx="572">
                  <c:v>114.65</c:v>
                </c:pt>
                <c:pt idx="573">
                  <c:v>114.82</c:v>
                </c:pt>
                <c:pt idx="574">
                  <c:v>114.98</c:v>
                </c:pt>
                <c:pt idx="575">
                  <c:v>115.15</c:v>
                </c:pt>
                <c:pt idx="576">
                  <c:v>115.31</c:v>
                </c:pt>
                <c:pt idx="577">
                  <c:v>115.48</c:v>
                </c:pt>
                <c:pt idx="578">
                  <c:v>115.66</c:v>
                </c:pt>
                <c:pt idx="579">
                  <c:v>115.83</c:v>
                </c:pt>
                <c:pt idx="580">
                  <c:v>115.99</c:v>
                </c:pt>
                <c:pt idx="581">
                  <c:v>116.16</c:v>
                </c:pt>
                <c:pt idx="582">
                  <c:v>116.32</c:v>
                </c:pt>
                <c:pt idx="583">
                  <c:v>116.49</c:v>
                </c:pt>
                <c:pt idx="584">
                  <c:v>116.66</c:v>
                </c:pt>
                <c:pt idx="585">
                  <c:v>116.83</c:v>
                </c:pt>
                <c:pt idx="586">
                  <c:v>117</c:v>
                </c:pt>
                <c:pt idx="587">
                  <c:v>117.16</c:v>
                </c:pt>
                <c:pt idx="588">
                  <c:v>117.33</c:v>
                </c:pt>
                <c:pt idx="589">
                  <c:v>117.5</c:v>
                </c:pt>
                <c:pt idx="590">
                  <c:v>117.67</c:v>
                </c:pt>
                <c:pt idx="591">
                  <c:v>117.84</c:v>
                </c:pt>
                <c:pt idx="592">
                  <c:v>118.01</c:v>
                </c:pt>
                <c:pt idx="593">
                  <c:v>118.18</c:v>
                </c:pt>
                <c:pt idx="594">
                  <c:v>118.34</c:v>
                </c:pt>
                <c:pt idx="595">
                  <c:v>118.51</c:v>
                </c:pt>
                <c:pt idx="596">
                  <c:v>118.68</c:v>
                </c:pt>
                <c:pt idx="597">
                  <c:v>118.85</c:v>
                </c:pt>
                <c:pt idx="598">
                  <c:v>119.02</c:v>
                </c:pt>
                <c:pt idx="599">
                  <c:v>119.18</c:v>
                </c:pt>
                <c:pt idx="600">
                  <c:v>119.35</c:v>
                </c:pt>
                <c:pt idx="601">
                  <c:v>119.52</c:v>
                </c:pt>
                <c:pt idx="602">
                  <c:v>119.69</c:v>
                </c:pt>
                <c:pt idx="603">
                  <c:v>119.86</c:v>
                </c:pt>
                <c:pt idx="604">
                  <c:v>120.03</c:v>
                </c:pt>
                <c:pt idx="605">
                  <c:v>120.19</c:v>
                </c:pt>
                <c:pt idx="606">
                  <c:v>120.36</c:v>
                </c:pt>
                <c:pt idx="607">
                  <c:v>120.53</c:v>
                </c:pt>
                <c:pt idx="608">
                  <c:v>120.7</c:v>
                </c:pt>
                <c:pt idx="609">
                  <c:v>120.87</c:v>
                </c:pt>
                <c:pt idx="610">
                  <c:v>121.03</c:v>
                </c:pt>
                <c:pt idx="611">
                  <c:v>121.2</c:v>
                </c:pt>
                <c:pt idx="612">
                  <c:v>121.37</c:v>
                </c:pt>
                <c:pt idx="613">
                  <c:v>121.54</c:v>
                </c:pt>
                <c:pt idx="614">
                  <c:v>121.71</c:v>
                </c:pt>
                <c:pt idx="615">
                  <c:v>121.88</c:v>
                </c:pt>
                <c:pt idx="616">
                  <c:v>122.04</c:v>
                </c:pt>
                <c:pt idx="617">
                  <c:v>122.21</c:v>
                </c:pt>
                <c:pt idx="618">
                  <c:v>122.38</c:v>
                </c:pt>
                <c:pt idx="619">
                  <c:v>122.55</c:v>
                </c:pt>
                <c:pt idx="620">
                  <c:v>122.72</c:v>
                </c:pt>
                <c:pt idx="621">
                  <c:v>122.89</c:v>
                </c:pt>
                <c:pt idx="622">
                  <c:v>123.05</c:v>
                </c:pt>
                <c:pt idx="623">
                  <c:v>123.22</c:v>
                </c:pt>
                <c:pt idx="624">
                  <c:v>123.39</c:v>
                </c:pt>
                <c:pt idx="625">
                  <c:v>123.56</c:v>
                </c:pt>
                <c:pt idx="626">
                  <c:v>123.72</c:v>
                </c:pt>
                <c:pt idx="627">
                  <c:v>123.9</c:v>
                </c:pt>
                <c:pt idx="628">
                  <c:v>124.07</c:v>
                </c:pt>
                <c:pt idx="629">
                  <c:v>124.23</c:v>
                </c:pt>
                <c:pt idx="630">
                  <c:v>124.4</c:v>
                </c:pt>
                <c:pt idx="631">
                  <c:v>124.57</c:v>
                </c:pt>
                <c:pt idx="632">
                  <c:v>124.73</c:v>
                </c:pt>
                <c:pt idx="633">
                  <c:v>124.9</c:v>
                </c:pt>
                <c:pt idx="634">
                  <c:v>125.07</c:v>
                </c:pt>
                <c:pt idx="635">
                  <c:v>125.24</c:v>
                </c:pt>
                <c:pt idx="636">
                  <c:v>125.4</c:v>
                </c:pt>
                <c:pt idx="637">
                  <c:v>125.58</c:v>
                </c:pt>
                <c:pt idx="638">
                  <c:v>125.74</c:v>
                </c:pt>
                <c:pt idx="639">
                  <c:v>125.91</c:v>
                </c:pt>
                <c:pt idx="640">
                  <c:v>126.08</c:v>
                </c:pt>
                <c:pt idx="641">
                  <c:v>126.25</c:v>
                </c:pt>
                <c:pt idx="642">
                  <c:v>126.41</c:v>
                </c:pt>
                <c:pt idx="643">
                  <c:v>126.58</c:v>
                </c:pt>
                <c:pt idx="644">
                  <c:v>126.75</c:v>
                </c:pt>
                <c:pt idx="645">
                  <c:v>126.92</c:v>
                </c:pt>
                <c:pt idx="646">
                  <c:v>127.08</c:v>
                </c:pt>
                <c:pt idx="647">
                  <c:v>127.25</c:v>
                </c:pt>
                <c:pt idx="648">
                  <c:v>127.42</c:v>
                </c:pt>
                <c:pt idx="649">
                  <c:v>127.58</c:v>
                </c:pt>
                <c:pt idx="650">
                  <c:v>127.75</c:v>
                </c:pt>
                <c:pt idx="651">
                  <c:v>127.92</c:v>
                </c:pt>
                <c:pt idx="652">
                  <c:v>128.1</c:v>
                </c:pt>
                <c:pt idx="653">
                  <c:v>128.26</c:v>
                </c:pt>
                <c:pt idx="654">
                  <c:v>128.43</c:v>
                </c:pt>
                <c:pt idx="655">
                  <c:v>128.59</c:v>
                </c:pt>
                <c:pt idx="656">
                  <c:v>128.76</c:v>
                </c:pt>
                <c:pt idx="657">
                  <c:v>128.93</c:v>
                </c:pt>
                <c:pt idx="658">
                  <c:v>129.1</c:v>
                </c:pt>
                <c:pt idx="659">
                  <c:v>129.26</c:v>
                </c:pt>
                <c:pt idx="660">
                  <c:v>129.43</c:v>
                </c:pt>
                <c:pt idx="661">
                  <c:v>129.6</c:v>
                </c:pt>
                <c:pt idx="662">
                  <c:v>129.77000000000001</c:v>
                </c:pt>
                <c:pt idx="663">
                  <c:v>129.93</c:v>
                </c:pt>
                <c:pt idx="664">
                  <c:v>130.1</c:v>
                </c:pt>
                <c:pt idx="665">
                  <c:v>130.26</c:v>
                </c:pt>
                <c:pt idx="666">
                  <c:v>130.43</c:v>
                </c:pt>
                <c:pt idx="667">
                  <c:v>130.6</c:v>
                </c:pt>
                <c:pt idx="668">
                  <c:v>130.77000000000001</c:v>
                </c:pt>
                <c:pt idx="669">
                  <c:v>130.94</c:v>
                </c:pt>
                <c:pt idx="670">
                  <c:v>131.1</c:v>
                </c:pt>
                <c:pt idx="671">
                  <c:v>131.27000000000001</c:v>
                </c:pt>
                <c:pt idx="672">
                  <c:v>131.43</c:v>
                </c:pt>
                <c:pt idx="673">
                  <c:v>131.6</c:v>
                </c:pt>
                <c:pt idx="674">
                  <c:v>131.77000000000001</c:v>
                </c:pt>
                <c:pt idx="675">
                  <c:v>131.94</c:v>
                </c:pt>
                <c:pt idx="676">
                  <c:v>132.11000000000001</c:v>
                </c:pt>
                <c:pt idx="677">
                  <c:v>132.27000000000001</c:v>
                </c:pt>
                <c:pt idx="678">
                  <c:v>132.44</c:v>
                </c:pt>
                <c:pt idx="679">
                  <c:v>132.61000000000001</c:v>
                </c:pt>
                <c:pt idx="680">
                  <c:v>132.78</c:v>
                </c:pt>
                <c:pt idx="681">
                  <c:v>132.94</c:v>
                </c:pt>
                <c:pt idx="682">
                  <c:v>133.11000000000001</c:v>
                </c:pt>
                <c:pt idx="683">
                  <c:v>133.27000000000001</c:v>
                </c:pt>
                <c:pt idx="684">
                  <c:v>133.44</c:v>
                </c:pt>
                <c:pt idx="685">
                  <c:v>133.61000000000001</c:v>
                </c:pt>
                <c:pt idx="686">
                  <c:v>133.77000000000001</c:v>
                </c:pt>
                <c:pt idx="687">
                  <c:v>133.94999999999999</c:v>
                </c:pt>
                <c:pt idx="688">
                  <c:v>134.11000000000001</c:v>
                </c:pt>
                <c:pt idx="689">
                  <c:v>134.28</c:v>
                </c:pt>
                <c:pt idx="690">
                  <c:v>134.44999999999999</c:v>
                </c:pt>
                <c:pt idx="691">
                  <c:v>134.61000000000001</c:v>
                </c:pt>
                <c:pt idx="692">
                  <c:v>134.78</c:v>
                </c:pt>
                <c:pt idx="693">
                  <c:v>134.94999999999999</c:v>
                </c:pt>
                <c:pt idx="694">
                  <c:v>135.11000000000001</c:v>
                </c:pt>
                <c:pt idx="695">
                  <c:v>135.28</c:v>
                </c:pt>
                <c:pt idx="696">
                  <c:v>135.44999999999999</c:v>
                </c:pt>
                <c:pt idx="697">
                  <c:v>135.61000000000001</c:v>
                </c:pt>
                <c:pt idx="698">
                  <c:v>135.78</c:v>
                </c:pt>
                <c:pt idx="699">
                  <c:v>135.94999999999999</c:v>
                </c:pt>
                <c:pt idx="700">
                  <c:v>136.11000000000001</c:v>
                </c:pt>
                <c:pt idx="701">
                  <c:v>136.28</c:v>
                </c:pt>
                <c:pt idx="702">
                  <c:v>136.44999999999999</c:v>
                </c:pt>
                <c:pt idx="703">
                  <c:v>136.62</c:v>
                </c:pt>
                <c:pt idx="704">
                  <c:v>136.79</c:v>
                </c:pt>
                <c:pt idx="705">
                  <c:v>136.94999999999999</c:v>
                </c:pt>
                <c:pt idx="706">
                  <c:v>137.11000000000001</c:v>
                </c:pt>
                <c:pt idx="707">
                  <c:v>137.28</c:v>
                </c:pt>
                <c:pt idx="708">
                  <c:v>137.44</c:v>
                </c:pt>
                <c:pt idx="709">
                  <c:v>137.61000000000001</c:v>
                </c:pt>
                <c:pt idx="710">
                  <c:v>137.78</c:v>
                </c:pt>
                <c:pt idx="711">
                  <c:v>137.94</c:v>
                </c:pt>
                <c:pt idx="712">
                  <c:v>138.11000000000001</c:v>
                </c:pt>
                <c:pt idx="713">
                  <c:v>138.28</c:v>
                </c:pt>
                <c:pt idx="714">
                  <c:v>138.44999999999999</c:v>
                </c:pt>
                <c:pt idx="715">
                  <c:v>138.61000000000001</c:v>
                </c:pt>
                <c:pt idx="716">
                  <c:v>138.78</c:v>
                </c:pt>
                <c:pt idx="717">
                  <c:v>138.94</c:v>
                </c:pt>
                <c:pt idx="718">
                  <c:v>139.11000000000001</c:v>
                </c:pt>
                <c:pt idx="719">
                  <c:v>139.27000000000001</c:v>
                </c:pt>
                <c:pt idx="720">
                  <c:v>139.44</c:v>
                </c:pt>
                <c:pt idx="721">
                  <c:v>139.61000000000001</c:v>
                </c:pt>
                <c:pt idx="722">
                  <c:v>139.78</c:v>
                </c:pt>
                <c:pt idx="723">
                  <c:v>139.94999999999999</c:v>
                </c:pt>
                <c:pt idx="724">
                  <c:v>140.11000000000001</c:v>
                </c:pt>
                <c:pt idx="725">
                  <c:v>140.28</c:v>
                </c:pt>
                <c:pt idx="726">
                  <c:v>140.44</c:v>
                </c:pt>
                <c:pt idx="727">
                  <c:v>140.61000000000001</c:v>
                </c:pt>
                <c:pt idx="728">
                  <c:v>140.78</c:v>
                </c:pt>
                <c:pt idx="729">
                  <c:v>140.94</c:v>
                </c:pt>
                <c:pt idx="730">
                  <c:v>141.1</c:v>
                </c:pt>
                <c:pt idx="731">
                  <c:v>141.27000000000001</c:v>
                </c:pt>
                <c:pt idx="732">
                  <c:v>141.44</c:v>
                </c:pt>
                <c:pt idx="733">
                  <c:v>141.6</c:v>
                </c:pt>
                <c:pt idx="734">
                  <c:v>141.77000000000001</c:v>
                </c:pt>
                <c:pt idx="735">
                  <c:v>141.94</c:v>
                </c:pt>
                <c:pt idx="736">
                  <c:v>142.11000000000001</c:v>
                </c:pt>
                <c:pt idx="737">
                  <c:v>142.28</c:v>
                </c:pt>
                <c:pt idx="738">
                  <c:v>142.44</c:v>
                </c:pt>
                <c:pt idx="739">
                  <c:v>142.61000000000001</c:v>
                </c:pt>
                <c:pt idx="740">
                  <c:v>142.77000000000001</c:v>
                </c:pt>
                <c:pt idx="741">
                  <c:v>142.94</c:v>
                </c:pt>
                <c:pt idx="742">
                  <c:v>143.1</c:v>
                </c:pt>
                <c:pt idx="743">
                  <c:v>143.27000000000001</c:v>
                </c:pt>
                <c:pt idx="744">
                  <c:v>143.43</c:v>
                </c:pt>
                <c:pt idx="745">
                  <c:v>143.6</c:v>
                </c:pt>
                <c:pt idx="746">
                  <c:v>143.77000000000001</c:v>
                </c:pt>
                <c:pt idx="747">
                  <c:v>143.93</c:v>
                </c:pt>
                <c:pt idx="748">
                  <c:v>144.1</c:v>
                </c:pt>
                <c:pt idx="749">
                  <c:v>144.27000000000001</c:v>
                </c:pt>
                <c:pt idx="750">
                  <c:v>144.43</c:v>
                </c:pt>
                <c:pt idx="751">
                  <c:v>144.6</c:v>
                </c:pt>
                <c:pt idx="752">
                  <c:v>144.76</c:v>
                </c:pt>
                <c:pt idx="753">
                  <c:v>144.93</c:v>
                </c:pt>
                <c:pt idx="754">
                  <c:v>145.09</c:v>
                </c:pt>
                <c:pt idx="755">
                  <c:v>145.26</c:v>
                </c:pt>
                <c:pt idx="756">
                  <c:v>145.43</c:v>
                </c:pt>
                <c:pt idx="757">
                  <c:v>145.59</c:v>
                </c:pt>
                <c:pt idx="758">
                  <c:v>145.76</c:v>
                </c:pt>
                <c:pt idx="759">
                  <c:v>145.91999999999999</c:v>
                </c:pt>
                <c:pt idx="760">
                  <c:v>146.09</c:v>
                </c:pt>
                <c:pt idx="761">
                  <c:v>146.25</c:v>
                </c:pt>
                <c:pt idx="762">
                  <c:v>146.41999999999999</c:v>
                </c:pt>
                <c:pt idx="763">
                  <c:v>146.59</c:v>
                </c:pt>
                <c:pt idx="764">
                  <c:v>146.76</c:v>
                </c:pt>
                <c:pt idx="765">
                  <c:v>146.91999999999999</c:v>
                </c:pt>
                <c:pt idx="766">
                  <c:v>147.09</c:v>
                </c:pt>
                <c:pt idx="767">
                  <c:v>147.25</c:v>
                </c:pt>
                <c:pt idx="768">
                  <c:v>147.41999999999999</c:v>
                </c:pt>
                <c:pt idx="769">
                  <c:v>147.59</c:v>
                </c:pt>
                <c:pt idx="770">
                  <c:v>147.75</c:v>
                </c:pt>
                <c:pt idx="771">
                  <c:v>147.91999999999999</c:v>
                </c:pt>
                <c:pt idx="772">
                  <c:v>148.09</c:v>
                </c:pt>
                <c:pt idx="773">
                  <c:v>148.25</c:v>
                </c:pt>
                <c:pt idx="774">
                  <c:v>148.41</c:v>
                </c:pt>
                <c:pt idx="775">
                  <c:v>148.58000000000001</c:v>
                </c:pt>
                <c:pt idx="776">
                  <c:v>148.74</c:v>
                </c:pt>
                <c:pt idx="777">
                  <c:v>148.91</c:v>
                </c:pt>
                <c:pt idx="778">
                  <c:v>149.08000000000001</c:v>
                </c:pt>
                <c:pt idx="779">
                  <c:v>149.25</c:v>
                </c:pt>
                <c:pt idx="780">
                  <c:v>149.41</c:v>
                </c:pt>
                <c:pt idx="781">
                  <c:v>149.58000000000001</c:v>
                </c:pt>
                <c:pt idx="782">
                  <c:v>149.75</c:v>
                </c:pt>
                <c:pt idx="783">
                  <c:v>149.91</c:v>
                </c:pt>
                <c:pt idx="784">
                  <c:v>150.07</c:v>
                </c:pt>
                <c:pt idx="785">
                  <c:v>150.25</c:v>
                </c:pt>
                <c:pt idx="786">
                  <c:v>150.41</c:v>
                </c:pt>
                <c:pt idx="787">
                  <c:v>150.57</c:v>
                </c:pt>
                <c:pt idx="788">
                  <c:v>150.74</c:v>
                </c:pt>
                <c:pt idx="789">
                  <c:v>150.9</c:v>
                </c:pt>
                <c:pt idx="790">
                  <c:v>151.07</c:v>
                </c:pt>
                <c:pt idx="791">
                  <c:v>151.22999999999999</c:v>
                </c:pt>
                <c:pt idx="792">
                  <c:v>151.4</c:v>
                </c:pt>
                <c:pt idx="793">
                  <c:v>151.56</c:v>
                </c:pt>
                <c:pt idx="794">
                  <c:v>151.72999999999999</c:v>
                </c:pt>
                <c:pt idx="795">
                  <c:v>151.9</c:v>
                </c:pt>
                <c:pt idx="796">
                  <c:v>152.07</c:v>
                </c:pt>
                <c:pt idx="797">
                  <c:v>152.22999999999999</c:v>
                </c:pt>
                <c:pt idx="798">
                  <c:v>152.4</c:v>
                </c:pt>
                <c:pt idx="799">
                  <c:v>152.56</c:v>
                </c:pt>
                <c:pt idx="800">
                  <c:v>152.72999999999999</c:v>
                </c:pt>
                <c:pt idx="801">
                  <c:v>152.88999999999999</c:v>
                </c:pt>
                <c:pt idx="802">
                  <c:v>153.06</c:v>
                </c:pt>
                <c:pt idx="803">
                  <c:v>153.22999999999999</c:v>
                </c:pt>
                <c:pt idx="804">
                  <c:v>153.38999999999999</c:v>
                </c:pt>
                <c:pt idx="805">
                  <c:v>153.56</c:v>
                </c:pt>
                <c:pt idx="806">
                  <c:v>153.72999999999999</c:v>
                </c:pt>
                <c:pt idx="807">
                  <c:v>153.9</c:v>
                </c:pt>
                <c:pt idx="808">
                  <c:v>154.05000000000001</c:v>
                </c:pt>
                <c:pt idx="809">
                  <c:v>154.22</c:v>
                </c:pt>
                <c:pt idx="810">
                  <c:v>154.38</c:v>
                </c:pt>
                <c:pt idx="811">
                  <c:v>154.55000000000001</c:v>
                </c:pt>
                <c:pt idx="812">
                  <c:v>154.72</c:v>
                </c:pt>
                <c:pt idx="813">
                  <c:v>154.88</c:v>
                </c:pt>
                <c:pt idx="814">
                  <c:v>155.05000000000001</c:v>
                </c:pt>
                <c:pt idx="815">
                  <c:v>155.21</c:v>
                </c:pt>
                <c:pt idx="816">
                  <c:v>155.38</c:v>
                </c:pt>
                <c:pt idx="817">
                  <c:v>155.55000000000001</c:v>
                </c:pt>
                <c:pt idx="818">
                  <c:v>155.72</c:v>
                </c:pt>
                <c:pt idx="819">
                  <c:v>155.88</c:v>
                </c:pt>
                <c:pt idx="820">
                  <c:v>156.05000000000001</c:v>
                </c:pt>
                <c:pt idx="821">
                  <c:v>156.22</c:v>
                </c:pt>
                <c:pt idx="822">
                  <c:v>156.38</c:v>
                </c:pt>
                <c:pt idx="823">
                  <c:v>156.54</c:v>
                </c:pt>
                <c:pt idx="824">
                  <c:v>156.71</c:v>
                </c:pt>
                <c:pt idx="825">
                  <c:v>156.88</c:v>
                </c:pt>
                <c:pt idx="826">
                  <c:v>157.04</c:v>
                </c:pt>
                <c:pt idx="827">
                  <c:v>157.21</c:v>
                </c:pt>
                <c:pt idx="828">
                  <c:v>157.37</c:v>
                </c:pt>
                <c:pt idx="829">
                  <c:v>157.54</c:v>
                </c:pt>
                <c:pt idx="830">
                  <c:v>157.69999999999999</c:v>
                </c:pt>
                <c:pt idx="831">
                  <c:v>157.87</c:v>
                </c:pt>
                <c:pt idx="832">
                  <c:v>158.04</c:v>
                </c:pt>
                <c:pt idx="833">
                  <c:v>158.21</c:v>
                </c:pt>
                <c:pt idx="834">
                  <c:v>158.37</c:v>
                </c:pt>
                <c:pt idx="835">
                  <c:v>158.54</c:v>
                </c:pt>
                <c:pt idx="836">
                  <c:v>158.69999999999999</c:v>
                </c:pt>
                <c:pt idx="837">
                  <c:v>158.87</c:v>
                </c:pt>
                <c:pt idx="838">
                  <c:v>159.04</c:v>
                </c:pt>
                <c:pt idx="839">
                  <c:v>159.19999999999999</c:v>
                </c:pt>
                <c:pt idx="840">
                  <c:v>159.37</c:v>
                </c:pt>
                <c:pt idx="841">
                  <c:v>159.53</c:v>
                </c:pt>
                <c:pt idx="842">
                  <c:v>159.69</c:v>
                </c:pt>
                <c:pt idx="843">
                  <c:v>159.86000000000001</c:v>
                </c:pt>
                <c:pt idx="844">
                  <c:v>160.03</c:v>
                </c:pt>
                <c:pt idx="845">
                  <c:v>160.19</c:v>
                </c:pt>
                <c:pt idx="846">
                  <c:v>160.36000000000001</c:v>
                </c:pt>
                <c:pt idx="847">
                  <c:v>160.53</c:v>
                </c:pt>
                <c:pt idx="848">
                  <c:v>160.69999999999999</c:v>
                </c:pt>
                <c:pt idx="849">
                  <c:v>160.86000000000001</c:v>
                </c:pt>
                <c:pt idx="850">
                  <c:v>161.03</c:v>
                </c:pt>
                <c:pt idx="851">
                  <c:v>161.19</c:v>
                </c:pt>
                <c:pt idx="852">
                  <c:v>161.35</c:v>
                </c:pt>
                <c:pt idx="853">
                  <c:v>161.52000000000001</c:v>
                </c:pt>
                <c:pt idx="854">
                  <c:v>161.69</c:v>
                </c:pt>
                <c:pt idx="855">
                  <c:v>161.85</c:v>
                </c:pt>
                <c:pt idx="856">
                  <c:v>162.02000000000001</c:v>
                </c:pt>
                <c:pt idx="857">
                  <c:v>162.19</c:v>
                </c:pt>
                <c:pt idx="858">
                  <c:v>162.35</c:v>
                </c:pt>
                <c:pt idx="859">
                  <c:v>162.52000000000001</c:v>
                </c:pt>
                <c:pt idx="860">
                  <c:v>162.68</c:v>
                </c:pt>
                <c:pt idx="861">
                  <c:v>162.85</c:v>
                </c:pt>
                <c:pt idx="862">
                  <c:v>163.01</c:v>
                </c:pt>
                <c:pt idx="863">
                  <c:v>163.18</c:v>
                </c:pt>
                <c:pt idx="864">
                  <c:v>163.34</c:v>
                </c:pt>
                <c:pt idx="865">
                  <c:v>163.51</c:v>
                </c:pt>
                <c:pt idx="866">
                  <c:v>163.68</c:v>
                </c:pt>
                <c:pt idx="867">
                  <c:v>163.84</c:v>
                </c:pt>
                <c:pt idx="868">
                  <c:v>164.01</c:v>
                </c:pt>
                <c:pt idx="869">
                  <c:v>164.18</c:v>
                </c:pt>
                <c:pt idx="870">
                  <c:v>164.35</c:v>
                </c:pt>
                <c:pt idx="871">
                  <c:v>164.52</c:v>
                </c:pt>
                <c:pt idx="872">
                  <c:v>164.68</c:v>
                </c:pt>
                <c:pt idx="873">
                  <c:v>164.84</c:v>
                </c:pt>
                <c:pt idx="874">
                  <c:v>165.01</c:v>
                </c:pt>
                <c:pt idx="875">
                  <c:v>165.17</c:v>
                </c:pt>
                <c:pt idx="876">
                  <c:v>165.34</c:v>
                </c:pt>
                <c:pt idx="877">
                  <c:v>165.51</c:v>
                </c:pt>
                <c:pt idx="878">
                  <c:v>165.67</c:v>
                </c:pt>
                <c:pt idx="879">
                  <c:v>165.84</c:v>
                </c:pt>
                <c:pt idx="880">
                  <c:v>166.01</c:v>
                </c:pt>
                <c:pt idx="881">
                  <c:v>166.17</c:v>
                </c:pt>
                <c:pt idx="882">
                  <c:v>166.34</c:v>
                </c:pt>
                <c:pt idx="883">
                  <c:v>166.5</c:v>
                </c:pt>
                <c:pt idx="884">
                  <c:v>166.67</c:v>
                </c:pt>
                <c:pt idx="885">
                  <c:v>166.84</c:v>
                </c:pt>
                <c:pt idx="886">
                  <c:v>167.01</c:v>
                </c:pt>
                <c:pt idx="887">
                  <c:v>167.17</c:v>
                </c:pt>
                <c:pt idx="888">
                  <c:v>167.33</c:v>
                </c:pt>
                <c:pt idx="889">
                  <c:v>167.5</c:v>
                </c:pt>
                <c:pt idx="890">
                  <c:v>167.66</c:v>
                </c:pt>
                <c:pt idx="891">
                  <c:v>167.83</c:v>
                </c:pt>
                <c:pt idx="892">
                  <c:v>168</c:v>
                </c:pt>
                <c:pt idx="893">
                  <c:v>168.17</c:v>
                </c:pt>
                <c:pt idx="894">
                  <c:v>168.34</c:v>
                </c:pt>
                <c:pt idx="895">
                  <c:v>168.5</c:v>
                </c:pt>
                <c:pt idx="896">
                  <c:v>168.67</c:v>
                </c:pt>
                <c:pt idx="897">
                  <c:v>168.83</c:v>
                </c:pt>
                <c:pt idx="898">
                  <c:v>169</c:v>
                </c:pt>
                <c:pt idx="899">
                  <c:v>169.16</c:v>
                </c:pt>
                <c:pt idx="900">
                  <c:v>169.33</c:v>
                </c:pt>
                <c:pt idx="901">
                  <c:v>169.5</c:v>
                </c:pt>
                <c:pt idx="902">
                  <c:v>169.67</c:v>
                </c:pt>
                <c:pt idx="903">
                  <c:v>169.83</c:v>
                </c:pt>
                <c:pt idx="904">
                  <c:v>170</c:v>
                </c:pt>
                <c:pt idx="905">
                  <c:v>170.16</c:v>
                </c:pt>
                <c:pt idx="906">
                  <c:v>170.33</c:v>
                </c:pt>
                <c:pt idx="907">
                  <c:v>170.49</c:v>
                </c:pt>
                <c:pt idx="908">
                  <c:v>170.66</c:v>
                </c:pt>
                <c:pt idx="909">
                  <c:v>170.83</c:v>
                </c:pt>
                <c:pt idx="910">
                  <c:v>170.99</c:v>
                </c:pt>
                <c:pt idx="911">
                  <c:v>171.16</c:v>
                </c:pt>
                <c:pt idx="912">
                  <c:v>171.32</c:v>
                </c:pt>
                <c:pt idx="913">
                  <c:v>171.49</c:v>
                </c:pt>
                <c:pt idx="914">
                  <c:v>171.66</c:v>
                </c:pt>
                <c:pt idx="915">
                  <c:v>171.82</c:v>
                </c:pt>
                <c:pt idx="916">
                  <c:v>171.99</c:v>
                </c:pt>
                <c:pt idx="917">
                  <c:v>172.16</c:v>
                </c:pt>
                <c:pt idx="918">
                  <c:v>172.33</c:v>
                </c:pt>
                <c:pt idx="919">
                  <c:v>172.5</c:v>
                </c:pt>
                <c:pt idx="920">
                  <c:v>172.66</c:v>
                </c:pt>
                <c:pt idx="921">
                  <c:v>172.83</c:v>
                </c:pt>
                <c:pt idx="922">
                  <c:v>172.99</c:v>
                </c:pt>
                <c:pt idx="923">
                  <c:v>173.16</c:v>
                </c:pt>
                <c:pt idx="924">
                  <c:v>173.32</c:v>
                </c:pt>
                <c:pt idx="925">
                  <c:v>173.49</c:v>
                </c:pt>
                <c:pt idx="926">
                  <c:v>173.66</c:v>
                </c:pt>
                <c:pt idx="927">
                  <c:v>173.83</c:v>
                </c:pt>
                <c:pt idx="928">
                  <c:v>173.99</c:v>
                </c:pt>
                <c:pt idx="929">
                  <c:v>174.16</c:v>
                </c:pt>
                <c:pt idx="930">
                  <c:v>174.32</c:v>
                </c:pt>
                <c:pt idx="931">
                  <c:v>174.49</c:v>
                </c:pt>
                <c:pt idx="932">
                  <c:v>174.65</c:v>
                </c:pt>
                <c:pt idx="933">
                  <c:v>174.83</c:v>
                </c:pt>
                <c:pt idx="934">
                  <c:v>174.99</c:v>
                </c:pt>
                <c:pt idx="935">
                  <c:v>175.16</c:v>
                </c:pt>
                <c:pt idx="936">
                  <c:v>175.32</c:v>
                </c:pt>
                <c:pt idx="937">
                  <c:v>175.49</c:v>
                </c:pt>
                <c:pt idx="938">
                  <c:v>175.66</c:v>
                </c:pt>
                <c:pt idx="939">
                  <c:v>175.83</c:v>
                </c:pt>
                <c:pt idx="940">
                  <c:v>175.99</c:v>
                </c:pt>
                <c:pt idx="941">
                  <c:v>176.16</c:v>
                </c:pt>
                <c:pt idx="942">
                  <c:v>176.32</c:v>
                </c:pt>
                <c:pt idx="943">
                  <c:v>176.49</c:v>
                </c:pt>
                <c:pt idx="944">
                  <c:v>176.65</c:v>
                </c:pt>
                <c:pt idx="945">
                  <c:v>176.82</c:v>
                </c:pt>
                <c:pt idx="946">
                  <c:v>176.99</c:v>
                </c:pt>
                <c:pt idx="947">
                  <c:v>177.15</c:v>
                </c:pt>
                <c:pt idx="948">
                  <c:v>177.32</c:v>
                </c:pt>
                <c:pt idx="949">
                  <c:v>177.49</c:v>
                </c:pt>
                <c:pt idx="950">
                  <c:v>177.65</c:v>
                </c:pt>
                <c:pt idx="951">
                  <c:v>177.82</c:v>
                </c:pt>
                <c:pt idx="952">
                  <c:v>177.99</c:v>
                </c:pt>
                <c:pt idx="953">
                  <c:v>178.15</c:v>
                </c:pt>
                <c:pt idx="954">
                  <c:v>178.32</c:v>
                </c:pt>
                <c:pt idx="955">
                  <c:v>178.48</c:v>
                </c:pt>
                <c:pt idx="956">
                  <c:v>178.65</c:v>
                </c:pt>
                <c:pt idx="957">
                  <c:v>178.82</c:v>
                </c:pt>
                <c:pt idx="958">
                  <c:v>178.99</c:v>
                </c:pt>
                <c:pt idx="959">
                  <c:v>179.16</c:v>
                </c:pt>
                <c:pt idx="960">
                  <c:v>179.32</c:v>
                </c:pt>
                <c:pt idx="961">
                  <c:v>179.48</c:v>
                </c:pt>
                <c:pt idx="962">
                  <c:v>179.65</c:v>
                </c:pt>
                <c:pt idx="963">
                  <c:v>179.82</c:v>
                </c:pt>
                <c:pt idx="964">
                  <c:v>179.99</c:v>
                </c:pt>
                <c:pt idx="965">
                  <c:v>180.16</c:v>
                </c:pt>
                <c:pt idx="966">
                  <c:v>180.32</c:v>
                </c:pt>
                <c:pt idx="967">
                  <c:v>180.49</c:v>
                </c:pt>
                <c:pt idx="968">
                  <c:v>180.65</c:v>
                </c:pt>
                <c:pt idx="969">
                  <c:v>180.82</c:v>
                </c:pt>
                <c:pt idx="970">
                  <c:v>180.98</c:v>
                </c:pt>
                <c:pt idx="971">
                  <c:v>181.15</c:v>
                </c:pt>
                <c:pt idx="972">
                  <c:v>181.32</c:v>
                </c:pt>
                <c:pt idx="973">
                  <c:v>181.49</c:v>
                </c:pt>
                <c:pt idx="974">
                  <c:v>181.66</c:v>
                </c:pt>
                <c:pt idx="975">
                  <c:v>181.82</c:v>
                </c:pt>
                <c:pt idx="976">
                  <c:v>181.99</c:v>
                </c:pt>
                <c:pt idx="977">
                  <c:v>182.15</c:v>
                </c:pt>
                <c:pt idx="978">
                  <c:v>182.32</c:v>
                </c:pt>
                <c:pt idx="979">
                  <c:v>182.49</c:v>
                </c:pt>
                <c:pt idx="980">
                  <c:v>182.65</c:v>
                </c:pt>
                <c:pt idx="981">
                  <c:v>182.83</c:v>
                </c:pt>
                <c:pt idx="982">
                  <c:v>182.99</c:v>
                </c:pt>
                <c:pt idx="983">
                  <c:v>183.16</c:v>
                </c:pt>
                <c:pt idx="984">
                  <c:v>183.33</c:v>
                </c:pt>
                <c:pt idx="985">
                  <c:v>183.5</c:v>
                </c:pt>
                <c:pt idx="986">
                  <c:v>183.66</c:v>
                </c:pt>
                <c:pt idx="987">
                  <c:v>183.82</c:v>
                </c:pt>
                <c:pt idx="988">
                  <c:v>183.99</c:v>
                </c:pt>
                <c:pt idx="989">
                  <c:v>184.15</c:v>
                </c:pt>
                <c:pt idx="990">
                  <c:v>184.32</c:v>
                </c:pt>
                <c:pt idx="991">
                  <c:v>184.49</c:v>
                </c:pt>
                <c:pt idx="992">
                  <c:v>184.66</c:v>
                </c:pt>
                <c:pt idx="993">
                  <c:v>184.82</c:v>
                </c:pt>
                <c:pt idx="994">
                  <c:v>184.99</c:v>
                </c:pt>
                <c:pt idx="995">
                  <c:v>185.15</c:v>
                </c:pt>
                <c:pt idx="996">
                  <c:v>185.32</c:v>
                </c:pt>
                <c:pt idx="997">
                  <c:v>185.49</c:v>
                </c:pt>
                <c:pt idx="998">
                  <c:v>185.65</c:v>
                </c:pt>
                <c:pt idx="999">
                  <c:v>185.82</c:v>
                </c:pt>
                <c:pt idx="1000">
                  <c:v>185.98</c:v>
                </c:pt>
                <c:pt idx="1001">
                  <c:v>186.15</c:v>
                </c:pt>
                <c:pt idx="1002">
                  <c:v>186.32</c:v>
                </c:pt>
                <c:pt idx="1003">
                  <c:v>186.49</c:v>
                </c:pt>
                <c:pt idx="1004">
                  <c:v>186.66</c:v>
                </c:pt>
                <c:pt idx="1005">
                  <c:v>186.82</c:v>
                </c:pt>
                <c:pt idx="1006">
                  <c:v>186.99</c:v>
                </c:pt>
                <c:pt idx="1007">
                  <c:v>187.16</c:v>
                </c:pt>
                <c:pt idx="1008">
                  <c:v>187.33</c:v>
                </c:pt>
                <c:pt idx="1009">
                  <c:v>187.49</c:v>
                </c:pt>
                <c:pt idx="1010">
                  <c:v>187.66</c:v>
                </c:pt>
                <c:pt idx="1011">
                  <c:v>187.82</c:v>
                </c:pt>
                <c:pt idx="1012">
                  <c:v>187.99</c:v>
                </c:pt>
                <c:pt idx="1013">
                  <c:v>188.16</c:v>
                </c:pt>
                <c:pt idx="1014">
                  <c:v>188.32</c:v>
                </c:pt>
                <c:pt idx="1015">
                  <c:v>188.49</c:v>
                </c:pt>
                <c:pt idx="1016">
                  <c:v>188.66</c:v>
                </c:pt>
                <c:pt idx="1017">
                  <c:v>188.82</c:v>
                </c:pt>
                <c:pt idx="1018">
                  <c:v>188.99</c:v>
                </c:pt>
                <c:pt idx="1019">
                  <c:v>189.15</c:v>
                </c:pt>
                <c:pt idx="1020">
                  <c:v>189.32</c:v>
                </c:pt>
                <c:pt idx="1021">
                  <c:v>189.48</c:v>
                </c:pt>
                <c:pt idx="1022">
                  <c:v>189.65</c:v>
                </c:pt>
                <c:pt idx="1023">
                  <c:v>189.82</c:v>
                </c:pt>
                <c:pt idx="1024">
                  <c:v>189.99</c:v>
                </c:pt>
                <c:pt idx="1025">
                  <c:v>190.15</c:v>
                </c:pt>
                <c:pt idx="1026">
                  <c:v>190.32</c:v>
                </c:pt>
                <c:pt idx="1027">
                  <c:v>190.48</c:v>
                </c:pt>
                <c:pt idx="1028">
                  <c:v>190.65</c:v>
                </c:pt>
                <c:pt idx="1029">
                  <c:v>190.82</c:v>
                </c:pt>
                <c:pt idx="1030">
                  <c:v>190.98</c:v>
                </c:pt>
                <c:pt idx="1031">
                  <c:v>191.15</c:v>
                </c:pt>
                <c:pt idx="1032">
                  <c:v>191.32</c:v>
                </c:pt>
                <c:pt idx="1033">
                  <c:v>191.49</c:v>
                </c:pt>
                <c:pt idx="1034">
                  <c:v>191.65</c:v>
                </c:pt>
                <c:pt idx="1035">
                  <c:v>191.82</c:v>
                </c:pt>
                <c:pt idx="1036">
                  <c:v>191.99</c:v>
                </c:pt>
                <c:pt idx="1037">
                  <c:v>192.16</c:v>
                </c:pt>
                <c:pt idx="1038">
                  <c:v>192.32</c:v>
                </c:pt>
                <c:pt idx="1039">
                  <c:v>192.49</c:v>
                </c:pt>
                <c:pt idx="1040">
                  <c:v>192.65</c:v>
                </c:pt>
                <c:pt idx="1041">
                  <c:v>192.82</c:v>
                </c:pt>
                <c:pt idx="1042">
                  <c:v>192.99</c:v>
                </c:pt>
                <c:pt idx="1043">
                  <c:v>193.15</c:v>
                </c:pt>
                <c:pt idx="1044">
                  <c:v>193.32</c:v>
                </c:pt>
                <c:pt idx="1045">
                  <c:v>193.49</c:v>
                </c:pt>
                <c:pt idx="1046">
                  <c:v>193.65</c:v>
                </c:pt>
                <c:pt idx="1047">
                  <c:v>193.82</c:v>
                </c:pt>
                <c:pt idx="1048">
                  <c:v>193.98</c:v>
                </c:pt>
                <c:pt idx="1049">
                  <c:v>194.15</c:v>
                </c:pt>
                <c:pt idx="1050">
                  <c:v>194.32</c:v>
                </c:pt>
                <c:pt idx="1051">
                  <c:v>194.49</c:v>
                </c:pt>
                <c:pt idx="1052">
                  <c:v>194.66</c:v>
                </c:pt>
                <c:pt idx="1053">
                  <c:v>194.82</c:v>
                </c:pt>
                <c:pt idx="1054">
                  <c:v>194.99</c:v>
                </c:pt>
                <c:pt idx="1055">
                  <c:v>195.15</c:v>
                </c:pt>
                <c:pt idx="1056">
                  <c:v>195.32</c:v>
                </c:pt>
                <c:pt idx="1057">
                  <c:v>195.49</c:v>
                </c:pt>
                <c:pt idx="1058">
                  <c:v>195.65</c:v>
                </c:pt>
                <c:pt idx="1059">
                  <c:v>195.82</c:v>
                </c:pt>
                <c:pt idx="1060">
                  <c:v>195.99</c:v>
                </c:pt>
                <c:pt idx="1061">
                  <c:v>196.15</c:v>
                </c:pt>
                <c:pt idx="1062">
                  <c:v>196.32</c:v>
                </c:pt>
                <c:pt idx="1063">
                  <c:v>196.48</c:v>
                </c:pt>
                <c:pt idx="1064">
                  <c:v>196.65</c:v>
                </c:pt>
                <c:pt idx="1065">
                  <c:v>196.82</c:v>
                </c:pt>
                <c:pt idx="1066">
                  <c:v>196.99</c:v>
                </c:pt>
                <c:pt idx="1067">
                  <c:v>197.15</c:v>
                </c:pt>
                <c:pt idx="1068">
                  <c:v>197.32</c:v>
                </c:pt>
                <c:pt idx="1069">
                  <c:v>197.48</c:v>
                </c:pt>
                <c:pt idx="1070">
                  <c:v>197.65</c:v>
                </c:pt>
                <c:pt idx="1071">
                  <c:v>197.82</c:v>
                </c:pt>
                <c:pt idx="1072">
                  <c:v>197.99</c:v>
                </c:pt>
                <c:pt idx="1073">
                  <c:v>198.15</c:v>
                </c:pt>
                <c:pt idx="1074">
                  <c:v>198.32</c:v>
                </c:pt>
                <c:pt idx="1075">
                  <c:v>198.49</c:v>
                </c:pt>
                <c:pt idx="1076">
                  <c:v>198.65</c:v>
                </c:pt>
                <c:pt idx="1077">
                  <c:v>198.83</c:v>
                </c:pt>
                <c:pt idx="1078">
                  <c:v>198.99</c:v>
                </c:pt>
                <c:pt idx="1079">
                  <c:v>199.15</c:v>
                </c:pt>
                <c:pt idx="1080">
                  <c:v>199.32</c:v>
                </c:pt>
                <c:pt idx="1081">
                  <c:v>199.49</c:v>
                </c:pt>
                <c:pt idx="1082">
                  <c:v>199.65</c:v>
                </c:pt>
                <c:pt idx="1083">
                  <c:v>199.82</c:v>
                </c:pt>
                <c:pt idx="1084">
                  <c:v>199.99</c:v>
                </c:pt>
                <c:pt idx="1085">
                  <c:v>200.16</c:v>
                </c:pt>
                <c:pt idx="1086">
                  <c:v>200.32</c:v>
                </c:pt>
                <c:pt idx="1087">
                  <c:v>200.49</c:v>
                </c:pt>
                <c:pt idx="1088">
                  <c:v>200.65</c:v>
                </c:pt>
                <c:pt idx="1089">
                  <c:v>200.82</c:v>
                </c:pt>
                <c:pt idx="1090">
                  <c:v>200.98</c:v>
                </c:pt>
                <c:pt idx="1091">
                  <c:v>201.15</c:v>
                </c:pt>
                <c:pt idx="1092">
                  <c:v>201.32</c:v>
                </c:pt>
                <c:pt idx="1093">
                  <c:v>201.48</c:v>
                </c:pt>
                <c:pt idx="1094">
                  <c:v>201.65</c:v>
                </c:pt>
                <c:pt idx="1095">
                  <c:v>201.82</c:v>
                </c:pt>
                <c:pt idx="1096">
                  <c:v>201.98</c:v>
                </c:pt>
                <c:pt idx="1097">
                  <c:v>202.15</c:v>
                </c:pt>
                <c:pt idx="1098">
                  <c:v>202.32</c:v>
                </c:pt>
                <c:pt idx="1099">
                  <c:v>202.48</c:v>
                </c:pt>
                <c:pt idx="1100">
                  <c:v>202.65</c:v>
                </c:pt>
                <c:pt idx="1101">
                  <c:v>202.81</c:v>
                </c:pt>
                <c:pt idx="1102">
                  <c:v>202.98</c:v>
                </c:pt>
                <c:pt idx="1103">
                  <c:v>203.15</c:v>
                </c:pt>
                <c:pt idx="1104">
                  <c:v>203.31</c:v>
                </c:pt>
                <c:pt idx="1105">
                  <c:v>203.48</c:v>
                </c:pt>
                <c:pt idx="1106">
                  <c:v>203.65</c:v>
                </c:pt>
                <c:pt idx="1107">
                  <c:v>203.82</c:v>
                </c:pt>
                <c:pt idx="1108">
                  <c:v>203.99</c:v>
                </c:pt>
                <c:pt idx="1109">
                  <c:v>204.15</c:v>
                </c:pt>
                <c:pt idx="1110">
                  <c:v>204.32</c:v>
                </c:pt>
                <c:pt idx="1111">
                  <c:v>204.49</c:v>
                </c:pt>
                <c:pt idx="1112">
                  <c:v>204.65</c:v>
                </c:pt>
                <c:pt idx="1113">
                  <c:v>204.82</c:v>
                </c:pt>
                <c:pt idx="1114">
                  <c:v>204.98</c:v>
                </c:pt>
                <c:pt idx="1115">
                  <c:v>205.15</c:v>
                </c:pt>
                <c:pt idx="1116">
                  <c:v>205.32</c:v>
                </c:pt>
                <c:pt idx="1117">
                  <c:v>205.48</c:v>
                </c:pt>
                <c:pt idx="1118">
                  <c:v>205.65</c:v>
                </c:pt>
                <c:pt idx="1119">
                  <c:v>205.82</c:v>
                </c:pt>
                <c:pt idx="1120">
                  <c:v>205.99</c:v>
                </c:pt>
                <c:pt idx="1121">
                  <c:v>206.15</c:v>
                </c:pt>
                <c:pt idx="1122">
                  <c:v>206.32</c:v>
                </c:pt>
                <c:pt idx="1123">
                  <c:v>206.49</c:v>
                </c:pt>
                <c:pt idx="1124">
                  <c:v>206.65</c:v>
                </c:pt>
                <c:pt idx="1125">
                  <c:v>206.82</c:v>
                </c:pt>
                <c:pt idx="1126">
                  <c:v>206.99</c:v>
                </c:pt>
                <c:pt idx="1127">
                  <c:v>207.16</c:v>
                </c:pt>
                <c:pt idx="1128">
                  <c:v>207.32</c:v>
                </c:pt>
                <c:pt idx="1129">
                  <c:v>207.48</c:v>
                </c:pt>
                <c:pt idx="1130">
                  <c:v>207.65</c:v>
                </c:pt>
                <c:pt idx="1131">
                  <c:v>207.82</c:v>
                </c:pt>
                <c:pt idx="1132">
                  <c:v>207.99</c:v>
                </c:pt>
                <c:pt idx="1133">
                  <c:v>208.15</c:v>
                </c:pt>
                <c:pt idx="1134">
                  <c:v>208.32</c:v>
                </c:pt>
                <c:pt idx="1135">
                  <c:v>208.49</c:v>
                </c:pt>
                <c:pt idx="1136">
                  <c:v>208.65</c:v>
                </c:pt>
                <c:pt idx="1137">
                  <c:v>208.82</c:v>
                </c:pt>
                <c:pt idx="1138">
                  <c:v>208.98</c:v>
                </c:pt>
                <c:pt idx="1139">
                  <c:v>209.15</c:v>
                </c:pt>
                <c:pt idx="1140">
                  <c:v>209.31</c:v>
                </c:pt>
                <c:pt idx="1141">
                  <c:v>209.48</c:v>
                </c:pt>
                <c:pt idx="1142">
                  <c:v>209.65</c:v>
                </c:pt>
                <c:pt idx="1143">
                  <c:v>209.82</c:v>
                </c:pt>
                <c:pt idx="1144">
                  <c:v>209.99</c:v>
                </c:pt>
                <c:pt idx="1145">
                  <c:v>210.15</c:v>
                </c:pt>
                <c:pt idx="1146">
                  <c:v>210.32</c:v>
                </c:pt>
                <c:pt idx="1147">
                  <c:v>210.48</c:v>
                </c:pt>
                <c:pt idx="1148">
                  <c:v>210.65</c:v>
                </c:pt>
                <c:pt idx="1149">
                  <c:v>210.82</c:v>
                </c:pt>
                <c:pt idx="1150">
                  <c:v>210.99</c:v>
                </c:pt>
                <c:pt idx="1151">
                  <c:v>211.16</c:v>
                </c:pt>
                <c:pt idx="1152">
                  <c:v>211.32</c:v>
                </c:pt>
                <c:pt idx="1153">
                  <c:v>211.49</c:v>
                </c:pt>
                <c:pt idx="1154">
                  <c:v>211.66</c:v>
                </c:pt>
                <c:pt idx="1155">
                  <c:v>211.82</c:v>
                </c:pt>
                <c:pt idx="1156">
                  <c:v>211.99</c:v>
                </c:pt>
                <c:pt idx="1157">
                  <c:v>212.16</c:v>
                </c:pt>
                <c:pt idx="1158">
                  <c:v>212.33</c:v>
                </c:pt>
                <c:pt idx="1159">
                  <c:v>212.49</c:v>
                </c:pt>
                <c:pt idx="1160">
                  <c:v>212.66</c:v>
                </c:pt>
                <c:pt idx="1161">
                  <c:v>212.82</c:v>
                </c:pt>
                <c:pt idx="1162">
                  <c:v>213</c:v>
                </c:pt>
                <c:pt idx="1163">
                  <c:v>213.16</c:v>
                </c:pt>
                <c:pt idx="1164">
                  <c:v>213.33</c:v>
                </c:pt>
                <c:pt idx="1165">
                  <c:v>213.5</c:v>
                </c:pt>
                <c:pt idx="1166">
                  <c:v>213.67</c:v>
                </c:pt>
                <c:pt idx="1167">
                  <c:v>213.84</c:v>
                </c:pt>
                <c:pt idx="1168">
                  <c:v>214</c:v>
                </c:pt>
                <c:pt idx="1169">
                  <c:v>214.16</c:v>
                </c:pt>
                <c:pt idx="1170">
                  <c:v>214.33</c:v>
                </c:pt>
                <c:pt idx="1171">
                  <c:v>214.5</c:v>
                </c:pt>
                <c:pt idx="1172">
                  <c:v>214.67</c:v>
                </c:pt>
                <c:pt idx="1173">
                  <c:v>214.84</c:v>
                </c:pt>
                <c:pt idx="1174">
                  <c:v>215</c:v>
                </c:pt>
                <c:pt idx="1175">
                  <c:v>215.17</c:v>
                </c:pt>
                <c:pt idx="1176">
                  <c:v>215.33</c:v>
                </c:pt>
                <c:pt idx="1177">
                  <c:v>215.5</c:v>
                </c:pt>
                <c:pt idx="1178">
                  <c:v>215.67</c:v>
                </c:pt>
                <c:pt idx="1179">
                  <c:v>215.83</c:v>
                </c:pt>
                <c:pt idx="1180">
                  <c:v>216</c:v>
                </c:pt>
                <c:pt idx="1181">
                  <c:v>216.17</c:v>
                </c:pt>
                <c:pt idx="1182">
                  <c:v>216.34</c:v>
                </c:pt>
                <c:pt idx="1183">
                  <c:v>216.5</c:v>
                </c:pt>
                <c:pt idx="1184">
                  <c:v>216.67</c:v>
                </c:pt>
                <c:pt idx="1185">
                  <c:v>216.84</c:v>
                </c:pt>
                <c:pt idx="1186">
                  <c:v>217</c:v>
                </c:pt>
                <c:pt idx="1187">
                  <c:v>217.18</c:v>
                </c:pt>
                <c:pt idx="1188">
                  <c:v>217.34</c:v>
                </c:pt>
                <c:pt idx="1189">
                  <c:v>217.51</c:v>
                </c:pt>
                <c:pt idx="1190">
                  <c:v>217.68</c:v>
                </c:pt>
                <c:pt idx="1191">
                  <c:v>217.85</c:v>
                </c:pt>
                <c:pt idx="1192">
                  <c:v>218.01</c:v>
                </c:pt>
                <c:pt idx="1193">
                  <c:v>218.18</c:v>
                </c:pt>
                <c:pt idx="1194">
                  <c:v>218.35</c:v>
                </c:pt>
                <c:pt idx="1195">
                  <c:v>218.51</c:v>
                </c:pt>
                <c:pt idx="1196">
                  <c:v>218.68</c:v>
                </c:pt>
                <c:pt idx="1197">
                  <c:v>218.84</c:v>
                </c:pt>
                <c:pt idx="1198">
                  <c:v>219.02</c:v>
                </c:pt>
                <c:pt idx="1199">
                  <c:v>219.18</c:v>
                </c:pt>
                <c:pt idx="1200">
                  <c:v>219.35</c:v>
                </c:pt>
                <c:pt idx="1201">
                  <c:v>219.52</c:v>
                </c:pt>
                <c:pt idx="1202">
                  <c:v>219.68</c:v>
                </c:pt>
                <c:pt idx="1203">
                  <c:v>219.85</c:v>
                </c:pt>
                <c:pt idx="1204">
                  <c:v>220.02</c:v>
                </c:pt>
                <c:pt idx="1205">
                  <c:v>220.19</c:v>
                </c:pt>
                <c:pt idx="1206">
                  <c:v>220.35</c:v>
                </c:pt>
                <c:pt idx="1207">
                  <c:v>220.52</c:v>
                </c:pt>
                <c:pt idx="1208">
                  <c:v>220.68</c:v>
                </c:pt>
                <c:pt idx="1209">
                  <c:v>220.85</c:v>
                </c:pt>
                <c:pt idx="1210">
                  <c:v>221.02</c:v>
                </c:pt>
                <c:pt idx="1211">
                  <c:v>221.19</c:v>
                </c:pt>
                <c:pt idx="1212">
                  <c:v>221.35</c:v>
                </c:pt>
                <c:pt idx="1213">
                  <c:v>221.52</c:v>
                </c:pt>
                <c:pt idx="1214">
                  <c:v>221.69</c:v>
                </c:pt>
                <c:pt idx="1215">
                  <c:v>221.85</c:v>
                </c:pt>
                <c:pt idx="1216">
                  <c:v>222.02</c:v>
                </c:pt>
                <c:pt idx="1217">
                  <c:v>222.19</c:v>
                </c:pt>
                <c:pt idx="1218">
                  <c:v>222.35</c:v>
                </c:pt>
                <c:pt idx="1219">
                  <c:v>222.52</c:v>
                </c:pt>
                <c:pt idx="1220">
                  <c:v>222.69</c:v>
                </c:pt>
                <c:pt idx="1221">
                  <c:v>222.85</c:v>
                </c:pt>
                <c:pt idx="1222">
                  <c:v>223.02</c:v>
                </c:pt>
                <c:pt idx="1223">
                  <c:v>223.19</c:v>
                </c:pt>
                <c:pt idx="1224">
                  <c:v>223.35</c:v>
                </c:pt>
                <c:pt idx="1225">
                  <c:v>223.52</c:v>
                </c:pt>
                <c:pt idx="1226">
                  <c:v>223.69</c:v>
                </c:pt>
                <c:pt idx="1227">
                  <c:v>223.85</c:v>
                </c:pt>
                <c:pt idx="1228">
                  <c:v>224.02</c:v>
                </c:pt>
                <c:pt idx="1229">
                  <c:v>224.19</c:v>
                </c:pt>
                <c:pt idx="1230">
                  <c:v>224.36</c:v>
                </c:pt>
                <c:pt idx="1231">
                  <c:v>224.52</c:v>
                </c:pt>
                <c:pt idx="1232">
                  <c:v>224.69</c:v>
                </c:pt>
                <c:pt idx="1233">
                  <c:v>224.85</c:v>
                </c:pt>
                <c:pt idx="1234">
                  <c:v>225.02</c:v>
                </c:pt>
                <c:pt idx="1235">
                  <c:v>225.19</c:v>
                </c:pt>
                <c:pt idx="1236">
                  <c:v>225.36</c:v>
                </c:pt>
                <c:pt idx="1237">
                  <c:v>225.53</c:v>
                </c:pt>
                <c:pt idx="1238">
                  <c:v>225.69</c:v>
                </c:pt>
                <c:pt idx="1239">
                  <c:v>225.86</c:v>
                </c:pt>
                <c:pt idx="1240">
                  <c:v>226.02</c:v>
                </c:pt>
                <c:pt idx="1241">
                  <c:v>226.19</c:v>
                </c:pt>
                <c:pt idx="1242">
                  <c:v>226.35</c:v>
                </c:pt>
                <c:pt idx="1243">
                  <c:v>226.52</c:v>
                </c:pt>
                <c:pt idx="1244">
                  <c:v>226.69</c:v>
                </c:pt>
                <c:pt idx="1245">
                  <c:v>226.86</c:v>
                </c:pt>
                <c:pt idx="1246">
                  <c:v>227.02</c:v>
                </c:pt>
                <c:pt idx="1247">
                  <c:v>227.19</c:v>
                </c:pt>
                <c:pt idx="1248">
                  <c:v>227.36</c:v>
                </c:pt>
                <c:pt idx="1249">
                  <c:v>227.53</c:v>
                </c:pt>
                <c:pt idx="1250">
                  <c:v>227.69</c:v>
                </c:pt>
                <c:pt idx="1251">
                  <c:v>227.86</c:v>
                </c:pt>
                <c:pt idx="1252">
                  <c:v>228.02</c:v>
                </c:pt>
                <c:pt idx="1253">
                  <c:v>228.19</c:v>
                </c:pt>
                <c:pt idx="1254">
                  <c:v>228.35</c:v>
                </c:pt>
                <c:pt idx="1255">
                  <c:v>228.52</c:v>
                </c:pt>
                <c:pt idx="1256">
                  <c:v>228.69</c:v>
                </c:pt>
                <c:pt idx="1257">
                  <c:v>228.85</c:v>
                </c:pt>
                <c:pt idx="1258">
                  <c:v>229.02</c:v>
                </c:pt>
                <c:pt idx="1259">
                  <c:v>229.19</c:v>
                </c:pt>
                <c:pt idx="1260">
                  <c:v>229.36</c:v>
                </c:pt>
                <c:pt idx="1261">
                  <c:v>229.52</c:v>
                </c:pt>
                <c:pt idx="1262">
                  <c:v>229.69</c:v>
                </c:pt>
                <c:pt idx="1263">
                  <c:v>229.85</c:v>
                </c:pt>
                <c:pt idx="1264">
                  <c:v>230.03</c:v>
                </c:pt>
                <c:pt idx="1265">
                  <c:v>230.19</c:v>
                </c:pt>
                <c:pt idx="1266">
                  <c:v>230.35</c:v>
                </c:pt>
                <c:pt idx="1267">
                  <c:v>230.52</c:v>
                </c:pt>
                <c:pt idx="1268">
                  <c:v>230.69</c:v>
                </c:pt>
                <c:pt idx="1269">
                  <c:v>230.85</c:v>
                </c:pt>
                <c:pt idx="1270">
                  <c:v>231.02</c:v>
                </c:pt>
                <c:pt idx="1271">
                  <c:v>231.19</c:v>
                </c:pt>
                <c:pt idx="1272">
                  <c:v>231.36</c:v>
                </c:pt>
                <c:pt idx="1273">
                  <c:v>231.52</c:v>
                </c:pt>
                <c:pt idx="1274">
                  <c:v>231.69</c:v>
                </c:pt>
                <c:pt idx="1275">
                  <c:v>231.85</c:v>
                </c:pt>
                <c:pt idx="1276">
                  <c:v>232.02</c:v>
                </c:pt>
                <c:pt idx="1277">
                  <c:v>232.19</c:v>
                </c:pt>
                <c:pt idx="1278">
                  <c:v>232.35</c:v>
                </c:pt>
                <c:pt idx="1279">
                  <c:v>232.52</c:v>
                </c:pt>
                <c:pt idx="1280">
                  <c:v>232.68</c:v>
                </c:pt>
                <c:pt idx="1281">
                  <c:v>232.85</c:v>
                </c:pt>
                <c:pt idx="1282">
                  <c:v>233.02</c:v>
                </c:pt>
                <c:pt idx="1283">
                  <c:v>233.18</c:v>
                </c:pt>
                <c:pt idx="1284">
                  <c:v>233.35</c:v>
                </c:pt>
                <c:pt idx="1285">
                  <c:v>233.52</c:v>
                </c:pt>
                <c:pt idx="1286">
                  <c:v>233.69</c:v>
                </c:pt>
                <c:pt idx="1287">
                  <c:v>233.85</c:v>
                </c:pt>
                <c:pt idx="1288">
                  <c:v>234.02</c:v>
                </c:pt>
                <c:pt idx="1289">
                  <c:v>234.19</c:v>
                </c:pt>
                <c:pt idx="1290">
                  <c:v>234.36</c:v>
                </c:pt>
                <c:pt idx="1291">
                  <c:v>234.52</c:v>
                </c:pt>
                <c:pt idx="1292">
                  <c:v>234.69</c:v>
                </c:pt>
                <c:pt idx="1293">
                  <c:v>234.86</c:v>
                </c:pt>
                <c:pt idx="1294">
                  <c:v>235.03</c:v>
                </c:pt>
                <c:pt idx="1295">
                  <c:v>235.19</c:v>
                </c:pt>
                <c:pt idx="1296">
                  <c:v>235.36</c:v>
                </c:pt>
                <c:pt idx="1297">
                  <c:v>235.52</c:v>
                </c:pt>
                <c:pt idx="1298">
                  <c:v>235.69</c:v>
                </c:pt>
                <c:pt idx="1299">
                  <c:v>235.86</c:v>
                </c:pt>
                <c:pt idx="1300">
                  <c:v>236.03</c:v>
                </c:pt>
                <c:pt idx="1301">
                  <c:v>236.2</c:v>
                </c:pt>
                <c:pt idx="1302">
                  <c:v>236.36</c:v>
                </c:pt>
                <c:pt idx="1303">
                  <c:v>236.53</c:v>
                </c:pt>
                <c:pt idx="1304">
                  <c:v>236.7</c:v>
                </c:pt>
                <c:pt idx="1305">
                  <c:v>236.87</c:v>
                </c:pt>
                <c:pt idx="1306">
                  <c:v>237.03</c:v>
                </c:pt>
                <c:pt idx="1307">
                  <c:v>237.21</c:v>
                </c:pt>
                <c:pt idx="1308">
                  <c:v>237.37</c:v>
                </c:pt>
                <c:pt idx="1309">
                  <c:v>237.54</c:v>
                </c:pt>
                <c:pt idx="1310">
                  <c:v>237.71</c:v>
                </c:pt>
                <c:pt idx="1311">
                  <c:v>237.87</c:v>
                </c:pt>
                <c:pt idx="1312">
                  <c:v>238.04</c:v>
                </c:pt>
                <c:pt idx="1313">
                  <c:v>238.2</c:v>
                </c:pt>
                <c:pt idx="1314">
                  <c:v>238.38</c:v>
                </c:pt>
                <c:pt idx="1315">
                  <c:v>238.54</c:v>
                </c:pt>
                <c:pt idx="1316">
                  <c:v>238.71</c:v>
                </c:pt>
                <c:pt idx="1317">
                  <c:v>238.88</c:v>
                </c:pt>
                <c:pt idx="1318">
                  <c:v>239.05</c:v>
                </c:pt>
                <c:pt idx="1319">
                  <c:v>239.22</c:v>
                </c:pt>
                <c:pt idx="1320">
                  <c:v>239.38</c:v>
                </c:pt>
                <c:pt idx="1321">
                  <c:v>239.55</c:v>
                </c:pt>
                <c:pt idx="1322">
                  <c:v>239.72</c:v>
                </c:pt>
                <c:pt idx="1323">
                  <c:v>239.88</c:v>
                </c:pt>
                <c:pt idx="1324">
                  <c:v>240.05</c:v>
                </c:pt>
                <c:pt idx="1325">
                  <c:v>240.22</c:v>
                </c:pt>
                <c:pt idx="1326">
                  <c:v>240.38</c:v>
                </c:pt>
                <c:pt idx="1327">
                  <c:v>240.55</c:v>
                </c:pt>
                <c:pt idx="1328">
                  <c:v>240.72</c:v>
                </c:pt>
                <c:pt idx="1329">
                  <c:v>240.89</c:v>
                </c:pt>
                <c:pt idx="1330">
                  <c:v>241.06</c:v>
                </c:pt>
                <c:pt idx="1331">
                  <c:v>241.22</c:v>
                </c:pt>
                <c:pt idx="1332">
                  <c:v>241.39</c:v>
                </c:pt>
                <c:pt idx="1333">
                  <c:v>241.56</c:v>
                </c:pt>
                <c:pt idx="1334">
                  <c:v>241.73</c:v>
                </c:pt>
                <c:pt idx="1335">
                  <c:v>241.9</c:v>
                </c:pt>
                <c:pt idx="1336">
                  <c:v>242.07</c:v>
                </c:pt>
                <c:pt idx="1337">
                  <c:v>242.23</c:v>
                </c:pt>
                <c:pt idx="1338">
                  <c:v>242.4</c:v>
                </c:pt>
                <c:pt idx="1339">
                  <c:v>242.57</c:v>
                </c:pt>
                <c:pt idx="1340">
                  <c:v>242.74</c:v>
                </c:pt>
                <c:pt idx="1341">
                  <c:v>242.91</c:v>
                </c:pt>
                <c:pt idx="1342">
                  <c:v>243.07</c:v>
                </c:pt>
                <c:pt idx="1343">
                  <c:v>243.24</c:v>
                </c:pt>
                <c:pt idx="1344">
                  <c:v>243.41</c:v>
                </c:pt>
                <c:pt idx="1345">
                  <c:v>243.58</c:v>
                </c:pt>
                <c:pt idx="1346">
                  <c:v>243.75</c:v>
                </c:pt>
                <c:pt idx="1347">
                  <c:v>243.92</c:v>
                </c:pt>
                <c:pt idx="1348">
                  <c:v>244.08</c:v>
                </c:pt>
                <c:pt idx="1349">
                  <c:v>244.24</c:v>
                </c:pt>
                <c:pt idx="1350">
                  <c:v>244.42</c:v>
                </c:pt>
                <c:pt idx="1351">
                  <c:v>244.58</c:v>
                </c:pt>
                <c:pt idx="1352">
                  <c:v>244.75</c:v>
                </c:pt>
                <c:pt idx="1353">
                  <c:v>244.92</c:v>
                </c:pt>
                <c:pt idx="1354">
                  <c:v>245.09</c:v>
                </c:pt>
                <c:pt idx="1355">
                  <c:v>245.26</c:v>
                </c:pt>
                <c:pt idx="1356">
                  <c:v>245.42</c:v>
                </c:pt>
                <c:pt idx="1357">
                  <c:v>245.59</c:v>
                </c:pt>
                <c:pt idx="1358">
                  <c:v>245.76</c:v>
                </c:pt>
                <c:pt idx="1359">
                  <c:v>245.93</c:v>
                </c:pt>
                <c:pt idx="1360">
                  <c:v>246.09</c:v>
                </c:pt>
                <c:pt idx="1361">
                  <c:v>246.26</c:v>
                </c:pt>
                <c:pt idx="1362">
                  <c:v>246.43</c:v>
                </c:pt>
                <c:pt idx="1363">
                  <c:v>246.6</c:v>
                </c:pt>
                <c:pt idx="1364">
                  <c:v>246.77</c:v>
                </c:pt>
                <c:pt idx="1365">
                  <c:v>246.93</c:v>
                </c:pt>
                <c:pt idx="1366">
                  <c:v>247.1</c:v>
                </c:pt>
                <c:pt idx="1367">
                  <c:v>247.27</c:v>
                </c:pt>
                <c:pt idx="1368">
                  <c:v>247.44</c:v>
                </c:pt>
                <c:pt idx="1369">
                  <c:v>247.6</c:v>
                </c:pt>
                <c:pt idx="1370">
                  <c:v>247.77</c:v>
                </c:pt>
                <c:pt idx="1371">
                  <c:v>247.94</c:v>
                </c:pt>
                <c:pt idx="1372">
                  <c:v>248.11</c:v>
                </c:pt>
                <c:pt idx="1373">
                  <c:v>248.27</c:v>
                </c:pt>
                <c:pt idx="1374">
                  <c:v>248.44</c:v>
                </c:pt>
                <c:pt idx="1375">
                  <c:v>248.61</c:v>
                </c:pt>
                <c:pt idx="1376">
                  <c:v>248.78</c:v>
                </c:pt>
                <c:pt idx="1377">
                  <c:v>248.94</c:v>
                </c:pt>
                <c:pt idx="1378">
                  <c:v>249.12</c:v>
                </c:pt>
                <c:pt idx="1379">
                  <c:v>249.28</c:v>
                </c:pt>
                <c:pt idx="1380">
                  <c:v>249.45</c:v>
                </c:pt>
                <c:pt idx="1381">
                  <c:v>249.62</c:v>
                </c:pt>
                <c:pt idx="1382">
                  <c:v>249.78</c:v>
                </c:pt>
                <c:pt idx="1383">
                  <c:v>249.95</c:v>
                </c:pt>
                <c:pt idx="1384">
                  <c:v>250.12</c:v>
                </c:pt>
                <c:pt idx="1385">
                  <c:v>250.29</c:v>
                </c:pt>
                <c:pt idx="1386">
                  <c:v>250.45</c:v>
                </c:pt>
                <c:pt idx="1387">
                  <c:v>250.62</c:v>
                </c:pt>
                <c:pt idx="1388">
                  <c:v>250.79</c:v>
                </c:pt>
                <c:pt idx="1389">
                  <c:v>250.95</c:v>
                </c:pt>
                <c:pt idx="1390">
                  <c:v>251.12</c:v>
                </c:pt>
                <c:pt idx="1391">
                  <c:v>251.29</c:v>
                </c:pt>
                <c:pt idx="1392">
                  <c:v>251.46</c:v>
                </c:pt>
                <c:pt idx="1393">
                  <c:v>251.62</c:v>
                </c:pt>
                <c:pt idx="1394">
                  <c:v>251.79</c:v>
                </c:pt>
                <c:pt idx="1395">
                  <c:v>251.96</c:v>
                </c:pt>
                <c:pt idx="1396">
                  <c:v>252.13</c:v>
                </c:pt>
                <c:pt idx="1397">
                  <c:v>252.3</c:v>
                </c:pt>
                <c:pt idx="1398">
                  <c:v>252.46</c:v>
                </c:pt>
                <c:pt idx="1399">
                  <c:v>252.63</c:v>
                </c:pt>
                <c:pt idx="1400">
                  <c:v>252.8</c:v>
                </c:pt>
                <c:pt idx="1401">
                  <c:v>252.96</c:v>
                </c:pt>
                <c:pt idx="1402">
                  <c:v>253.13</c:v>
                </c:pt>
                <c:pt idx="1403">
                  <c:v>253.3</c:v>
                </c:pt>
                <c:pt idx="1404">
                  <c:v>253.47</c:v>
                </c:pt>
                <c:pt idx="1405">
                  <c:v>253.63</c:v>
                </c:pt>
                <c:pt idx="1406">
                  <c:v>253.8</c:v>
                </c:pt>
                <c:pt idx="1407">
                  <c:v>253.96</c:v>
                </c:pt>
                <c:pt idx="1408">
                  <c:v>254.14</c:v>
                </c:pt>
                <c:pt idx="1409">
                  <c:v>254.3</c:v>
                </c:pt>
                <c:pt idx="1410">
                  <c:v>254.47</c:v>
                </c:pt>
                <c:pt idx="1411">
                  <c:v>254.63</c:v>
                </c:pt>
                <c:pt idx="1412">
                  <c:v>254.8</c:v>
                </c:pt>
                <c:pt idx="1413">
                  <c:v>254.97</c:v>
                </c:pt>
                <c:pt idx="1414">
                  <c:v>255.13</c:v>
                </c:pt>
                <c:pt idx="1415">
                  <c:v>255.3</c:v>
                </c:pt>
                <c:pt idx="1416">
                  <c:v>255.47</c:v>
                </c:pt>
                <c:pt idx="1417">
                  <c:v>255.64</c:v>
                </c:pt>
                <c:pt idx="1418">
                  <c:v>255.8</c:v>
                </c:pt>
                <c:pt idx="1419">
                  <c:v>255.98</c:v>
                </c:pt>
                <c:pt idx="1420">
                  <c:v>256.14</c:v>
                </c:pt>
                <c:pt idx="1421">
                  <c:v>256.31</c:v>
                </c:pt>
                <c:pt idx="1422">
                  <c:v>256.47000000000003</c:v>
                </c:pt>
                <c:pt idx="1423">
                  <c:v>256.64</c:v>
                </c:pt>
                <c:pt idx="1424">
                  <c:v>256.8</c:v>
                </c:pt>
                <c:pt idx="1425">
                  <c:v>256.97000000000003</c:v>
                </c:pt>
                <c:pt idx="1426">
                  <c:v>257.14</c:v>
                </c:pt>
                <c:pt idx="1427">
                  <c:v>257.31</c:v>
                </c:pt>
                <c:pt idx="1428">
                  <c:v>257.47000000000003</c:v>
                </c:pt>
                <c:pt idx="1429">
                  <c:v>257.64</c:v>
                </c:pt>
                <c:pt idx="1430">
                  <c:v>257.81</c:v>
                </c:pt>
                <c:pt idx="1431">
                  <c:v>257.97000000000003</c:v>
                </c:pt>
                <c:pt idx="1432">
                  <c:v>258.14</c:v>
                </c:pt>
                <c:pt idx="1433">
                  <c:v>258.31</c:v>
                </c:pt>
                <c:pt idx="1434">
                  <c:v>258.47000000000003</c:v>
                </c:pt>
                <c:pt idx="1435">
                  <c:v>258.64</c:v>
                </c:pt>
                <c:pt idx="1436">
                  <c:v>258.81</c:v>
                </c:pt>
                <c:pt idx="1437">
                  <c:v>258.98</c:v>
                </c:pt>
                <c:pt idx="1438">
                  <c:v>259.14999999999998</c:v>
                </c:pt>
                <c:pt idx="1439">
                  <c:v>259.31</c:v>
                </c:pt>
                <c:pt idx="1440">
                  <c:v>259.47000000000003</c:v>
                </c:pt>
                <c:pt idx="1441">
                  <c:v>259.64</c:v>
                </c:pt>
                <c:pt idx="1442">
                  <c:v>259.81</c:v>
                </c:pt>
                <c:pt idx="1443">
                  <c:v>259.97000000000003</c:v>
                </c:pt>
                <c:pt idx="1444">
                  <c:v>260.13</c:v>
                </c:pt>
                <c:pt idx="1445">
                  <c:v>260.3</c:v>
                </c:pt>
                <c:pt idx="1446">
                  <c:v>260.47000000000003</c:v>
                </c:pt>
                <c:pt idx="1447">
                  <c:v>260.63</c:v>
                </c:pt>
                <c:pt idx="1448">
                  <c:v>260.8</c:v>
                </c:pt>
                <c:pt idx="1449">
                  <c:v>260.97000000000003</c:v>
                </c:pt>
                <c:pt idx="1450">
                  <c:v>261.13</c:v>
                </c:pt>
                <c:pt idx="1451">
                  <c:v>261.3</c:v>
                </c:pt>
                <c:pt idx="1452">
                  <c:v>261.47000000000003</c:v>
                </c:pt>
                <c:pt idx="1453">
                  <c:v>261.63</c:v>
                </c:pt>
                <c:pt idx="1454">
                  <c:v>261.8</c:v>
                </c:pt>
                <c:pt idx="1455">
                  <c:v>261.97000000000003</c:v>
                </c:pt>
                <c:pt idx="1456">
                  <c:v>262.13</c:v>
                </c:pt>
                <c:pt idx="1457">
                  <c:v>262.3</c:v>
                </c:pt>
                <c:pt idx="1458">
                  <c:v>262.45999999999998</c:v>
                </c:pt>
                <c:pt idx="1459">
                  <c:v>262.63</c:v>
                </c:pt>
                <c:pt idx="1460">
                  <c:v>262.8</c:v>
                </c:pt>
                <c:pt idx="1461">
                  <c:v>262.97000000000003</c:v>
                </c:pt>
                <c:pt idx="1462">
                  <c:v>263.13</c:v>
                </c:pt>
                <c:pt idx="1463">
                  <c:v>263.3</c:v>
                </c:pt>
                <c:pt idx="1464">
                  <c:v>263.45999999999998</c:v>
                </c:pt>
                <c:pt idx="1465">
                  <c:v>263.63</c:v>
                </c:pt>
                <c:pt idx="1466">
                  <c:v>263.79000000000002</c:v>
                </c:pt>
                <c:pt idx="1467">
                  <c:v>263.95999999999998</c:v>
                </c:pt>
                <c:pt idx="1468">
                  <c:v>264.13</c:v>
                </c:pt>
                <c:pt idx="1469">
                  <c:v>264.29000000000002</c:v>
                </c:pt>
                <c:pt idx="1470">
                  <c:v>264.45999999999998</c:v>
                </c:pt>
                <c:pt idx="1471">
                  <c:v>264.62</c:v>
                </c:pt>
                <c:pt idx="1472">
                  <c:v>264.79000000000002</c:v>
                </c:pt>
                <c:pt idx="1473">
                  <c:v>264.95999999999998</c:v>
                </c:pt>
                <c:pt idx="1474">
                  <c:v>265.13</c:v>
                </c:pt>
                <c:pt idx="1475">
                  <c:v>265.29000000000002</c:v>
                </c:pt>
                <c:pt idx="1476">
                  <c:v>265.45999999999998</c:v>
                </c:pt>
                <c:pt idx="1477">
                  <c:v>265.62</c:v>
                </c:pt>
                <c:pt idx="1478">
                  <c:v>265.79000000000002</c:v>
                </c:pt>
                <c:pt idx="1479">
                  <c:v>265.95</c:v>
                </c:pt>
                <c:pt idx="1480">
                  <c:v>266.12</c:v>
                </c:pt>
                <c:pt idx="1481">
                  <c:v>266.29000000000002</c:v>
                </c:pt>
                <c:pt idx="1482">
                  <c:v>266.45</c:v>
                </c:pt>
                <c:pt idx="1483">
                  <c:v>266.62</c:v>
                </c:pt>
                <c:pt idx="1484">
                  <c:v>266.77999999999997</c:v>
                </c:pt>
                <c:pt idx="1485">
                  <c:v>266.95</c:v>
                </c:pt>
                <c:pt idx="1486">
                  <c:v>267.12</c:v>
                </c:pt>
                <c:pt idx="1487">
                  <c:v>267.27999999999997</c:v>
                </c:pt>
                <c:pt idx="1488">
                  <c:v>267.45</c:v>
                </c:pt>
                <c:pt idx="1489">
                  <c:v>267.62</c:v>
                </c:pt>
                <c:pt idx="1490">
                  <c:v>267.77999999999997</c:v>
                </c:pt>
                <c:pt idx="1491">
                  <c:v>267.95</c:v>
                </c:pt>
                <c:pt idx="1492">
                  <c:v>268.11</c:v>
                </c:pt>
                <c:pt idx="1493">
                  <c:v>268.27</c:v>
                </c:pt>
                <c:pt idx="1494">
                  <c:v>268.44</c:v>
                </c:pt>
                <c:pt idx="1495">
                  <c:v>268.60000000000002</c:v>
                </c:pt>
                <c:pt idx="1496">
                  <c:v>268.77</c:v>
                </c:pt>
                <c:pt idx="1497">
                  <c:v>268.93</c:v>
                </c:pt>
                <c:pt idx="1498">
                  <c:v>269.10000000000002</c:v>
                </c:pt>
                <c:pt idx="1499">
                  <c:v>269.27</c:v>
                </c:pt>
                <c:pt idx="1500">
                  <c:v>269.43</c:v>
                </c:pt>
                <c:pt idx="1501">
                  <c:v>269.60000000000002</c:v>
                </c:pt>
                <c:pt idx="1502">
                  <c:v>269.76</c:v>
                </c:pt>
                <c:pt idx="1503">
                  <c:v>269.92</c:v>
                </c:pt>
                <c:pt idx="1504">
                  <c:v>270.08999999999997</c:v>
                </c:pt>
                <c:pt idx="1505">
                  <c:v>270.25</c:v>
                </c:pt>
                <c:pt idx="1506">
                  <c:v>270.42</c:v>
                </c:pt>
                <c:pt idx="1507">
                  <c:v>270.58</c:v>
                </c:pt>
                <c:pt idx="1508">
                  <c:v>270.76</c:v>
                </c:pt>
                <c:pt idx="1509">
                  <c:v>270.92</c:v>
                </c:pt>
                <c:pt idx="1510">
                  <c:v>271.08999999999997</c:v>
                </c:pt>
                <c:pt idx="1511">
                  <c:v>271.25</c:v>
                </c:pt>
                <c:pt idx="1512">
                  <c:v>271.41000000000003</c:v>
                </c:pt>
                <c:pt idx="1513">
                  <c:v>271.58</c:v>
                </c:pt>
                <c:pt idx="1514">
                  <c:v>271.75</c:v>
                </c:pt>
                <c:pt idx="1515">
                  <c:v>271.91000000000003</c:v>
                </c:pt>
                <c:pt idx="1516">
                  <c:v>272.08</c:v>
                </c:pt>
                <c:pt idx="1517">
                  <c:v>272.24</c:v>
                </c:pt>
                <c:pt idx="1518">
                  <c:v>272.41000000000003</c:v>
                </c:pt>
                <c:pt idx="1519">
                  <c:v>272.58</c:v>
                </c:pt>
                <c:pt idx="1520">
                  <c:v>272.74</c:v>
                </c:pt>
                <c:pt idx="1521">
                  <c:v>272.91000000000003</c:v>
                </c:pt>
                <c:pt idx="1522">
                  <c:v>273.08</c:v>
                </c:pt>
                <c:pt idx="1523">
                  <c:v>273.24</c:v>
                </c:pt>
                <c:pt idx="1524">
                  <c:v>273.39999999999998</c:v>
                </c:pt>
                <c:pt idx="1525">
                  <c:v>273.57</c:v>
                </c:pt>
                <c:pt idx="1526">
                  <c:v>273.73</c:v>
                </c:pt>
                <c:pt idx="1527">
                  <c:v>273.89999999999998</c:v>
                </c:pt>
                <c:pt idx="1528">
                  <c:v>274.07</c:v>
                </c:pt>
                <c:pt idx="1529">
                  <c:v>274.23</c:v>
                </c:pt>
                <c:pt idx="1530">
                  <c:v>274.39999999999998</c:v>
                </c:pt>
                <c:pt idx="1531">
                  <c:v>274.57</c:v>
                </c:pt>
                <c:pt idx="1532">
                  <c:v>274.73</c:v>
                </c:pt>
                <c:pt idx="1533">
                  <c:v>274.89999999999998</c:v>
                </c:pt>
                <c:pt idx="1534">
                  <c:v>275.07</c:v>
                </c:pt>
                <c:pt idx="1535">
                  <c:v>275.23</c:v>
                </c:pt>
                <c:pt idx="1536">
                  <c:v>275.39</c:v>
                </c:pt>
                <c:pt idx="1537">
                  <c:v>275.56</c:v>
                </c:pt>
                <c:pt idx="1538">
                  <c:v>275.73</c:v>
                </c:pt>
                <c:pt idx="1539">
                  <c:v>275.89</c:v>
                </c:pt>
                <c:pt idx="1540">
                  <c:v>276.06</c:v>
                </c:pt>
                <c:pt idx="1541">
                  <c:v>276.23</c:v>
                </c:pt>
                <c:pt idx="1542">
                  <c:v>276.39</c:v>
                </c:pt>
                <c:pt idx="1543">
                  <c:v>276.56</c:v>
                </c:pt>
                <c:pt idx="1544">
                  <c:v>276.72000000000003</c:v>
                </c:pt>
                <c:pt idx="1545">
                  <c:v>276.89</c:v>
                </c:pt>
                <c:pt idx="1546">
                  <c:v>277.05</c:v>
                </c:pt>
                <c:pt idx="1547">
                  <c:v>277.22000000000003</c:v>
                </c:pt>
                <c:pt idx="1548">
                  <c:v>277.39</c:v>
                </c:pt>
                <c:pt idx="1549">
                  <c:v>277.55</c:v>
                </c:pt>
                <c:pt idx="1550">
                  <c:v>277.72000000000003</c:v>
                </c:pt>
                <c:pt idx="1551">
                  <c:v>277.89</c:v>
                </c:pt>
                <c:pt idx="1552">
                  <c:v>278.05</c:v>
                </c:pt>
                <c:pt idx="1553">
                  <c:v>278.22000000000003</c:v>
                </c:pt>
                <c:pt idx="1554">
                  <c:v>278.39</c:v>
                </c:pt>
                <c:pt idx="1555">
                  <c:v>278.55</c:v>
                </c:pt>
                <c:pt idx="1556">
                  <c:v>278.72000000000003</c:v>
                </c:pt>
                <c:pt idx="1557">
                  <c:v>278.88</c:v>
                </c:pt>
                <c:pt idx="1558">
                  <c:v>279.05</c:v>
                </c:pt>
                <c:pt idx="1559">
                  <c:v>279.20999999999998</c:v>
                </c:pt>
                <c:pt idx="1560">
                  <c:v>279.38</c:v>
                </c:pt>
                <c:pt idx="1561">
                  <c:v>279.55</c:v>
                </c:pt>
                <c:pt idx="1562">
                  <c:v>279.70999999999998</c:v>
                </c:pt>
                <c:pt idx="1563">
                  <c:v>279.87</c:v>
                </c:pt>
                <c:pt idx="1564">
                  <c:v>280.04000000000002</c:v>
                </c:pt>
                <c:pt idx="1565">
                  <c:v>280.20999999999998</c:v>
                </c:pt>
                <c:pt idx="1566">
                  <c:v>280.38</c:v>
                </c:pt>
                <c:pt idx="1567">
                  <c:v>280.54000000000002</c:v>
                </c:pt>
                <c:pt idx="1568">
                  <c:v>280.7</c:v>
                </c:pt>
                <c:pt idx="1569">
                  <c:v>280.87</c:v>
                </c:pt>
                <c:pt idx="1570">
                  <c:v>281.04000000000002</c:v>
                </c:pt>
                <c:pt idx="1571">
                  <c:v>281.2</c:v>
                </c:pt>
                <c:pt idx="1572">
                  <c:v>281.37</c:v>
                </c:pt>
                <c:pt idx="1573">
                  <c:v>281.52999999999997</c:v>
                </c:pt>
                <c:pt idx="1574">
                  <c:v>281.7</c:v>
                </c:pt>
                <c:pt idx="1575">
                  <c:v>281.87</c:v>
                </c:pt>
                <c:pt idx="1576">
                  <c:v>282.02999999999997</c:v>
                </c:pt>
                <c:pt idx="1577">
                  <c:v>282.2</c:v>
                </c:pt>
                <c:pt idx="1578">
                  <c:v>282.36</c:v>
                </c:pt>
                <c:pt idx="1579">
                  <c:v>282.52999999999997</c:v>
                </c:pt>
                <c:pt idx="1580">
                  <c:v>282.69</c:v>
                </c:pt>
                <c:pt idx="1581">
                  <c:v>282.86</c:v>
                </c:pt>
                <c:pt idx="1582">
                  <c:v>283.02</c:v>
                </c:pt>
                <c:pt idx="1583">
                  <c:v>283.19</c:v>
                </c:pt>
                <c:pt idx="1584">
                  <c:v>283.36</c:v>
                </c:pt>
                <c:pt idx="1585">
                  <c:v>283.52</c:v>
                </c:pt>
                <c:pt idx="1586">
                  <c:v>283.69</c:v>
                </c:pt>
                <c:pt idx="1587">
                  <c:v>283.85000000000002</c:v>
                </c:pt>
                <c:pt idx="1588">
                  <c:v>284.02</c:v>
                </c:pt>
                <c:pt idx="1589">
                  <c:v>284.19</c:v>
                </c:pt>
                <c:pt idx="1590">
                  <c:v>284.35000000000002</c:v>
                </c:pt>
                <c:pt idx="1591">
                  <c:v>284.52</c:v>
                </c:pt>
                <c:pt idx="1592">
                  <c:v>284.68</c:v>
                </c:pt>
                <c:pt idx="1593">
                  <c:v>284.85000000000002</c:v>
                </c:pt>
                <c:pt idx="1594">
                  <c:v>285.02</c:v>
                </c:pt>
                <c:pt idx="1595">
                  <c:v>285.18</c:v>
                </c:pt>
                <c:pt idx="1596">
                  <c:v>285.35000000000002</c:v>
                </c:pt>
                <c:pt idx="1597">
                  <c:v>285.51</c:v>
                </c:pt>
                <c:pt idx="1598">
                  <c:v>285.68</c:v>
                </c:pt>
                <c:pt idx="1599">
                  <c:v>285.83999999999997</c:v>
                </c:pt>
                <c:pt idx="1600">
                  <c:v>286.01</c:v>
                </c:pt>
                <c:pt idx="1601">
                  <c:v>286.17</c:v>
                </c:pt>
                <c:pt idx="1602">
                  <c:v>286.33999999999997</c:v>
                </c:pt>
                <c:pt idx="1603">
                  <c:v>286.51</c:v>
                </c:pt>
                <c:pt idx="1604">
                  <c:v>286.67</c:v>
                </c:pt>
                <c:pt idx="1605">
                  <c:v>286.83999999999997</c:v>
                </c:pt>
                <c:pt idx="1606">
                  <c:v>287.01</c:v>
                </c:pt>
                <c:pt idx="1607">
                  <c:v>287.17</c:v>
                </c:pt>
                <c:pt idx="1608">
                  <c:v>287.33999999999997</c:v>
                </c:pt>
                <c:pt idx="1609">
                  <c:v>287.5</c:v>
                </c:pt>
                <c:pt idx="1610">
                  <c:v>287.67</c:v>
                </c:pt>
                <c:pt idx="1611">
                  <c:v>287.83</c:v>
                </c:pt>
                <c:pt idx="1612">
                  <c:v>288</c:v>
                </c:pt>
                <c:pt idx="1613">
                  <c:v>288.16000000000003</c:v>
                </c:pt>
                <c:pt idx="1614">
                  <c:v>288.33</c:v>
                </c:pt>
                <c:pt idx="1615">
                  <c:v>288.5</c:v>
                </c:pt>
                <c:pt idx="1616">
                  <c:v>288.66000000000003</c:v>
                </c:pt>
                <c:pt idx="1617">
                  <c:v>288.83</c:v>
                </c:pt>
                <c:pt idx="1618">
                  <c:v>288.99</c:v>
                </c:pt>
                <c:pt idx="1619">
                  <c:v>289.16000000000003</c:v>
                </c:pt>
                <c:pt idx="1620">
                  <c:v>289.33</c:v>
                </c:pt>
                <c:pt idx="1621">
                  <c:v>289.49</c:v>
                </c:pt>
                <c:pt idx="1622">
                  <c:v>289.66000000000003</c:v>
                </c:pt>
                <c:pt idx="1623">
                  <c:v>289.83</c:v>
                </c:pt>
                <c:pt idx="1624">
                  <c:v>289.99</c:v>
                </c:pt>
                <c:pt idx="1625">
                  <c:v>290.16000000000003</c:v>
                </c:pt>
                <c:pt idx="1626">
                  <c:v>290.33</c:v>
                </c:pt>
                <c:pt idx="1627">
                  <c:v>290.49</c:v>
                </c:pt>
                <c:pt idx="1628">
                  <c:v>290.66000000000003</c:v>
                </c:pt>
                <c:pt idx="1629">
                  <c:v>290.82</c:v>
                </c:pt>
                <c:pt idx="1630">
                  <c:v>290.98</c:v>
                </c:pt>
                <c:pt idx="1631">
                  <c:v>291.14999999999998</c:v>
                </c:pt>
                <c:pt idx="1632">
                  <c:v>291.32</c:v>
                </c:pt>
                <c:pt idx="1633">
                  <c:v>291.48</c:v>
                </c:pt>
                <c:pt idx="1634">
                  <c:v>291.64999999999998</c:v>
                </c:pt>
                <c:pt idx="1635">
                  <c:v>291.82</c:v>
                </c:pt>
                <c:pt idx="1636">
                  <c:v>291.99</c:v>
                </c:pt>
                <c:pt idx="1637">
                  <c:v>292.14999999999998</c:v>
                </c:pt>
                <c:pt idx="1638">
                  <c:v>292.31</c:v>
                </c:pt>
                <c:pt idx="1639">
                  <c:v>292.48</c:v>
                </c:pt>
                <c:pt idx="1640">
                  <c:v>292.64999999999998</c:v>
                </c:pt>
                <c:pt idx="1641">
                  <c:v>292.82</c:v>
                </c:pt>
                <c:pt idx="1642">
                  <c:v>292.98</c:v>
                </c:pt>
                <c:pt idx="1643">
                  <c:v>293.14</c:v>
                </c:pt>
                <c:pt idx="1644">
                  <c:v>293.31</c:v>
                </c:pt>
                <c:pt idx="1645">
                  <c:v>293.48</c:v>
                </c:pt>
                <c:pt idx="1646">
                  <c:v>293.64</c:v>
                </c:pt>
                <c:pt idx="1647">
                  <c:v>293.81</c:v>
                </c:pt>
                <c:pt idx="1648">
                  <c:v>293.97000000000003</c:v>
                </c:pt>
                <c:pt idx="1649">
                  <c:v>294.14</c:v>
                </c:pt>
                <c:pt idx="1650">
                  <c:v>294.31</c:v>
                </c:pt>
                <c:pt idx="1651">
                  <c:v>294.47000000000003</c:v>
                </c:pt>
                <c:pt idx="1652">
                  <c:v>294.64</c:v>
                </c:pt>
                <c:pt idx="1653">
                  <c:v>294.8</c:v>
                </c:pt>
                <c:pt idx="1654">
                  <c:v>294.97000000000003</c:v>
                </c:pt>
                <c:pt idx="1655">
                  <c:v>295.14</c:v>
                </c:pt>
                <c:pt idx="1656">
                  <c:v>295.3</c:v>
                </c:pt>
                <c:pt idx="1657">
                  <c:v>295.47000000000003</c:v>
                </c:pt>
                <c:pt idx="1658">
                  <c:v>295.63</c:v>
                </c:pt>
                <c:pt idx="1659">
                  <c:v>295.8</c:v>
                </c:pt>
                <c:pt idx="1660">
                  <c:v>295.97000000000003</c:v>
                </c:pt>
                <c:pt idx="1661">
                  <c:v>296.14</c:v>
                </c:pt>
                <c:pt idx="1662">
                  <c:v>296.31</c:v>
                </c:pt>
                <c:pt idx="1663">
                  <c:v>296.47000000000003</c:v>
                </c:pt>
                <c:pt idx="1664">
                  <c:v>296.63</c:v>
                </c:pt>
                <c:pt idx="1665">
                  <c:v>296.8</c:v>
                </c:pt>
                <c:pt idx="1666">
                  <c:v>296.97000000000003</c:v>
                </c:pt>
                <c:pt idx="1667">
                  <c:v>297.13</c:v>
                </c:pt>
                <c:pt idx="1668">
                  <c:v>297.3</c:v>
                </c:pt>
                <c:pt idx="1669">
                  <c:v>297.45999999999998</c:v>
                </c:pt>
                <c:pt idx="1670">
                  <c:v>297.63</c:v>
                </c:pt>
                <c:pt idx="1671">
                  <c:v>297.8</c:v>
                </c:pt>
                <c:pt idx="1672">
                  <c:v>297.97000000000003</c:v>
                </c:pt>
                <c:pt idx="1673">
                  <c:v>298.13</c:v>
                </c:pt>
                <c:pt idx="1674">
                  <c:v>298.29000000000002</c:v>
                </c:pt>
                <c:pt idx="1675">
                  <c:v>298.45999999999998</c:v>
                </c:pt>
                <c:pt idx="1676">
                  <c:v>298.63</c:v>
                </c:pt>
                <c:pt idx="1677">
                  <c:v>298.79000000000002</c:v>
                </c:pt>
                <c:pt idx="1678">
                  <c:v>298.95999999999998</c:v>
                </c:pt>
                <c:pt idx="1679">
                  <c:v>299.13</c:v>
                </c:pt>
                <c:pt idx="1680">
                  <c:v>299.29000000000002</c:v>
                </c:pt>
                <c:pt idx="1681">
                  <c:v>299.45999999999998</c:v>
                </c:pt>
                <c:pt idx="1682">
                  <c:v>299.63</c:v>
                </c:pt>
                <c:pt idx="1683">
                  <c:v>299.79000000000002</c:v>
                </c:pt>
                <c:pt idx="1684">
                  <c:v>299.95999999999998</c:v>
                </c:pt>
                <c:pt idx="1685">
                  <c:v>300.12</c:v>
                </c:pt>
                <c:pt idx="1686">
                  <c:v>300.29000000000002</c:v>
                </c:pt>
                <c:pt idx="1687">
                  <c:v>300.45</c:v>
                </c:pt>
                <c:pt idx="1688">
                  <c:v>300.62</c:v>
                </c:pt>
                <c:pt idx="1689">
                  <c:v>300.79000000000002</c:v>
                </c:pt>
                <c:pt idx="1690">
                  <c:v>300.95</c:v>
                </c:pt>
                <c:pt idx="1691">
                  <c:v>301.12</c:v>
                </c:pt>
                <c:pt idx="1692">
                  <c:v>301.27999999999997</c:v>
                </c:pt>
                <c:pt idx="1693">
                  <c:v>301.45</c:v>
                </c:pt>
                <c:pt idx="1694">
                  <c:v>301.62</c:v>
                </c:pt>
                <c:pt idx="1695">
                  <c:v>301.77999999999997</c:v>
                </c:pt>
                <c:pt idx="1696">
                  <c:v>301.95</c:v>
                </c:pt>
                <c:pt idx="1697">
                  <c:v>302.11</c:v>
                </c:pt>
                <c:pt idx="1698">
                  <c:v>302.27999999999997</c:v>
                </c:pt>
                <c:pt idx="1699">
                  <c:v>302.45</c:v>
                </c:pt>
                <c:pt idx="1700">
                  <c:v>302.62</c:v>
                </c:pt>
                <c:pt idx="1701">
                  <c:v>302.77999999999997</c:v>
                </c:pt>
                <c:pt idx="1702">
                  <c:v>302.94</c:v>
                </c:pt>
                <c:pt idx="1703">
                  <c:v>303.11</c:v>
                </c:pt>
                <c:pt idx="1704">
                  <c:v>303.27</c:v>
                </c:pt>
                <c:pt idx="1705">
                  <c:v>303.44</c:v>
                </c:pt>
                <c:pt idx="1706">
                  <c:v>303.61</c:v>
                </c:pt>
                <c:pt idx="1707">
                  <c:v>303.77999999999997</c:v>
                </c:pt>
                <c:pt idx="1708">
                  <c:v>303.95</c:v>
                </c:pt>
                <c:pt idx="1709">
                  <c:v>304.11</c:v>
                </c:pt>
                <c:pt idx="1710">
                  <c:v>304.27999999999997</c:v>
                </c:pt>
                <c:pt idx="1711">
                  <c:v>304.44</c:v>
                </c:pt>
                <c:pt idx="1712">
                  <c:v>304.61</c:v>
                </c:pt>
                <c:pt idx="1713">
                  <c:v>304.77999999999997</c:v>
                </c:pt>
                <c:pt idx="1714">
                  <c:v>304.94</c:v>
                </c:pt>
                <c:pt idx="1715">
                  <c:v>305.11</c:v>
                </c:pt>
                <c:pt idx="1716">
                  <c:v>305.27999999999997</c:v>
                </c:pt>
                <c:pt idx="1717">
                  <c:v>305.44</c:v>
                </c:pt>
                <c:pt idx="1718">
                  <c:v>305.61</c:v>
                </c:pt>
                <c:pt idx="1719">
                  <c:v>305.77</c:v>
                </c:pt>
                <c:pt idx="1720">
                  <c:v>305.94</c:v>
                </c:pt>
                <c:pt idx="1721">
                  <c:v>306.11</c:v>
                </c:pt>
                <c:pt idx="1722">
                  <c:v>306.27</c:v>
                </c:pt>
                <c:pt idx="1723">
                  <c:v>306.44</c:v>
                </c:pt>
                <c:pt idx="1724">
                  <c:v>306.60000000000002</c:v>
                </c:pt>
                <c:pt idx="1725">
                  <c:v>306.77</c:v>
                </c:pt>
                <c:pt idx="1726">
                  <c:v>306.93</c:v>
                </c:pt>
                <c:pt idx="1727">
                  <c:v>307.10000000000002</c:v>
                </c:pt>
                <c:pt idx="1728">
                  <c:v>307.27</c:v>
                </c:pt>
                <c:pt idx="1729">
                  <c:v>307.43</c:v>
                </c:pt>
                <c:pt idx="1730">
                  <c:v>307.60000000000002</c:v>
                </c:pt>
                <c:pt idx="1731">
                  <c:v>307.77</c:v>
                </c:pt>
                <c:pt idx="1732">
                  <c:v>307.94</c:v>
                </c:pt>
                <c:pt idx="1733">
                  <c:v>308.10000000000002</c:v>
                </c:pt>
                <c:pt idx="1734">
                  <c:v>308.27</c:v>
                </c:pt>
                <c:pt idx="1735">
                  <c:v>308.43</c:v>
                </c:pt>
                <c:pt idx="1736">
                  <c:v>308.60000000000002</c:v>
                </c:pt>
                <c:pt idx="1737">
                  <c:v>308.76</c:v>
                </c:pt>
                <c:pt idx="1738">
                  <c:v>308.93</c:v>
                </c:pt>
                <c:pt idx="1739">
                  <c:v>309.10000000000002</c:v>
                </c:pt>
                <c:pt idx="1740">
                  <c:v>309.26</c:v>
                </c:pt>
                <c:pt idx="1741">
                  <c:v>309.43</c:v>
                </c:pt>
                <c:pt idx="1742">
                  <c:v>309.60000000000002</c:v>
                </c:pt>
                <c:pt idx="1743">
                  <c:v>309.76</c:v>
                </c:pt>
                <c:pt idx="1744">
                  <c:v>309.93</c:v>
                </c:pt>
                <c:pt idx="1745">
                  <c:v>310.10000000000002</c:v>
                </c:pt>
                <c:pt idx="1746">
                  <c:v>310.27</c:v>
                </c:pt>
                <c:pt idx="1747">
                  <c:v>310.43</c:v>
                </c:pt>
                <c:pt idx="1748">
                  <c:v>310.60000000000002</c:v>
                </c:pt>
                <c:pt idx="1749">
                  <c:v>310.76</c:v>
                </c:pt>
                <c:pt idx="1750">
                  <c:v>310.93</c:v>
                </c:pt>
                <c:pt idx="1751">
                  <c:v>311.08999999999997</c:v>
                </c:pt>
                <c:pt idx="1752">
                  <c:v>311.26</c:v>
                </c:pt>
                <c:pt idx="1753">
                  <c:v>311.42</c:v>
                </c:pt>
                <c:pt idx="1754">
                  <c:v>311.58999999999997</c:v>
                </c:pt>
                <c:pt idx="1755">
                  <c:v>311.76</c:v>
                </c:pt>
                <c:pt idx="1756">
                  <c:v>311.92</c:v>
                </c:pt>
                <c:pt idx="1757">
                  <c:v>312.08999999999997</c:v>
                </c:pt>
                <c:pt idx="1758">
                  <c:v>312.26</c:v>
                </c:pt>
                <c:pt idx="1759">
                  <c:v>312.42</c:v>
                </c:pt>
                <c:pt idx="1760">
                  <c:v>312.58999999999997</c:v>
                </c:pt>
                <c:pt idx="1761">
                  <c:v>312.76</c:v>
                </c:pt>
                <c:pt idx="1762">
                  <c:v>312.93</c:v>
                </c:pt>
                <c:pt idx="1763">
                  <c:v>313.08999999999997</c:v>
                </c:pt>
                <c:pt idx="1764">
                  <c:v>313.26</c:v>
                </c:pt>
                <c:pt idx="1765">
                  <c:v>313.42</c:v>
                </c:pt>
                <c:pt idx="1766">
                  <c:v>313.58</c:v>
                </c:pt>
                <c:pt idx="1767">
                  <c:v>313.76</c:v>
                </c:pt>
                <c:pt idx="1768">
                  <c:v>313.92</c:v>
                </c:pt>
                <c:pt idx="1769">
                  <c:v>314.08</c:v>
                </c:pt>
                <c:pt idx="1770">
                  <c:v>314.25</c:v>
                </c:pt>
                <c:pt idx="1771">
                  <c:v>314.42</c:v>
                </c:pt>
                <c:pt idx="1772">
                  <c:v>314.58</c:v>
                </c:pt>
                <c:pt idx="1773">
                  <c:v>314.75</c:v>
                </c:pt>
                <c:pt idx="1774">
                  <c:v>314.91000000000003</c:v>
                </c:pt>
                <c:pt idx="1775">
                  <c:v>315.08</c:v>
                </c:pt>
                <c:pt idx="1776">
                  <c:v>315.25</c:v>
                </c:pt>
                <c:pt idx="1777">
                  <c:v>315.41000000000003</c:v>
                </c:pt>
                <c:pt idx="1778">
                  <c:v>315.58</c:v>
                </c:pt>
                <c:pt idx="1779">
                  <c:v>315.75</c:v>
                </c:pt>
                <c:pt idx="1780">
                  <c:v>315.91000000000003</c:v>
                </c:pt>
                <c:pt idx="1781">
                  <c:v>316.08</c:v>
                </c:pt>
                <c:pt idx="1782">
                  <c:v>316.24</c:v>
                </c:pt>
                <c:pt idx="1783">
                  <c:v>316.41000000000003</c:v>
                </c:pt>
                <c:pt idx="1784">
                  <c:v>316.58</c:v>
                </c:pt>
                <c:pt idx="1785">
                  <c:v>316.74</c:v>
                </c:pt>
                <c:pt idx="1786">
                  <c:v>316.89999999999998</c:v>
                </c:pt>
                <c:pt idx="1787">
                  <c:v>317.07</c:v>
                </c:pt>
                <c:pt idx="1788">
                  <c:v>317.24</c:v>
                </c:pt>
                <c:pt idx="1789">
                  <c:v>317.39999999999998</c:v>
                </c:pt>
                <c:pt idx="1790">
                  <c:v>317.57</c:v>
                </c:pt>
                <c:pt idx="1791">
                  <c:v>317.74</c:v>
                </c:pt>
                <c:pt idx="1792">
                  <c:v>317.89999999999998</c:v>
                </c:pt>
                <c:pt idx="1793">
                  <c:v>318.07</c:v>
                </c:pt>
                <c:pt idx="1794">
                  <c:v>318.24</c:v>
                </c:pt>
                <c:pt idx="1795">
                  <c:v>318.39999999999998</c:v>
                </c:pt>
                <c:pt idx="1796">
                  <c:v>318.57</c:v>
                </c:pt>
                <c:pt idx="1797">
                  <c:v>318.74</c:v>
                </c:pt>
                <c:pt idx="1798">
                  <c:v>318.89999999999998</c:v>
                </c:pt>
                <c:pt idx="1799">
                  <c:v>319.06</c:v>
                </c:pt>
                <c:pt idx="1800">
                  <c:v>319.23</c:v>
                </c:pt>
                <c:pt idx="1801">
                  <c:v>319.39</c:v>
                </c:pt>
                <c:pt idx="1802">
                  <c:v>319.56</c:v>
                </c:pt>
                <c:pt idx="1803">
                  <c:v>319.72000000000003</c:v>
                </c:pt>
                <c:pt idx="1804">
                  <c:v>319.89</c:v>
                </c:pt>
                <c:pt idx="1805">
                  <c:v>320.06</c:v>
                </c:pt>
                <c:pt idx="1806">
                  <c:v>320.23</c:v>
                </c:pt>
                <c:pt idx="1807">
                  <c:v>320.39</c:v>
                </c:pt>
                <c:pt idx="1808">
                  <c:v>320.56</c:v>
                </c:pt>
                <c:pt idx="1809">
                  <c:v>320.72000000000003</c:v>
                </c:pt>
                <c:pt idx="1810">
                  <c:v>320.89</c:v>
                </c:pt>
                <c:pt idx="1811">
                  <c:v>321.06</c:v>
                </c:pt>
                <c:pt idx="1812">
                  <c:v>321.22000000000003</c:v>
                </c:pt>
                <c:pt idx="1813">
                  <c:v>321.39</c:v>
                </c:pt>
                <c:pt idx="1814">
                  <c:v>321.55</c:v>
                </c:pt>
                <c:pt idx="1815">
                  <c:v>321.72000000000003</c:v>
                </c:pt>
                <c:pt idx="1816">
                  <c:v>321.88</c:v>
                </c:pt>
                <c:pt idx="1817">
                  <c:v>322.05</c:v>
                </c:pt>
                <c:pt idx="1818">
                  <c:v>322.22000000000003</c:v>
                </c:pt>
                <c:pt idx="1819">
                  <c:v>322.38</c:v>
                </c:pt>
                <c:pt idx="1820">
                  <c:v>322.55</c:v>
                </c:pt>
                <c:pt idx="1821">
                  <c:v>322.70999999999998</c:v>
                </c:pt>
                <c:pt idx="1822">
                  <c:v>322.88</c:v>
                </c:pt>
                <c:pt idx="1823">
                  <c:v>323.04000000000002</c:v>
                </c:pt>
                <c:pt idx="1824">
                  <c:v>323.20999999999998</c:v>
                </c:pt>
                <c:pt idx="1825">
                  <c:v>323.38</c:v>
                </c:pt>
                <c:pt idx="1826">
                  <c:v>323.54000000000002</c:v>
                </c:pt>
                <c:pt idx="1827">
                  <c:v>323.7</c:v>
                </c:pt>
                <c:pt idx="1828">
                  <c:v>323.87</c:v>
                </c:pt>
                <c:pt idx="1829">
                  <c:v>324.04000000000002</c:v>
                </c:pt>
                <c:pt idx="1830">
                  <c:v>324.20999999999998</c:v>
                </c:pt>
                <c:pt idx="1831">
                  <c:v>324.37</c:v>
                </c:pt>
                <c:pt idx="1832">
                  <c:v>324.52999999999997</c:v>
                </c:pt>
                <c:pt idx="1833">
                  <c:v>324.7</c:v>
                </c:pt>
                <c:pt idx="1834">
                  <c:v>324.87</c:v>
                </c:pt>
                <c:pt idx="1835">
                  <c:v>325.02999999999997</c:v>
                </c:pt>
                <c:pt idx="1836">
                  <c:v>325.2</c:v>
                </c:pt>
                <c:pt idx="1837">
                  <c:v>325.37</c:v>
                </c:pt>
                <c:pt idx="1838">
                  <c:v>325.52999999999997</c:v>
                </c:pt>
                <c:pt idx="1839">
                  <c:v>325.7</c:v>
                </c:pt>
                <c:pt idx="1840">
                  <c:v>325.87</c:v>
                </c:pt>
                <c:pt idx="1841">
                  <c:v>326.02999999999997</c:v>
                </c:pt>
                <c:pt idx="1842">
                  <c:v>326.2</c:v>
                </c:pt>
                <c:pt idx="1843">
                  <c:v>326.36</c:v>
                </c:pt>
                <c:pt idx="1844">
                  <c:v>326.52999999999997</c:v>
                </c:pt>
                <c:pt idx="1845">
                  <c:v>326.69</c:v>
                </c:pt>
                <c:pt idx="1846">
                  <c:v>326.86</c:v>
                </c:pt>
                <c:pt idx="1847">
                  <c:v>327.02999999999997</c:v>
                </c:pt>
                <c:pt idx="1848">
                  <c:v>327.19</c:v>
                </c:pt>
                <c:pt idx="1849">
                  <c:v>327.36</c:v>
                </c:pt>
                <c:pt idx="1850">
                  <c:v>327.52999999999997</c:v>
                </c:pt>
                <c:pt idx="1851">
                  <c:v>327.69</c:v>
                </c:pt>
                <c:pt idx="1852">
                  <c:v>327.86</c:v>
                </c:pt>
                <c:pt idx="1853">
                  <c:v>328.02</c:v>
                </c:pt>
                <c:pt idx="1854">
                  <c:v>328.19</c:v>
                </c:pt>
                <c:pt idx="1855">
                  <c:v>328.35</c:v>
                </c:pt>
                <c:pt idx="1856">
                  <c:v>328.52</c:v>
                </c:pt>
                <c:pt idx="1857">
                  <c:v>328.68</c:v>
                </c:pt>
                <c:pt idx="1858">
                  <c:v>328.85</c:v>
                </c:pt>
                <c:pt idx="1859">
                  <c:v>329.02</c:v>
                </c:pt>
                <c:pt idx="1860">
                  <c:v>329.19</c:v>
                </c:pt>
                <c:pt idx="1861">
                  <c:v>329.35</c:v>
                </c:pt>
                <c:pt idx="1862">
                  <c:v>329.51</c:v>
                </c:pt>
                <c:pt idx="1863">
                  <c:v>329.68</c:v>
                </c:pt>
                <c:pt idx="1864">
                  <c:v>329.85</c:v>
                </c:pt>
                <c:pt idx="1865">
                  <c:v>330.02</c:v>
                </c:pt>
                <c:pt idx="1866">
                  <c:v>330.18</c:v>
                </c:pt>
                <c:pt idx="1867">
                  <c:v>330.35</c:v>
                </c:pt>
                <c:pt idx="1868">
                  <c:v>330.51</c:v>
                </c:pt>
                <c:pt idx="1869">
                  <c:v>330.68</c:v>
                </c:pt>
                <c:pt idx="1870">
                  <c:v>330.84</c:v>
                </c:pt>
                <c:pt idx="1871">
                  <c:v>331.01</c:v>
                </c:pt>
                <c:pt idx="1872">
                  <c:v>331.18</c:v>
                </c:pt>
                <c:pt idx="1873">
                  <c:v>331.34</c:v>
                </c:pt>
                <c:pt idx="1874">
                  <c:v>331.51</c:v>
                </c:pt>
                <c:pt idx="1875">
                  <c:v>331.67</c:v>
                </c:pt>
                <c:pt idx="1876">
                  <c:v>331.84</c:v>
                </c:pt>
                <c:pt idx="1877">
                  <c:v>332.01</c:v>
                </c:pt>
                <c:pt idx="1878">
                  <c:v>332.17</c:v>
                </c:pt>
                <c:pt idx="1879">
                  <c:v>332.34</c:v>
                </c:pt>
                <c:pt idx="1880">
                  <c:v>332.5</c:v>
                </c:pt>
                <c:pt idx="1881">
                  <c:v>332.67</c:v>
                </c:pt>
                <c:pt idx="1882">
                  <c:v>332.84</c:v>
                </c:pt>
                <c:pt idx="1883">
                  <c:v>333.01</c:v>
                </c:pt>
                <c:pt idx="1884">
                  <c:v>333.17</c:v>
                </c:pt>
                <c:pt idx="1885">
                  <c:v>333.34</c:v>
                </c:pt>
                <c:pt idx="1886">
                  <c:v>333.5</c:v>
                </c:pt>
                <c:pt idx="1887">
                  <c:v>333.67</c:v>
                </c:pt>
                <c:pt idx="1888">
                  <c:v>333.83</c:v>
                </c:pt>
                <c:pt idx="1889">
                  <c:v>334</c:v>
                </c:pt>
                <c:pt idx="1890">
                  <c:v>334.16</c:v>
                </c:pt>
                <c:pt idx="1891">
                  <c:v>334.33</c:v>
                </c:pt>
                <c:pt idx="1892">
                  <c:v>334.49</c:v>
                </c:pt>
                <c:pt idx="1893">
                  <c:v>334.66</c:v>
                </c:pt>
                <c:pt idx="1894">
                  <c:v>334.83</c:v>
                </c:pt>
                <c:pt idx="1895">
                  <c:v>334.99</c:v>
                </c:pt>
                <c:pt idx="1896">
                  <c:v>335.16</c:v>
                </c:pt>
                <c:pt idx="1897">
                  <c:v>335.33</c:v>
                </c:pt>
                <c:pt idx="1898">
                  <c:v>335.49</c:v>
                </c:pt>
                <c:pt idx="1899">
                  <c:v>335.66</c:v>
                </c:pt>
                <c:pt idx="1900">
                  <c:v>335.83</c:v>
                </c:pt>
                <c:pt idx="1901">
                  <c:v>335.99</c:v>
                </c:pt>
                <c:pt idx="1902">
                  <c:v>336.16</c:v>
                </c:pt>
                <c:pt idx="1903">
                  <c:v>336.32</c:v>
                </c:pt>
                <c:pt idx="1904">
                  <c:v>336.49</c:v>
                </c:pt>
                <c:pt idx="1905">
                  <c:v>336.65</c:v>
                </c:pt>
                <c:pt idx="1906">
                  <c:v>336.82</c:v>
                </c:pt>
                <c:pt idx="1907">
                  <c:v>336.99</c:v>
                </c:pt>
                <c:pt idx="1908">
                  <c:v>337.15</c:v>
                </c:pt>
                <c:pt idx="1909">
                  <c:v>337.32</c:v>
                </c:pt>
                <c:pt idx="1910">
                  <c:v>337.48</c:v>
                </c:pt>
                <c:pt idx="1911">
                  <c:v>337.65</c:v>
                </c:pt>
                <c:pt idx="1912">
                  <c:v>337.82</c:v>
                </c:pt>
                <c:pt idx="1913">
                  <c:v>337.98</c:v>
                </c:pt>
                <c:pt idx="1914">
                  <c:v>338.15</c:v>
                </c:pt>
                <c:pt idx="1915">
                  <c:v>338.32</c:v>
                </c:pt>
                <c:pt idx="1916">
                  <c:v>338.48</c:v>
                </c:pt>
                <c:pt idx="1917">
                  <c:v>338.65</c:v>
                </c:pt>
                <c:pt idx="1918">
                  <c:v>338.81</c:v>
                </c:pt>
                <c:pt idx="1919">
                  <c:v>338.98</c:v>
                </c:pt>
                <c:pt idx="1920">
                  <c:v>339.15</c:v>
                </c:pt>
                <c:pt idx="1921">
                  <c:v>339.31</c:v>
                </c:pt>
                <c:pt idx="1922">
                  <c:v>339.48</c:v>
                </c:pt>
                <c:pt idx="1923">
                  <c:v>339.65</c:v>
                </c:pt>
                <c:pt idx="1924">
                  <c:v>339.81</c:v>
                </c:pt>
                <c:pt idx="1925">
                  <c:v>339.98</c:v>
                </c:pt>
                <c:pt idx="1926">
                  <c:v>340.14</c:v>
                </c:pt>
                <c:pt idx="1927">
                  <c:v>340.31</c:v>
                </c:pt>
                <c:pt idx="1928">
                  <c:v>340.48</c:v>
                </c:pt>
                <c:pt idx="1929">
                  <c:v>340.65</c:v>
                </c:pt>
                <c:pt idx="1930">
                  <c:v>340.82</c:v>
                </c:pt>
                <c:pt idx="1931">
                  <c:v>340.98</c:v>
                </c:pt>
                <c:pt idx="1932">
                  <c:v>341.14</c:v>
                </c:pt>
                <c:pt idx="1933">
                  <c:v>341.31</c:v>
                </c:pt>
                <c:pt idx="1934">
                  <c:v>341.48</c:v>
                </c:pt>
                <c:pt idx="1935">
                  <c:v>341.64</c:v>
                </c:pt>
                <c:pt idx="1936">
                  <c:v>341.81</c:v>
                </c:pt>
                <c:pt idx="1937">
                  <c:v>341.97</c:v>
                </c:pt>
                <c:pt idx="1938">
                  <c:v>342.14</c:v>
                </c:pt>
                <c:pt idx="1939">
                  <c:v>342.31</c:v>
                </c:pt>
                <c:pt idx="1940">
                  <c:v>342.47</c:v>
                </c:pt>
                <c:pt idx="1941">
                  <c:v>342.64</c:v>
                </c:pt>
                <c:pt idx="1942">
                  <c:v>342.81</c:v>
                </c:pt>
                <c:pt idx="1943">
                  <c:v>342.97</c:v>
                </c:pt>
                <c:pt idx="1944">
                  <c:v>343.14</c:v>
                </c:pt>
                <c:pt idx="1945">
                  <c:v>343.31</c:v>
                </c:pt>
                <c:pt idx="1946">
                  <c:v>343.48</c:v>
                </c:pt>
                <c:pt idx="1947">
                  <c:v>343.64</c:v>
                </c:pt>
                <c:pt idx="1948">
                  <c:v>343.8</c:v>
                </c:pt>
                <c:pt idx="1949">
                  <c:v>343.97</c:v>
                </c:pt>
                <c:pt idx="1950">
                  <c:v>344.14</c:v>
                </c:pt>
                <c:pt idx="1951">
                  <c:v>344.3</c:v>
                </c:pt>
                <c:pt idx="1952">
                  <c:v>344.47</c:v>
                </c:pt>
                <c:pt idx="1953">
                  <c:v>344.64</c:v>
                </c:pt>
                <c:pt idx="1954">
                  <c:v>344.8</c:v>
                </c:pt>
                <c:pt idx="1955">
                  <c:v>344.97</c:v>
                </c:pt>
                <c:pt idx="1956">
                  <c:v>345.14</c:v>
                </c:pt>
                <c:pt idx="1957">
                  <c:v>345.3</c:v>
                </c:pt>
                <c:pt idx="1958">
                  <c:v>345.47</c:v>
                </c:pt>
                <c:pt idx="1959">
                  <c:v>345.63</c:v>
                </c:pt>
                <c:pt idx="1960">
                  <c:v>345.8</c:v>
                </c:pt>
                <c:pt idx="1961">
                  <c:v>345.97</c:v>
                </c:pt>
                <c:pt idx="1962">
                  <c:v>346.13</c:v>
                </c:pt>
                <c:pt idx="1963">
                  <c:v>346.3</c:v>
                </c:pt>
                <c:pt idx="1964">
                  <c:v>346.47</c:v>
                </c:pt>
                <c:pt idx="1965">
                  <c:v>346.63</c:v>
                </c:pt>
                <c:pt idx="1966">
                  <c:v>346.8</c:v>
                </c:pt>
                <c:pt idx="1967">
                  <c:v>346.96</c:v>
                </c:pt>
                <c:pt idx="1968">
                  <c:v>347.13</c:v>
                </c:pt>
                <c:pt idx="1969">
                  <c:v>347.3</c:v>
                </c:pt>
                <c:pt idx="1970">
                  <c:v>347.47</c:v>
                </c:pt>
                <c:pt idx="1971">
                  <c:v>347.64</c:v>
                </c:pt>
                <c:pt idx="1972">
                  <c:v>347.8</c:v>
                </c:pt>
                <c:pt idx="1973">
                  <c:v>347.97</c:v>
                </c:pt>
                <c:pt idx="1974">
                  <c:v>348.14</c:v>
                </c:pt>
                <c:pt idx="1975">
                  <c:v>348.3</c:v>
                </c:pt>
                <c:pt idx="1976">
                  <c:v>348.47</c:v>
                </c:pt>
                <c:pt idx="1977">
                  <c:v>348.64</c:v>
                </c:pt>
                <c:pt idx="1978">
                  <c:v>348.8</c:v>
                </c:pt>
                <c:pt idx="1979">
                  <c:v>348.97</c:v>
                </c:pt>
                <c:pt idx="1980">
                  <c:v>349.14</c:v>
                </c:pt>
                <c:pt idx="1981">
                  <c:v>349.3</c:v>
                </c:pt>
                <c:pt idx="1982">
                  <c:v>349.47</c:v>
                </c:pt>
                <c:pt idx="1983">
                  <c:v>349.64</c:v>
                </c:pt>
                <c:pt idx="1984">
                  <c:v>349.81</c:v>
                </c:pt>
                <c:pt idx="1985">
                  <c:v>349.97</c:v>
                </c:pt>
                <c:pt idx="1986">
                  <c:v>350.14</c:v>
                </c:pt>
                <c:pt idx="1987">
                  <c:v>350.31</c:v>
                </c:pt>
                <c:pt idx="1988">
                  <c:v>350.47</c:v>
                </c:pt>
                <c:pt idx="1989">
                  <c:v>350.64</c:v>
                </c:pt>
                <c:pt idx="1990">
                  <c:v>350.8</c:v>
                </c:pt>
                <c:pt idx="1991">
                  <c:v>350.97</c:v>
                </c:pt>
                <c:pt idx="1992">
                  <c:v>351.14</c:v>
                </c:pt>
                <c:pt idx="1993">
                  <c:v>351.31</c:v>
                </c:pt>
                <c:pt idx="1994">
                  <c:v>351.47</c:v>
                </c:pt>
                <c:pt idx="1995">
                  <c:v>351.64</c:v>
                </c:pt>
                <c:pt idx="1996">
                  <c:v>351.81</c:v>
                </c:pt>
                <c:pt idx="1997">
                  <c:v>351.98</c:v>
                </c:pt>
                <c:pt idx="1998">
                  <c:v>352.14</c:v>
                </c:pt>
                <c:pt idx="1999">
                  <c:v>352.31</c:v>
                </c:pt>
                <c:pt idx="2000">
                  <c:v>352.47</c:v>
                </c:pt>
                <c:pt idx="2001">
                  <c:v>352.64</c:v>
                </c:pt>
                <c:pt idx="2002">
                  <c:v>352.81</c:v>
                </c:pt>
                <c:pt idx="2003">
                  <c:v>352.98</c:v>
                </c:pt>
                <c:pt idx="2004">
                  <c:v>353.14</c:v>
                </c:pt>
                <c:pt idx="2005">
                  <c:v>353.31</c:v>
                </c:pt>
                <c:pt idx="2006">
                  <c:v>353.47</c:v>
                </c:pt>
                <c:pt idx="2007">
                  <c:v>353.64</c:v>
                </c:pt>
                <c:pt idx="2008">
                  <c:v>353.81</c:v>
                </c:pt>
                <c:pt idx="2009">
                  <c:v>353.98</c:v>
                </c:pt>
                <c:pt idx="2010">
                  <c:v>354.14</c:v>
                </c:pt>
                <c:pt idx="2011">
                  <c:v>354.3</c:v>
                </c:pt>
                <c:pt idx="2012">
                  <c:v>354.47</c:v>
                </c:pt>
                <c:pt idx="2013">
                  <c:v>354.64</c:v>
                </c:pt>
                <c:pt idx="2014">
                  <c:v>354.81</c:v>
                </c:pt>
                <c:pt idx="2015">
                  <c:v>354.97</c:v>
                </c:pt>
                <c:pt idx="2016">
                  <c:v>355.14</c:v>
                </c:pt>
                <c:pt idx="2017">
                  <c:v>355.31</c:v>
                </c:pt>
                <c:pt idx="2018">
                  <c:v>355.48</c:v>
                </c:pt>
                <c:pt idx="2019">
                  <c:v>355.64</c:v>
                </c:pt>
                <c:pt idx="2020">
                  <c:v>355.81</c:v>
                </c:pt>
                <c:pt idx="2021">
                  <c:v>355.97</c:v>
                </c:pt>
                <c:pt idx="2022">
                  <c:v>356.14</c:v>
                </c:pt>
                <c:pt idx="2023">
                  <c:v>356.31</c:v>
                </c:pt>
                <c:pt idx="2024">
                  <c:v>356.47</c:v>
                </c:pt>
                <c:pt idx="2025">
                  <c:v>356.64</c:v>
                </c:pt>
                <c:pt idx="2026">
                  <c:v>356.8</c:v>
                </c:pt>
                <c:pt idx="2027">
                  <c:v>356.97</c:v>
                </c:pt>
                <c:pt idx="2028">
                  <c:v>357.14</c:v>
                </c:pt>
                <c:pt idx="2029">
                  <c:v>357.31</c:v>
                </c:pt>
                <c:pt idx="2030">
                  <c:v>357.47</c:v>
                </c:pt>
                <c:pt idx="2031">
                  <c:v>357.64</c:v>
                </c:pt>
                <c:pt idx="2032">
                  <c:v>357.81</c:v>
                </c:pt>
                <c:pt idx="2033">
                  <c:v>357.98</c:v>
                </c:pt>
                <c:pt idx="2034">
                  <c:v>358.14</c:v>
                </c:pt>
                <c:pt idx="2035">
                  <c:v>358.31</c:v>
                </c:pt>
                <c:pt idx="2036">
                  <c:v>358.48</c:v>
                </c:pt>
                <c:pt idx="2037">
                  <c:v>358.64</c:v>
                </c:pt>
                <c:pt idx="2038">
                  <c:v>358.81</c:v>
                </c:pt>
                <c:pt idx="2039">
                  <c:v>358.98</c:v>
                </c:pt>
                <c:pt idx="2040">
                  <c:v>359.14</c:v>
                </c:pt>
                <c:pt idx="2041">
                  <c:v>359.31</c:v>
                </c:pt>
                <c:pt idx="2042">
                  <c:v>359.48</c:v>
                </c:pt>
                <c:pt idx="2043">
                  <c:v>359.64</c:v>
                </c:pt>
                <c:pt idx="2044">
                  <c:v>359.81</c:v>
                </c:pt>
                <c:pt idx="2045">
                  <c:v>359.98</c:v>
                </c:pt>
                <c:pt idx="2046">
                  <c:v>360.15</c:v>
                </c:pt>
                <c:pt idx="2047">
                  <c:v>360.31</c:v>
                </c:pt>
                <c:pt idx="2048">
                  <c:v>360.48</c:v>
                </c:pt>
                <c:pt idx="2049">
                  <c:v>360.64</c:v>
                </c:pt>
                <c:pt idx="2050">
                  <c:v>360.81</c:v>
                </c:pt>
                <c:pt idx="2051">
                  <c:v>360.98</c:v>
                </c:pt>
                <c:pt idx="2052">
                  <c:v>361.15</c:v>
                </c:pt>
                <c:pt idx="2053">
                  <c:v>361.32</c:v>
                </c:pt>
                <c:pt idx="2054">
                  <c:v>361.48</c:v>
                </c:pt>
                <c:pt idx="2055">
                  <c:v>361.65</c:v>
                </c:pt>
                <c:pt idx="2056">
                  <c:v>361.82</c:v>
                </c:pt>
                <c:pt idx="2057">
                  <c:v>361.99</c:v>
                </c:pt>
                <c:pt idx="2058">
                  <c:v>362.15</c:v>
                </c:pt>
                <c:pt idx="2059">
                  <c:v>362.32</c:v>
                </c:pt>
                <c:pt idx="2060">
                  <c:v>362.49</c:v>
                </c:pt>
                <c:pt idx="2061">
                  <c:v>362.66</c:v>
                </c:pt>
                <c:pt idx="2062">
                  <c:v>362.82</c:v>
                </c:pt>
                <c:pt idx="2063">
                  <c:v>362.99</c:v>
                </c:pt>
                <c:pt idx="2064">
                  <c:v>363.16</c:v>
                </c:pt>
                <c:pt idx="2065">
                  <c:v>363.32</c:v>
                </c:pt>
                <c:pt idx="2066">
                  <c:v>363.49</c:v>
                </c:pt>
                <c:pt idx="2067">
                  <c:v>363.66</c:v>
                </c:pt>
                <c:pt idx="2068">
                  <c:v>363.82</c:v>
                </c:pt>
                <c:pt idx="2069">
                  <c:v>363.99</c:v>
                </c:pt>
                <c:pt idx="2070">
                  <c:v>364.15</c:v>
                </c:pt>
                <c:pt idx="2071">
                  <c:v>364.32</c:v>
                </c:pt>
                <c:pt idx="2072">
                  <c:v>364.49</c:v>
                </c:pt>
                <c:pt idx="2073">
                  <c:v>364.66</c:v>
                </c:pt>
                <c:pt idx="2074">
                  <c:v>364.83</c:v>
                </c:pt>
                <c:pt idx="2075">
                  <c:v>365</c:v>
                </c:pt>
                <c:pt idx="2076">
                  <c:v>365.16</c:v>
                </c:pt>
                <c:pt idx="2077">
                  <c:v>365.32</c:v>
                </c:pt>
                <c:pt idx="2078">
                  <c:v>365.5</c:v>
                </c:pt>
                <c:pt idx="2079">
                  <c:v>365.66</c:v>
                </c:pt>
                <c:pt idx="2080">
                  <c:v>365.83</c:v>
                </c:pt>
                <c:pt idx="2081">
                  <c:v>365.99</c:v>
                </c:pt>
                <c:pt idx="2082">
                  <c:v>366.16</c:v>
                </c:pt>
                <c:pt idx="2083">
                  <c:v>366.33</c:v>
                </c:pt>
                <c:pt idx="2084">
                  <c:v>366.5</c:v>
                </c:pt>
                <c:pt idx="2085">
                  <c:v>366.66</c:v>
                </c:pt>
                <c:pt idx="2086">
                  <c:v>366.83</c:v>
                </c:pt>
                <c:pt idx="2087">
                  <c:v>366.99</c:v>
                </c:pt>
                <c:pt idx="2088">
                  <c:v>367.16</c:v>
                </c:pt>
                <c:pt idx="2089">
                  <c:v>367.33</c:v>
                </c:pt>
                <c:pt idx="2090">
                  <c:v>367.5</c:v>
                </c:pt>
                <c:pt idx="2091">
                  <c:v>367.66</c:v>
                </c:pt>
                <c:pt idx="2092">
                  <c:v>367.83</c:v>
                </c:pt>
                <c:pt idx="2093">
                  <c:v>368</c:v>
                </c:pt>
                <c:pt idx="2094">
                  <c:v>368.17</c:v>
                </c:pt>
                <c:pt idx="2095">
                  <c:v>368.33</c:v>
                </c:pt>
                <c:pt idx="2096">
                  <c:v>368.5</c:v>
                </c:pt>
                <c:pt idx="2097">
                  <c:v>368.67</c:v>
                </c:pt>
                <c:pt idx="2098">
                  <c:v>368.83</c:v>
                </c:pt>
                <c:pt idx="2099">
                  <c:v>369</c:v>
                </c:pt>
                <c:pt idx="2100">
                  <c:v>369.17</c:v>
                </c:pt>
                <c:pt idx="2101">
                  <c:v>369.33</c:v>
                </c:pt>
                <c:pt idx="2102">
                  <c:v>369.5</c:v>
                </c:pt>
                <c:pt idx="2103">
                  <c:v>369.67</c:v>
                </c:pt>
                <c:pt idx="2104">
                  <c:v>369.83</c:v>
                </c:pt>
                <c:pt idx="2105">
                  <c:v>370</c:v>
                </c:pt>
                <c:pt idx="2106">
                  <c:v>370.17</c:v>
                </c:pt>
                <c:pt idx="2107">
                  <c:v>370.33</c:v>
                </c:pt>
                <c:pt idx="2108">
                  <c:v>370.5</c:v>
                </c:pt>
                <c:pt idx="2109">
                  <c:v>370.67</c:v>
                </c:pt>
                <c:pt idx="2110">
                  <c:v>370.83</c:v>
                </c:pt>
                <c:pt idx="2111">
                  <c:v>371</c:v>
                </c:pt>
                <c:pt idx="2112">
                  <c:v>371.17</c:v>
                </c:pt>
                <c:pt idx="2113">
                  <c:v>371.33</c:v>
                </c:pt>
                <c:pt idx="2114">
                  <c:v>371.5</c:v>
                </c:pt>
                <c:pt idx="2115">
                  <c:v>371.67</c:v>
                </c:pt>
                <c:pt idx="2116">
                  <c:v>371.84</c:v>
                </c:pt>
                <c:pt idx="2117">
                  <c:v>372</c:v>
                </c:pt>
                <c:pt idx="2118">
                  <c:v>372.17</c:v>
                </c:pt>
                <c:pt idx="2119">
                  <c:v>372.34</c:v>
                </c:pt>
                <c:pt idx="2120">
                  <c:v>372.5</c:v>
                </c:pt>
                <c:pt idx="2121">
                  <c:v>372.67</c:v>
                </c:pt>
                <c:pt idx="2122">
                  <c:v>372.84</c:v>
                </c:pt>
                <c:pt idx="2123">
                  <c:v>373.01</c:v>
                </c:pt>
                <c:pt idx="2124">
                  <c:v>373.17</c:v>
                </c:pt>
                <c:pt idx="2125">
                  <c:v>373.34</c:v>
                </c:pt>
                <c:pt idx="2126">
                  <c:v>373.5</c:v>
                </c:pt>
                <c:pt idx="2127">
                  <c:v>373.68</c:v>
                </c:pt>
                <c:pt idx="2128">
                  <c:v>373.84</c:v>
                </c:pt>
                <c:pt idx="2129">
                  <c:v>374</c:v>
                </c:pt>
                <c:pt idx="2130">
                  <c:v>374.17</c:v>
                </c:pt>
                <c:pt idx="2131">
                  <c:v>374.34</c:v>
                </c:pt>
                <c:pt idx="2132">
                  <c:v>374.51</c:v>
                </c:pt>
                <c:pt idx="2133">
                  <c:v>374.67</c:v>
                </c:pt>
                <c:pt idx="2134">
                  <c:v>374.84</c:v>
                </c:pt>
                <c:pt idx="2135">
                  <c:v>375.01</c:v>
                </c:pt>
                <c:pt idx="2136">
                  <c:v>375.18</c:v>
                </c:pt>
                <c:pt idx="2137">
                  <c:v>375.34</c:v>
                </c:pt>
                <c:pt idx="2138">
                  <c:v>375.51</c:v>
                </c:pt>
                <c:pt idx="2139">
                  <c:v>375.68</c:v>
                </c:pt>
                <c:pt idx="2140">
                  <c:v>375.84</c:v>
                </c:pt>
                <c:pt idx="2141">
                  <c:v>376.01</c:v>
                </c:pt>
                <c:pt idx="2142">
                  <c:v>376.18</c:v>
                </c:pt>
                <c:pt idx="2143">
                  <c:v>376.35</c:v>
                </c:pt>
                <c:pt idx="2144">
                  <c:v>376.51</c:v>
                </c:pt>
                <c:pt idx="2145">
                  <c:v>376.68</c:v>
                </c:pt>
                <c:pt idx="2146">
                  <c:v>376.85</c:v>
                </c:pt>
                <c:pt idx="2147">
                  <c:v>377.02</c:v>
                </c:pt>
                <c:pt idx="2148">
                  <c:v>377.19</c:v>
                </c:pt>
                <c:pt idx="2149">
                  <c:v>377.35</c:v>
                </c:pt>
                <c:pt idx="2150">
                  <c:v>377.52</c:v>
                </c:pt>
                <c:pt idx="2151">
                  <c:v>377.69</c:v>
                </c:pt>
                <c:pt idx="2152">
                  <c:v>377.85</c:v>
                </c:pt>
                <c:pt idx="2153">
                  <c:v>378.02</c:v>
                </c:pt>
                <c:pt idx="2154">
                  <c:v>378.18</c:v>
                </c:pt>
                <c:pt idx="2155">
                  <c:v>378.35</c:v>
                </c:pt>
                <c:pt idx="2156">
                  <c:v>378.52</c:v>
                </c:pt>
                <c:pt idx="2157">
                  <c:v>378.69</c:v>
                </c:pt>
                <c:pt idx="2158">
                  <c:v>378.85</c:v>
                </c:pt>
                <c:pt idx="2159">
                  <c:v>379.02</c:v>
                </c:pt>
                <c:pt idx="2160">
                  <c:v>379.19</c:v>
                </c:pt>
                <c:pt idx="2161">
                  <c:v>379.35</c:v>
                </c:pt>
                <c:pt idx="2162">
                  <c:v>379.52</c:v>
                </c:pt>
                <c:pt idx="2163">
                  <c:v>379.69</c:v>
                </c:pt>
                <c:pt idx="2164">
                  <c:v>379.85</c:v>
                </c:pt>
                <c:pt idx="2165">
                  <c:v>380.02</c:v>
                </c:pt>
                <c:pt idx="2166">
                  <c:v>380.19</c:v>
                </c:pt>
                <c:pt idx="2167">
                  <c:v>380.35</c:v>
                </c:pt>
                <c:pt idx="2168">
                  <c:v>380.52</c:v>
                </c:pt>
                <c:pt idx="2169">
                  <c:v>380.69</c:v>
                </c:pt>
                <c:pt idx="2170">
                  <c:v>380.86</c:v>
                </c:pt>
                <c:pt idx="2171">
                  <c:v>381.02</c:v>
                </c:pt>
                <c:pt idx="2172">
                  <c:v>381.19</c:v>
                </c:pt>
                <c:pt idx="2173">
                  <c:v>381.36</c:v>
                </c:pt>
                <c:pt idx="2174">
                  <c:v>381.52</c:v>
                </c:pt>
                <c:pt idx="2175">
                  <c:v>381.69</c:v>
                </c:pt>
                <c:pt idx="2176">
                  <c:v>381.86</c:v>
                </c:pt>
                <c:pt idx="2177">
                  <c:v>382.02</c:v>
                </c:pt>
                <c:pt idx="2178">
                  <c:v>382.19</c:v>
                </c:pt>
                <c:pt idx="2179">
                  <c:v>382.36</c:v>
                </c:pt>
                <c:pt idx="2180">
                  <c:v>382.52</c:v>
                </c:pt>
                <c:pt idx="2181">
                  <c:v>382.69</c:v>
                </c:pt>
                <c:pt idx="2182">
                  <c:v>382.86</c:v>
                </c:pt>
                <c:pt idx="2183">
                  <c:v>383.03</c:v>
                </c:pt>
                <c:pt idx="2184">
                  <c:v>383.2</c:v>
                </c:pt>
                <c:pt idx="2185">
                  <c:v>383.36</c:v>
                </c:pt>
                <c:pt idx="2186">
                  <c:v>383.53</c:v>
                </c:pt>
                <c:pt idx="2187">
                  <c:v>383.7</c:v>
                </c:pt>
                <c:pt idx="2188">
                  <c:v>383.87</c:v>
                </c:pt>
                <c:pt idx="2189">
                  <c:v>384.03</c:v>
                </c:pt>
                <c:pt idx="2190">
                  <c:v>384.2</c:v>
                </c:pt>
                <c:pt idx="2191">
                  <c:v>384.36</c:v>
                </c:pt>
                <c:pt idx="2192">
                  <c:v>384.53</c:v>
                </c:pt>
                <c:pt idx="2193">
                  <c:v>384.7</c:v>
                </c:pt>
                <c:pt idx="2194">
                  <c:v>384.87</c:v>
                </c:pt>
                <c:pt idx="2195">
                  <c:v>385.03</c:v>
                </c:pt>
                <c:pt idx="2196">
                  <c:v>385.2</c:v>
                </c:pt>
                <c:pt idx="2197">
                  <c:v>385.37</c:v>
                </c:pt>
                <c:pt idx="2198">
                  <c:v>385.53</c:v>
                </c:pt>
                <c:pt idx="2199">
                  <c:v>385.7</c:v>
                </c:pt>
                <c:pt idx="2200">
                  <c:v>385.87</c:v>
                </c:pt>
                <c:pt idx="2201">
                  <c:v>386.04</c:v>
                </c:pt>
                <c:pt idx="2202">
                  <c:v>386.2</c:v>
                </c:pt>
                <c:pt idx="2203">
                  <c:v>386.37</c:v>
                </c:pt>
                <c:pt idx="2204">
                  <c:v>386.54</c:v>
                </c:pt>
                <c:pt idx="2205">
                  <c:v>386.71</c:v>
                </c:pt>
                <c:pt idx="2206">
                  <c:v>386.87</c:v>
                </c:pt>
                <c:pt idx="2207">
                  <c:v>387.04</c:v>
                </c:pt>
                <c:pt idx="2208">
                  <c:v>387.21</c:v>
                </c:pt>
                <c:pt idx="2209">
                  <c:v>387.37</c:v>
                </c:pt>
                <c:pt idx="2210">
                  <c:v>387.54</c:v>
                </c:pt>
                <c:pt idx="2211">
                  <c:v>387.71</c:v>
                </c:pt>
                <c:pt idx="2212">
                  <c:v>387.87</c:v>
                </c:pt>
                <c:pt idx="2213">
                  <c:v>388.04</c:v>
                </c:pt>
                <c:pt idx="2214">
                  <c:v>388.21</c:v>
                </c:pt>
                <c:pt idx="2215">
                  <c:v>388.37</c:v>
                </c:pt>
                <c:pt idx="2216">
                  <c:v>388.54</c:v>
                </c:pt>
                <c:pt idx="2217">
                  <c:v>388.71</c:v>
                </c:pt>
                <c:pt idx="2218">
                  <c:v>388.87</c:v>
                </c:pt>
                <c:pt idx="2219">
                  <c:v>389.04</c:v>
                </c:pt>
                <c:pt idx="2220">
                  <c:v>389.21</c:v>
                </c:pt>
                <c:pt idx="2221">
                  <c:v>389.38</c:v>
                </c:pt>
                <c:pt idx="2222">
                  <c:v>389.54</c:v>
                </c:pt>
                <c:pt idx="2223">
                  <c:v>389.72</c:v>
                </c:pt>
                <c:pt idx="2224">
                  <c:v>389.88</c:v>
                </c:pt>
                <c:pt idx="2225">
                  <c:v>390.05</c:v>
                </c:pt>
                <c:pt idx="2226">
                  <c:v>390.21</c:v>
                </c:pt>
                <c:pt idx="2227">
                  <c:v>390.38</c:v>
                </c:pt>
                <c:pt idx="2228">
                  <c:v>390.54</c:v>
                </c:pt>
                <c:pt idx="2229">
                  <c:v>390.71</c:v>
                </c:pt>
                <c:pt idx="2230">
                  <c:v>390.88</c:v>
                </c:pt>
                <c:pt idx="2231">
                  <c:v>391.05</c:v>
                </c:pt>
                <c:pt idx="2232">
                  <c:v>391.21</c:v>
                </c:pt>
                <c:pt idx="2233">
                  <c:v>391.38</c:v>
                </c:pt>
                <c:pt idx="2234">
                  <c:v>391.55</c:v>
                </c:pt>
                <c:pt idx="2235">
                  <c:v>391.72</c:v>
                </c:pt>
                <c:pt idx="2236">
                  <c:v>391.88</c:v>
                </c:pt>
                <c:pt idx="2237">
                  <c:v>392.05</c:v>
                </c:pt>
                <c:pt idx="2238">
                  <c:v>392.22</c:v>
                </c:pt>
                <c:pt idx="2239">
                  <c:v>392.38</c:v>
                </c:pt>
                <c:pt idx="2240">
                  <c:v>392.55</c:v>
                </c:pt>
                <c:pt idx="2241">
                  <c:v>392.72</c:v>
                </c:pt>
                <c:pt idx="2242">
                  <c:v>392.89</c:v>
                </c:pt>
                <c:pt idx="2243">
                  <c:v>393.05</c:v>
                </c:pt>
                <c:pt idx="2244">
                  <c:v>393.22</c:v>
                </c:pt>
                <c:pt idx="2245">
                  <c:v>393.39</c:v>
                </c:pt>
                <c:pt idx="2246">
                  <c:v>393.55</c:v>
                </c:pt>
                <c:pt idx="2247">
                  <c:v>393.72</c:v>
                </c:pt>
                <c:pt idx="2248">
                  <c:v>393.89</c:v>
                </c:pt>
                <c:pt idx="2249">
                  <c:v>394.05</c:v>
                </c:pt>
                <c:pt idx="2250">
                  <c:v>394.22</c:v>
                </c:pt>
                <c:pt idx="2251">
                  <c:v>394.4</c:v>
                </c:pt>
                <c:pt idx="2252">
                  <c:v>394.56</c:v>
                </c:pt>
                <c:pt idx="2253">
                  <c:v>394.73</c:v>
                </c:pt>
                <c:pt idx="2254">
                  <c:v>394.89</c:v>
                </c:pt>
                <c:pt idx="2255">
                  <c:v>395.06</c:v>
                </c:pt>
                <c:pt idx="2256">
                  <c:v>395.23</c:v>
                </c:pt>
                <c:pt idx="2257">
                  <c:v>395.4</c:v>
                </c:pt>
                <c:pt idx="2258">
                  <c:v>395.56</c:v>
                </c:pt>
                <c:pt idx="2259">
                  <c:v>395.73</c:v>
                </c:pt>
                <c:pt idx="2260">
                  <c:v>395.89</c:v>
                </c:pt>
                <c:pt idx="2261">
                  <c:v>396.06</c:v>
                </c:pt>
                <c:pt idx="2262">
                  <c:v>396.23</c:v>
                </c:pt>
                <c:pt idx="2263">
                  <c:v>396.4</c:v>
                </c:pt>
                <c:pt idx="2264">
                  <c:v>396.56</c:v>
                </c:pt>
                <c:pt idx="2265">
                  <c:v>396.73</c:v>
                </c:pt>
                <c:pt idx="2266">
                  <c:v>396.9</c:v>
                </c:pt>
                <c:pt idx="2267">
                  <c:v>397.07</c:v>
                </c:pt>
                <c:pt idx="2268">
                  <c:v>397.23</c:v>
                </c:pt>
                <c:pt idx="2269">
                  <c:v>397.4</c:v>
                </c:pt>
                <c:pt idx="2270">
                  <c:v>397.57</c:v>
                </c:pt>
                <c:pt idx="2271">
                  <c:v>397.73</c:v>
                </c:pt>
                <c:pt idx="2272">
                  <c:v>397.9</c:v>
                </c:pt>
                <c:pt idx="2273">
                  <c:v>398.07</c:v>
                </c:pt>
                <c:pt idx="2274">
                  <c:v>398.24</c:v>
                </c:pt>
                <c:pt idx="2275">
                  <c:v>398.41</c:v>
                </c:pt>
                <c:pt idx="2276">
                  <c:v>398.57</c:v>
                </c:pt>
                <c:pt idx="2277">
                  <c:v>398.74</c:v>
                </c:pt>
                <c:pt idx="2278">
                  <c:v>398.91</c:v>
                </c:pt>
                <c:pt idx="2279">
                  <c:v>399.07</c:v>
                </c:pt>
                <c:pt idx="2280">
                  <c:v>399.24</c:v>
                </c:pt>
                <c:pt idx="2281">
                  <c:v>399.41</c:v>
                </c:pt>
                <c:pt idx="2282">
                  <c:v>399.58</c:v>
                </c:pt>
                <c:pt idx="2283">
                  <c:v>399.74</c:v>
                </c:pt>
                <c:pt idx="2284">
                  <c:v>399.91</c:v>
                </c:pt>
                <c:pt idx="2285">
                  <c:v>400.08</c:v>
                </c:pt>
                <c:pt idx="2286">
                  <c:v>400.25</c:v>
                </c:pt>
                <c:pt idx="2287">
                  <c:v>400.41</c:v>
                </c:pt>
                <c:pt idx="2288">
                  <c:v>400.58</c:v>
                </c:pt>
                <c:pt idx="2289">
                  <c:v>400.75</c:v>
                </c:pt>
                <c:pt idx="2290">
                  <c:v>400.91</c:v>
                </c:pt>
                <c:pt idx="2291">
                  <c:v>401.08</c:v>
                </c:pt>
                <c:pt idx="2292">
                  <c:v>401.25</c:v>
                </c:pt>
                <c:pt idx="2293">
                  <c:v>401.42</c:v>
                </c:pt>
                <c:pt idx="2294">
                  <c:v>401.58</c:v>
                </c:pt>
                <c:pt idx="2295">
                  <c:v>401.75</c:v>
                </c:pt>
                <c:pt idx="2296">
                  <c:v>401.92</c:v>
                </c:pt>
                <c:pt idx="2297">
                  <c:v>402.09</c:v>
                </c:pt>
                <c:pt idx="2298">
                  <c:v>402.25</c:v>
                </c:pt>
                <c:pt idx="2299">
                  <c:v>402.42</c:v>
                </c:pt>
                <c:pt idx="2300">
                  <c:v>402.59</c:v>
                </c:pt>
                <c:pt idx="2301">
                  <c:v>402.76</c:v>
                </c:pt>
                <c:pt idx="2302">
                  <c:v>402.92</c:v>
                </c:pt>
                <c:pt idx="2303">
                  <c:v>403.09</c:v>
                </c:pt>
                <c:pt idx="2304">
                  <c:v>403.26</c:v>
                </c:pt>
                <c:pt idx="2305">
                  <c:v>403.43</c:v>
                </c:pt>
                <c:pt idx="2306">
                  <c:v>403.6</c:v>
                </c:pt>
                <c:pt idx="2307">
                  <c:v>403.76</c:v>
                </c:pt>
                <c:pt idx="2308">
                  <c:v>403.93</c:v>
                </c:pt>
                <c:pt idx="2309">
                  <c:v>404.1</c:v>
                </c:pt>
                <c:pt idx="2310">
                  <c:v>404.27</c:v>
                </c:pt>
                <c:pt idx="2311">
                  <c:v>404.43</c:v>
                </c:pt>
                <c:pt idx="2312">
                  <c:v>404.6</c:v>
                </c:pt>
                <c:pt idx="2313">
                  <c:v>404.77</c:v>
                </c:pt>
                <c:pt idx="2314">
                  <c:v>404.94</c:v>
                </c:pt>
                <c:pt idx="2315">
                  <c:v>405.1</c:v>
                </c:pt>
                <c:pt idx="2316">
                  <c:v>405.28</c:v>
                </c:pt>
                <c:pt idx="2317">
                  <c:v>405.44</c:v>
                </c:pt>
                <c:pt idx="2318">
                  <c:v>405.61</c:v>
                </c:pt>
                <c:pt idx="2319">
                  <c:v>405.78</c:v>
                </c:pt>
                <c:pt idx="2320">
                  <c:v>405.95</c:v>
                </c:pt>
                <c:pt idx="2321">
                  <c:v>406.11</c:v>
                </c:pt>
                <c:pt idx="2322">
                  <c:v>406.28</c:v>
                </c:pt>
                <c:pt idx="2323">
                  <c:v>406.44</c:v>
                </c:pt>
                <c:pt idx="2324">
                  <c:v>406.61</c:v>
                </c:pt>
                <c:pt idx="2325">
                  <c:v>406.78</c:v>
                </c:pt>
                <c:pt idx="2326">
                  <c:v>406.95</c:v>
                </c:pt>
                <c:pt idx="2327">
                  <c:v>407.12</c:v>
                </c:pt>
                <c:pt idx="2328">
                  <c:v>407.29</c:v>
                </c:pt>
                <c:pt idx="2329">
                  <c:v>407.45</c:v>
                </c:pt>
                <c:pt idx="2330">
                  <c:v>407.62</c:v>
                </c:pt>
                <c:pt idx="2331">
                  <c:v>407.79</c:v>
                </c:pt>
                <c:pt idx="2332">
                  <c:v>407.96</c:v>
                </c:pt>
                <c:pt idx="2333">
                  <c:v>408.12</c:v>
                </c:pt>
                <c:pt idx="2334">
                  <c:v>408.29</c:v>
                </c:pt>
                <c:pt idx="2335">
                  <c:v>408.46</c:v>
                </c:pt>
                <c:pt idx="2336">
                  <c:v>408.62</c:v>
                </c:pt>
                <c:pt idx="2337">
                  <c:v>408.8</c:v>
                </c:pt>
                <c:pt idx="2338">
                  <c:v>408.96</c:v>
                </c:pt>
                <c:pt idx="2339">
                  <c:v>409.13</c:v>
                </c:pt>
                <c:pt idx="2340">
                  <c:v>409.3</c:v>
                </c:pt>
                <c:pt idx="2341">
                  <c:v>409.47</c:v>
                </c:pt>
                <c:pt idx="2342">
                  <c:v>409.63</c:v>
                </c:pt>
                <c:pt idx="2343">
                  <c:v>409.8</c:v>
                </c:pt>
                <c:pt idx="2344">
                  <c:v>409.97</c:v>
                </c:pt>
                <c:pt idx="2345">
                  <c:v>410.14</c:v>
                </c:pt>
                <c:pt idx="2346">
                  <c:v>410.3</c:v>
                </c:pt>
                <c:pt idx="2347">
                  <c:v>410.47</c:v>
                </c:pt>
                <c:pt idx="2348">
                  <c:v>410.64</c:v>
                </c:pt>
                <c:pt idx="2349">
                  <c:v>410.81</c:v>
                </c:pt>
                <c:pt idx="2350">
                  <c:v>410.98</c:v>
                </c:pt>
                <c:pt idx="2351">
                  <c:v>411.14</c:v>
                </c:pt>
                <c:pt idx="2352">
                  <c:v>411.31</c:v>
                </c:pt>
                <c:pt idx="2353">
                  <c:v>411.48</c:v>
                </c:pt>
                <c:pt idx="2354">
                  <c:v>411.64</c:v>
                </c:pt>
                <c:pt idx="2355">
                  <c:v>411.81</c:v>
                </c:pt>
                <c:pt idx="2356">
                  <c:v>411.98</c:v>
                </c:pt>
                <c:pt idx="2357">
                  <c:v>412.15</c:v>
                </c:pt>
                <c:pt idx="2358">
                  <c:v>412.32</c:v>
                </c:pt>
                <c:pt idx="2359">
                  <c:v>412.48</c:v>
                </c:pt>
                <c:pt idx="2360">
                  <c:v>412.65</c:v>
                </c:pt>
                <c:pt idx="2361">
                  <c:v>412.82</c:v>
                </c:pt>
                <c:pt idx="2362">
                  <c:v>412.99</c:v>
                </c:pt>
                <c:pt idx="2363">
                  <c:v>413.16</c:v>
                </c:pt>
                <c:pt idx="2364">
                  <c:v>413.33</c:v>
                </c:pt>
                <c:pt idx="2365">
                  <c:v>413.49</c:v>
                </c:pt>
                <c:pt idx="2366">
                  <c:v>413.66</c:v>
                </c:pt>
                <c:pt idx="2367">
                  <c:v>413.83</c:v>
                </c:pt>
                <c:pt idx="2368">
                  <c:v>414</c:v>
                </c:pt>
                <c:pt idx="2369">
                  <c:v>414.16</c:v>
                </c:pt>
                <c:pt idx="2370">
                  <c:v>414.33</c:v>
                </c:pt>
                <c:pt idx="2371">
                  <c:v>414.5</c:v>
                </c:pt>
                <c:pt idx="2372">
                  <c:v>414.66</c:v>
                </c:pt>
                <c:pt idx="2373">
                  <c:v>414.83</c:v>
                </c:pt>
                <c:pt idx="2374">
                  <c:v>415</c:v>
                </c:pt>
                <c:pt idx="2375">
                  <c:v>415.17</c:v>
                </c:pt>
                <c:pt idx="2376">
                  <c:v>415.34</c:v>
                </c:pt>
                <c:pt idx="2377">
                  <c:v>415.5</c:v>
                </c:pt>
                <c:pt idx="2378">
                  <c:v>415.67</c:v>
                </c:pt>
                <c:pt idx="2379">
                  <c:v>415.84</c:v>
                </c:pt>
                <c:pt idx="2380">
                  <c:v>416.01</c:v>
                </c:pt>
                <c:pt idx="2381">
                  <c:v>416.17</c:v>
                </c:pt>
                <c:pt idx="2382">
                  <c:v>416.34</c:v>
                </c:pt>
                <c:pt idx="2383">
                  <c:v>416.51</c:v>
                </c:pt>
                <c:pt idx="2384">
                  <c:v>416.67</c:v>
                </c:pt>
                <c:pt idx="2385">
                  <c:v>416.85</c:v>
                </c:pt>
                <c:pt idx="2386">
                  <c:v>417.01</c:v>
                </c:pt>
                <c:pt idx="2387">
                  <c:v>417.18</c:v>
                </c:pt>
                <c:pt idx="2388">
                  <c:v>417.35</c:v>
                </c:pt>
                <c:pt idx="2389">
                  <c:v>417.52</c:v>
                </c:pt>
                <c:pt idx="2390">
                  <c:v>417.68</c:v>
                </c:pt>
                <c:pt idx="2391">
                  <c:v>417.85</c:v>
                </c:pt>
                <c:pt idx="2392">
                  <c:v>418.02</c:v>
                </c:pt>
                <c:pt idx="2393">
                  <c:v>418.19</c:v>
                </c:pt>
                <c:pt idx="2394">
                  <c:v>418.36</c:v>
                </c:pt>
                <c:pt idx="2395">
                  <c:v>418.52</c:v>
                </c:pt>
                <c:pt idx="2396">
                  <c:v>418.69</c:v>
                </c:pt>
                <c:pt idx="2397">
                  <c:v>418.86</c:v>
                </c:pt>
                <c:pt idx="2398">
                  <c:v>419.03</c:v>
                </c:pt>
                <c:pt idx="2399">
                  <c:v>419.2</c:v>
                </c:pt>
                <c:pt idx="2400">
                  <c:v>419.36</c:v>
                </c:pt>
                <c:pt idx="2401">
                  <c:v>419.53</c:v>
                </c:pt>
                <c:pt idx="2402">
                  <c:v>419.7</c:v>
                </c:pt>
                <c:pt idx="2403">
                  <c:v>419.87</c:v>
                </c:pt>
                <c:pt idx="2404">
                  <c:v>420.04</c:v>
                </c:pt>
                <c:pt idx="2405">
                  <c:v>420.2</c:v>
                </c:pt>
                <c:pt idx="2406">
                  <c:v>420.37</c:v>
                </c:pt>
                <c:pt idx="2407">
                  <c:v>420.54</c:v>
                </c:pt>
                <c:pt idx="2408">
                  <c:v>420.7</c:v>
                </c:pt>
                <c:pt idx="2409">
                  <c:v>420.87</c:v>
                </c:pt>
                <c:pt idx="2410">
                  <c:v>421.04</c:v>
                </c:pt>
                <c:pt idx="2411">
                  <c:v>421.21</c:v>
                </c:pt>
                <c:pt idx="2412">
                  <c:v>421.38</c:v>
                </c:pt>
                <c:pt idx="2413">
                  <c:v>421.54</c:v>
                </c:pt>
                <c:pt idx="2414">
                  <c:v>421.71</c:v>
                </c:pt>
                <c:pt idx="2415">
                  <c:v>421.88</c:v>
                </c:pt>
                <c:pt idx="2416">
                  <c:v>422.05</c:v>
                </c:pt>
                <c:pt idx="2417">
                  <c:v>422.21</c:v>
                </c:pt>
                <c:pt idx="2418">
                  <c:v>422.39</c:v>
                </c:pt>
                <c:pt idx="2419">
                  <c:v>422.55</c:v>
                </c:pt>
                <c:pt idx="2420">
                  <c:v>422.72</c:v>
                </c:pt>
                <c:pt idx="2421">
                  <c:v>422.89</c:v>
                </c:pt>
                <c:pt idx="2422">
                  <c:v>423.06</c:v>
                </c:pt>
                <c:pt idx="2423">
                  <c:v>423.22</c:v>
                </c:pt>
                <c:pt idx="2424">
                  <c:v>423.39</c:v>
                </c:pt>
                <c:pt idx="2425">
                  <c:v>423.55</c:v>
                </c:pt>
                <c:pt idx="2426">
                  <c:v>423.72</c:v>
                </c:pt>
                <c:pt idx="2427">
                  <c:v>423.89</c:v>
                </c:pt>
                <c:pt idx="2428">
                  <c:v>424.06</c:v>
                </c:pt>
                <c:pt idx="2429">
                  <c:v>424.23</c:v>
                </c:pt>
                <c:pt idx="2430">
                  <c:v>424.4</c:v>
                </c:pt>
                <c:pt idx="2431">
                  <c:v>424.57</c:v>
                </c:pt>
                <c:pt idx="2432">
                  <c:v>424.73</c:v>
                </c:pt>
                <c:pt idx="2433">
                  <c:v>424.9</c:v>
                </c:pt>
                <c:pt idx="2434">
                  <c:v>425.07</c:v>
                </c:pt>
                <c:pt idx="2435">
                  <c:v>425.24</c:v>
                </c:pt>
                <c:pt idx="2436">
                  <c:v>425.41</c:v>
                </c:pt>
                <c:pt idx="2437">
                  <c:v>425.57</c:v>
                </c:pt>
                <c:pt idx="2438">
                  <c:v>425.74</c:v>
                </c:pt>
                <c:pt idx="2439">
                  <c:v>425.9</c:v>
                </c:pt>
                <c:pt idx="2440">
                  <c:v>426.07</c:v>
                </c:pt>
                <c:pt idx="2441">
                  <c:v>426.24</c:v>
                </c:pt>
                <c:pt idx="2442">
                  <c:v>426.41</c:v>
                </c:pt>
                <c:pt idx="2443">
                  <c:v>426.57</c:v>
                </c:pt>
                <c:pt idx="2444">
                  <c:v>426.74</c:v>
                </c:pt>
                <c:pt idx="2445">
                  <c:v>426.91</c:v>
                </c:pt>
                <c:pt idx="2446">
                  <c:v>427.07</c:v>
                </c:pt>
                <c:pt idx="2447">
                  <c:v>427.24</c:v>
                </c:pt>
                <c:pt idx="2448">
                  <c:v>427.41</c:v>
                </c:pt>
                <c:pt idx="2449">
                  <c:v>427.58</c:v>
                </c:pt>
                <c:pt idx="2450">
                  <c:v>427.75</c:v>
                </c:pt>
                <c:pt idx="2451">
                  <c:v>427.91</c:v>
                </c:pt>
                <c:pt idx="2452">
                  <c:v>428.08</c:v>
                </c:pt>
                <c:pt idx="2453">
                  <c:v>428.25</c:v>
                </c:pt>
                <c:pt idx="2454">
                  <c:v>428.42</c:v>
                </c:pt>
                <c:pt idx="2455">
                  <c:v>428.58</c:v>
                </c:pt>
                <c:pt idx="2456">
                  <c:v>428.75</c:v>
                </c:pt>
                <c:pt idx="2457">
                  <c:v>428.92</c:v>
                </c:pt>
                <c:pt idx="2458">
                  <c:v>429.09</c:v>
                </c:pt>
                <c:pt idx="2459">
                  <c:v>429.26</c:v>
                </c:pt>
                <c:pt idx="2460">
                  <c:v>429.42</c:v>
                </c:pt>
                <c:pt idx="2461">
                  <c:v>429.59</c:v>
                </c:pt>
                <c:pt idx="2462">
                  <c:v>429.76</c:v>
                </c:pt>
                <c:pt idx="2463">
                  <c:v>429.93</c:v>
                </c:pt>
                <c:pt idx="2464">
                  <c:v>430.09</c:v>
                </c:pt>
                <c:pt idx="2465">
                  <c:v>430.26</c:v>
                </c:pt>
                <c:pt idx="2466">
                  <c:v>430.43</c:v>
                </c:pt>
                <c:pt idx="2467">
                  <c:v>430.6</c:v>
                </c:pt>
                <c:pt idx="2468">
                  <c:v>430.76</c:v>
                </c:pt>
                <c:pt idx="2469">
                  <c:v>430.93</c:v>
                </c:pt>
                <c:pt idx="2470">
                  <c:v>431.1</c:v>
                </c:pt>
                <c:pt idx="2471">
                  <c:v>431.26</c:v>
                </c:pt>
                <c:pt idx="2472">
                  <c:v>431.43</c:v>
                </c:pt>
                <c:pt idx="2473">
                  <c:v>431.6</c:v>
                </c:pt>
                <c:pt idx="2474">
                  <c:v>431.77</c:v>
                </c:pt>
                <c:pt idx="2475">
                  <c:v>431.93</c:v>
                </c:pt>
                <c:pt idx="2476">
                  <c:v>432.1</c:v>
                </c:pt>
                <c:pt idx="2477">
                  <c:v>432.27</c:v>
                </c:pt>
                <c:pt idx="2478">
                  <c:v>432.43</c:v>
                </c:pt>
                <c:pt idx="2479">
                  <c:v>432.6</c:v>
                </c:pt>
                <c:pt idx="2480">
                  <c:v>432.77</c:v>
                </c:pt>
                <c:pt idx="2481">
                  <c:v>432.94</c:v>
                </c:pt>
                <c:pt idx="2482">
                  <c:v>433.1</c:v>
                </c:pt>
                <c:pt idx="2483">
                  <c:v>433.27</c:v>
                </c:pt>
                <c:pt idx="2484">
                  <c:v>433.44</c:v>
                </c:pt>
                <c:pt idx="2485">
                  <c:v>433.61</c:v>
                </c:pt>
                <c:pt idx="2486">
                  <c:v>433.78</c:v>
                </c:pt>
                <c:pt idx="2487">
                  <c:v>433.95</c:v>
                </c:pt>
                <c:pt idx="2488">
                  <c:v>434.11</c:v>
                </c:pt>
                <c:pt idx="2489">
                  <c:v>434.28</c:v>
                </c:pt>
                <c:pt idx="2490">
                  <c:v>434.45</c:v>
                </c:pt>
                <c:pt idx="2491">
                  <c:v>434.62</c:v>
                </c:pt>
                <c:pt idx="2492">
                  <c:v>434.78</c:v>
                </c:pt>
                <c:pt idx="2493">
                  <c:v>434.95</c:v>
                </c:pt>
                <c:pt idx="2494">
                  <c:v>435.12</c:v>
                </c:pt>
                <c:pt idx="2495">
                  <c:v>435.28</c:v>
                </c:pt>
                <c:pt idx="2496">
                  <c:v>435.45</c:v>
                </c:pt>
                <c:pt idx="2497">
                  <c:v>435.62</c:v>
                </c:pt>
                <c:pt idx="2498">
                  <c:v>435.78</c:v>
                </c:pt>
                <c:pt idx="2499">
                  <c:v>435.95</c:v>
                </c:pt>
                <c:pt idx="2500">
                  <c:v>436.12</c:v>
                </c:pt>
                <c:pt idx="2501">
                  <c:v>436.28</c:v>
                </c:pt>
                <c:pt idx="2502">
                  <c:v>436.45</c:v>
                </c:pt>
                <c:pt idx="2503">
                  <c:v>436.62</c:v>
                </c:pt>
                <c:pt idx="2504">
                  <c:v>436.79</c:v>
                </c:pt>
                <c:pt idx="2505">
                  <c:v>436.95</c:v>
                </c:pt>
                <c:pt idx="2506">
                  <c:v>437.12</c:v>
                </c:pt>
                <c:pt idx="2507">
                  <c:v>437.29</c:v>
                </c:pt>
                <c:pt idx="2508">
                  <c:v>437.46</c:v>
                </c:pt>
                <c:pt idx="2509">
                  <c:v>437.63</c:v>
                </c:pt>
                <c:pt idx="2510">
                  <c:v>437.79</c:v>
                </c:pt>
                <c:pt idx="2511">
                  <c:v>437.95</c:v>
                </c:pt>
                <c:pt idx="2512">
                  <c:v>438.12</c:v>
                </c:pt>
                <c:pt idx="2513">
                  <c:v>438.29</c:v>
                </c:pt>
                <c:pt idx="2514">
                  <c:v>438.46</c:v>
                </c:pt>
                <c:pt idx="2515">
                  <c:v>438.62</c:v>
                </c:pt>
                <c:pt idx="2516">
                  <c:v>438.79</c:v>
                </c:pt>
                <c:pt idx="2517">
                  <c:v>438.96</c:v>
                </c:pt>
                <c:pt idx="2518">
                  <c:v>439.12</c:v>
                </c:pt>
                <c:pt idx="2519">
                  <c:v>439.29</c:v>
                </c:pt>
                <c:pt idx="2520">
                  <c:v>439.45</c:v>
                </c:pt>
                <c:pt idx="2521">
                  <c:v>439.62</c:v>
                </c:pt>
                <c:pt idx="2522">
                  <c:v>439.79</c:v>
                </c:pt>
                <c:pt idx="2523">
                  <c:v>439.95</c:v>
                </c:pt>
                <c:pt idx="2524">
                  <c:v>440.12</c:v>
                </c:pt>
                <c:pt idx="2525">
                  <c:v>440.29</c:v>
                </c:pt>
                <c:pt idx="2526">
                  <c:v>440.45</c:v>
                </c:pt>
                <c:pt idx="2527">
                  <c:v>440.62</c:v>
                </c:pt>
                <c:pt idx="2528">
                  <c:v>440.78</c:v>
                </c:pt>
                <c:pt idx="2529">
                  <c:v>440.95</c:v>
                </c:pt>
                <c:pt idx="2530">
                  <c:v>441.12</c:v>
                </c:pt>
                <c:pt idx="2531">
                  <c:v>441.29</c:v>
                </c:pt>
                <c:pt idx="2532">
                  <c:v>441.45</c:v>
                </c:pt>
                <c:pt idx="2533">
                  <c:v>441.62</c:v>
                </c:pt>
                <c:pt idx="2534">
                  <c:v>441.79</c:v>
                </c:pt>
                <c:pt idx="2535">
                  <c:v>441.96</c:v>
                </c:pt>
                <c:pt idx="2536">
                  <c:v>442.12</c:v>
                </c:pt>
                <c:pt idx="2537">
                  <c:v>442.29</c:v>
                </c:pt>
                <c:pt idx="2538">
                  <c:v>442.45</c:v>
                </c:pt>
                <c:pt idx="2539">
                  <c:v>442.62</c:v>
                </c:pt>
                <c:pt idx="2540">
                  <c:v>442.79</c:v>
                </c:pt>
                <c:pt idx="2541">
                  <c:v>442.96</c:v>
                </c:pt>
                <c:pt idx="2542">
                  <c:v>443.12</c:v>
                </c:pt>
                <c:pt idx="2543">
                  <c:v>443.29</c:v>
                </c:pt>
                <c:pt idx="2544">
                  <c:v>443.46</c:v>
                </c:pt>
                <c:pt idx="2545">
                  <c:v>443.62</c:v>
                </c:pt>
                <c:pt idx="2546">
                  <c:v>443.79</c:v>
                </c:pt>
                <c:pt idx="2547">
                  <c:v>443.95</c:v>
                </c:pt>
                <c:pt idx="2548">
                  <c:v>444.12</c:v>
                </c:pt>
                <c:pt idx="2549">
                  <c:v>444.29</c:v>
                </c:pt>
                <c:pt idx="2550">
                  <c:v>444.45</c:v>
                </c:pt>
                <c:pt idx="2551">
                  <c:v>444.62</c:v>
                </c:pt>
                <c:pt idx="2552">
                  <c:v>444.79</c:v>
                </c:pt>
                <c:pt idx="2553">
                  <c:v>444.95</c:v>
                </c:pt>
                <c:pt idx="2554">
                  <c:v>445.12</c:v>
                </c:pt>
                <c:pt idx="2555">
                  <c:v>445.29</c:v>
                </c:pt>
                <c:pt idx="2556">
                  <c:v>445.45</c:v>
                </c:pt>
                <c:pt idx="2557">
                  <c:v>445.62</c:v>
                </c:pt>
                <c:pt idx="2558">
                  <c:v>445.79</c:v>
                </c:pt>
                <c:pt idx="2559">
                  <c:v>445.95</c:v>
                </c:pt>
                <c:pt idx="2560">
                  <c:v>446.12</c:v>
                </c:pt>
                <c:pt idx="2561">
                  <c:v>446.28</c:v>
                </c:pt>
                <c:pt idx="2562">
                  <c:v>446.44</c:v>
                </c:pt>
                <c:pt idx="2563">
                  <c:v>446.62</c:v>
                </c:pt>
                <c:pt idx="2564">
                  <c:v>446.78</c:v>
                </c:pt>
                <c:pt idx="2565">
                  <c:v>446.95</c:v>
                </c:pt>
                <c:pt idx="2566">
                  <c:v>447.11</c:v>
                </c:pt>
                <c:pt idx="2567">
                  <c:v>447.28</c:v>
                </c:pt>
                <c:pt idx="2568">
                  <c:v>447.44</c:v>
                </c:pt>
                <c:pt idx="2569">
                  <c:v>447.62</c:v>
                </c:pt>
                <c:pt idx="2570">
                  <c:v>447.78</c:v>
                </c:pt>
                <c:pt idx="2571">
                  <c:v>447.95</c:v>
                </c:pt>
                <c:pt idx="2572">
                  <c:v>448.12</c:v>
                </c:pt>
                <c:pt idx="2573">
                  <c:v>448.28</c:v>
                </c:pt>
                <c:pt idx="2574">
                  <c:v>448.45</c:v>
                </c:pt>
                <c:pt idx="2575">
                  <c:v>448.62</c:v>
                </c:pt>
                <c:pt idx="2576">
                  <c:v>448.78</c:v>
                </c:pt>
                <c:pt idx="2577">
                  <c:v>448.95</c:v>
                </c:pt>
                <c:pt idx="2578">
                  <c:v>449.11</c:v>
                </c:pt>
                <c:pt idx="2579">
                  <c:v>449.28</c:v>
                </c:pt>
                <c:pt idx="2580">
                  <c:v>449.44</c:v>
                </c:pt>
                <c:pt idx="2581">
                  <c:v>449.61</c:v>
                </c:pt>
                <c:pt idx="2582">
                  <c:v>449.78</c:v>
                </c:pt>
                <c:pt idx="2583">
                  <c:v>449.94</c:v>
                </c:pt>
                <c:pt idx="2584">
                  <c:v>450.11</c:v>
                </c:pt>
                <c:pt idx="2585">
                  <c:v>450.28</c:v>
                </c:pt>
                <c:pt idx="2586">
                  <c:v>450.44</c:v>
                </c:pt>
                <c:pt idx="2587">
                  <c:v>450.61</c:v>
                </c:pt>
                <c:pt idx="2588">
                  <c:v>450.77</c:v>
                </c:pt>
                <c:pt idx="2589">
                  <c:v>450.94</c:v>
                </c:pt>
                <c:pt idx="2590">
                  <c:v>451.1</c:v>
                </c:pt>
                <c:pt idx="2591">
                  <c:v>451.27</c:v>
                </c:pt>
                <c:pt idx="2592">
                  <c:v>451.44</c:v>
                </c:pt>
                <c:pt idx="2593">
                  <c:v>451.6</c:v>
                </c:pt>
                <c:pt idx="2594">
                  <c:v>451.77</c:v>
                </c:pt>
                <c:pt idx="2595">
                  <c:v>451.94</c:v>
                </c:pt>
                <c:pt idx="2596">
                  <c:v>452.1</c:v>
                </c:pt>
                <c:pt idx="2597">
                  <c:v>452.27</c:v>
                </c:pt>
                <c:pt idx="2598">
                  <c:v>452.43</c:v>
                </c:pt>
                <c:pt idx="2599">
                  <c:v>452.6</c:v>
                </c:pt>
                <c:pt idx="2600">
                  <c:v>452.77</c:v>
                </c:pt>
                <c:pt idx="2601">
                  <c:v>452.94</c:v>
                </c:pt>
                <c:pt idx="2602">
                  <c:v>453.1</c:v>
                </c:pt>
                <c:pt idx="2603">
                  <c:v>453.27</c:v>
                </c:pt>
                <c:pt idx="2604">
                  <c:v>453.43</c:v>
                </c:pt>
                <c:pt idx="2605">
                  <c:v>453.6</c:v>
                </c:pt>
                <c:pt idx="2606">
                  <c:v>453.76</c:v>
                </c:pt>
                <c:pt idx="2607">
                  <c:v>453.93</c:v>
                </c:pt>
                <c:pt idx="2608">
                  <c:v>454.1</c:v>
                </c:pt>
                <c:pt idx="2609">
                  <c:v>454.26</c:v>
                </c:pt>
                <c:pt idx="2610">
                  <c:v>454.43</c:v>
                </c:pt>
                <c:pt idx="2611">
                  <c:v>454.6</c:v>
                </c:pt>
                <c:pt idx="2612">
                  <c:v>454.76</c:v>
                </c:pt>
                <c:pt idx="2613">
                  <c:v>454.93</c:v>
                </c:pt>
                <c:pt idx="2614">
                  <c:v>455.09</c:v>
                </c:pt>
                <c:pt idx="2615">
                  <c:v>455.26</c:v>
                </c:pt>
                <c:pt idx="2616">
                  <c:v>455.43</c:v>
                </c:pt>
                <c:pt idx="2617">
                  <c:v>455.59</c:v>
                </c:pt>
                <c:pt idx="2618">
                  <c:v>455.76</c:v>
                </c:pt>
                <c:pt idx="2619">
                  <c:v>455.92</c:v>
                </c:pt>
                <c:pt idx="2620">
                  <c:v>456.09</c:v>
                </c:pt>
                <c:pt idx="2621">
                  <c:v>456.26</c:v>
                </c:pt>
                <c:pt idx="2622">
                  <c:v>456.43</c:v>
                </c:pt>
                <c:pt idx="2623">
                  <c:v>456.59</c:v>
                </c:pt>
                <c:pt idx="2624">
                  <c:v>456.76</c:v>
                </c:pt>
                <c:pt idx="2625">
                  <c:v>456.92</c:v>
                </c:pt>
                <c:pt idx="2626">
                  <c:v>457.09</c:v>
                </c:pt>
                <c:pt idx="2627">
                  <c:v>457.25</c:v>
                </c:pt>
                <c:pt idx="2628">
                  <c:v>457.42</c:v>
                </c:pt>
                <c:pt idx="2629">
                  <c:v>457.58</c:v>
                </c:pt>
                <c:pt idx="2630">
                  <c:v>457.75</c:v>
                </c:pt>
                <c:pt idx="2631">
                  <c:v>457.91</c:v>
                </c:pt>
                <c:pt idx="2632">
                  <c:v>458.08</c:v>
                </c:pt>
                <c:pt idx="2633">
                  <c:v>458.25</c:v>
                </c:pt>
                <c:pt idx="2634">
                  <c:v>458.41</c:v>
                </c:pt>
                <c:pt idx="2635">
                  <c:v>458.58</c:v>
                </c:pt>
                <c:pt idx="2636">
                  <c:v>458.74</c:v>
                </c:pt>
                <c:pt idx="2637">
                  <c:v>458.91</c:v>
                </c:pt>
                <c:pt idx="2638">
                  <c:v>459.08</c:v>
                </c:pt>
                <c:pt idx="2639">
                  <c:v>459.24</c:v>
                </c:pt>
                <c:pt idx="2640">
                  <c:v>459.41</c:v>
                </c:pt>
                <c:pt idx="2641">
                  <c:v>459.57</c:v>
                </c:pt>
                <c:pt idx="2642">
                  <c:v>459.74</c:v>
                </c:pt>
                <c:pt idx="2643">
                  <c:v>459.9</c:v>
                </c:pt>
                <c:pt idx="2644">
                  <c:v>460.07</c:v>
                </c:pt>
                <c:pt idx="2645">
                  <c:v>460.23</c:v>
                </c:pt>
                <c:pt idx="2646">
                  <c:v>460.41</c:v>
                </c:pt>
                <c:pt idx="2647">
                  <c:v>460.57</c:v>
                </c:pt>
                <c:pt idx="2648">
                  <c:v>460.74</c:v>
                </c:pt>
                <c:pt idx="2649">
                  <c:v>460.9</c:v>
                </c:pt>
                <c:pt idx="2650">
                  <c:v>461.07</c:v>
                </c:pt>
                <c:pt idx="2651">
                  <c:v>461.23</c:v>
                </c:pt>
                <c:pt idx="2652">
                  <c:v>461.4</c:v>
                </c:pt>
                <c:pt idx="2653">
                  <c:v>461.56</c:v>
                </c:pt>
                <c:pt idx="2654">
                  <c:v>461.73</c:v>
                </c:pt>
                <c:pt idx="2655">
                  <c:v>461.89</c:v>
                </c:pt>
                <c:pt idx="2656">
                  <c:v>462.07</c:v>
                </c:pt>
                <c:pt idx="2657">
                  <c:v>462.23</c:v>
                </c:pt>
                <c:pt idx="2658">
                  <c:v>462.39</c:v>
                </c:pt>
                <c:pt idx="2659">
                  <c:v>462.56</c:v>
                </c:pt>
                <c:pt idx="2660">
                  <c:v>462.73</c:v>
                </c:pt>
                <c:pt idx="2661">
                  <c:v>462.89</c:v>
                </c:pt>
                <c:pt idx="2662">
                  <c:v>463.06</c:v>
                </c:pt>
                <c:pt idx="2663">
                  <c:v>463.22</c:v>
                </c:pt>
                <c:pt idx="2664">
                  <c:v>463.39</c:v>
                </c:pt>
                <c:pt idx="2665">
                  <c:v>463.55</c:v>
                </c:pt>
                <c:pt idx="2666">
                  <c:v>463.72</c:v>
                </c:pt>
                <c:pt idx="2667">
                  <c:v>463.89</c:v>
                </c:pt>
                <c:pt idx="2668">
                  <c:v>464.06</c:v>
                </c:pt>
                <c:pt idx="2669">
                  <c:v>464.22</c:v>
                </c:pt>
                <c:pt idx="2670">
                  <c:v>464.39</c:v>
                </c:pt>
                <c:pt idx="2671">
                  <c:v>464.55</c:v>
                </c:pt>
                <c:pt idx="2672">
                  <c:v>464.72</c:v>
                </c:pt>
                <c:pt idx="2673">
                  <c:v>464.88</c:v>
                </c:pt>
                <c:pt idx="2674">
                  <c:v>465.05</c:v>
                </c:pt>
                <c:pt idx="2675">
                  <c:v>465.22</c:v>
                </c:pt>
                <c:pt idx="2676">
                  <c:v>465.38</c:v>
                </c:pt>
                <c:pt idx="2677">
                  <c:v>465.54</c:v>
                </c:pt>
                <c:pt idx="2678">
                  <c:v>465.71</c:v>
                </c:pt>
                <c:pt idx="2679">
                  <c:v>465.88</c:v>
                </c:pt>
                <c:pt idx="2680">
                  <c:v>466.04</c:v>
                </c:pt>
                <c:pt idx="2681">
                  <c:v>466.21</c:v>
                </c:pt>
                <c:pt idx="2682">
                  <c:v>466.38</c:v>
                </c:pt>
                <c:pt idx="2683">
                  <c:v>466.54</c:v>
                </c:pt>
                <c:pt idx="2684">
                  <c:v>466.71</c:v>
                </c:pt>
                <c:pt idx="2685">
                  <c:v>466.88</c:v>
                </c:pt>
                <c:pt idx="2686">
                  <c:v>467.04</c:v>
                </c:pt>
                <c:pt idx="2687">
                  <c:v>467.21</c:v>
                </c:pt>
                <c:pt idx="2688">
                  <c:v>467.38</c:v>
                </c:pt>
                <c:pt idx="2689">
                  <c:v>467.54</c:v>
                </c:pt>
                <c:pt idx="2690">
                  <c:v>467.71</c:v>
                </c:pt>
                <c:pt idx="2691">
                  <c:v>467.87</c:v>
                </c:pt>
                <c:pt idx="2692">
                  <c:v>468.04</c:v>
                </c:pt>
                <c:pt idx="2693">
                  <c:v>468.21</c:v>
                </c:pt>
                <c:pt idx="2694">
                  <c:v>468.37</c:v>
                </c:pt>
                <c:pt idx="2695">
                  <c:v>468.54</c:v>
                </c:pt>
                <c:pt idx="2696">
                  <c:v>468.7</c:v>
                </c:pt>
                <c:pt idx="2697">
                  <c:v>468.87</c:v>
                </c:pt>
                <c:pt idx="2698">
                  <c:v>469.04</c:v>
                </c:pt>
                <c:pt idx="2699">
                  <c:v>469.2</c:v>
                </c:pt>
                <c:pt idx="2700">
                  <c:v>469.37</c:v>
                </c:pt>
                <c:pt idx="2701">
                  <c:v>469.53</c:v>
                </c:pt>
                <c:pt idx="2702">
                  <c:v>469.7</c:v>
                </c:pt>
                <c:pt idx="2703">
                  <c:v>469.86</c:v>
                </c:pt>
                <c:pt idx="2704">
                  <c:v>470.03</c:v>
                </c:pt>
                <c:pt idx="2705">
                  <c:v>470.2</c:v>
                </c:pt>
                <c:pt idx="2706">
                  <c:v>470.36</c:v>
                </c:pt>
                <c:pt idx="2707">
                  <c:v>470.53</c:v>
                </c:pt>
                <c:pt idx="2708">
                  <c:v>470.69</c:v>
                </c:pt>
                <c:pt idx="2709">
                  <c:v>470.86</c:v>
                </c:pt>
                <c:pt idx="2710">
                  <c:v>471.02</c:v>
                </c:pt>
                <c:pt idx="2711">
                  <c:v>471.19</c:v>
                </c:pt>
                <c:pt idx="2712">
                  <c:v>471.36</c:v>
                </c:pt>
                <c:pt idx="2713">
                  <c:v>471.52</c:v>
                </c:pt>
                <c:pt idx="2714">
                  <c:v>471.69</c:v>
                </c:pt>
                <c:pt idx="2715">
                  <c:v>471.86</c:v>
                </c:pt>
                <c:pt idx="2716">
                  <c:v>472.02</c:v>
                </c:pt>
                <c:pt idx="2717">
                  <c:v>472.19</c:v>
                </c:pt>
                <c:pt idx="2718">
                  <c:v>472.36</c:v>
                </c:pt>
                <c:pt idx="2719">
                  <c:v>472.52</c:v>
                </c:pt>
                <c:pt idx="2720">
                  <c:v>472.68</c:v>
                </c:pt>
                <c:pt idx="2721">
                  <c:v>472.85</c:v>
                </c:pt>
                <c:pt idx="2722">
                  <c:v>473.02</c:v>
                </c:pt>
                <c:pt idx="2723">
                  <c:v>473.18</c:v>
                </c:pt>
                <c:pt idx="2724">
                  <c:v>473.35</c:v>
                </c:pt>
                <c:pt idx="2725">
                  <c:v>473.51</c:v>
                </c:pt>
                <c:pt idx="2726">
                  <c:v>473.68</c:v>
                </c:pt>
                <c:pt idx="2727">
                  <c:v>473.84</c:v>
                </c:pt>
                <c:pt idx="2728">
                  <c:v>474.01</c:v>
                </c:pt>
                <c:pt idx="2729">
                  <c:v>474.18</c:v>
                </c:pt>
                <c:pt idx="2730">
                  <c:v>474.34</c:v>
                </c:pt>
                <c:pt idx="2731">
                  <c:v>474.51</c:v>
                </c:pt>
                <c:pt idx="2732">
                  <c:v>474.67</c:v>
                </c:pt>
                <c:pt idx="2733">
                  <c:v>474.84</c:v>
                </c:pt>
                <c:pt idx="2734">
                  <c:v>475</c:v>
                </c:pt>
                <c:pt idx="2735">
                  <c:v>475.17</c:v>
                </c:pt>
                <c:pt idx="2736">
                  <c:v>475.34</c:v>
                </c:pt>
                <c:pt idx="2737">
                  <c:v>475.51</c:v>
                </c:pt>
                <c:pt idx="2738">
                  <c:v>475.67</c:v>
                </c:pt>
                <c:pt idx="2739">
                  <c:v>475.84</c:v>
                </c:pt>
                <c:pt idx="2740">
                  <c:v>476</c:v>
                </c:pt>
                <c:pt idx="2741">
                  <c:v>476.17</c:v>
                </c:pt>
                <c:pt idx="2742">
                  <c:v>476.33</c:v>
                </c:pt>
                <c:pt idx="2743">
                  <c:v>476.5</c:v>
                </c:pt>
                <c:pt idx="2744">
                  <c:v>476.66</c:v>
                </c:pt>
                <c:pt idx="2745">
                  <c:v>476.83</c:v>
                </c:pt>
                <c:pt idx="2746">
                  <c:v>477</c:v>
                </c:pt>
                <c:pt idx="2747">
                  <c:v>477.16</c:v>
                </c:pt>
                <c:pt idx="2748">
                  <c:v>477.33</c:v>
                </c:pt>
                <c:pt idx="2749">
                  <c:v>477.49</c:v>
                </c:pt>
                <c:pt idx="2750">
                  <c:v>477.66</c:v>
                </c:pt>
                <c:pt idx="2751">
                  <c:v>477.83</c:v>
                </c:pt>
                <c:pt idx="2752">
                  <c:v>477.99</c:v>
                </c:pt>
                <c:pt idx="2753">
                  <c:v>478.16</c:v>
                </c:pt>
                <c:pt idx="2754">
                  <c:v>478.32</c:v>
                </c:pt>
                <c:pt idx="2755">
                  <c:v>478.49</c:v>
                </c:pt>
                <c:pt idx="2756">
                  <c:v>478.66</c:v>
                </c:pt>
                <c:pt idx="2757">
                  <c:v>478.82</c:v>
                </c:pt>
                <c:pt idx="2758">
                  <c:v>478.98</c:v>
                </c:pt>
                <c:pt idx="2759">
                  <c:v>479.15</c:v>
                </c:pt>
                <c:pt idx="2760">
                  <c:v>479.31</c:v>
                </c:pt>
                <c:pt idx="2761">
                  <c:v>479.48</c:v>
                </c:pt>
                <c:pt idx="2762">
                  <c:v>479.65</c:v>
                </c:pt>
                <c:pt idx="2763">
                  <c:v>479.81</c:v>
                </c:pt>
                <c:pt idx="2764">
                  <c:v>479.98</c:v>
                </c:pt>
                <c:pt idx="2765">
                  <c:v>480.15</c:v>
                </c:pt>
                <c:pt idx="2766">
                  <c:v>480.31</c:v>
                </c:pt>
                <c:pt idx="2767">
                  <c:v>480.48</c:v>
                </c:pt>
                <c:pt idx="2768">
                  <c:v>480.65</c:v>
                </c:pt>
                <c:pt idx="2769">
                  <c:v>480.81</c:v>
                </c:pt>
                <c:pt idx="2770">
                  <c:v>480.97</c:v>
                </c:pt>
                <c:pt idx="2771">
                  <c:v>481.14</c:v>
                </c:pt>
                <c:pt idx="2772">
                  <c:v>481.31</c:v>
                </c:pt>
                <c:pt idx="2773">
                  <c:v>481.48</c:v>
                </c:pt>
                <c:pt idx="2774">
                  <c:v>481.64</c:v>
                </c:pt>
                <c:pt idx="2775">
                  <c:v>481.8</c:v>
                </c:pt>
                <c:pt idx="2776">
                  <c:v>481.97</c:v>
                </c:pt>
                <c:pt idx="2777">
                  <c:v>482.14</c:v>
                </c:pt>
                <c:pt idx="2778">
                  <c:v>482.3</c:v>
                </c:pt>
                <c:pt idx="2779">
                  <c:v>482.47</c:v>
                </c:pt>
                <c:pt idx="2780">
                  <c:v>482.63</c:v>
                </c:pt>
                <c:pt idx="2781">
                  <c:v>482.8</c:v>
                </c:pt>
                <c:pt idx="2782">
                  <c:v>482.96</c:v>
                </c:pt>
                <c:pt idx="2783">
                  <c:v>483.13</c:v>
                </c:pt>
                <c:pt idx="2784">
                  <c:v>483.3</c:v>
                </c:pt>
                <c:pt idx="2785">
                  <c:v>483.46</c:v>
                </c:pt>
                <c:pt idx="2786">
                  <c:v>483.63</c:v>
                </c:pt>
                <c:pt idx="2787">
                  <c:v>483.79</c:v>
                </c:pt>
                <c:pt idx="2788">
                  <c:v>483.96</c:v>
                </c:pt>
                <c:pt idx="2789">
                  <c:v>484.12</c:v>
                </c:pt>
                <c:pt idx="2790">
                  <c:v>484.29</c:v>
                </c:pt>
                <c:pt idx="2791">
                  <c:v>484.46</c:v>
                </c:pt>
                <c:pt idx="2792">
                  <c:v>484.62</c:v>
                </c:pt>
                <c:pt idx="2793">
                  <c:v>484.79</c:v>
                </c:pt>
                <c:pt idx="2794">
                  <c:v>484.95</c:v>
                </c:pt>
                <c:pt idx="2795">
                  <c:v>485.12</c:v>
                </c:pt>
                <c:pt idx="2796">
                  <c:v>485.29</c:v>
                </c:pt>
                <c:pt idx="2797">
                  <c:v>485.45</c:v>
                </c:pt>
                <c:pt idx="2798">
                  <c:v>485.61</c:v>
                </c:pt>
                <c:pt idx="2799">
                  <c:v>485.78</c:v>
                </c:pt>
                <c:pt idx="2800">
                  <c:v>485.94</c:v>
                </c:pt>
                <c:pt idx="2801">
                  <c:v>486.12</c:v>
                </c:pt>
                <c:pt idx="2802">
                  <c:v>486.28</c:v>
                </c:pt>
                <c:pt idx="2803">
                  <c:v>486.45</c:v>
                </c:pt>
                <c:pt idx="2804">
                  <c:v>486.61</c:v>
                </c:pt>
                <c:pt idx="2805">
                  <c:v>486.78</c:v>
                </c:pt>
                <c:pt idx="2806">
                  <c:v>486.94</c:v>
                </c:pt>
                <c:pt idx="2807">
                  <c:v>487.11</c:v>
                </c:pt>
                <c:pt idx="2808">
                  <c:v>487.28</c:v>
                </c:pt>
                <c:pt idx="2809">
                  <c:v>487.44</c:v>
                </c:pt>
                <c:pt idx="2810">
                  <c:v>487.6</c:v>
                </c:pt>
                <c:pt idx="2811">
                  <c:v>487.77</c:v>
                </c:pt>
                <c:pt idx="2812">
                  <c:v>487.94</c:v>
                </c:pt>
                <c:pt idx="2813">
                  <c:v>488.1</c:v>
                </c:pt>
                <c:pt idx="2814">
                  <c:v>488.27</c:v>
                </c:pt>
                <c:pt idx="2815">
                  <c:v>488.43</c:v>
                </c:pt>
                <c:pt idx="2816">
                  <c:v>488.6</c:v>
                </c:pt>
                <c:pt idx="2817">
                  <c:v>488.77</c:v>
                </c:pt>
                <c:pt idx="2818">
                  <c:v>488.93</c:v>
                </c:pt>
                <c:pt idx="2819">
                  <c:v>489.1</c:v>
                </c:pt>
                <c:pt idx="2820">
                  <c:v>489.26</c:v>
                </c:pt>
                <c:pt idx="2821">
                  <c:v>489.43</c:v>
                </c:pt>
                <c:pt idx="2822">
                  <c:v>489.59</c:v>
                </c:pt>
                <c:pt idx="2823">
                  <c:v>489.76</c:v>
                </c:pt>
                <c:pt idx="2824">
                  <c:v>489.93</c:v>
                </c:pt>
                <c:pt idx="2825">
                  <c:v>490.09</c:v>
                </c:pt>
                <c:pt idx="2826">
                  <c:v>490.26</c:v>
                </c:pt>
                <c:pt idx="2827">
                  <c:v>490.43</c:v>
                </c:pt>
                <c:pt idx="2828">
                  <c:v>490.59</c:v>
                </c:pt>
                <c:pt idx="2829">
                  <c:v>490.76</c:v>
                </c:pt>
                <c:pt idx="2830">
                  <c:v>490.92</c:v>
                </c:pt>
                <c:pt idx="2831">
                  <c:v>491.09</c:v>
                </c:pt>
                <c:pt idx="2832">
                  <c:v>491.26</c:v>
                </c:pt>
                <c:pt idx="2833">
                  <c:v>491.42</c:v>
                </c:pt>
                <c:pt idx="2834">
                  <c:v>491.58</c:v>
                </c:pt>
                <c:pt idx="2835">
                  <c:v>491.75</c:v>
                </c:pt>
                <c:pt idx="2836">
                  <c:v>491.92</c:v>
                </c:pt>
                <c:pt idx="2837">
                  <c:v>492.09</c:v>
                </c:pt>
                <c:pt idx="2838">
                  <c:v>492.25</c:v>
                </c:pt>
                <c:pt idx="2839">
                  <c:v>492.42</c:v>
                </c:pt>
                <c:pt idx="2840">
                  <c:v>492.59</c:v>
                </c:pt>
                <c:pt idx="2841">
                  <c:v>492.75</c:v>
                </c:pt>
                <c:pt idx="2842">
                  <c:v>492.92</c:v>
                </c:pt>
                <c:pt idx="2843">
                  <c:v>493.08</c:v>
                </c:pt>
                <c:pt idx="2844">
                  <c:v>493.25</c:v>
                </c:pt>
                <c:pt idx="2845">
                  <c:v>493.41</c:v>
                </c:pt>
                <c:pt idx="2846">
                  <c:v>493.58</c:v>
                </c:pt>
                <c:pt idx="2847">
                  <c:v>493.74</c:v>
                </c:pt>
                <c:pt idx="2848">
                  <c:v>493.91</c:v>
                </c:pt>
                <c:pt idx="2849">
                  <c:v>494.08</c:v>
                </c:pt>
                <c:pt idx="2850">
                  <c:v>494.24</c:v>
                </c:pt>
                <c:pt idx="2851">
                  <c:v>494.41</c:v>
                </c:pt>
                <c:pt idx="2852">
                  <c:v>494.57</c:v>
                </c:pt>
                <c:pt idx="2853">
                  <c:v>494.74</c:v>
                </c:pt>
                <c:pt idx="2854">
                  <c:v>494.9</c:v>
                </c:pt>
                <c:pt idx="2855">
                  <c:v>495.07</c:v>
                </c:pt>
                <c:pt idx="2856">
                  <c:v>495.24</c:v>
                </c:pt>
                <c:pt idx="2857">
                  <c:v>495.4</c:v>
                </c:pt>
                <c:pt idx="2858">
                  <c:v>495.57</c:v>
                </c:pt>
                <c:pt idx="2859">
                  <c:v>495.73</c:v>
                </c:pt>
                <c:pt idx="2860">
                  <c:v>495.9</c:v>
                </c:pt>
                <c:pt idx="2861">
                  <c:v>496.06</c:v>
                </c:pt>
                <c:pt idx="2862">
                  <c:v>496.23</c:v>
                </c:pt>
                <c:pt idx="2863">
                  <c:v>496.4</c:v>
                </c:pt>
                <c:pt idx="2864">
                  <c:v>496.56</c:v>
                </c:pt>
                <c:pt idx="2865">
                  <c:v>496.73</c:v>
                </c:pt>
                <c:pt idx="2866">
                  <c:v>496.9</c:v>
                </c:pt>
                <c:pt idx="2867">
                  <c:v>497.06</c:v>
                </c:pt>
                <c:pt idx="2868">
                  <c:v>497.23</c:v>
                </c:pt>
                <c:pt idx="2869">
                  <c:v>497.39</c:v>
                </c:pt>
                <c:pt idx="2870">
                  <c:v>497.56</c:v>
                </c:pt>
                <c:pt idx="2871">
                  <c:v>497.73</c:v>
                </c:pt>
                <c:pt idx="2872">
                  <c:v>497.89</c:v>
                </c:pt>
                <c:pt idx="2873">
                  <c:v>498.06</c:v>
                </c:pt>
                <c:pt idx="2874">
                  <c:v>498.22</c:v>
                </c:pt>
                <c:pt idx="2875">
                  <c:v>498.39</c:v>
                </c:pt>
                <c:pt idx="2876">
                  <c:v>498.56</c:v>
                </c:pt>
                <c:pt idx="2877">
                  <c:v>498.72</c:v>
                </c:pt>
                <c:pt idx="2878">
                  <c:v>498.88</c:v>
                </c:pt>
                <c:pt idx="2879">
                  <c:v>499.05</c:v>
                </c:pt>
                <c:pt idx="2880">
                  <c:v>499.22</c:v>
                </c:pt>
                <c:pt idx="2881">
                  <c:v>499.38</c:v>
                </c:pt>
                <c:pt idx="2882">
                  <c:v>499.54</c:v>
                </c:pt>
                <c:pt idx="2883">
                  <c:v>499.71</c:v>
                </c:pt>
                <c:pt idx="2884">
                  <c:v>499.87</c:v>
                </c:pt>
                <c:pt idx="2885">
                  <c:v>500.04</c:v>
                </c:pt>
                <c:pt idx="2886">
                  <c:v>500.21</c:v>
                </c:pt>
                <c:pt idx="2887">
                  <c:v>500.38</c:v>
                </c:pt>
                <c:pt idx="2888">
                  <c:v>500.54</c:v>
                </c:pt>
                <c:pt idx="2889">
                  <c:v>500.71</c:v>
                </c:pt>
                <c:pt idx="2890">
                  <c:v>500.87</c:v>
                </c:pt>
                <c:pt idx="2891">
                  <c:v>501.04</c:v>
                </c:pt>
                <c:pt idx="2892">
                  <c:v>501.2</c:v>
                </c:pt>
                <c:pt idx="2893">
                  <c:v>501.37</c:v>
                </c:pt>
                <c:pt idx="2894">
                  <c:v>501.54</c:v>
                </c:pt>
                <c:pt idx="2895">
                  <c:v>501.7</c:v>
                </c:pt>
                <c:pt idx="2896">
                  <c:v>501.87</c:v>
                </c:pt>
                <c:pt idx="2897">
                  <c:v>502.03</c:v>
                </c:pt>
                <c:pt idx="2898">
                  <c:v>502.2</c:v>
                </c:pt>
                <c:pt idx="2899">
                  <c:v>502.37</c:v>
                </c:pt>
                <c:pt idx="2900">
                  <c:v>502.53</c:v>
                </c:pt>
                <c:pt idx="2901">
                  <c:v>502.7</c:v>
                </c:pt>
                <c:pt idx="2902">
                  <c:v>502.86</c:v>
                </c:pt>
                <c:pt idx="2903">
                  <c:v>503.03</c:v>
                </c:pt>
                <c:pt idx="2904">
                  <c:v>503.19</c:v>
                </c:pt>
                <c:pt idx="2905">
                  <c:v>503.36</c:v>
                </c:pt>
                <c:pt idx="2906">
                  <c:v>503.53</c:v>
                </c:pt>
                <c:pt idx="2907">
                  <c:v>503.7</c:v>
                </c:pt>
                <c:pt idx="2908">
                  <c:v>503.86</c:v>
                </c:pt>
                <c:pt idx="2909">
                  <c:v>504.02</c:v>
                </c:pt>
                <c:pt idx="2910">
                  <c:v>504.19</c:v>
                </c:pt>
                <c:pt idx="2911">
                  <c:v>504.36</c:v>
                </c:pt>
                <c:pt idx="2912">
                  <c:v>504.53</c:v>
                </c:pt>
                <c:pt idx="2913">
                  <c:v>504.69</c:v>
                </c:pt>
                <c:pt idx="2914">
                  <c:v>504.86</c:v>
                </c:pt>
                <c:pt idx="2915">
                  <c:v>505.02</c:v>
                </c:pt>
                <c:pt idx="2916">
                  <c:v>505.19</c:v>
                </c:pt>
                <c:pt idx="2917">
                  <c:v>505.35</c:v>
                </c:pt>
                <c:pt idx="2918">
                  <c:v>505.52</c:v>
                </c:pt>
                <c:pt idx="2919">
                  <c:v>505.68</c:v>
                </c:pt>
                <c:pt idx="2920">
                  <c:v>505.85</c:v>
                </c:pt>
                <c:pt idx="2921">
                  <c:v>506.02</c:v>
                </c:pt>
                <c:pt idx="2922">
                  <c:v>506.18</c:v>
                </c:pt>
                <c:pt idx="2923">
                  <c:v>506.35</c:v>
                </c:pt>
                <c:pt idx="2924">
                  <c:v>506.52</c:v>
                </c:pt>
                <c:pt idx="2925">
                  <c:v>506.68</c:v>
                </c:pt>
                <c:pt idx="2926">
                  <c:v>506.85</c:v>
                </c:pt>
                <c:pt idx="2927">
                  <c:v>507.01</c:v>
                </c:pt>
                <c:pt idx="2928">
                  <c:v>507.18</c:v>
                </c:pt>
                <c:pt idx="2929">
                  <c:v>507.35</c:v>
                </c:pt>
                <c:pt idx="2930">
                  <c:v>507.51</c:v>
                </c:pt>
                <c:pt idx="2931">
                  <c:v>507.68</c:v>
                </c:pt>
                <c:pt idx="2932">
                  <c:v>507.85</c:v>
                </c:pt>
                <c:pt idx="2933">
                  <c:v>508.01</c:v>
                </c:pt>
                <c:pt idx="2934">
                  <c:v>508.18</c:v>
                </c:pt>
                <c:pt idx="2935">
                  <c:v>508.35</c:v>
                </c:pt>
                <c:pt idx="2936">
                  <c:v>508.51</c:v>
                </c:pt>
                <c:pt idx="2937">
                  <c:v>508.68</c:v>
                </c:pt>
                <c:pt idx="2938">
                  <c:v>508.84</c:v>
                </c:pt>
                <c:pt idx="2939">
                  <c:v>509.01</c:v>
                </c:pt>
                <c:pt idx="2940">
                  <c:v>509.17</c:v>
                </c:pt>
                <c:pt idx="2941">
                  <c:v>509.34</c:v>
                </c:pt>
                <c:pt idx="2942">
                  <c:v>509.5</c:v>
                </c:pt>
                <c:pt idx="2943">
                  <c:v>509.67</c:v>
                </c:pt>
                <c:pt idx="2944">
                  <c:v>509.84</c:v>
                </c:pt>
                <c:pt idx="2945">
                  <c:v>510</c:v>
                </c:pt>
                <c:pt idx="2946">
                  <c:v>510.17</c:v>
                </c:pt>
                <c:pt idx="2947">
                  <c:v>510.33</c:v>
                </c:pt>
                <c:pt idx="2948">
                  <c:v>510.5</c:v>
                </c:pt>
                <c:pt idx="2949">
                  <c:v>510.67</c:v>
                </c:pt>
                <c:pt idx="2950">
                  <c:v>510.84</c:v>
                </c:pt>
                <c:pt idx="2951">
                  <c:v>511</c:v>
                </c:pt>
                <c:pt idx="2952">
                  <c:v>511.17</c:v>
                </c:pt>
                <c:pt idx="2953">
                  <c:v>511.33</c:v>
                </c:pt>
                <c:pt idx="2954">
                  <c:v>511.5</c:v>
                </c:pt>
                <c:pt idx="2955">
                  <c:v>511.67</c:v>
                </c:pt>
                <c:pt idx="2956">
                  <c:v>511.83</c:v>
                </c:pt>
                <c:pt idx="2957">
                  <c:v>512</c:v>
                </c:pt>
                <c:pt idx="2958">
                  <c:v>512.16</c:v>
                </c:pt>
                <c:pt idx="2959">
                  <c:v>512.33000000000004</c:v>
                </c:pt>
                <c:pt idx="2960">
                  <c:v>512.5</c:v>
                </c:pt>
                <c:pt idx="2961">
                  <c:v>512.66999999999996</c:v>
                </c:pt>
                <c:pt idx="2962">
                  <c:v>512.83000000000004</c:v>
                </c:pt>
                <c:pt idx="2963">
                  <c:v>513</c:v>
                </c:pt>
                <c:pt idx="2964">
                  <c:v>513.16</c:v>
                </c:pt>
                <c:pt idx="2965">
                  <c:v>513.33000000000004</c:v>
                </c:pt>
                <c:pt idx="2966">
                  <c:v>513.5</c:v>
                </c:pt>
                <c:pt idx="2967">
                  <c:v>513.66</c:v>
                </c:pt>
                <c:pt idx="2968">
                  <c:v>513.83000000000004</c:v>
                </c:pt>
                <c:pt idx="2969">
                  <c:v>513.99</c:v>
                </c:pt>
                <c:pt idx="2970">
                  <c:v>514.16</c:v>
                </c:pt>
                <c:pt idx="2971">
                  <c:v>514.33000000000004</c:v>
                </c:pt>
                <c:pt idx="2972">
                  <c:v>514.49</c:v>
                </c:pt>
                <c:pt idx="2973">
                  <c:v>514.66</c:v>
                </c:pt>
                <c:pt idx="2974">
                  <c:v>514.83000000000004</c:v>
                </c:pt>
                <c:pt idx="2975">
                  <c:v>514.99</c:v>
                </c:pt>
                <c:pt idx="2976">
                  <c:v>515.16</c:v>
                </c:pt>
                <c:pt idx="2977">
                  <c:v>515.32000000000005</c:v>
                </c:pt>
                <c:pt idx="2978">
                  <c:v>515.49</c:v>
                </c:pt>
                <c:pt idx="2979">
                  <c:v>515.66</c:v>
                </c:pt>
                <c:pt idx="2980">
                  <c:v>515.83000000000004</c:v>
                </c:pt>
                <c:pt idx="2981">
                  <c:v>515.99</c:v>
                </c:pt>
                <c:pt idx="2982">
                  <c:v>516.15</c:v>
                </c:pt>
                <c:pt idx="2983">
                  <c:v>516.32000000000005</c:v>
                </c:pt>
                <c:pt idx="2984">
                  <c:v>516.49</c:v>
                </c:pt>
                <c:pt idx="2985">
                  <c:v>516.66</c:v>
                </c:pt>
                <c:pt idx="2986">
                  <c:v>516.82000000000005</c:v>
                </c:pt>
                <c:pt idx="2987">
                  <c:v>516.99</c:v>
                </c:pt>
                <c:pt idx="2988">
                  <c:v>517.15</c:v>
                </c:pt>
                <c:pt idx="2989">
                  <c:v>517.32000000000005</c:v>
                </c:pt>
                <c:pt idx="2990">
                  <c:v>517.49</c:v>
                </c:pt>
                <c:pt idx="2991">
                  <c:v>517.65</c:v>
                </c:pt>
                <c:pt idx="2992">
                  <c:v>517.82000000000005</c:v>
                </c:pt>
                <c:pt idx="2993">
                  <c:v>517.98</c:v>
                </c:pt>
                <c:pt idx="2994">
                  <c:v>518.15</c:v>
                </c:pt>
                <c:pt idx="2995">
                  <c:v>518.32000000000005</c:v>
                </c:pt>
                <c:pt idx="2996">
                  <c:v>518.48</c:v>
                </c:pt>
                <c:pt idx="2997">
                  <c:v>518.65</c:v>
                </c:pt>
                <c:pt idx="2998">
                  <c:v>518.82000000000005</c:v>
                </c:pt>
                <c:pt idx="2999">
                  <c:v>518.98</c:v>
                </c:pt>
                <c:pt idx="3000">
                  <c:v>519.14</c:v>
                </c:pt>
                <c:pt idx="3001">
                  <c:v>519.32000000000005</c:v>
                </c:pt>
                <c:pt idx="3002">
                  <c:v>519.48</c:v>
                </c:pt>
                <c:pt idx="3003">
                  <c:v>519.65</c:v>
                </c:pt>
                <c:pt idx="3004">
                  <c:v>519.80999999999995</c:v>
                </c:pt>
                <c:pt idx="3005">
                  <c:v>519.98</c:v>
                </c:pt>
                <c:pt idx="3006">
                  <c:v>520.15</c:v>
                </c:pt>
                <c:pt idx="3007">
                  <c:v>520.30999999999995</c:v>
                </c:pt>
                <c:pt idx="3008">
                  <c:v>520.48</c:v>
                </c:pt>
                <c:pt idx="3009">
                  <c:v>520.65</c:v>
                </c:pt>
                <c:pt idx="3010">
                  <c:v>520.80999999999995</c:v>
                </c:pt>
                <c:pt idx="3011">
                  <c:v>520.98</c:v>
                </c:pt>
                <c:pt idx="3012">
                  <c:v>521.15</c:v>
                </c:pt>
                <c:pt idx="3013">
                  <c:v>521.30999999999995</c:v>
                </c:pt>
                <c:pt idx="3014">
                  <c:v>521.48</c:v>
                </c:pt>
                <c:pt idx="3015">
                  <c:v>521.64</c:v>
                </c:pt>
                <c:pt idx="3016">
                  <c:v>521.80999999999995</c:v>
                </c:pt>
                <c:pt idx="3017">
                  <c:v>521.98</c:v>
                </c:pt>
                <c:pt idx="3018">
                  <c:v>522.14</c:v>
                </c:pt>
                <c:pt idx="3019">
                  <c:v>522.30999999999995</c:v>
                </c:pt>
                <c:pt idx="3020">
                  <c:v>522.48</c:v>
                </c:pt>
                <c:pt idx="3021">
                  <c:v>522.65</c:v>
                </c:pt>
                <c:pt idx="3022">
                  <c:v>522.80999999999995</c:v>
                </c:pt>
                <c:pt idx="3023">
                  <c:v>522.97</c:v>
                </c:pt>
                <c:pt idx="3024">
                  <c:v>523.14</c:v>
                </c:pt>
                <c:pt idx="3025">
                  <c:v>523.30999999999995</c:v>
                </c:pt>
                <c:pt idx="3026">
                  <c:v>523.47</c:v>
                </c:pt>
                <c:pt idx="3027">
                  <c:v>523.64</c:v>
                </c:pt>
                <c:pt idx="3028">
                  <c:v>523.79999999999995</c:v>
                </c:pt>
                <c:pt idx="3029">
                  <c:v>523.97</c:v>
                </c:pt>
                <c:pt idx="3030">
                  <c:v>524.14</c:v>
                </c:pt>
                <c:pt idx="3031">
                  <c:v>524.29999999999995</c:v>
                </c:pt>
                <c:pt idx="3032">
                  <c:v>524.47</c:v>
                </c:pt>
                <c:pt idx="3033">
                  <c:v>524.64</c:v>
                </c:pt>
                <c:pt idx="3034">
                  <c:v>524.79999999999995</c:v>
                </c:pt>
                <c:pt idx="3035">
                  <c:v>524.97</c:v>
                </c:pt>
                <c:pt idx="3036">
                  <c:v>525.13</c:v>
                </c:pt>
                <c:pt idx="3037">
                  <c:v>525.29999999999995</c:v>
                </c:pt>
                <c:pt idx="3038">
                  <c:v>525.46</c:v>
                </c:pt>
                <c:pt idx="3039">
                  <c:v>525.63</c:v>
                </c:pt>
                <c:pt idx="3040">
                  <c:v>525.79999999999995</c:v>
                </c:pt>
                <c:pt idx="3041">
                  <c:v>525.97</c:v>
                </c:pt>
                <c:pt idx="3042">
                  <c:v>526.13</c:v>
                </c:pt>
                <c:pt idx="3043">
                  <c:v>526.29999999999995</c:v>
                </c:pt>
                <c:pt idx="3044">
                  <c:v>526.46</c:v>
                </c:pt>
                <c:pt idx="3045">
                  <c:v>526.63</c:v>
                </c:pt>
                <c:pt idx="3046">
                  <c:v>526.79999999999995</c:v>
                </c:pt>
                <c:pt idx="3047">
                  <c:v>526.97</c:v>
                </c:pt>
                <c:pt idx="3048">
                  <c:v>527.13</c:v>
                </c:pt>
                <c:pt idx="3049">
                  <c:v>527.29999999999995</c:v>
                </c:pt>
                <c:pt idx="3050">
                  <c:v>527.47</c:v>
                </c:pt>
                <c:pt idx="3051">
                  <c:v>527.63</c:v>
                </c:pt>
                <c:pt idx="3052">
                  <c:v>527.79999999999995</c:v>
                </c:pt>
                <c:pt idx="3053">
                  <c:v>527.97</c:v>
                </c:pt>
                <c:pt idx="3054">
                  <c:v>528.13</c:v>
                </c:pt>
                <c:pt idx="3055">
                  <c:v>528.29999999999995</c:v>
                </c:pt>
                <c:pt idx="3056">
                  <c:v>528.47</c:v>
                </c:pt>
                <c:pt idx="3057">
                  <c:v>528.63</c:v>
                </c:pt>
                <c:pt idx="3058">
                  <c:v>528.79</c:v>
                </c:pt>
                <c:pt idx="3059">
                  <c:v>528.96</c:v>
                </c:pt>
                <c:pt idx="3060">
                  <c:v>529.13</c:v>
                </c:pt>
                <c:pt idx="3061">
                  <c:v>529.29999999999995</c:v>
                </c:pt>
                <c:pt idx="3062">
                  <c:v>529.46</c:v>
                </c:pt>
                <c:pt idx="3063">
                  <c:v>529.63</c:v>
                </c:pt>
                <c:pt idx="3064">
                  <c:v>529.79</c:v>
                </c:pt>
                <c:pt idx="3065">
                  <c:v>529.96</c:v>
                </c:pt>
                <c:pt idx="3066">
                  <c:v>530.13</c:v>
                </c:pt>
                <c:pt idx="3067">
                  <c:v>530.29</c:v>
                </c:pt>
                <c:pt idx="3068">
                  <c:v>530.46</c:v>
                </c:pt>
                <c:pt idx="3069">
                  <c:v>530.62</c:v>
                </c:pt>
                <c:pt idx="3070">
                  <c:v>530.79</c:v>
                </c:pt>
                <c:pt idx="3071">
                  <c:v>530.95000000000005</c:v>
                </c:pt>
                <c:pt idx="3072">
                  <c:v>531.12</c:v>
                </c:pt>
                <c:pt idx="3073">
                  <c:v>531.29</c:v>
                </c:pt>
                <c:pt idx="3074">
                  <c:v>531.45000000000005</c:v>
                </c:pt>
                <c:pt idx="3075">
                  <c:v>531.62</c:v>
                </c:pt>
                <c:pt idx="3076">
                  <c:v>531.78</c:v>
                </c:pt>
                <c:pt idx="3077">
                  <c:v>531.95000000000005</c:v>
                </c:pt>
                <c:pt idx="3078">
                  <c:v>532.12</c:v>
                </c:pt>
                <c:pt idx="3079">
                  <c:v>532.28</c:v>
                </c:pt>
                <c:pt idx="3080">
                  <c:v>532.45000000000005</c:v>
                </c:pt>
                <c:pt idx="3081">
                  <c:v>532.62</c:v>
                </c:pt>
                <c:pt idx="3082">
                  <c:v>532.78</c:v>
                </c:pt>
                <c:pt idx="3083">
                  <c:v>532.95000000000005</c:v>
                </c:pt>
                <c:pt idx="3084">
                  <c:v>533.12</c:v>
                </c:pt>
                <c:pt idx="3085">
                  <c:v>533.28</c:v>
                </c:pt>
                <c:pt idx="3086">
                  <c:v>533.45000000000005</c:v>
                </c:pt>
                <c:pt idx="3087">
                  <c:v>533.61</c:v>
                </c:pt>
                <c:pt idx="3088">
                  <c:v>533.78</c:v>
                </c:pt>
                <c:pt idx="3089">
                  <c:v>533.95000000000005</c:v>
                </c:pt>
                <c:pt idx="3090">
                  <c:v>534.11</c:v>
                </c:pt>
                <c:pt idx="3091">
                  <c:v>534.28</c:v>
                </c:pt>
                <c:pt idx="3092">
                  <c:v>534.45000000000005</c:v>
                </c:pt>
                <c:pt idx="3093">
                  <c:v>534.61</c:v>
                </c:pt>
                <c:pt idx="3094">
                  <c:v>534.78</c:v>
                </c:pt>
                <c:pt idx="3095">
                  <c:v>534.95000000000005</c:v>
                </c:pt>
                <c:pt idx="3096">
                  <c:v>535.12</c:v>
                </c:pt>
                <c:pt idx="3097">
                  <c:v>535.28</c:v>
                </c:pt>
                <c:pt idx="3098">
                  <c:v>535.44000000000005</c:v>
                </c:pt>
                <c:pt idx="3099">
                  <c:v>535.61</c:v>
                </c:pt>
                <c:pt idx="3100">
                  <c:v>535.78</c:v>
                </c:pt>
                <c:pt idx="3101">
                  <c:v>535.94000000000005</c:v>
                </c:pt>
                <c:pt idx="3102">
                  <c:v>536.11</c:v>
                </c:pt>
                <c:pt idx="3103">
                  <c:v>536.28</c:v>
                </c:pt>
                <c:pt idx="3104">
                  <c:v>536.45000000000005</c:v>
                </c:pt>
                <c:pt idx="3105">
                  <c:v>536.61</c:v>
                </c:pt>
                <c:pt idx="3106">
                  <c:v>536.78</c:v>
                </c:pt>
                <c:pt idx="3107">
                  <c:v>536.94000000000005</c:v>
                </c:pt>
                <c:pt idx="3108">
                  <c:v>537.11</c:v>
                </c:pt>
                <c:pt idx="3109">
                  <c:v>537.27</c:v>
                </c:pt>
                <c:pt idx="3110">
                  <c:v>537.44000000000005</c:v>
                </c:pt>
                <c:pt idx="3111">
                  <c:v>537.61</c:v>
                </c:pt>
                <c:pt idx="3112">
                  <c:v>537.77</c:v>
                </c:pt>
                <c:pt idx="3113">
                  <c:v>537.94000000000005</c:v>
                </c:pt>
                <c:pt idx="3114">
                  <c:v>538.1</c:v>
                </c:pt>
                <c:pt idx="3115">
                  <c:v>538.27</c:v>
                </c:pt>
                <c:pt idx="3116">
                  <c:v>538.44000000000005</c:v>
                </c:pt>
                <c:pt idx="3117">
                  <c:v>538.6</c:v>
                </c:pt>
                <c:pt idx="3118">
                  <c:v>538.77</c:v>
                </c:pt>
                <c:pt idx="3119">
                  <c:v>538.92999999999995</c:v>
                </c:pt>
                <c:pt idx="3120">
                  <c:v>539.1</c:v>
                </c:pt>
                <c:pt idx="3121">
                  <c:v>539.27</c:v>
                </c:pt>
                <c:pt idx="3122">
                  <c:v>539.42999999999995</c:v>
                </c:pt>
                <c:pt idx="3123">
                  <c:v>539.6</c:v>
                </c:pt>
                <c:pt idx="3124">
                  <c:v>539.77</c:v>
                </c:pt>
                <c:pt idx="3125">
                  <c:v>539.92999999999995</c:v>
                </c:pt>
                <c:pt idx="3126">
                  <c:v>540.1</c:v>
                </c:pt>
                <c:pt idx="3127">
                  <c:v>540.27</c:v>
                </c:pt>
                <c:pt idx="3128">
                  <c:v>540.42999999999995</c:v>
                </c:pt>
                <c:pt idx="3129">
                  <c:v>540.59</c:v>
                </c:pt>
                <c:pt idx="3130">
                  <c:v>540.76</c:v>
                </c:pt>
                <c:pt idx="3131">
                  <c:v>540.92999999999995</c:v>
                </c:pt>
                <c:pt idx="3132">
                  <c:v>541.1</c:v>
                </c:pt>
                <c:pt idx="3133">
                  <c:v>541.26</c:v>
                </c:pt>
                <c:pt idx="3134">
                  <c:v>541.42999999999995</c:v>
                </c:pt>
                <c:pt idx="3135">
                  <c:v>541.59</c:v>
                </c:pt>
                <c:pt idx="3136">
                  <c:v>541.76</c:v>
                </c:pt>
                <c:pt idx="3137">
                  <c:v>541.91999999999996</c:v>
                </c:pt>
                <c:pt idx="3138">
                  <c:v>542.09</c:v>
                </c:pt>
                <c:pt idx="3139">
                  <c:v>542.26</c:v>
                </c:pt>
                <c:pt idx="3140">
                  <c:v>542.42999999999995</c:v>
                </c:pt>
                <c:pt idx="3141">
                  <c:v>542.59</c:v>
                </c:pt>
                <c:pt idx="3142">
                  <c:v>542.76</c:v>
                </c:pt>
                <c:pt idx="3143">
                  <c:v>542.91999999999996</c:v>
                </c:pt>
                <c:pt idx="3144">
                  <c:v>543.1</c:v>
                </c:pt>
                <c:pt idx="3145">
                  <c:v>543.26</c:v>
                </c:pt>
                <c:pt idx="3146">
                  <c:v>543.41999999999996</c:v>
                </c:pt>
                <c:pt idx="3147">
                  <c:v>543.59</c:v>
                </c:pt>
                <c:pt idx="3148">
                  <c:v>543.75</c:v>
                </c:pt>
                <c:pt idx="3149">
                  <c:v>543.91999999999996</c:v>
                </c:pt>
                <c:pt idx="3150">
                  <c:v>544.09</c:v>
                </c:pt>
                <c:pt idx="3151">
                  <c:v>544.26</c:v>
                </c:pt>
                <c:pt idx="3152">
                  <c:v>544.41999999999996</c:v>
                </c:pt>
                <c:pt idx="3153">
                  <c:v>544.59</c:v>
                </c:pt>
                <c:pt idx="3154">
                  <c:v>544.76</c:v>
                </c:pt>
                <c:pt idx="3155">
                  <c:v>544.91999999999996</c:v>
                </c:pt>
                <c:pt idx="3156">
                  <c:v>545.09</c:v>
                </c:pt>
                <c:pt idx="3157">
                  <c:v>545.25</c:v>
                </c:pt>
                <c:pt idx="3158">
                  <c:v>545.41999999999996</c:v>
                </c:pt>
                <c:pt idx="3159">
                  <c:v>545.59</c:v>
                </c:pt>
                <c:pt idx="3160">
                  <c:v>545.76</c:v>
                </c:pt>
                <c:pt idx="3161">
                  <c:v>545.91999999999996</c:v>
                </c:pt>
                <c:pt idx="3162">
                  <c:v>546.09</c:v>
                </c:pt>
                <c:pt idx="3163">
                  <c:v>546.25</c:v>
                </c:pt>
                <c:pt idx="3164">
                  <c:v>546.41999999999996</c:v>
                </c:pt>
                <c:pt idx="3165">
                  <c:v>546.58000000000004</c:v>
                </c:pt>
                <c:pt idx="3166">
                  <c:v>546.75</c:v>
                </c:pt>
                <c:pt idx="3167">
                  <c:v>546.91999999999996</c:v>
                </c:pt>
                <c:pt idx="3168">
                  <c:v>547.08000000000004</c:v>
                </c:pt>
                <c:pt idx="3169">
                  <c:v>547.25</c:v>
                </c:pt>
                <c:pt idx="3170">
                  <c:v>547.41</c:v>
                </c:pt>
                <c:pt idx="3171">
                  <c:v>547.58000000000004</c:v>
                </c:pt>
                <c:pt idx="3172">
                  <c:v>547.75</c:v>
                </c:pt>
                <c:pt idx="3173">
                  <c:v>547.91</c:v>
                </c:pt>
                <c:pt idx="3174">
                  <c:v>548.08000000000004</c:v>
                </c:pt>
                <c:pt idx="3175">
                  <c:v>548.24</c:v>
                </c:pt>
                <c:pt idx="3176">
                  <c:v>548.41</c:v>
                </c:pt>
                <c:pt idx="3177">
                  <c:v>548.58000000000004</c:v>
                </c:pt>
                <c:pt idx="3178">
                  <c:v>548.74</c:v>
                </c:pt>
                <c:pt idx="3179">
                  <c:v>548.91</c:v>
                </c:pt>
                <c:pt idx="3180">
                  <c:v>549.08000000000004</c:v>
                </c:pt>
                <c:pt idx="3181">
                  <c:v>549.24</c:v>
                </c:pt>
                <c:pt idx="3182">
                  <c:v>549.41</c:v>
                </c:pt>
                <c:pt idx="3183">
                  <c:v>549.58000000000004</c:v>
                </c:pt>
                <c:pt idx="3184">
                  <c:v>549.74</c:v>
                </c:pt>
                <c:pt idx="3185">
                  <c:v>549.91</c:v>
                </c:pt>
                <c:pt idx="3186">
                  <c:v>550.08000000000004</c:v>
                </c:pt>
                <c:pt idx="3187">
                  <c:v>550.24</c:v>
                </c:pt>
                <c:pt idx="3188">
                  <c:v>550.41</c:v>
                </c:pt>
                <c:pt idx="3189">
                  <c:v>550.58000000000004</c:v>
                </c:pt>
                <c:pt idx="3190">
                  <c:v>550.74</c:v>
                </c:pt>
                <c:pt idx="3191">
                  <c:v>550.91</c:v>
                </c:pt>
                <c:pt idx="3192">
                  <c:v>551.08000000000004</c:v>
                </c:pt>
                <c:pt idx="3193">
                  <c:v>551.24</c:v>
                </c:pt>
                <c:pt idx="3194">
                  <c:v>551.41</c:v>
                </c:pt>
                <c:pt idx="3195">
                  <c:v>551.57000000000005</c:v>
                </c:pt>
                <c:pt idx="3196">
                  <c:v>551.74</c:v>
                </c:pt>
                <c:pt idx="3197">
                  <c:v>551.9</c:v>
                </c:pt>
                <c:pt idx="3198">
                  <c:v>552.08000000000004</c:v>
                </c:pt>
                <c:pt idx="3199">
                  <c:v>552.24</c:v>
                </c:pt>
                <c:pt idx="3200">
                  <c:v>552.41</c:v>
                </c:pt>
                <c:pt idx="3201">
                  <c:v>552.57000000000005</c:v>
                </c:pt>
                <c:pt idx="3202">
                  <c:v>552.74</c:v>
                </c:pt>
                <c:pt idx="3203">
                  <c:v>552.9</c:v>
                </c:pt>
                <c:pt idx="3204">
                  <c:v>553.07000000000005</c:v>
                </c:pt>
                <c:pt idx="3205">
                  <c:v>553.24</c:v>
                </c:pt>
                <c:pt idx="3206">
                  <c:v>553.41</c:v>
                </c:pt>
                <c:pt idx="3207">
                  <c:v>553.57000000000005</c:v>
                </c:pt>
                <c:pt idx="3208">
                  <c:v>553.74</c:v>
                </c:pt>
                <c:pt idx="3209">
                  <c:v>553.9</c:v>
                </c:pt>
                <c:pt idx="3210">
                  <c:v>554.07000000000005</c:v>
                </c:pt>
                <c:pt idx="3211">
                  <c:v>554.24</c:v>
                </c:pt>
                <c:pt idx="3212">
                  <c:v>554.4</c:v>
                </c:pt>
                <c:pt idx="3213">
                  <c:v>554.57000000000005</c:v>
                </c:pt>
                <c:pt idx="3214">
                  <c:v>554.74</c:v>
                </c:pt>
                <c:pt idx="3215">
                  <c:v>554.9</c:v>
                </c:pt>
                <c:pt idx="3216">
                  <c:v>555.07000000000005</c:v>
                </c:pt>
                <c:pt idx="3217">
                  <c:v>555.24</c:v>
                </c:pt>
                <c:pt idx="3218">
                  <c:v>555.4</c:v>
                </c:pt>
                <c:pt idx="3219">
                  <c:v>555.57000000000005</c:v>
                </c:pt>
                <c:pt idx="3220">
                  <c:v>555.73</c:v>
                </c:pt>
                <c:pt idx="3221">
                  <c:v>555.9</c:v>
                </c:pt>
                <c:pt idx="3222">
                  <c:v>556.07000000000005</c:v>
                </c:pt>
                <c:pt idx="3223">
                  <c:v>556.23</c:v>
                </c:pt>
                <c:pt idx="3224">
                  <c:v>556.4</c:v>
                </c:pt>
                <c:pt idx="3225">
                  <c:v>556.55999999999995</c:v>
                </c:pt>
                <c:pt idx="3226">
                  <c:v>556.73</c:v>
                </c:pt>
                <c:pt idx="3227">
                  <c:v>556.9</c:v>
                </c:pt>
                <c:pt idx="3228">
                  <c:v>557.05999999999995</c:v>
                </c:pt>
                <c:pt idx="3229">
                  <c:v>557.23</c:v>
                </c:pt>
                <c:pt idx="3230">
                  <c:v>557.4</c:v>
                </c:pt>
                <c:pt idx="3231">
                  <c:v>557.57000000000005</c:v>
                </c:pt>
                <c:pt idx="3232">
                  <c:v>557.73</c:v>
                </c:pt>
                <c:pt idx="3233">
                  <c:v>557.9</c:v>
                </c:pt>
                <c:pt idx="3234">
                  <c:v>558.07000000000005</c:v>
                </c:pt>
                <c:pt idx="3235">
                  <c:v>558.23</c:v>
                </c:pt>
                <c:pt idx="3236">
                  <c:v>558.39</c:v>
                </c:pt>
                <c:pt idx="3237">
                  <c:v>558.57000000000005</c:v>
                </c:pt>
                <c:pt idx="3238">
                  <c:v>558.73</c:v>
                </c:pt>
                <c:pt idx="3239">
                  <c:v>558.9</c:v>
                </c:pt>
                <c:pt idx="3240">
                  <c:v>559.05999999999995</c:v>
                </c:pt>
                <c:pt idx="3241">
                  <c:v>559.23</c:v>
                </c:pt>
                <c:pt idx="3242">
                  <c:v>559.4</c:v>
                </c:pt>
                <c:pt idx="3243">
                  <c:v>559.55999999999995</c:v>
                </c:pt>
                <c:pt idx="3244">
                  <c:v>559.72</c:v>
                </c:pt>
                <c:pt idx="3245">
                  <c:v>559.89</c:v>
                </c:pt>
                <c:pt idx="3246">
                  <c:v>560.05999999999995</c:v>
                </c:pt>
                <c:pt idx="3247">
                  <c:v>560.22</c:v>
                </c:pt>
                <c:pt idx="3248">
                  <c:v>560.39</c:v>
                </c:pt>
                <c:pt idx="3249">
                  <c:v>560.55999999999995</c:v>
                </c:pt>
                <c:pt idx="3250">
                  <c:v>560.73</c:v>
                </c:pt>
                <c:pt idx="3251">
                  <c:v>560.89</c:v>
                </c:pt>
                <c:pt idx="3252">
                  <c:v>561.04999999999995</c:v>
                </c:pt>
                <c:pt idx="3253">
                  <c:v>561.22</c:v>
                </c:pt>
                <c:pt idx="3254">
                  <c:v>561.39</c:v>
                </c:pt>
                <c:pt idx="3255">
                  <c:v>561.54999999999995</c:v>
                </c:pt>
                <c:pt idx="3256">
                  <c:v>561.72</c:v>
                </c:pt>
                <c:pt idx="3257">
                  <c:v>561.89</c:v>
                </c:pt>
                <c:pt idx="3258">
                  <c:v>562.04999999999995</c:v>
                </c:pt>
                <c:pt idx="3259">
                  <c:v>562.22</c:v>
                </c:pt>
                <c:pt idx="3260">
                  <c:v>562.38</c:v>
                </c:pt>
                <c:pt idx="3261">
                  <c:v>562.54999999999995</c:v>
                </c:pt>
                <c:pt idx="3262">
                  <c:v>562.71</c:v>
                </c:pt>
                <c:pt idx="3263">
                  <c:v>562.88</c:v>
                </c:pt>
                <c:pt idx="3264">
                  <c:v>563.04999999999995</c:v>
                </c:pt>
                <c:pt idx="3265">
                  <c:v>563.22</c:v>
                </c:pt>
                <c:pt idx="3266">
                  <c:v>563.38</c:v>
                </c:pt>
                <c:pt idx="3267">
                  <c:v>563.54999999999995</c:v>
                </c:pt>
                <c:pt idx="3268">
                  <c:v>563.71</c:v>
                </c:pt>
                <c:pt idx="3269">
                  <c:v>563.88</c:v>
                </c:pt>
                <c:pt idx="3270">
                  <c:v>564.04999999999995</c:v>
                </c:pt>
                <c:pt idx="3271">
                  <c:v>564.21</c:v>
                </c:pt>
                <c:pt idx="3272">
                  <c:v>564.38</c:v>
                </c:pt>
                <c:pt idx="3273">
                  <c:v>564.54999999999995</c:v>
                </c:pt>
                <c:pt idx="3274">
                  <c:v>564.71</c:v>
                </c:pt>
                <c:pt idx="3275">
                  <c:v>564.87</c:v>
                </c:pt>
                <c:pt idx="3276">
                  <c:v>565.04</c:v>
                </c:pt>
                <c:pt idx="3277">
                  <c:v>565.21</c:v>
                </c:pt>
                <c:pt idx="3278">
                  <c:v>565.38</c:v>
                </c:pt>
                <c:pt idx="3279">
                  <c:v>565.54</c:v>
                </c:pt>
                <c:pt idx="3280">
                  <c:v>565.71</c:v>
                </c:pt>
                <c:pt idx="3281">
                  <c:v>565.88</c:v>
                </c:pt>
                <c:pt idx="3282">
                  <c:v>566.04</c:v>
                </c:pt>
                <c:pt idx="3283">
                  <c:v>566.20000000000005</c:v>
                </c:pt>
                <c:pt idx="3284">
                  <c:v>566.37</c:v>
                </c:pt>
                <c:pt idx="3285">
                  <c:v>566.54999999999995</c:v>
                </c:pt>
                <c:pt idx="3286">
                  <c:v>566.71</c:v>
                </c:pt>
                <c:pt idx="3287">
                  <c:v>566.88</c:v>
                </c:pt>
                <c:pt idx="3288">
                  <c:v>567.04</c:v>
                </c:pt>
                <c:pt idx="3289">
                  <c:v>567.21</c:v>
                </c:pt>
                <c:pt idx="3290">
                  <c:v>567.38</c:v>
                </c:pt>
                <c:pt idx="3291">
                  <c:v>567.54</c:v>
                </c:pt>
                <c:pt idx="3292">
                  <c:v>567.71</c:v>
                </c:pt>
                <c:pt idx="3293">
                  <c:v>567.87</c:v>
                </c:pt>
                <c:pt idx="3294">
                  <c:v>568.04</c:v>
                </c:pt>
                <c:pt idx="3295">
                  <c:v>568.20000000000005</c:v>
                </c:pt>
                <c:pt idx="3296">
                  <c:v>568.37</c:v>
                </c:pt>
                <c:pt idx="3297">
                  <c:v>568.54</c:v>
                </c:pt>
                <c:pt idx="3298">
                  <c:v>568.70000000000005</c:v>
                </c:pt>
                <c:pt idx="3299">
                  <c:v>568.87</c:v>
                </c:pt>
                <c:pt idx="3300">
                  <c:v>569.04</c:v>
                </c:pt>
                <c:pt idx="3301">
                  <c:v>569.20000000000005</c:v>
                </c:pt>
                <c:pt idx="3302">
                  <c:v>569.37</c:v>
                </c:pt>
                <c:pt idx="3303">
                  <c:v>569.54</c:v>
                </c:pt>
                <c:pt idx="3304">
                  <c:v>569.71</c:v>
                </c:pt>
                <c:pt idx="3305">
                  <c:v>569.87</c:v>
                </c:pt>
                <c:pt idx="3306">
                  <c:v>570.04</c:v>
                </c:pt>
                <c:pt idx="3307">
                  <c:v>570.20000000000005</c:v>
                </c:pt>
                <c:pt idx="3308">
                  <c:v>570.37</c:v>
                </c:pt>
                <c:pt idx="3309">
                  <c:v>570.54</c:v>
                </c:pt>
                <c:pt idx="3310">
                  <c:v>570.70000000000005</c:v>
                </c:pt>
                <c:pt idx="3311">
                  <c:v>570.87</c:v>
                </c:pt>
                <c:pt idx="3312">
                  <c:v>571.03</c:v>
                </c:pt>
                <c:pt idx="3313">
                  <c:v>571.20000000000005</c:v>
                </c:pt>
                <c:pt idx="3314">
                  <c:v>571.36</c:v>
                </c:pt>
                <c:pt idx="3315">
                  <c:v>571.53</c:v>
                </c:pt>
                <c:pt idx="3316">
                  <c:v>571.70000000000005</c:v>
                </c:pt>
                <c:pt idx="3317">
                  <c:v>571.86</c:v>
                </c:pt>
                <c:pt idx="3318">
                  <c:v>572.03</c:v>
                </c:pt>
                <c:pt idx="3319">
                  <c:v>572.20000000000005</c:v>
                </c:pt>
                <c:pt idx="3320">
                  <c:v>572.36</c:v>
                </c:pt>
                <c:pt idx="3321">
                  <c:v>572.53</c:v>
                </c:pt>
                <c:pt idx="3322">
                  <c:v>572.70000000000005</c:v>
                </c:pt>
                <c:pt idx="3323">
                  <c:v>572.86</c:v>
                </c:pt>
                <c:pt idx="3324">
                  <c:v>573.03</c:v>
                </c:pt>
                <c:pt idx="3325">
                  <c:v>573.19000000000005</c:v>
                </c:pt>
                <c:pt idx="3326">
                  <c:v>573.36</c:v>
                </c:pt>
                <c:pt idx="3327">
                  <c:v>573.53</c:v>
                </c:pt>
                <c:pt idx="3328">
                  <c:v>573.70000000000005</c:v>
                </c:pt>
                <c:pt idx="3329">
                  <c:v>573.86</c:v>
                </c:pt>
                <c:pt idx="3330">
                  <c:v>574.03</c:v>
                </c:pt>
                <c:pt idx="3331">
                  <c:v>574.19000000000005</c:v>
                </c:pt>
                <c:pt idx="3332">
                  <c:v>574.36</c:v>
                </c:pt>
                <c:pt idx="3333">
                  <c:v>574.53</c:v>
                </c:pt>
                <c:pt idx="3334">
                  <c:v>574.69000000000005</c:v>
                </c:pt>
                <c:pt idx="3335">
                  <c:v>574.86</c:v>
                </c:pt>
                <c:pt idx="3336">
                  <c:v>575.03</c:v>
                </c:pt>
                <c:pt idx="3337">
                  <c:v>575.19000000000005</c:v>
                </c:pt>
                <c:pt idx="3338">
                  <c:v>575.35</c:v>
                </c:pt>
                <c:pt idx="3339">
                  <c:v>575.52</c:v>
                </c:pt>
                <c:pt idx="3340">
                  <c:v>575.69000000000005</c:v>
                </c:pt>
                <c:pt idx="3341">
                  <c:v>575.86</c:v>
                </c:pt>
                <c:pt idx="3342">
                  <c:v>576.02</c:v>
                </c:pt>
                <c:pt idx="3343">
                  <c:v>576.19000000000005</c:v>
                </c:pt>
                <c:pt idx="3344">
                  <c:v>576.35</c:v>
                </c:pt>
                <c:pt idx="3345">
                  <c:v>576.52</c:v>
                </c:pt>
                <c:pt idx="3346">
                  <c:v>576.69000000000005</c:v>
                </c:pt>
                <c:pt idx="3347">
                  <c:v>576.85</c:v>
                </c:pt>
                <c:pt idx="3348">
                  <c:v>577.02</c:v>
                </c:pt>
                <c:pt idx="3349">
                  <c:v>577.17999999999995</c:v>
                </c:pt>
                <c:pt idx="3350">
                  <c:v>577.35</c:v>
                </c:pt>
                <c:pt idx="3351">
                  <c:v>577.51</c:v>
                </c:pt>
                <c:pt idx="3352">
                  <c:v>577.67999999999995</c:v>
                </c:pt>
                <c:pt idx="3353">
                  <c:v>577.84</c:v>
                </c:pt>
                <c:pt idx="3354">
                  <c:v>578.01</c:v>
                </c:pt>
                <c:pt idx="3355">
                  <c:v>578.17999999999995</c:v>
                </c:pt>
                <c:pt idx="3356">
                  <c:v>578.35</c:v>
                </c:pt>
                <c:pt idx="3357">
                  <c:v>578.51</c:v>
                </c:pt>
                <c:pt idx="3358">
                  <c:v>578.67999999999995</c:v>
                </c:pt>
                <c:pt idx="3359">
                  <c:v>578.85</c:v>
                </c:pt>
                <c:pt idx="3360">
                  <c:v>579.01</c:v>
                </c:pt>
                <c:pt idx="3361">
                  <c:v>579.17999999999995</c:v>
                </c:pt>
                <c:pt idx="3362">
                  <c:v>579.34</c:v>
                </c:pt>
                <c:pt idx="3363">
                  <c:v>579.51</c:v>
                </c:pt>
                <c:pt idx="3364">
                  <c:v>579.67999999999995</c:v>
                </c:pt>
                <c:pt idx="3365">
                  <c:v>579.84</c:v>
                </c:pt>
                <c:pt idx="3366">
                  <c:v>580.01</c:v>
                </c:pt>
                <c:pt idx="3367">
                  <c:v>580.16999999999996</c:v>
                </c:pt>
                <c:pt idx="3368">
                  <c:v>580.34</c:v>
                </c:pt>
                <c:pt idx="3369">
                  <c:v>580.51</c:v>
                </c:pt>
                <c:pt idx="3370">
                  <c:v>580.67999999999995</c:v>
                </c:pt>
                <c:pt idx="3371">
                  <c:v>580.84</c:v>
                </c:pt>
                <c:pt idx="3372">
                  <c:v>581.01</c:v>
                </c:pt>
                <c:pt idx="3373">
                  <c:v>581.16999999999996</c:v>
                </c:pt>
                <c:pt idx="3374">
                  <c:v>581.34</c:v>
                </c:pt>
                <c:pt idx="3375">
                  <c:v>581.5</c:v>
                </c:pt>
                <c:pt idx="3376">
                  <c:v>581.66999999999996</c:v>
                </c:pt>
                <c:pt idx="3377">
                  <c:v>581.84</c:v>
                </c:pt>
                <c:pt idx="3378">
                  <c:v>582</c:v>
                </c:pt>
                <c:pt idx="3379">
                  <c:v>582.16999999999996</c:v>
                </c:pt>
                <c:pt idx="3380">
                  <c:v>582.34</c:v>
                </c:pt>
                <c:pt idx="3381">
                  <c:v>582.5</c:v>
                </c:pt>
                <c:pt idx="3382">
                  <c:v>582.66999999999996</c:v>
                </c:pt>
                <c:pt idx="3383">
                  <c:v>582.84</c:v>
                </c:pt>
                <c:pt idx="3384">
                  <c:v>583.01</c:v>
                </c:pt>
                <c:pt idx="3385">
                  <c:v>583.16999999999996</c:v>
                </c:pt>
                <c:pt idx="3386">
                  <c:v>583.34</c:v>
                </c:pt>
                <c:pt idx="3387">
                  <c:v>583.51</c:v>
                </c:pt>
                <c:pt idx="3388">
                  <c:v>583.66999999999996</c:v>
                </c:pt>
                <c:pt idx="3389">
                  <c:v>583.84</c:v>
                </c:pt>
                <c:pt idx="3390">
                  <c:v>584.01</c:v>
                </c:pt>
                <c:pt idx="3391">
                  <c:v>584.16999999999996</c:v>
                </c:pt>
                <c:pt idx="3392">
                  <c:v>584.34</c:v>
                </c:pt>
                <c:pt idx="3393">
                  <c:v>584.51</c:v>
                </c:pt>
                <c:pt idx="3394">
                  <c:v>584.66999999999996</c:v>
                </c:pt>
                <c:pt idx="3395">
                  <c:v>584.84</c:v>
                </c:pt>
                <c:pt idx="3396">
                  <c:v>585.01</c:v>
                </c:pt>
                <c:pt idx="3397">
                  <c:v>585.16999999999996</c:v>
                </c:pt>
                <c:pt idx="3398">
                  <c:v>585.34</c:v>
                </c:pt>
                <c:pt idx="3399">
                  <c:v>585.51</c:v>
                </c:pt>
                <c:pt idx="3400">
                  <c:v>585.66999999999996</c:v>
                </c:pt>
                <c:pt idx="3401">
                  <c:v>585.84</c:v>
                </c:pt>
                <c:pt idx="3402">
                  <c:v>586.01</c:v>
                </c:pt>
                <c:pt idx="3403">
                  <c:v>586.16999999999996</c:v>
                </c:pt>
                <c:pt idx="3404">
                  <c:v>586.34</c:v>
                </c:pt>
                <c:pt idx="3405">
                  <c:v>586.5</c:v>
                </c:pt>
                <c:pt idx="3406">
                  <c:v>586.66999999999996</c:v>
                </c:pt>
                <c:pt idx="3407">
                  <c:v>586.84</c:v>
                </c:pt>
                <c:pt idx="3408">
                  <c:v>587</c:v>
                </c:pt>
                <c:pt idx="3409">
                  <c:v>587.16999999999996</c:v>
                </c:pt>
                <c:pt idx="3410">
                  <c:v>587.34</c:v>
                </c:pt>
                <c:pt idx="3411">
                  <c:v>587.51</c:v>
                </c:pt>
                <c:pt idx="3412">
                  <c:v>587.66999999999996</c:v>
                </c:pt>
                <c:pt idx="3413">
                  <c:v>587.84</c:v>
                </c:pt>
                <c:pt idx="3414">
                  <c:v>588</c:v>
                </c:pt>
                <c:pt idx="3415">
                  <c:v>588.16999999999996</c:v>
                </c:pt>
                <c:pt idx="3416">
                  <c:v>588.34</c:v>
                </c:pt>
                <c:pt idx="3417">
                  <c:v>588.51</c:v>
                </c:pt>
                <c:pt idx="3418">
                  <c:v>588.66999999999996</c:v>
                </c:pt>
                <c:pt idx="3419">
                  <c:v>588.83000000000004</c:v>
                </c:pt>
                <c:pt idx="3420">
                  <c:v>589</c:v>
                </c:pt>
                <c:pt idx="3421">
                  <c:v>589.16999999999996</c:v>
                </c:pt>
                <c:pt idx="3422">
                  <c:v>589.33000000000004</c:v>
                </c:pt>
                <c:pt idx="3423">
                  <c:v>589.5</c:v>
                </c:pt>
                <c:pt idx="3424">
                  <c:v>589.66</c:v>
                </c:pt>
                <c:pt idx="3425">
                  <c:v>589.83000000000004</c:v>
                </c:pt>
                <c:pt idx="3426">
                  <c:v>589.99</c:v>
                </c:pt>
                <c:pt idx="3427">
                  <c:v>590.16</c:v>
                </c:pt>
                <c:pt idx="3428">
                  <c:v>590.32000000000005</c:v>
                </c:pt>
                <c:pt idx="3429">
                  <c:v>590.49</c:v>
                </c:pt>
                <c:pt idx="3430">
                  <c:v>590.66</c:v>
                </c:pt>
                <c:pt idx="3431">
                  <c:v>590.83000000000004</c:v>
                </c:pt>
                <c:pt idx="3432">
                  <c:v>590.99</c:v>
                </c:pt>
                <c:pt idx="3433">
                  <c:v>591.16</c:v>
                </c:pt>
                <c:pt idx="3434">
                  <c:v>591.33000000000004</c:v>
                </c:pt>
                <c:pt idx="3435">
                  <c:v>591.49</c:v>
                </c:pt>
                <c:pt idx="3436">
                  <c:v>591.66</c:v>
                </c:pt>
                <c:pt idx="3437">
                  <c:v>591.83000000000004</c:v>
                </c:pt>
                <c:pt idx="3438">
                  <c:v>591.99</c:v>
                </c:pt>
                <c:pt idx="3439">
                  <c:v>592.16</c:v>
                </c:pt>
                <c:pt idx="3440">
                  <c:v>592.32000000000005</c:v>
                </c:pt>
                <c:pt idx="3441">
                  <c:v>592.49</c:v>
                </c:pt>
                <c:pt idx="3442">
                  <c:v>592.66</c:v>
                </c:pt>
                <c:pt idx="3443">
                  <c:v>592.82000000000005</c:v>
                </c:pt>
                <c:pt idx="3444">
                  <c:v>592.99</c:v>
                </c:pt>
                <c:pt idx="3445">
                  <c:v>593.15</c:v>
                </c:pt>
                <c:pt idx="3446">
                  <c:v>593.32000000000005</c:v>
                </c:pt>
                <c:pt idx="3447">
                  <c:v>593.49</c:v>
                </c:pt>
                <c:pt idx="3448">
                  <c:v>593.65</c:v>
                </c:pt>
                <c:pt idx="3449">
                  <c:v>593.82000000000005</c:v>
                </c:pt>
                <c:pt idx="3450">
                  <c:v>593.99</c:v>
                </c:pt>
                <c:pt idx="3451">
                  <c:v>594.15</c:v>
                </c:pt>
                <c:pt idx="3452">
                  <c:v>594.32000000000005</c:v>
                </c:pt>
                <c:pt idx="3453">
                  <c:v>594.48</c:v>
                </c:pt>
                <c:pt idx="3454">
                  <c:v>594.65</c:v>
                </c:pt>
                <c:pt idx="3455">
                  <c:v>594.80999999999995</c:v>
                </c:pt>
                <c:pt idx="3456">
                  <c:v>594.97</c:v>
                </c:pt>
                <c:pt idx="3457">
                  <c:v>595.14</c:v>
                </c:pt>
                <c:pt idx="3458">
                  <c:v>595.30999999999995</c:v>
                </c:pt>
                <c:pt idx="3459">
                  <c:v>595.47</c:v>
                </c:pt>
                <c:pt idx="3460">
                  <c:v>595.65</c:v>
                </c:pt>
                <c:pt idx="3461">
                  <c:v>595.80999999999995</c:v>
                </c:pt>
                <c:pt idx="3462">
                  <c:v>595.97</c:v>
                </c:pt>
                <c:pt idx="3463">
                  <c:v>596.14</c:v>
                </c:pt>
                <c:pt idx="3464">
                  <c:v>596.29999999999995</c:v>
                </c:pt>
                <c:pt idx="3465">
                  <c:v>596.47</c:v>
                </c:pt>
                <c:pt idx="3466">
                  <c:v>596.63</c:v>
                </c:pt>
                <c:pt idx="3467">
                  <c:v>596.79999999999995</c:v>
                </c:pt>
                <c:pt idx="3468">
                  <c:v>596.97</c:v>
                </c:pt>
                <c:pt idx="3469">
                  <c:v>597.13</c:v>
                </c:pt>
                <c:pt idx="3470">
                  <c:v>597.29999999999995</c:v>
                </c:pt>
                <c:pt idx="3471">
                  <c:v>597.47</c:v>
                </c:pt>
                <c:pt idx="3472">
                  <c:v>597.63</c:v>
                </c:pt>
                <c:pt idx="3473">
                  <c:v>597.79999999999995</c:v>
                </c:pt>
                <c:pt idx="3474">
                  <c:v>597.96</c:v>
                </c:pt>
                <c:pt idx="3475">
                  <c:v>598.12</c:v>
                </c:pt>
                <c:pt idx="3476">
                  <c:v>598.29</c:v>
                </c:pt>
                <c:pt idx="3477">
                  <c:v>598.46</c:v>
                </c:pt>
                <c:pt idx="3478">
                  <c:v>598.62</c:v>
                </c:pt>
                <c:pt idx="3479">
                  <c:v>598.79</c:v>
                </c:pt>
                <c:pt idx="3480">
                  <c:v>598.95000000000005</c:v>
                </c:pt>
                <c:pt idx="3481">
                  <c:v>599.12</c:v>
                </c:pt>
                <c:pt idx="3482">
                  <c:v>599.29</c:v>
                </c:pt>
                <c:pt idx="3483">
                  <c:v>599.45000000000005</c:v>
                </c:pt>
                <c:pt idx="3484">
                  <c:v>599.62</c:v>
                </c:pt>
                <c:pt idx="3485">
                  <c:v>599.78</c:v>
                </c:pt>
                <c:pt idx="3486">
                  <c:v>599.95000000000005</c:v>
                </c:pt>
                <c:pt idx="3487">
                  <c:v>600.11</c:v>
                </c:pt>
                <c:pt idx="3488">
                  <c:v>600.28</c:v>
                </c:pt>
                <c:pt idx="3489">
                  <c:v>600.45000000000005</c:v>
                </c:pt>
                <c:pt idx="3490">
                  <c:v>600.61</c:v>
                </c:pt>
                <c:pt idx="3491">
                  <c:v>600.78</c:v>
                </c:pt>
                <c:pt idx="3492">
                  <c:v>600.94000000000005</c:v>
                </c:pt>
                <c:pt idx="3493">
                  <c:v>601.11</c:v>
                </c:pt>
                <c:pt idx="3494">
                  <c:v>601.28</c:v>
                </c:pt>
                <c:pt idx="3495">
                  <c:v>601.44000000000005</c:v>
                </c:pt>
                <c:pt idx="3496">
                  <c:v>601.61</c:v>
                </c:pt>
                <c:pt idx="3497">
                  <c:v>601.77</c:v>
                </c:pt>
                <c:pt idx="3498">
                  <c:v>601.94000000000005</c:v>
                </c:pt>
                <c:pt idx="3499">
                  <c:v>602.11</c:v>
                </c:pt>
                <c:pt idx="3500">
                  <c:v>602.27</c:v>
                </c:pt>
                <c:pt idx="3501">
                  <c:v>602.42999999999995</c:v>
                </c:pt>
                <c:pt idx="3502">
                  <c:v>602.6</c:v>
                </c:pt>
                <c:pt idx="3503">
                  <c:v>602.77</c:v>
                </c:pt>
                <c:pt idx="3504">
                  <c:v>602.92999999999995</c:v>
                </c:pt>
                <c:pt idx="3505">
                  <c:v>603.1</c:v>
                </c:pt>
                <c:pt idx="3506">
                  <c:v>603.26</c:v>
                </c:pt>
                <c:pt idx="3507">
                  <c:v>603.42999999999995</c:v>
                </c:pt>
                <c:pt idx="3508">
                  <c:v>603.6</c:v>
                </c:pt>
                <c:pt idx="3509">
                  <c:v>603.76</c:v>
                </c:pt>
                <c:pt idx="3510">
                  <c:v>603.92999999999995</c:v>
                </c:pt>
                <c:pt idx="3511">
                  <c:v>604.09</c:v>
                </c:pt>
                <c:pt idx="3512">
                  <c:v>604.26</c:v>
                </c:pt>
                <c:pt idx="3513">
                  <c:v>604.41999999999996</c:v>
                </c:pt>
                <c:pt idx="3514">
                  <c:v>604.59</c:v>
                </c:pt>
                <c:pt idx="3515">
                  <c:v>604.75</c:v>
                </c:pt>
                <c:pt idx="3516">
                  <c:v>604.91999999999996</c:v>
                </c:pt>
                <c:pt idx="3517">
                  <c:v>605.09</c:v>
                </c:pt>
                <c:pt idx="3518">
                  <c:v>605.26</c:v>
                </c:pt>
                <c:pt idx="3519">
                  <c:v>605.41999999999996</c:v>
                </c:pt>
                <c:pt idx="3520">
                  <c:v>605.58000000000004</c:v>
                </c:pt>
                <c:pt idx="3521">
                  <c:v>605.75</c:v>
                </c:pt>
                <c:pt idx="3522">
                  <c:v>605.91999999999996</c:v>
                </c:pt>
                <c:pt idx="3523">
                  <c:v>606.08000000000004</c:v>
                </c:pt>
                <c:pt idx="3524">
                  <c:v>606.25</c:v>
                </c:pt>
                <c:pt idx="3525">
                  <c:v>606.41</c:v>
                </c:pt>
                <c:pt idx="3526">
                  <c:v>606.58000000000004</c:v>
                </c:pt>
                <c:pt idx="3527">
                  <c:v>606.75</c:v>
                </c:pt>
                <c:pt idx="3528">
                  <c:v>606.91</c:v>
                </c:pt>
                <c:pt idx="3529">
                  <c:v>607.07000000000005</c:v>
                </c:pt>
                <c:pt idx="3530">
                  <c:v>607.24</c:v>
                </c:pt>
                <c:pt idx="3531">
                  <c:v>607.41</c:v>
                </c:pt>
                <c:pt idx="3532">
                  <c:v>607.57000000000005</c:v>
                </c:pt>
                <c:pt idx="3533">
                  <c:v>607.74</c:v>
                </c:pt>
                <c:pt idx="3534">
                  <c:v>607.9</c:v>
                </c:pt>
                <c:pt idx="3535">
                  <c:v>608.07000000000005</c:v>
                </c:pt>
                <c:pt idx="3536">
                  <c:v>608.24</c:v>
                </c:pt>
                <c:pt idx="3537">
                  <c:v>608.4</c:v>
                </c:pt>
                <c:pt idx="3538">
                  <c:v>608.57000000000005</c:v>
                </c:pt>
                <c:pt idx="3539">
                  <c:v>608.74</c:v>
                </c:pt>
                <c:pt idx="3540">
                  <c:v>608.9</c:v>
                </c:pt>
                <c:pt idx="3541">
                  <c:v>609.07000000000005</c:v>
                </c:pt>
                <c:pt idx="3542">
                  <c:v>609.23</c:v>
                </c:pt>
                <c:pt idx="3543">
                  <c:v>609.4</c:v>
                </c:pt>
                <c:pt idx="3544">
                  <c:v>609.55999999999995</c:v>
                </c:pt>
                <c:pt idx="3545">
                  <c:v>609.73</c:v>
                </c:pt>
                <c:pt idx="3546">
                  <c:v>609.89</c:v>
                </c:pt>
                <c:pt idx="3547">
                  <c:v>610.04999999999995</c:v>
                </c:pt>
                <c:pt idx="3548">
                  <c:v>610.23</c:v>
                </c:pt>
                <c:pt idx="3549">
                  <c:v>610.39</c:v>
                </c:pt>
                <c:pt idx="3550">
                  <c:v>610.54999999999995</c:v>
                </c:pt>
                <c:pt idx="3551">
                  <c:v>610.72</c:v>
                </c:pt>
                <c:pt idx="3552">
                  <c:v>610.88</c:v>
                </c:pt>
                <c:pt idx="3553">
                  <c:v>611.04999999999995</c:v>
                </c:pt>
                <c:pt idx="3554">
                  <c:v>611.22</c:v>
                </c:pt>
                <c:pt idx="3555">
                  <c:v>611.38</c:v>
                </c:pt>
                <c:pt idx="3556">
                  <c:v>611.54999999999995</c:v>
                </c:pt>
                <c:pt idx="3557">
                  <c:v>611.71</c:v>
                </c:pt>
                <c:pt idx="3558">
                  <c:v>611.88</c:v>
                </c:pt>
                <c:pt idx="3559">
                  <c:v>612.04</c:v>
                </c:pt>
                <c:pt idx="3560">
                  <c:v>612.21</c:v>
                </c:pt>
                <c:pt idx="3561">
                  <c:v>612.38</c:v>
                </c:pt>
                <c:pt idx="3562">
                  <c:v>612.54</c:v>
                </c:pt>
                <c:pt idx="3563">
                  <c:v>612.71</c:v>
                </c:pt>
                <c:pt idx="3564">
                  <c:v>612.87</c:v>
                </c:pt>
                <c:pt idx="3565">
                  <c:v>613.03</c:v>
                </c:pt>
                <c:pt idx="3566">
                  <c:v>613.20000000000005</c:v>
                </c:pt>
                <c:pt idx="3567">
                  <c:v>613.37</c:v>
                </c:pt>
                <c:pt idx="3568">
                  <c:v>613.53</c:v>
                </c:pt>
                <c:pt idx="3569">
                  <c:v>613.70000000000005</c:v>
                </c:pt>
                <c:pt idx="3570">
                  <c:v>613.86</c:v>
                </c:pt>
                <c:pt idx="3571">
                  <c:v>614.03</c:v>
                </c:pt>
                <c:pt idx="3572">
                  <c:v>614.19000000000005</c:v>
                </c:pt>
                <c:pt idx="3573">
                  <c:v>614.36</c:v>
                </c:pt>
                <c:pt idx="3574">
                  <c:v>614.53</c:v>
                </c:pt>
                <c:pt idx="3575">
                  <c:v>614.69000000000005</c:v>
                </c:pt>
                <c:pt idx="3576">
                  <c:v>614.86</c:v>
                </c:pt>
                <c:pt idx="3577">
                  <c:v>615.02</c:v>
                </c:pt>
                <c:pt idx="3578">
                  <c:v>615.19000000000005</c:v>
                </c:pt>
                <c:pt idx="3579">
                  <c:v>615.36</c:v>
                </c:pt>
                <c:pt idx="3580">
                  <c:v>615.53</c:v>
                </c:pt>
                <c:pt idx="3581">
                  <c:v>615.69000000000005</c:v>
                </c:pt>
                <c:pt idx="3582">
                  <c:v>615.86</c:v>
                </c:pt>
                <c:pt idx="3583">
                  <c:v>616.02</c:v>
                </c:pt>
                <c:pt idx="3584">
                  <c:v>616.17999999999995</c:v>
                </c:pt>
                <c:pt idx="3585">
                  <c:v>616.35</c:v>
                </c:pt>
                <c:pt idx="3586">
                  <c:v>616.52</c:v>
                </c:pt>
                <c:pt idx="3587">
                  <c:v>616.67999999999995</c:v>
                </c:pt>
                <c:pt idx="3588">
                  <c:v>616.85</c:v>
                </c:pt>
                <c:pt idx="3589">
                  <c:v>617.01</c:v>
                </c:pt>
                <c:pt idx="3590">
                  <c:v>617.17999999999995</c:v>
                </c:pt>
                <c:pt idx="3591">
                  <c:v>617.34</c:v>
                </c:pt>
                <c:pt idx="3592">
                  <c:v>617.51</c:v>
                </c:pt>
                <c:pt idx="3593">
                  <c:v>617.67999999999995</c:v>
                </c:pt>
                <c:pt idx="3594">
                  <c:v>617.84</c:v>
                </c:pt>
                <c:pt idx="3595">
                  <c:v>618.01</c:v>
                </c:pt>
                <c:pt idx="3596">
                  <c:v>618.17999999999995</c:v>
                </c:pt>
                <c:pt idx="3597">
                  <c:v>618.34</c:v>
                </c:pt>
                <c:pt idx="3598">
                  <c:v>618.51</c:v>
                </c:pt>
                <c:pt idx="3599">
                  <c:v>618.66999999999996</c:v>
                </c:pt>
                <c:pt idx="3600">
                  <c:v>618.83000000000004</c:v>
                </c:pt>
                <c:pt idx="3601">
                  <c:v>619</c:v>
                </c:pt>
                <c:pt idx="3602">
                  <c:v>619.16999999999996</c:v>
                </c:pt>
                <c:pt idx="3603">
                  <c:v>619.33000000000004</c:v>
                </c:pt>
                <c:pt idx="3604">
                  <c:v>619.5</c:v>
                </c:pt>
                <c:pt idx="3605">
                  <c:v>619.66999999999996</c:v>
                </c:pt>
                <c:pt idx="3606">
                  <c:v>619.83000000000004</c:v>
                </c:pt>
                <c:pt idx="3607">
                  <c:v>620</c:v>
                </c:pt>
                <c:pt idx="3608">
                  <c:v>620.16</c:v>
                </c:pt>
                <c:pt idx="3609">
                  <c:v>620.33000000000004</c:v>
                </c:pt>
                <c:pt idx="3610">
                  <c:v>620.49</c:v>
                </c:pt>
                <c:pt idx="3611">
                  <c:v>620.65</c:v>
                </c:pt>
                <c:pt idx="3612">
                  <c:v>620.82000000000005</c:v>
                </c:pt>
                <c:pt idx="3613">
                  <c:v>620.98</c:v>
                </c:pt>
                <c:pt idx="3614">
                  <c:v>621.15</c:v>
                </c:pt>
                <c:pt idx="3615">
                  <c:v>621.30999999999995</c:v>
                </c:pt>
                <c:pt idx="3616">
                  <c:v>621.48</c:v>
                </c:pt>
                <c:pt idx="3617">
                  <c:v>621.65</c:v>
                </c:pt>
                <c:pt idx="3618">
                  <c:v>621.80999999999995</c:v>
                </c:pt>
                <c:pt idx="3619">
                  <c:v>621.98</c:v>
                </c:pt>
                <c:pt idx="3620">
                  <c:v>622.14</c:v>
                </c:pt>
                <c:pt idx="3621">
                  <c:v>622.29999999999995</c:v>
                </c:pt>
                <c:pt idx="3622">
                  <c:v>622.47</c:v>
                </c:pt>
                <c:pt idx="3623">
                  <c:v>622.64</c:v>
                </c:pt>
                <c:pt idx="3624">
                  <c:v>622.79999999999995</c:v>
                </c:pt>
                <c:pt idx="3625">
                  <c:v>622.97</c:v>
                </c:pt>
                <c:pt idx="3626">
                  <c:v>623.13</c:v>
                </c:pt>
                <c:pt idx="3627">
                  <c:v>623.29999999999995</c:v>
                </c:pt>
                <c:pt idx="3628">
                  <c:v>623.47</c:v>
                </c:pt>
                <c:pt idx="3629">
                  <c:v>623.63</c:v>
                </c:pt>
                <c:pt idx="3630">
                  <c:v>623.79999999999995</c:v>
                </c:pt>
                <c:pt idx="3631">
                  <c:v>623.96</c:v>
                </c:pt>
                <c:pt idx="3632">
                  <c:v>624.13</c:v>
                </c:pt>
                <c:pt idx="3633">
                  <c:v>624.29</c:v>
                </c:pt>
                <c:pt idx="3634">
                  <c:v>624.46</c:v>
                </c:pt>
                <c:pt idx="3635">
                  <c:v>624.62</c:v>
                </c:pt>
                <c:pt idx="3636">
                  <c:v>624.79</c:v>
                </c:pt>
                <c:pt idx="3637">
                  <c:v>624.95000000000005</c:v>
                </c:pt>
                <c:pt idx="3638">
                  <c:v>625.11</c:v>
                </c:pt>
                <c:pt idx="3639">
                  <c:v>625.28</c:v>
                </c:pt>
                <c:pt idx="3640">
                  <c:v>625.45000000000005</c:v>
                </c:pt>
                <c:pt idx="3641">
                  <c:v>625.62</c:v>
                </c:pt>
                <c:pt idx="3642">
                  <c:v>625.78</c:v>
                </c:pt>
                <c:pt idx="3643">
                  <c:v>625.95000000000005</c:v>
                </c:pt>
                <c:pt idx="3644">
                  <c:v>626.11</c:v>
                </c:pt>
                <c:pt idx="3645">
                  <c:v>626.28</c:v>
                </c:pt>
                <c:pt idx="3646">
                  <c:v>626.45000000000005</c:v>
                </c:pt>
                <c:pt idx="3647">
                  <c:v>626.61</c:v>
                </c:pt>
                <c:pt idx="3648">
                  <c:v>626.77</c:v>
                </c:pt>
                <c:pt idx="3649">
                  <c:v>626.94000000000005</c:v>
                </c:pt>
                <c:pt idx="3650">
                  <c:v>627.1</c:v>
                </c:pt>
                <c:pt idx="3651">
                  <c:v>627.27</c:v>
                </c:pt>
                <c:pt idx="3652">
                  <c:v>627.44000000000005</c:v>
                </c:pt>
                <c:pt idx="3653">
                  <c:v>627.6</c:v>
                </c:pt>
                <c:pt idx="3654">
                  <c:v>627.77</c:v>
                </c:pt>
                <c:pt idx="3655">
                  <c:v>627.92999999999995</c:v>
                </c:pt>
                <c:pt idx="3656">
                  <c:v>628.1</c:v>
                </c:pt>
                <c:pt idx="3657">
                  <c:v>628.26</c:v>
                </c:pt>
                <c:pt idx="3658">
                  <c:v>628.42999999999995</c:v>
                </c:pt>
                <c:pt idx="3659">
                  <c:v>628.6</c:v>
                </c:pt>
                <c:pt idx="3660">
                  <c:v>628.76</c:v>
                </c:pt>
                <c:pt idx="3661">
                  <c:v>628.91999999999996</c:v>
                </c:pt>
                <c:pt idx="3662">
                  <c:v>629.09</c:v>
                </c:pt>
                <c:pt idx="3663">
                  <c:v>629.26</c:v>
                </c:pt>
                <c:pt idx="3664">
                  <c:v>629.41999999999996</c:v>
                </c:pt>
                <c:pt idx="3665">
                  <c:v>629.59</c:v>
                </c:pt>
                <c:pt idx="3666">
                  <c:v>629.75</c:v>
                </c:pt>
                <c:pt idx="3667">
                  <c:v>629.91999999999996</c:v>
                </c:pt>
                <c:pt idx="3668">
                  <c:v>630.08000000000004</c:v>
                </c:pt>
                <c:pt idx="3669">
                  <c:v>630.25</c:v>
                </c:pt>
                <c:pt idx="3670">
                  <c:v>630.41</c:v>
                </c:pt>
                <c:pt idx="3671">
                  <c:v>630.58000000000004</c:v>
                </c:pt>
                <c:pt idx="3672">
                  <c:v>630.74</c:v>
                </c:pt>
                <c:pt idx="3673">
                  <c:v>630.9</c:v>
                </c:pt>
                <c:pt idx="3674">
                  <c:v>631.07000000000005</c:v>
                </c:pt>
                <c:pt idx="3675">
                  <c:v>631.23</c:v>
                </c:pt>
                <c:pt idx="3676">
                  <c:v>631.4</c:v>
                </c:pt>
                <c:pt idx="3677">
                  <c:v>631.57000000000005</c:v>
                </c:pt>
                <c:pt idx="3678">
                  <c:v>631.73</c:v>
                </c:pt>
                <c:pt idx="3679">
                  <c:v>631.9</c:v>
                </c:pt>
                <c:pt idx="3680">
                  <c:v>632.05999999999995</c:v>
                </c:pt>
                <c:pt idx="3681">
                  <c:v>632.23</c:v>
                </c:pt>
                <c:pt idx="3682">
                  <c:v>632.39</c:v>
                </c:pt>
                <c:pt idx="3683">
                  <c:v>632.55999999999995</c:v>
                </c:pt>
                <c:pt idx="3684">
                  <c:v>632.73</c:v>
                </c:pt>
                <c:pt idx="3685">
                  <c:v>632.89</c:v>
                </c:pt>
                <c:pt idx="3686">
                  <c:v>633.05999999999995</c:v>
                </c:pt>
                <c:pt idx="3687">
                  <c:v>633.22</c:v>
                </c:pt>
                <c:pt idx="3688">
                  <c:v>633.39</c:v>
                </c:pt>
                <c:pt idx="3689">
                  <c:v>633.54999999999995</c:v>
                </c:pt>
                <c:pt idx="3690">
                  <c:v>633.72</c:v>
                </c:pt>
                <c:pt idx="3691">
                  <c:v>633.88</c:v>
                </c:pt>
                <c:pt idx="3692">
                  <c:v>634.04999999999995</c:v>
                </c:pt>
                <c:pt idx="3693">
                  <c:v>634.22</c:v>
                </c:pt>
                <c:pt idx="3694">
                  <c:v>634.38</c:v>
                </c:pt>
                <c:pt idx="3695">
                  <c:v>634.54999999999995</c:v>
                </c:pt>
                <c:pt idx="3696">
                  <c:v>634.71</c:v>
                </c:pt>
                <c:pt idx="3697">
                  <c:v>634.87</c:v>
                </c:pt>
                <c:pt idx="3698">
                  <c:v>635.04</c:v>
                </c:pt>
                <c:pt idx="3699">
                  <c:v>635.21</c:v>
                </c:pt>
                <c:pt idx="3700">
                  <c:v>635.37</c:v>
                </c:pt>
                <c:pt idx="3701">
                  <c:v>635.54</c:v>
                </c:pt>
                <c:pt idx="3702">
                  <c:v>635.71</c:v>
                </c:pt>
                <c:pt idx="3703">
                  <c:v>635.87</c:v>
                </c:pt>
                <c:pt idx="3704">
                  <c:v>636.03</c:v>
                </c:pt>
                <c:pt idx="3705">
                  <c:v>636.20000000000005</c:v>
                </c:pt>
                <c:pt idx="3706">
                  <c:v>636.36</c:v>
                </c:pt>
                <c:pt idx="3707">
                  <c:v>636.53</c:v>
                </c:pt>
                <c:pt idx="3708">
                  <c:v>636.69000000000005</c:v>
                </c:pt>
                <c:pt idx="3709">
                  <c:v>636.86</c:v>
                </c:pt>
                <c:pt idx="3710">
                  <c:v>637.02</c:v>
                </c:pt>
                <c:pt idx="3711">
                  <c:v>637.19000000000005</c:v>
                </c:pt>
                <c:pt idx="3712">
                  <c:v>637.36</c:v>
                </c:pt>
                <c:pt idx="3713">
                  <c:v>637.52</c:v>
                </c:pt>
                <c:pt idx="3714">
                  <c:v>637.69000000000005</c:v>
                </c:pt>
                <c:pt idx="3715">
                  <c:v>637.85</c:v>
                </c:pt>
                <c:pt idx="3716">
                  <c:v>638.03</c:v>
                </c:pt>
                <c:pt idx="3717">
                  <c:v>638.19000000000005</c:v>
                </c:pt>
                <c:pt idx="3718">
                  <c:v>638.35</c:v>
                </c:pt>
                <c:pt idx="3719">
                  <c:v>638.52</c:v>
                </c:pt>
                <c:pt idx="3720">
                  <c:v>638.67999999999995</c:v>
                </c:pt>
                <c:pt idx="3721">
                  <c:v>638.85</c:v>
                </c:pt>
                <c:pt idx="3722">
                  <c:v>639.01</c:v>
                </c:pt>
                <c:pt idx="3723">
                  <c:v>639.17999999999995</c:v>
                </c:pt>
                <c:pt idx="3724">
                  <c:v>639.35</c:v>
                </c:pt>
                <c:pt idx="3725">
                  <c:v>639.51</c:v>
                </c:pt>
                <c:pt idx="3726">
                  <c:v>639.67999999999995</c:v>
                </c:pt>
                <c:pt idx="3727">
                  <c:v>639.84</c:v>
                </c:pt>
                <c:pt idx="3728">
                  <c:v>640.01</c:v>
                </c:pt>
                <c:pt idx="3729">
                  <c:v>640.17999999999995</c:v>
                </c:pt>
                <c:pt idx="3730">
                  <c:v>640.35</c:v>
                </c:pt>
                <c:pt idx="3731">
                  <c:v>640.51</c:v>
                </c:pt>
                <c:pt idx="3732">
                  <c:v>640.67999999999995</c:v>
                </c:pt>
                <c:pt idx="3733">
                  <c:v>640.84</c:v>
                </c:pt>
                <c:pt idx="3734">
                  <c:v>641.01</c:v>
                </c:pt>
                <c:pt idx="3735">
                  <c:v>641.16999999999996</c:v>
                </c:pt>
                <c:pt idx="3736">
                  <c:v>641.34</c:v>
                </c:pt>
                <c:pt idx="3737">
                  <c:v>641.51</c:v>
                </c:pt>
                <c:pt idx="3738">
                  <c:v>641.66999999999996</c:v>
                </c:pt>
                <c:pt idx="3739">
                  <c:v>641.84</c:v>
                </c:pt>
                <c:pt idx="3740">
                  <c:v>642.01</c:v>
                </c:pt>
                <c:pt idx="3741">
                  <c:v>642.16999999999996</c:v>
                </c:pt>
                <c:pt idx="3742">
                  <c:v>642.33000000000004</c:v>
                </c:pt>
                <c:pt idx="3743">
                  <c:v>642.5</c:v>
                </c:pt>
                <c:pt idx="3744">
                  <c:v>642.66999999999996</c:v>
                </c:pt>
                <c:pt idx="3745">
                  <c:v>642.83000000000004</c:v>
                </c:pt>
                <c:pt idx="3746">
                  <c:v>643</c:v>
                </c:pt>
                <c:pt idx="3747">
                  <c:v>643.16</c:v>
                </c:pt>
                <c:pt idx="3748">
                  <c:v>643.33000000000004</c:v>
                </c:pt>
                <c:pt idx="3749">
                  <c:v>643.5</c:v>
                </c:pt>
                <c:pt idx="3750">
                  <c:v>643.66</c:v>
                </c:pt>
                <c:pt idx="3751">
                  <c:v>643.82000000000005</c:v>
                </c:pt>
                <c:pt idx="3752">
                  <c:v>643.99</c:v>
                </c:pt>
                <c:pt idx="3753">
                  <c:v>644.16</c:v>
                </c:pt>
                <c:pt idx="3754">
                  <c:v>644.32000000000005</c:v>
                </c:pt>
                <c:pt idx="3755">
                  <c:v>644.49</c:v>
                </c:pt>
                <c:pt idx="3756">
                  <c:v>644.65</c:v>
                </c:pt>
                <c:pt idx="3757">
                  <c:v>644.82000000000005</c:v>
                </c:pt>
                <c:pt idx="3758">
                  <c:v>644.98</c:v>
                </c:pt>
                <c:pt idx="3759">
                  <c:v>645.15</c:v>
                </c:pt>
                <c:pt idx="3760">
                  <c:v>645.32000000000005</c:v>
                </c:pt>
                <c:pt idx="3761">
                  <c:v>645.48</c:v>
                </c:pt>
                <c:pt idx="3762">
                  <c:v>645.65</c:v>
                </c:pt>
                <c:pt idx="3763">
                  <c:v>645.82000000000005</c:v>
                </c:pt>
                <c:pt idx="3764">
                  <c:v>645.98</c:v>
                </c:pt>
                <c:pt idx="3765">
                  <c:v>646.15</c:v>
                </c:pt>
                <c:pt idx="3766">
                  <c:v>646.32000000000005</c:v>
                </c:pt>
                <c:pt idx="3767">
                  <c:v>646.48</c:v>
                </c:pt>
                <c:pt idx="3768">
                  <c:v>646.65</c:v>
                </c:pt>
                <c:pt idx="3769">
                  <c:v>646.82000000000005</c:v>
                </c:pt>
                <c:pt idx="3770">
                  <c:v>646.98</c:v>
                </c:pt>
                <c:pt idx="3771">
                  <c:v>647.15</c:v>
                </c:pt>
                <c:pt idx="3772">
                  <c:v>647.30999999999995</c:v>
                </c:pt>
                <c:pt idx="3773">
                  <c:v>647.48</c:v>
                </c:pt>
                <c:pt idx="3774">
                  <c:v>647.64</c:v>
                </c:pt>
                <c:pt idx="3775">
                  <c:v>647.80999999999995</c:v>
                </c:pt>
                <c:pt idx="3776">
                  <c:v>647.98</c:v>
                </c:pt>
                <c:pt idx="3777">
                  <c:v>648.14</c:v>
                </c:pt>
                <c:pt idx="3778">
                  <c:v>648.30999999999995</c:v>
                </c:pt>
                <c:pt idx="3779">
                  <c:v>648.47</c:v>
                </c:pt>
                <c:pt idx="3780">
                  <c:v>648.64</c:v>
                </c:pt>
                <c:pt idx="3781">
                  <c:v>648.80999999999995</c:v>
                </c:pt>
                <c:pt idx="3782">
                  <c:v>648.97</c:v>
                </c:pt>
                <c:pt idx="3783">
                  <c:v>649.14</c:v>
                </c:pt>
                <c:pt idx="3784">
                  <c:v>649.30999999999995</c:v>
                </c:pt>
                <c:pt idx="3785">
                  <c:v>649.47</c:v>
                </c:pt>
                <c:pt idx="3786">
                  <c:v>649.64</c:v>
                </c:pt>
                <c:pt idx="3787">
                  <c:v>649.79999999999995</c:v>
                </c:pt>
                <c:pt idx="3788">
                  <c:v>649.97</c:v>
                </c:pt>
                <c:pt idx="3789">
                  <c:v>650.14</c:v>
                </c:pt>
                <c:pt idx="3790">
                  <c:v>650.29999999999995</c:v>
                </c:pt>
                <c:pt idx="3791">
                  <c:v>650.47</c:v>
                </c:pt>
                <c:pt idx="3792">
                  <c:v>650.64</c:v>
                </c:pt>
                <c:pt idx="3793">
                  <c:v>650.79999999999995</c:v>
                </c:pt>
                <c:pt idx="3794">
                  <c:v>650.97</c:v>
                </c:pt>
                <c:pt idx="3795">
                  <c:v>651.14</c:v>
                </c:pt>
                <c:pt idx="3796">
                  <c:v>651.29999999999995</c:v>
                </c:pt>
                <c:pt idx="3797">
                  <c:v>651.47</c:v>
                </c:pt>
                <c:pt idx="3798">
                  <c:v>651.64</c:v>
                </c:pt>
                <c:pt idx="3799">
                  <c:v>651.79999999999995</c:v>
                </c:pt>
                <c:pt idx="3800">
                  <c:v>651.97</c:v>
                </c:pt>
                <c:pt idx="3801">
                  <c:v>652.14</c:v>
                </c:pt>
                <c:pt idx="3802">
                  <c:v>652.29999999999995</c:v>
                </c:pt>
                <c:pt idx="3803">
                  <c:v>652.47</c:v>
                </c:pt>
                <c:pt idx="3804">
                  <c:v>652.63</c:v>
                </c:pt>
                <c:pt idx="3805">
                  <c:v>652.79999999999995</c:v>
                </c:pt>
                <c:pt idx="3806">
                  <c:v>652.97</c:v>
                </c:pt>
                <c:pt idx="3807">
                  <c:v>653.14</c:v>
                </c:pt>
                <c:pt idx="3808">
                  <c:v>653.29999999999995</c:v>
                </c:pt>
                <c:pt idx="3809">
                  <c:v>653.46</c:v>
                </c:pt>
                <c:pt idx="3810">
                  <c:v>653.63</c:v>
                </c:pt>
                <c:pt idx="3811">
                  <c:v>653.79999999999995</c:v>
                </c:pt>
                <c:pt idx="3812">
                  <c:v>653.97</c:v>
                </c:pt>
                <c:pt idx="3813">
                  <c:v>654.13</c:v>
                </c:pt>
                <c:pt idx="3814">
                  <c:v>654.29999999999995</c:v>
                </c:pt>
                <c:pt idx="3815">
                  <c:v>654.46</c:v>
                </c:pt>
                <c:pt idx="3816">
                  <c:v>654.63</c:v>
                </c:pt>
                <c:pt idx="3817">
                  <c:v>654.79999999999995</c:v>
                </c:pt>
                <c:pt idx="3818">
                  <c:v>654.96</c:v>
                </c:pt>
                <c:pt idx="3819">
                  <c:v>655.13</c:v>
                </c:pt>
                <c:pt idx="3820">
                  <c:v>655.29</c:v>
                </c:pt>
                <c:pt idx="3821">
                  <c:v>655.46</c:v>
                </c:pt>
                <c:pt idx="3822">
                  <c:v>655.63</c:v>
                </c:pt>
                <c:pt idx="3823">
                  <c:v>655.79</c:v>
                </c:pt>
                <c:pt idx="3824">
                  <c:v>655.96</c:v>
                </c:pt>
                <c:pt idx="3825">
                  <c:v>656.12</c:v>
                </c:pt>
                <c:pt idx="3826">
                  <c:v>656.29</c:v>
                </c:pt>
                <c:pt idx="3827">
                  <c:v>656.46</c:v>
                </c:pt>
                <c:pt idx="3828">
                  <c:v>656.62</c:v>
                </c:pt>
                <c:pt idx="3829">
                  <c:v>656.79</c:v>
                </c:pt>
                <c:pt idx="3830">
                  <c:v>656.96</c:v>
                </c:pt>
                <c:pt idx="3831">
                  <c:v>657.12</c:v>
                </c:pt>
                <c:pt idx="3832">
                  <c:v>657.29</c:v>
                </c:pt>
                <c:pt idx="3833">
                  <c:v>657.46</c:v>
                </c:pt>
                <c:pt idx="3834">
                  <c:v>657.62</c:v>
                </c:pt>
                <c:pt idx="3835">
                  <c:v>657.79</c:v>
                </c:pt>
                <c:pt idx="3836">
                  <c:v>657.96</c:v>
                </c:pt>
                <c:pt idx="3837">
                  <c:v>658.12</c:v>
                </c:pt>
                <c:pt idx="3838">
                  <c:v>658.29</c:v>
                </c:pt>
                <c:pt idx="3839">
                  <c:v>658.45</c:v>
                </c:pt>
                <c:pt idx="3840">
                  <c:v>658.62</c:v>
                </c:pt>
                <c:pt idx="3841">
                  <c:v>658.78</c:v>
                </c:pt>
                <c:pt idx="3842">
                  <c:v>658.95</c:v>
                </c:pt>
                <c:pt idx="3843">
                  <c:v>659.12</c:v>
                </c:pt>
                <c:pt idx="3844">
                  <c:v>659.28</c:v>
                </c:pt>
                <c:pt idx="3845">
                  <c:v>659.45</c:v>
                </c:pt>
                <c:pt idx="3846">
                  <c:v>659.61</c:v>
                </c:pt>
                <c:pt idx="3847">
                  <c:v>659.78</c:v>
                </c:pt>
                <c:pt idx="3848">
                  <c:v>659.95</c:v>
                </c:pt>
                <c:pt idx="3849">
                  <c:v>660.11</c:v>
                </c:pt>
                <c:pt idx="3850">
                  <c:v>660.28</c:v>
                </c:pt>
                <c:pt idx="3851">
                  <c:v>660.44</c:v>
                </c:pt>
                <c:pt idx="3852">
                  <c:v>660.61</c:v>
                </c:pt>
                <c:pt idx="3853">
                  <c:v>660.78</c:v>
                </c:pt>
                <c:pt idx="3854">
                  <c:v>660.94</c:v>
                </c:pt>
                <c:pt idx="3855">
                  <c:v>661.11</c:v>
                </c:pt>
                <c:pt idx="3856">
                  <c:v>661.28</c:v>
                </c:pt>
                <c:pt idx="3857">
                  <c:v>661.45</c:v>
                </c:pt>
                <c:pt idx="3858">
                  <c:v>661.61</c:v>
                </c:pt>
                <c:pt idx="3859">
                  <c:v>661.77</c:v>
                </c:pt>
                <c:pt idx="3860">
                  <c:v>661.94</c:v>
                </c:pt>
                <c:pt idx="3861">
                  <c:v>662.11</c:v>
                </c:pt>
                <c:pt idx="3862">
                  <c:v>662.27</c:v>
                </c:pt>
                <c:pt idx="3863">
                  <c:v>662.44</c:v>
                </c:pt>
                <c:pt idx="3864">
                  <c:v>662.61</c:v>
                </c:pt>
                <c:pt idx="3865">
                  <c:v>662.77</c:v>
                </c:pt>
                <c:pt idx="3866">
                  <c:v>662.94</c:v>
                </c:pt>
                <c:pt idx="3867">
                  <c:v>663.1</c:v>
                </c:pt>
                <c:pt idx="3868">
                  <c:v>663.27</c:v>
                </c:pt>
                <c:pt idx="3869">
                  <c:v>663.44</c:v>
                </c:pt>
                <c:pt idx="3870">
                  <c:v>663.6</c:v>
                </c:pt>
                <c:pt idx="3871">
                  <c:v>663.76</c:v>
                </c:pt>
                <c:pt idx="3872">
                  <c:v>663.93</c:v>
                </c:pt>
                <c:pt idx="3873">
                  <c:v>664.1</c:v>
                </c:pt>
                <c:pt idx="3874">
                  <c:v>664.26</c:v>
                </c:pt>
                <c:pt idx="3875">
                  <c:v>664.43</c:v>
                </c:pt>
                <c:pt idx="3876">
                  <c:v>664.59</c:v>
                </c:pt>
                <c:pt idx="3877">
                  <c:v>664.76</c:v>
                </c:pt>
                <c:pt idx="3878">
                  <c:v>664.93</c:v>
                </c:pt>
                <c:pt idx="3879">
                  <c:v>665.09</c:v>
                </c:pt>
                <c:pt idx="3880">
                  <c:v>665.26</c:v>
                </c:pt>
                <c:pt idx="3881">
                  <c:v>665.42</c:v>
                </c:pt>
                <c:pt idx="3882">
                  <c:v>665.59</c:v>
                </c:pt>
                <c:pt idx="3883">
                  <c:v>665.75</c:v>
                </c:pt>
                <c:pt idx="3884">
                  <c:v>665.92</c:v>
                </c:pt>
                <c:pt idx="3885">
                  <c:v>666.09</c:v>
                </c:pt>
                <c:pt idx="3886">
                  <c:v>666.25</c:v>
                </c:pt>
                <c:pt idx="3887">
                  <c:v>666.42</c:v>
                </c:pt>
                <c:pt idx="3888">
                  <c:v>666.58</c:v>
                </c:pt>
                <c:pt idx="3889">
                  <c:v>666.75</c:v>
                </c:pt>
                <c:pt idx="3890">
                  <c:v>666.91</c:v>
                </c:pt>
                <c:pt idx="3891">
                  <c:v>667.08</c:v>
                </c:pt>
                <c:pt idx="3892">
                  <c:v>667.24</c:v>
                </c:pt>
                <c:pt idx="3893">
                  <c:v>667.41</c:v>
                </c:pt>
                <c:pt idx="3894">
                  <c:v>667.58</c:v>
                </c:pt>
                <c:pt idx="3895">
                  <c:v>667.74</c:v>
                </c:pt>
                <c:pt idx="3896">
                  <c:v>667.9</c:v>
                </c:pt>
                <c:pt idx="3897">
                  <c:v>668.07</c:v>
                </c:pt>
                <c:pt idx="3898">
                  <c:v>668.23</c:v>
                </c:pt>
                <c:pt idx="3899">
                  <c:v>668.4</c:v>
                </c:pt>
                <c:pt idx="3900">
                  <c:v>668.56</c:v>
                </c:pt>
                <c:pt idx="3901">
                  <c:v>668.73</c:v>
                </c:pt>
                <c:pt idx="3902">
                  <c:v>668.89</c:v>
                </c:pt>
                <c:pt idx="3903">
                  <c:v>669.06</c:v>
                </c:pt>
                <c:pt idx="3904">
                  <c:v>669.23</c:v>
                </c:pt>
                <c:pt idx="3905">
                  <c:v>669.39</c:v>
                </c:pt>
                <c:pt idx="3906">
                  <c:v>669.56</c:v>
                </c:pt>
                <c:pt idx="3907">
                  <c:v>669.72</c:v>
                </c:pt>
                <c:pt idx="3908">
                  <c:v>669.89</c:v>
                </c:pt>
                <c:pt idx="3909">
                  <c:v>670.06</c:v>
                </c:pt>
                <c:pt idx="3910">
                  <c:v>670.22</c:v>
                </c:pt>
                <c:pt idx="3911">
                  <c:v>670.39</c:v>
                </c:pt>
                <c:pt idx="3912">
                  <c:v>670.55</c:v>
                </c:pt>
                <c:pt idx="3913">
                  <c:v>670.71</c:v>
                </c:pt>
                <c:pt idx="3914">
                  <c:v>670.88</c:v>
                </c:pt>
                <c:pt idx="3915">
                  <c:v>671.05</c:v>
                </c:pt>
                <c:pt idx="3916">
                  <c:v>671.22</c:v>
                </c:pt>
                <c:pt idx="3917">
                  <c:v>671.38</c:v>
                </c:pt>
                <c:pt idx="3918">
                  <c:v>671.54</c:v>
                </c:pt>
                <c:pt idx="3919">
                  <c:v>671.71</c:v>
                </c:pt>
                <c:pt idx="3920">
                  <c:v>671.88</c:v>
                </c:pt>
                <c:pt idx="3921">
                  <c:v>672.04</c:v>
                </c:pt>
                <c:pt idx="3922">
                  <c:v>672.21</c:v>
                </c:pt>
                <c:pt idx="3923">
                  <c:v>672.37</c:v>
                </c:pt>
                <c:pt idx="3924">
                  <c:v>672.54</c:v>
                </c:pt>
                <c:pt idx="3925">
                  <c:v>672.71</c:v>
                </c:pt>
                <c:pt idx="3926">
                  <c:v>672.87</c:v>
                </c:pt>
                <c:pt idx="3927">
                  <c:v>673.04</c:v>
                </c:pt>
                <c:pt idx="3928">
                  <c:v>673.2</c:v>
                </c:pt>
                <c:pt idx="3929">
                  <c:v>673.37</c:v>
                </c:pt>
                <c:pt idx="3930">
                  <c:v>673.53</c:v>
                </c:pt>
                <c:pt idx="3931">
                  <c:v>673.7</c:v>
                </c:pt>
                <c:pt idx="3932">
                  <c:v>673.86</c:v>
                </c:pt>
                <c:pt idx="3933">
                  <c:v>674.03</c:v>
                </c:pt>
                <c:pt idx="3934">
                  <c:v>674.2</c:v>
                </c:pt>
                <c:pt idx="3935">
                  <c:v>674.36</c:v>
                </c:pt>
                <c:pt idx="3936">
                  <c:v>674.53</c:v>
                </c:pt>
                <c:pt idx="3937">
                  <c:v>674.7</c:v>
                </c:pt>
                <c:pt idx="3938">
                  <c:v>674.86</c:v>
                </c:pt>
                <c:pt idx="3939">
                  <c:v>675.02</c:v>
                </c:pt>
                <c:pt idx="3940">
                  <c:v>675.19</c:v>
                </c:pt>
                <c:pt idx="3941">
                  <c:v>675.36</c:v>
                </c:pt>
                <c:pt idx="3942">
                  <c:v>675.52</c:v>
                </c:pt>
                <c:pt idx="3943">
                  <c:v>675.69</c:v>
                </c:pt>
                <c:pt idx="3944">
                  <c:v>675.86</c:v>
                </c:pt>
                <c:pt idx="3945">
                  <c:v>676.02</c:v>
                </c:pt>
                <c:pt idx="3946">
                  <c:v>676.19</c:v>
                </c:pt>
                <c:pt idx="3947">
                  <c:v>676.36</c:v>
                </c:pt>
                <c:pt idx="3948">
                  <c:v>676.52</c:v>
                </c:pt>
                <c:pt idx="3949">
                  <c:v>676.69</c:v>
                </c:pt>
                <c:pt idx="3950">
                  <c:v>676.86</c:v>
                </c:pt>
                <c:pt idx="3951">
                  <c:v>677.02</c:v>
                </c:pt>
                <c:pt idx="3952">
                  <c:v>677.19</c:v>
                </c:pt>
                <c:pt idx="3953">
                  <c:v>677.36</c:v>
                </c:pt>
                <c:pt idx="3954">
                  <c:v>677.52</c:v>
                </c:pt>
                <c:pt idx="3955">
                  <c:v>677.69</c:v>
                </c:pt>
                <c:pt idx="3956">
                  <c:v>677.86</c:v>
                </c:pt>
                <c:pt idx="3957">
                  <c:v>678.02</c:v>
                </c:pt>
                <c:pt idx="3958">
                  <c:v>678.19</c:v>
                </c:pt>
                <c:pt idx="3959">
                  <c:v>678.36</c:v>
                </c:pt>
                <c:pt idx="3960">
                  <c:v>678.53</c:v>
                </c:pt>
                <c:pt idx="3961">
                  <c:v>678.69</c:v>
                </c:pt>
                <c:pt idx="3962">
                  <c:v>678.86</c:v>
                </c:pt>
                <c:pt idx="3963">
                  <c:v>679.02</c:v>
                </c:pt>
                <c:pt idx="3964">
                  <c:v>679.19</c:v>
                </c:pt>
                <c:pt idx="3965">
                  <c:v>679.36</c:v>
                </c:pt>
                <c:pt idx="3966">
                  <c:v>679.53</c:v>
                </c:pt>
                <c:pt idx="3967">
                  <c:v>679.69</c:v>
                </c:pt>
                <c:pt idx="3968">
                  <c:v>679.86</c:v>
                </c:pt>
                <c:pt idx="3969">
                  <c:v>680.03</c:v>
                </c:pt>
                <c:pt idx="3970">
                  <c:v>680.19</c:v>
                </c:pt>
                <c:pt idx="3971">
                  <c:v>680.37</c:v>
                </c:pt>
                <c:pt idx="3972">
                  <c:v>680.53</c:v>
                </c:pt>
                <c:pt idx="3973">
                  <c:v>680.7</c:v>
                </c:pt>
                <c:pt idx="3974">
                  <c:v>680.87</c:v>
                </c:pt>
                <c:pt idx="3975">
                  <c:v>681.04</c:v>
                </c:pt>
                <c:pt idx="3976">
                  <c:v>681.2</c:v>
                </c:pt>
                <c:pt idx="3977">
                  <c:v>681.37</c:v>
                </c:pt>
                <c:pt idx="3978">
                  <c:v>681.54</c:v>
                </c:pt>
                <c:pt idx="3979">
                  <c:v>681.71</c:v>
                </c:pt>
                <c:pt idx="3980">
                  <c:v>681.87</c:v>
                </c:pt>
                <c:pt idx="3981">
                  <c:v>682.04</c:v>
                </c:pt>
                <c:pt idx="3982">
                  <c:v>682.21</c:v>
                </c:pt>
                <c:pt idx="3983">
                  <c:v>682.38</c:v>
                </c:pt>
                <c:pt idx="3984">
                  <c:v>682.54</c:v>
                </c:pt>
                <c:pt idx="3985">
                  <c:v>682.71</c:v>
                </c:pt>
                <c:pt idx="3986">
                  <c:v>682.88</c:v>
                </c:pt>
                <c:pt idx="3987">
                  <c:v>683.05</c:v>
                </c:pt>
                <c:pt idx="3988">
                  <c:v>683.22</c:v>
                </c:pt>
                <c:pt idx="3989">
                  <c:v>683.38</c:v>
                </c:pt>
                <c:pt idx="3990">
                  <c:v>683.55</c:v>
                </c:pt>
                <c:pt idx="3991">
                  <c:v>683.72</c:v>
                </c:pt>
                <c:pt idx="3992">
                  <c:v>683.89</c:v>
                </c:pt>
                <c:pt idx="3993">
                  <c:v>684.05</c:v>
                </c:pt>
                <c:pt idx="3994">
                  <c:v>684.22</c:v>
                </c:pt>
                <c:pt idx="3995">
                  <c:v>684.39</c:v>
                </c:pt>
                <c:pt idx="3996">
                  <c:v>684.55</c:v>
                </c:pt>
                <c:pt idx="3997">
                  <c:v>684.73</c:v>
                </c:pt>
                <c:pt idx="3998">
                  <c:v>684.89</c:v>
                </c:pt>
                <c:pt idx="3999">
                  <c:v>685.06</c:v>
                </c:pt>
                <c:pt idx="4000">
                  <c:v>685.23</c:v>
                </c:pt>
                <c:pt idx="4001">
                  <c:v>685.39</c:v>
                </c:pt>
                <c:pt idx="4002">
                  <c:v>685.56</c:v>
                </c:pt>
                <c:pt idx="4003">
                  <c:v>685.73</c:v>
                </c:pt>
                <c:pt idx="4004">
                  <c:v>685.89</c:v>
                </c:pt>
                <c:pt idx="4005">
                  <c:v>686.06</c:v>
                </c:pt>
                <c:pt idx="4006">
                  <c:v>686.23</c:v>
                </c:pt>
                <c:pt idx="4007">
                  <c:v>686.39</c:v>
                </c:pt>
                <c:pt idx="4008">
                  <c:v>686.56</c:v>
                </c:pt>
                <c:pt idx="4009">
                  <c:v>686.73</c:v>
                </c:pt>
                <c:pt idx="4010">
                  <c:v>686.89</c:v>
                </c:pt>
                <c:pt idx="4011">
                  <c:v>687.06</c:v>
                </c:pt>
                <c:pt idx="4012">
                  <c:v>687.23</c:v>
                </c:pt>
                <c:pt idx="4013">
                  <c:v>687.4</c:v>
                </c:pt>
                <c:pt idx="4014">
                  <c:v>687.56</c:v>
                </c:pt>
                <c:pt idx="4015">
                  <c:v>687.73</c:v>
                </c:pt>
                <c:pt idx="4016">
                  <c:v>687.9</c:v>
                </c:pt>
                <c:pt idx="4017">
                  <c:v>688.07</c:v>
                </c:pt>
                <c:pt idx="4018">
                  <c:v>688.23</c:v>
                </c:pt>
                <c:pt idx="4019">
                  <c:v>688.4</c:v>
                </c:pt>
                <c:pt idx="4020">
                  <c:v>688.56</c:v>
                </c:pt>
                <c:pt idx="4021">
                  <c:v>688.73</c:v>
                </c:pt>
                <c:pt idx="4022">
                  <c:v>688.9</c:v>
                </c:pt>
                <c:pt idx="4023">
                  <c:v>689.06</c:v>
                </c:pt>
                <c:pt idx="4024">
                  <c:v>689.23</c:v>
                </c:pt>
                <c:pt idx="4025">
                  <c:v>689.4</c:v>
                </c:pt>
                <c:pt idx="4026">
                  <c:v>689.56</c:v>
                </c:pt>
                <c:pt idx="4027">
                  <c:v>689.73</c:v>
                </c:pt>
                <c:pt idx="4028">
                  <c:v>689.9</c:v>
                </c:pt>
                <c:pt idx="4029">
                  <c:v>690.06</c:v>
                </c:pt>
                <c:pt idx="4030">
                  <c:v>690.23</c:v>
                </c:pt>
                <c:pt idx="4031">
                  <c:v>690.39</c:v>
                </c:pt>
                <c:pt idx="4032">
                  <c:v>690.56</c:v>
                </c:pt>
                <c:pt idx="4033">
                  <c:v>690.73</c:v>
                </c:pt>
                <c:pt idx="4034">
                  <c:v>690.89</c:v>
                </c:pt>
                <c:pt idx="4035">
                  <c:v>691.05</c:v>
                </c:pt>
                <c:pt idx="4036">
                  <c:v>691.22</c:v>
                </c:pt>
                <c:pt idx="4037">
                  <c:v>691.39</c:v>
                </c:pt>
                <c:pt idx="4038">
                  <c:v>691.56</c:v>
                </c:pt>
                <c:pt idx="4039">
                  <c:v>691.72</c:v>
                </c:pt>
                <c:pt idx="4040">
                  <c:v>691.89</c:v>
                </c:pt>
                <c:pt idx="4041">
                  <c:v>692.05</c:v>
                </c:pt>
                <c:pt idx="4042">
                  <c:v>692.22</c:v>
                </c:pt>
                <c:pt idx="4043">
                  <c:v>692.39</c:v>
                </c:pt>
                <c:pt idx="4044">
                  <c:v>692.55</c:v>
                </c:pt>
                <c:pt idx="4045">
                  <c:v>692.72</c:v>
                </c:pt>
                <c:pt idx="4046">
                  <c:v>692.89</c:v>
                </c:pt>
                <c:pt idx="4047">
                  <c:v>693.05</c:v>
                </c:pt>
                <c:pt idx="4048">
                  <c:v>693.22</c:v>
                </c:pt>
                <c:pt idx="4049">
                  <c:v>693.38</c:v>
                </c:pt>
                <c:pt idx="4050">
                  <c:v>693.55</c:v>
                </c:pt>
                <c:pt idx="4051">
                  <c:v>693.72</c:v>
                </c:pt>
                <c:pt idx="4052">
                  <c:v>693.88</c:v>
                </c:pt>
                <c:pt idx="4053">
                  <c:v>694.05</c:v>
                </c:pt>
                <c:pt idx="4054">
                  <c:v>694.21</c:v>
                </c:pt>
                <c:pt idx="4055">
                  <c:v>694.39</c:v>
                </c:pt>
                <c:pt idx="4056">
                  <c:v>694.55</c:v>
                </c:pt>
                <c:pt idx="4057">
                  <c:v>694.71</c:v>
                </c:pt>
                <c:pt idx="4058">
                  <c:v>694.88</c:v>
                </c:pt>
                <c:pt idx="4059">
                  <c:v>695.05</c:v>
                </c:pt>
                <c:pt idx="4060">
                  <c:v>695.21</c:v>
                </c:pt>
                <c:pt idx="4061">
                  <c:v>695.37</c:v>
                </c:pt>
                <c:pt idx="4062">
                  <c:v>695.54</c:v>
                </c:pt>
                <c:pt idx="4063">
                  <c:v>695.71</c:v>
                </c:pt>
                <c:pt idx="4064">
                  <c:v>695.88</c:v>
                </c:pt>
                <c:pt idx="4065">
                  <c:v>696.04</c:v>
                </c:pt>
                <c:pt idx="4066">
                  <c:v>696.2</c:v>
                </c:pt>
                <c:pt idx="4067">
                  <c:v>696.37</c:v>
                </c:pt>
                <c:pt idx="4068">
                  <c:v>696.54</c:v>
                </c:pt>
                <c:pt idx="4069">
                  <c:v>696.7</c:v>
                </c:pt>
                <c:pt idx="4070">
                  <c:v>696.87</c:v>
                </c:pt>
                <c:pt idx="4071">
                  <c:v>697.04</c:v>
                </c:pt>
                <c:pt idx="4072">
                  <c:v>697.2</c:v>
                </c:pt>
                <c:pt idx="4073">
                  <c:v>697.37</c:v>
                </c:pt>
                <c:pt idx="4074">
                  <c:v>697.54</c:v>
                </c:pt>
                <c:pt idx="4075">
                  <c:v>697.71</c:v>
                </c:pt>
                <c:pt idx="4076">
                  <c:v>697.87</c:v>
                </c:pt>
                <c:pt idx="4077">
                  <c:v>698.04</c:v>
                </c:pt>
                <c:pt idx="4078">
                  <c:v>698.2</c:v>
                </c:pt>
                <c:pt idx="4079">
                  <c:v>698.37</c:v>
                </c:pt>
                <c:pt idx="4080">
                  <c:v>698.53</c:v>
                </c:pt>
                <c:pt idx="4081">
                  <c:v>698.71</c:v>
                </c:pt>
                <c:pt idx="4082">
                  <c:v>698.87</c:v>
                </c:pt>
                <c:pt idx="4083">
                  <c:v>699.04</c:v>
                </c:pt>
                <c:pt idx="4084">
                  <c:v>699.2</c:v>
                </c:pt>
                <c:pt idx="4085">
                  <c:v>699.37</c:v>
                </c:pt>
                <c:pt idx="4086">
                  <c:v>699.53</c:v>
                </c:pt>
                <c:pt idx="4087">
                  <c:v>699.7</c:v>
                </c:pt>
                <c:pt idx="4088">
                  <c:v>699.87</c:v>
                </c:pt>
                <c:pt idx="4089">
                  <c:v>700.03</c:v>
                </c:pt>
                <c:pt idx="4090">
                  <c:v>700.2</c:v>
                </c:pt>
                <c:pt idx="4091">
                  <c:v>700.37</c:v>
                </c:pt>
                <c:pt idx="4092">
                  <c:v>700.53</c:v>
                </c:pt>
                <c:pt idx="4093">
                  <c:v>700.7</c:v>
                </c:pt>
                <c:pt idx="4094">
                  <c:v>700.86</c:v>
                </c:pt>
                <c:pt idx="4095">
                  <c:v>701.03</c:v>
                </c:pt>
                <c:pt idx="4096">
                  <c:v>701.2</c:v>
                </c:pt>
                <c:pt idx="4097">
                  <c:v>701.36</c:v>
                </c:pt>
                <c:pt idx="4098">
                  <c:v>701.53</c:v>
                </c:pt>
                <c:pt idx="4099">
                  <c:v>701.7</c:v>
                </c:pt>
                <c:pt idx="4100">
                  <c:v>701.86</c:v>
                </c:pt>
                <c:pt idx="4101">
                  <c:v>702.03</c:v>
                </c:pt>
                <c:pt idx="4102">
                  <c:v>702.19</c:v>
                </c:pt>
                <c:pt idx="4103">
                  <c:v>702.36</c:v>
                </c:pt>
                <c:pt idx="4104">
                  <c:v>702.52</c:v>
                </c:pt>
                <c:pt idx="4105">
                  <c:v>702.69</c:v>
                </c:pt>
                <c:pt idx="4106">
                  <c:v>702.86</c:v>
                </c:pt>
                <c:pt idx="4107">
                  <c:v>703.02</c:v>
                </c:pt>
                <c:pt idx="4108">
                  <c:v>703.19</c:v>
                </c:pt>
                <c:pt idx="4109">
                  <c:v>703.36</c:v>
                </c:pt>
                <c:pt idx="4110">
                  <c:v>703.52</c:v>
                </c:pt>
                <c:pt idx="4111">
                  <c:v>703.69</c:v>
                </c:pt>
                <c:pt idx="4112">
                  <c:v>703.85</c:v>
                </c:pt>
                <c:pt idx="4113">
                  <c:v>704.02</c:v>
                </c:pt>
                <c:pt idx="4114">
                  <c:v>704.19</c:v>
                </c:pt>
                <c:pt idx="4115">
                  <c:v>704.36</c:v>
                </c:pt>
                <c:pt idx="4116">
                  <c:v>704.52</c:v>
                </c:pt>
                <c:pt idx="4117">
                  <c:v>704.68</c:v>
                </c:pt>
                <c:pt idx="4118">
                  <c:v>704.85</c:v>
                </c:pt>
                <c:pt idx="4119">
                  <c:v>705.02</c:v>
                </c:pt>
                <c:pt idx="4120">
                  <c:v>705.18</c:v>
                </c:pt>
                <c:pt idx="4121">
                  <c:v>705.35</c:v>
                </c:pt>
                <c:pt idx="4122">
                  <c:v>705.52</c:v>
                </c:pt>
                <c:pt idx="4123">
                  <c:v>705.69</c:v>
                </c:pt>
                <c:pt idx="4124">
                  <c:v>705.85</c:v>
                </c:pt>
                <c:pt idx="4125">
                  <c:v>706.02</c:v>
                </c:pt>
                <c:pt idx="4126">
                  <c:v>706.18</c:v>
                </c:pt>
                <c:pt idx="4127">
                  <c:v>706.35</c:v>
                </c:pt>
                <c:pt idx="4128">
                  <c:v>706.52</c:v>
                </c:pt>
                <c:pt idx="4129">
                  <c:v>706.68</c:v>
                </c:pt>
                <c:pt idx="4130">
                  <c:v>706.85</c:v>
                </c:pt>
                <c:pt idx="4131">
                  <c:v>707.02</c:v>
                </c:pt>
                <c:pt idx="4132">
                  <c:v>707.19</c:v>
                </c:pt>
                <c:pt idx="4133">
                  <c:v>707.35</c:v>
                </c:pt>
                <c:pt idx="4134">
                  <c:v>707.52</c:v>
                </c:pt>
                <c:pt idx="4135">
                  <c:v>707.68</c:v>
                </c:pt>
                <c:pt idx="4136">
                  <c:v>707.85</c:v>
                </c:pt>
                <c:pt idx="4137">
                  <c:v>708.02</c:v>
                </c:pt>
                <c:pt idx="4138">
                  <c:v>708.18</c:v>
                </c:pt>
                <c:pt idx="4139">
                  <c:v>708.35</c:v>
                </c:pt>
                <c:pt idx="4140">
                  <c:v>708.52</c:v>
                </c:pt>
                <c:pt idx="4141">
                  <c:v>708.68</c:v>
                </c:pt>
                <c:pt idx="4142">
                  <c:v>708.85</c:v>
                </c:pt>
                <c:pt idx="4143">
                  <c:v>709.01</c:v>
                </c:pt>
                <c:pt idx="4144">
                  <c:v>709.18</c:v>
                </c:pt>
                <c:pt idx="4145">
                  <c:v>709.35</c:v>
                </c:pt>
                <c:pt idx="4146">
                  <c:v>709.51</c:v>
                </c:pt>
                <c:pt idx="4147">
                  <c:v>709.68</c:v>
                </c:pt>
                <c:pt idx="4148">
                  <c:v>709.85</c:v>
                </c:pt>
                <c:pt idx="4149">
                  <c:v>710.01</c:v>
                </c:pt>
                <c:pt idx="4150">
                  <c:v>710.18</c:v>
                </c:pt>
                <c:pt idx="4151">
                  <c:v>710.34</c:v>
                </c:pt>
                <c:pt idx="4152">
                  <c:v>710.51</c:v>
                </c:pt>
                <c:pt idx="4153">
                  <c:v>710.68</c:v>
                </c:pt>
                <c:pt idx="4154">
                  <c:v>710.84</c:v>
                </c:pt>
                <c:pt idx="4155">
                  <c:v>711.01</c:v>
                </c:pt>
                <c:pt idx="4156">
                  <c:v>711.17</c:v>
                </c:pt>
                <c:pt idx="4157">
                  <c:v>711.34</c:v>
                </c:pt>
                <c:pt idx="4158">
                  <c:v>711.5</c:v>
                </c:pt>
                <c:pt idx="4159">
                  <c:v>711.66</c:v>
                </c:pt>
                <c:pt idx="4160">
                  <c:v>711.83</c:v>
                </c:pt>
                <c:pt idx="4161">
                  <c:v>712</c:v>
                </c:pt>
                <c:pt idx="4162">
                  <c:v>712.16</c:v>
                </c:pt>
                <c:pt idx="4163">
                  <c:v>712.33</c:v>
                </c:pt>
                <c:pt idx="4164">
                  <c:v>712.5</c:v>
                </c:pt>
                <c:pt idx="4165">
                  <c:v>712.66</c:v>
                </c:pt>
                <c:pt idx="4166">
                  <c:v>712.83</c:v>
                </c:pt>
                <c:pt idx="4167">
                  <c:v>713</c:v>
                </c:pt>
                <c:pt idx="4168">
                  <c:v>713.16</c:v>
                </c:pt>
                <c:pt idx="4169">
                  <c:v>713.33</c:v>
                </c:pt>
                <c:pt idx="4170">
                  <c:v>713.5</c:v>
                </c:pt>
                <c:pt idx="4171">
                  <c:v>713.67</c:v>
                </c:pt>
                <c:pt idx="4172">
                  <c:v>713.83</c:v>
                </c:pt>
                <c:pt idx="4173">
                  <c:v>714</c:v>
                </c:pt>
                <c:pt idx="4174">
                  <c:v>714.16</c:v>
                </c:pt>
                <c:pt idx="4175">
                  <c:v>714.33</c:v>
                </c:pt>
                <c:pt idx="4176">
                  <c:v>714.49</c:v>
                </c:pt>
                <c:pt idx="4177">
                  <c:v>714.67</c:v>
                </c:pt>
                <c:pt idx="4178">
                  <c:v>714.83</c:v>
                </c:pt>
                <c:pt idx="4179">
                  <c:v>714.99</c:v>
                </c:pt>
                <c:pt idx="4180">
                  <c:v>715.16</c:v>
                </c:pt>
                <c:pt idx="4181">
                  <c:v>715.33</c:v>
                </c:pt>
                <c:pt idx="4182">
                  <c:v>715.49</c:v>
                </c:pt>
                <c:pt idx="4183">
                  <c:v>715.66</c:v>
                </c:pt>
                <c:pt idx="4184">
                  <c:v>715.83</c:v>
                </c:pt>
                <c:pt idx="4185">
                  <c:v>716</c:v>
                </c:pt>
                <c:pt idx="4186">
                  <c:v>716.16</c:v>
                </c:pt>
                <c:pt idx="4187">
                  <c:v>716.33</c:v>
                </c:pt>
                <c:pt idx="4188">
                  <c:v>716.5</c:v>
                </c:pt>
                <c:pt idx="4189">
                  <c:v>716.66</c:v>
                </c:pt>
                <c:pt idx="4190">
                  <c:v>716.83</c:v>
                </c:pt>
                <c:pt idx="4191">
                  <c:v>716.99</c:v>
                </c:pt>
                <c:pt idx="4192">
                  <c:v>717.16</c:v>
                </c:pt>
                <c:pt idx="4193">
                  <c:v>717.33</c:v>
                </c:pt>
                <c:pt idx="4194">
                  <c:v>717.5</c:v>
                </c:pt>
                <c:pt idx="4195">
                  <c:v>717.66</c:v>
                </c:pt>
                <c:pt idx="4196">
                  <c:v>717.83</c:v>
                </c:pt>
                <c:pt idx="4197">
                  <c:v>717.99</c:v>
                </c:pt>
                <c:pt idx="4198">
                  <c:v>718.16</c:v>
                </c:pt>
                <c:pt idx="4199">
                  <c:v>718.33</c:v>
                </c:pt>
                <c:pt idx="4200">
                  <c:v>718.5</c:v>
                </c:pt>
                <c:pt idx="4201">
                  <c:v>718.66</c:v>
                </c:pt>
                <c:pt idx="4202">
                  <c:v>718.83</c:v>
                </c:pt>
                <c:pt idx="4203">
                  <c:v>718.99</c:v>
                </c:pt>
                <c:pt idx="4204">
                  <c:v>719.16</c:v>
                </c:pt>
                <c:pt idx="4205">
                  <c:v>719.32</c:v>
                </c:pt>
                <c:pt idx="4206">
                  <c:v>719.49</c:v>
                </c:pt>
                <c:pt idx="4207">
                  <c:v>719.65</c:v>
                </c:pt>
                <c:pt idx="4208">
                  <c:v>719.82</c:v>
                </c:pt>
                <c:pt idx="4209">
                  <c:v>719.99</c:v>
                </c:pt>
                <c:pt idx="4210">
                  <c:v>720.15</c:v>
                </c:pt>
                <c:pt idx="4211">
                  <c:v>720.32</c:v>
                </c:pt>
                <c:pt idx="4212">
                  <c:v>720.49</c:v>
                </c:pt>
                <c:pt idx="4213">
                  <c:v>720.65</c:v>
                </c:pt>
                <c:pt idx="4214">
                  <c:v>720.82</c:v>
                </c:pt>
                <c:pt idx="4215">
                  <c:v>720.98</c:v>
                </c:pt>
                <c:pt idx="4216">
                  <c:v>721.15</c:v>
                </c:pt>
                <c:pt idx="4217">
                  <c:v>721.32</c:v>
                </c:pt>
                <c:pt idx="4218">
                  <c:v>721.48</c:v>
                </c:pt>
                <c:pt idx="4219">
                  <c:v>721.65</c:v>
                </c:pt>
                <c:pt idx="4220">
                  <c:v>721.82</c:v>
                </c:pt>
                <c:pt idx="4221">
                  <c:v>721.98</c:v>
                </c:pt>
                <c:pt idx="4222">
                  <c:v>722.14</c:v>
                </c:pt>
                <c:pt idx="4223">
                  <c:v>722.31</c:v>
                </c:pt>
                <c:pt idx="4224">
                  <c:v>722.48</c:v>
                </c:pt>
                <c:pt idx="4225">
                  <c:v>722.64</c:v>
                </c:pt>
                <c:pt idx="4226">
                  <c:v>722.81</c:v>
                </c:pt>
                <c:pt idx="4227">
                  <c:v>722.98</c:v>
                </c:pt>
                <c:pt idx="4228">
                  <c:v>723.15</c:v>
                </c:pt>
                <c:pt idx="4229">
                  <c:v>723.31</c:v>
                </c:pt>
                <c:pt idx="4230">
                  <c:v>723.47</c:v>
                </c:pt>
                <c:pt idx="4231">
                  <c:v>723.64</c:v>
                </c:pt>
                <c:pt idx="4232">
                  <c:v>723.81</c:v>
                </c:pt>
                <c:pt idx="4233">
                  <c:v>723.97</c:v>
                </c:pt>
                <c:pt idx="4234">
                  <c:v>724.14</c:v>
                </c:pt>
                <c:pt idx="4235">
                  <c:v>724.31</c:v>
                </c:pt>
                <c:pt idx="4236">
                  <c:v>724.47</c:v>
                </c:pt>
                <c:pt idx="4237">
                  <c:v>724.64</c:v>
                </c:pt>
                <c:pt idx="4238">
                  <c:v>724.8</c:v>
                </c:pt>
                <c:pt idx="4239">
                  <c:v>724.97</c:v>
                </c:pt>
                <c:pt idx="4240">
                  <c:v>725.14</c:v>
                </c:pt>
                <c:pt idx="4241">
                  <c:v>725.3</c:v>
                </c:pt>
                <c:pt idx="4242">
                  <c:v>725.47</c:v>
                </c:pt>
                <c:pt idx="4243">
                  <c:v>725.64</c:v>
                </c:pt>
                <c:pt idx="4244">
                  <c:v>725.8</c:v>
                </c:pt>
                <c:pt idx="4245">
                  <c:v>725.97</c:v>
                </c:pt>
                <c:pt idx="4246">
                  <c:v>726.13</c:v>
                </c:pt>
                <c:pt idx="4247">
                  <c:v>726.3</c:v>
                </c:pt>
                <c:pt idx="4248">
                  <c:v>726.47</c:v>
                </c:pt>
                <c:pt idx="4249">
                  <c:v>726.63</c:v>
                </c:pt>
                <c:pt idx="4250">
                  <c:v>726.8</c:v>
                </c:pt>
                <c:pt idx="4251">
                  <c:v>726.97</c:v>
                </c:pt>
                <c:pt idx="4252">
                  <c:v>727.13</c:v>
                </c:pt>
                <c:pt idx="4253">
                  <c:v>727.3</c:v>
                </c:pt>
                <c:pt idx="4254">
                  <c:v>727.47</c:v>
                </c:pt>
                <c:pt idx="4255">
                  <c:v>727.63</c:v>
                </c:pt>
                <c:pt idx="4256">
                  <c:v>727.79</c:v>
                </c:pt>
                <c:pt idx="4257">
                  <c:v>727.96</c:v>
                </c:pt>
                <c:pt idx="4258">
                  <c:v>728.13</c:v>
                </c:pt>
                <c:pt idx="4259">
                  <c:v>728.29</c:v>
                </c:pt>
                <c:pt idx="4260">
                  <c:v>728.46</c:v>
                </c:pt>
                <c:pt idx="4261">
                  <c:v>728.63</c:v>
                </c:pt>
                <c:pt idx="4262">
                  <c:v>728.79</c:v>
                </c:pt>
                <c:pt idx="4263">
                  <c:v>728.96</c:v>
                </c:pt>
                <c:pt idx="4264">
                  <c:v>729.12</c:v>
                </c:pt>
                <c:pt idx="4265">
                  <c:v>729.29</c:v>
                </c:pt>
                <c:pt idx="4266">
                  <c:v>729.46</c:v>
                </c:pt>
                <c:pt idx="4267">
                  <c:v>729.62</c:v>
                </c:pt>
                <c:pt idx="4268">
                  <c:v>729.79</c:v>
                </c:pt>
                <c:pt idx="4269">
                  <c:v>729.95</c:v>
                </c:pt>
                <c:pt idx="4270">
                  <c:v>730.12</c:v>
                </c:pt>
                <c:pt idx="4271">
                  <c:v>730.29</c:v>
                </c:pt>
                <c:pt idx="4272">
                  <c:v>730.45</c:v>
                </c:pt>
                <c:pt idx="4273">
                  <c:v>730.62</c:v>
                </c:pt>
                <c:pt idx="4274">
                  <c:v>730.79</c:v>
                </c:pt>
                <c:pt idx="4275">
                  <c:v>730.95</c:v>
                </c:pt>
                <c:pt idx="4276">
                  <c:v>731.12</c:v>
                </c:pt>
                <c:pt idx="4277">
                  <c:v>731.28</c:v>
                </c:pt>
                <c:pt idx="4278">
                  <c:v>731.45</c:v>
                </c:pt>
                <c:pt idx="4279">
                  <c:v>731.61</c:v>
                </c:pt>
                <c:pt idx="4280">
                  <c:v>731.78</c:v>
                </c:pt>
                <c:pt idx="4281">
                  <c:v>731.95</c:v>
                </c:pt>
                <c:pt idx="4282">
                  <c:v>732.12</c:v>
                </c:pt>
                <c:pt idx="4283">
                  <c:v>732.28</c:v>
                </c:pt>
                <c:pt idx="4284">
                  <c:v>732.45</c:v>
                </c:pt>
                <c:pt idx="4285">
                  <c:v>732.62</c:v>
                </c:pt>
                <c:pt idx="4286">
                  <c:v>732.78</c:v>
                </c:pt>
                <c:pt idx="4287">
                  <c:v>732.95</c:v>
                </c:pt>
                <c:pt idx="4288">
                  <c:v>733.11</c:v>
                </c:pt>
                <c:pt idx="4289">
                  <c:v>733.28</c:v>
                </c:pt>
                <c:pt idx="4290">
                  <c:v>733.45</c:v>
                </c:pt>
                <c:pt idx="4291">
                  <c:v>733.61</c:v>
                </c:pt>
                <c:pt idx="4292">
                  <c:v>733.78</c:v>
                </c:pt>
                <c:pt idx="4293">
                  <c:v>733.95</c:v>
                </c:pt>
                <c:pt idx="4294">
                  <c:v>734.12</c:v>
                </c:pt>
                <c:pt idx="4295">
                  <c:v>734.28</c:v>
                </c:pt>
                <c:pt idx="4296">
                  <c:v>734.44</c:v>
                </c:pt>
                <c:pt idx="4297">
                  <c:v>734.61</c:v>
                </c:pt>
                <c:pt idx="4298">
                  <c:v>734.78</c:v>
                </c:pt>
                <c:pt idx="4299">
                  <c:v>734.95</c:v>
                </c:pt>
                <c:pt idx="4300">
                  <c:v>735.11</c:v>
                </c:pt>
                <c:pt idx="4301">
                  <c:v>735.29</c:v>
                </c:pt>
                <c:pt idx="4302">
                  <c:v>735.45</c:v>
                </c:pt>
                <c:pt idx="4303">
                  <c:v>735.62</c:v>
                </c:pt>
                <c:pt idx="4304">
                  <c:v>735.79</c:v>
                </c:pt>
                <c:pt idx="4305">
                  <c:v>735.96</c:v>
                </c:pt>
                <c:pt idx="4306">
                  <c:v>736.12</c:v>
                </c:pt>
                <c:pt idx="4307">
                  <c:v>736.29</c:v>
                </c:pt>
                <c:pt idx="4308">
                  <c:v>736.45</c:v>
                </c:pt>
                <c:pt idx="4309">
                  <c:v>736.62</c:v>
                </c:pt>
                <c:pt idx="4310">
                  <c:v>736.79</c:v>
                </c:pt>
                <c:pt idx="4311">
                  <c:v>736.95</c:v>
                </c:pt>
                <c:pt idx="4312">
                  <c:v>737.12</c:v>
                </c:pt>
                <c:pt idx="4313">
                  <c:v>737.29</c:v>
                </c:pt>
                <c:pt idx="4314">
                  <c:v>737.45</c:v>
                </c:pt>
                <c:pt idx="4315">
                  <c:v>737.62</c:v>
                </c:pt>
                <c:pt idx="4316">
                  <c:v>737.79</c:v>
                </c:pt>
                <c:pt idx="4317">
                  <c:v>737.95</c:v>
                </c:pt>
                <c:pt idx="4318">
                  <c:v>738.12</c:v>
                </c:pt>
                <c:pt idx="4319">
                  <c:v>738.29</c:v>
                </c:pt>
                <c:pt idx="4320">
                  <c:v>738.45</c:v>
                </c:pt>
                <c:pt idx="4321">
                  <c:v>738.62</c:v>
                </c:pt>
                <c:pt idx="4322">
                  <c:v>738.79</c:v>
                </c:pt>
                <c:pt idx="4323">
                  <c:v>738.96</c:v>
                </c:pt>
                <c:pt idx="4324">
                  <c:v>739.12</c:v>
                </c:pt>
                <c:pt idx="4325">
                  <c:v>739.28</c:v>
                </c:pt>
                <c:pt idx="4326">
                  <c:v>739.45</c:v>
                </c:pt>
                <c:pt idx="4327">
                  <c:v>739.62</c:v>
                </c:pt>
                <c:pt idx="4328">
                  <c:v>739.79</c:v>
                </c:pt>
                <c:pt idx="4329">
                  <c:v>739.95</c:v>
                </c:pt>
                <c:pt idx="4330">
                  <c:v>740.12</c:v>
                </c:pt>
                <c:pt idx="4331">
                  <c:v>740.28</c:v>
                </c:pt>
                <c:pt idx="4332">
                  <c:v>740.45</c:v>
                </c:pt>
                <c:pt idx="4333">
                  <c:v>740.62</c:v>
                </c:pt>
                <c:pt idx="4334">
                  <c:v>740.79</c:v>
                </c:pt>
                <c:pt idx="4335">
                  <c:v>740.95</c:v>
                </c:pt>
                <c:pt idx="4336">
                  <c:v>741.12</c:v>
                </c:pt>
                <c:pt idx="4337">
                  <c:v>741.28</c:v>
                </c:pt>
                <c:pt idx="4338">
                  <c:v>741.45</c:v>
                </c:pt>
                <c:pt idx="4339">
                  <c:v>741.62</c:v>
                </c:pt>
                <c:pt idx="4340">
                  <c:v>741.79</c:v>
                </c:pt>
                <c:pt idx="4341">
                  <c:v>741.95</c:v>
                </c:pt>
                <c:pt idx="4342">
                  <c:v>742.12</c:v>
                </c:pt>
                <c:pt idx="4343">
                  <c:v>742.28</c:v>
                </c:pt>
                <c:pt idx="4344">
                  <c:v>742.45</c:v>
                </c:pt>
                <c:pt idx="4345">
                  <c:v>742.62</c:v>
                </c:pt>
                <c:pt idx="4346">
                  <c:v>742.78</c:v>
                </c:pt>
                <c:pt idx="4347">
                  <c:v>742.95</c:v>
                </c:pt>
                <c:pt idx="4348">
                  <c:v>743.12</c:v>
                </c:pt>
                <c:pt idx="4349">
                  <c:v>743.28</c:v>
                </c:pt>
                <c:pt idx="4350">
                  <c:v>743.45</c:v>
                </c:pt>
                <c:pt idx="4351">
                  <c:v>743.61</c:v>
                </c:pt>
                <c:pt idx="4352">
                  <c:v>743.78</c:v>
                </c:pt>
                <c:pt idx="4353">
                  <c:v>743.95</c:v>
                </c:pt>
                <c:pt idx="4354">
                  <c:v>744.12</c:v>
                </c:pt>
                <c:pt idx="4355">
                  <c:v>744.28</c:v>
                </c:pt>
                <c:pt idx="4356">
                  <c:v>744.44</c:v>
                </c:pt>
                <c:pt idx="4357">
                  <c:v>744.61</c:v>
                </c:pt>
                <c:pt idx="4358">
                  <c:v>744.78</c:v>
                </c:pt>
                <c:pt idx="4359">
                  <c:v>744.94</c:v>
                </c:pt>
                <c:pt idx="4360">
                  <c:v>745.11</c:v>
                </c:pt>
                <c:pt idx="4361">
                  <c:v>745.28</c:v>
                </c:pt>
                <c:pt idx="4362">
                  <c:v>745.44</c:v>
                </c:pt>
                <c:pt idx="4363">
                  <c:v>745.61</c:v>
                </c:pt>
                <c:pt idx="4364">
                  <c:v>745.78</c:v>
                </c:pt>
                <c:pt idx="4365">
                  <c:v>745.95</c:v>
                </c:pt>
                <c:pt idx="4366">
                  <c:v>746.11</c:v>
                </c:pt>
                <c:pt idx="4367">
                  <c:v>746.28</c:v>
                </c:pt>
                <c:pt idx="4368">
                  <c:v>746.45</c:v>
                </c:pt>
                <c:pt idx="4369">
                  <c:v>746.61</c:v>
                </c:pt>
                <c:pt idx="4370">
                  <c:v>746.78</c:v>
                </c:pt>
                <c:pt idx="4371">
                  <c:v>746.95</c:v>
                </c:pt>
                <c:pt idx="4372">
                  <c:v>747.11</c:v>
                </c:pt>
                <c:pt idx="4373">
                  <c:v>747.27</c:v>
                </c:pt>
                <c:pt idx="4374">
                  <c:v>747.44</c:v>
                </c:pt>
                <c:pt idx="4375">
                  <c:v>747.61</c:v>
                </c:pt>
                <c:pt idx="4376">
                  <c:v>747.78</c:v>
                </c:pt>
                <c:pt idx="4377">
                  <c:v>747.94</c:v>
                </c:pt>
                <c:pt idx="4378">
                  <c:v>748.11</c:v>
                </c:pt>
                <c:pt idx="4379">
                  <c:v>748.27</c:v>
                </c:pt>
                <c:pt idx="4380">
                  <c:v>748.44</c:v>
                </c:pt>
                <c:pt idx="4381">
                  <c:v>748.61</c:v>
                </c:pt>
                <c:pt idx="4382">
                  <c:v>748.77</c:v>
                </c:pt>
                <c:pt idx="4383">
                  <c:v>748.94</c:v>
                </c:pt>
                <c:pt idx="4384">
                  <c:v>749.11</c:v>
                </c:pt>
                <c:pt idx="4385">
                  <c:v>749.27</c:v>
                </c:pt>
                <c:pt idx="4386">
                  <c:v>749.44</c:v>
                </c:pt>
                <c:pt idx="4387">
                  <c:v>749.61</c:v>
                </c:pt>
                <c:pt idx="4388">
                  <c:v>749.78</c:v>
                </c:pt>
                <c:pt idx="4389">
                  <c:v>749.94</c:v>
                </c:pt>
                <c:pt idx="4390">
                  <c:v>750.11</c:v>
                </c:pt>
                <c:pt idx="4391">
                  <c:v>750.27</c:v>
                </c:pt>
                <c:pt idx="4392">
                  <c:v>750.44</c:v>
                </c:pt>
                <c:pt idx="4393">
                  <c:v>750.61</c:v>
                </c:pt>
                <c:pt idx="4394">
                  <c:v>750.78</c:v>
                </c:pt>
                <c:pt idx="4395">
                  <c:v>750.94</c:v>
                </c:pt>
                <c:pt idx="4396">
                  <c:v>751.11</c:v>
                </c:pt>
                <c:pt idx="4397">
                  <c:v>751.28</c:v>
                </c:pt>
                <c:pt idx="4398">
                  <c:v>751.44</c:v>
                </c:pt>
                <c:pt idx="4399">
                  <c:v>751.61</c:v>
                </c:pt>
                <c:pt idx="4400">
                  <c:v>751.78</c:v>
                </c:pt>
                <c:pt idx="4401">
                  <c:v>751.94</c:v>
                </c:pt>
                <c:pt idx="4402">
                  <c:v>752.11</c:v>
                </c:pt>
                <c:pt idx="4403">
                  <c:v>752.28</c:v>
                </c:pt>
                <c:pt idx="4404">
                  <c:v>752.44</c:v>
                </c:pt>
                <c:pt idx="4405">
                  <c:v>752.61</c:v>
                </c:pt>
                <c:pt idx="4406">
                  <c:v>752.78</c:v>
                </c:pt>
                <c:pt idx="4407">
                  <c:v>752.94</c:v>
                </c:pt>
                <c:pt idx="4408">
                  <c:v>753.11</c:v>
                </c:pt>
                <c:pt idx="4409">
                  <c:v>753.28</c:v>
                </c:pt>
                <c:pt idx="4410">
                  <c:v>753.44</c:v>
                </c:pt>
                <c:pt idx="4411">
                  <c:v>753.62</c:v>
                </c:pt>
                <c:pt idx="4412">
                  <c:v>753.78</c:v>
                </c:pt>
                <c:pt idx="4413">
                  <c:v>753.94</c:v>
                </c:pt>
                <c:pt idx="4414">
                  <c:v>754.11</c:v>
                </c:pt>
                <c:pt idx="4415">
                  <c:v>754.28</c:v>
                </c:pt>
                <c:pt idx="4416">
                  <c:v>754.45</c:v>
                </c:pt>
                <c:pt idx="4417">
                  <c:v>754.61</c:v>
                </c:pt>
                <c:pt idx="4418">
                  <c:v>754.78</c:v>
                </c:pt>
                <c:pt idx="4419">
                  <c:v>754.94</c:v>
                </c:pt>
                <c:pt idx="4420">
                  <c:v>755.11</c:v>
                </c:pt>
                <c:pt idx="4421">
                  <c:v>755.27</c:v>
                </c:pt>
                <c:pt idx="4422">
                  <c:v>755.44</c:v>
                </c:pt>
                <c:pt idx="4423">
                  <c:v>755.61</c:v>
                </c:pt>
                <c:pt idx="4424">
                  <c:v>755.78</c:v>
                </c:pt>
                <c:pt idx="4425">
                  <c:v>755.94</c:v>
                </c:pt>
                <c:pt idx="4426">
                  <c:v>756.11</c:v>
                </c:pt>
                <c:pt idx="4427">
                  <c:v>756.27</c:v>
                </c:pt>
                <c:pt idx="4428">
                  <c:v>756.44</c:v>
                </c:pt>
                <c:pt idx="4429">
                  <c:v>756.61</c:v>
                </c:pt>
                <c:pt idx="4430">
                  <c:v>756.77</c:v>
                </c:pt>
                <c:pt idx="4431">
                  <c:v>756.94</c:v>
                </c:pt>
                <c:pt idx="4432">
                  <c:v>757.11</c:v>
                </c:pt>
                <c:pt idx="4433">
                  <c:v>757.27</c:v>
                </c:pt>
                <c:pt idx="4434">
                  <c:v>757.44</c:v>
                </c:pt>
                <c:pt idx="4435">
                  <c:v>757.61</c:v>
                </c:pt>
                <c:pt idx="4436">
                  <c:v>757.78</c:v>
                </c:pt>
                <c:pt idx="4437">
                  <c:v>757.94</c:v>
                </c:pt>
                <c:pt idx="4438">
                  <c:v>758.11</c:v>
                </c:pt>
                <c:pt idx="4439">
                  <c:v>758.27</c:v>
                </c:pt>
                <c:pt idx="4440">
                  <c:v>758.44</c:v>
                </c:pt>
                <c:pt idx="4441">
                  <c:v>758.61</c:v>
                </c:pt>
                <c:pt idx="4442">
                  <c:v>758.78</c:v>
                </c:pt>
                <c:pt idx="4443">
                  <c:v>758.94</c:v>
                </c:pt>
                <c:pt idx="4444">
                  <c:v>759.11</c:v>
                </c:pt>
                <c:pt idx="4445">
                  <c:v>759.27</c:v>
                </c:pt>
                <c:pt idx="4446">
                  <c:v>759.44</c:v>
                </c:pt>
                <c:pt idx="4447">
                  <c:v>759.6</c:v>
                </c:pt>
                <c:pt idx="4448">
                  <c:v>759.77</c:v>
                </c:pt>
                <c:pt idx="4449">
                  <c:v>759.94</c:v>
                </c:pt>
                <c:pt idx="4450">
                  <c:v>760.11</c:v>
                </c:pt>
                <c:pt idx="4451">
                  <c:v>760.27</c:v>
                </c:pt>
                <c:pt idx="4452">
                  <c:v>760.44</c:v>
                </c:pt>
                <c:pt idx="4453">
                  <c:v>760.61</c:v>
                </c:pt>
                <c:pt idx="4454">
                  <c:v>760.77</c:v>
                </c:pt>
                <c:pt idx="4455">
                  <c:v>760.94</c:v>
                </c:pt>
                <c:pt idx="4456">
                  <c:v>761.1</c:v>
                </c:pt>
                <c:pt idx="4457">
                  <c:v>761.27</c:v>
                </c:pt>
                <c:pt idx="4458">
                  <c:v>761.44</c:v>
                </c:pt>
                <c:pt idx="4459">
                  <c:v>761.6</c:v>
                </c:pt>
                <c:pt idx="4460">
                  <c:v>761.77</c:v>
                </c:pt>
                <c:pt idx="4461">
                  <c:v>761.93</c:v>
                </c:pt>
                <c:pt idx="4462">
                  <c:v>762.1</c:v>
                </c:pt>
                <c:pt idx="4463">
                  <c:v>762.27</c:v>
                </c:pt>
                <c:pt idx="4464">
                  <c:v>762.44</c:v>
                </c:pt>
                <c:pt idx="4465">
                  <c:v>762.6</c:v>
                </c:pt>
                <c:pt idx="4466">
                  <c:v>762.77</c:v>
                </c:pt>
                <c:pt idx="4467">
                  <c:v>762.94</c:v>
                </c:pt>
                <c:pt idx="4468">
                  <c:v>763.1</c:v>
                </c:pt>
                <c:pt idx="4469">
                  <c:v>763.26</c:v>
                </c:pt>
                <c:pt idx="4470">
                  <c:v>763.43</c:v>
                </c:pt>
                <c:pt idx="4471">
                  <c:v>763.6</c:v>
                </c:pt>
                <c:pt idx="4472">
                  <c:v>763.76</c:v>
                </c:pt>
                <c:pt idx="4473">
                  <c:v>763.93</c:v>
                </c:pt>
                <c:pt idx="4474">
                  <c:v>764.1</c:v>
                </c:pt>
                <c:pt idx="4475">
                  <c:v>764.26</c:v>
                </c:pt>
                <c:pt idx="4476">
                  <c:v>764.43</c:v>
                </c:pt>
                <c:pt idx="4477">
                  <c:v>764.6</c:v>
                </c:pt>
                <c:pt idx="4478">
                  <c:v>764.77</c:v>
                </c:pt>
                <c:pt idx="4479">
                  <c:v>764.93</c:v>
                </c:pt>
                <c:pt idx="4480">
                  <c:v>765.09</c:v>
                </c:pt>
                <c:pt idx="4481">
                  <c:v>765.26</c:v>
                </c:pt>
                <c:pt idx="4482">
                  <c:v>765.43</c:v>
                </c:pt>
                <c:pt idx="4483">
                  <c:v>765.6</c:v>
                </c:pt>
                <c:pt idx="4484">
                  <c:v>765.77</c:v>
                </c:pt>
                <c:pt idx="4485">
                  <c:v>765.93</c:v>
                </c:pt>
                <c:pt idx="4486">
                  <c:v>766.1</c:v>
                </c:pt>
                <c:pt idx="4487">
                  <c:v>766.26</c:v>
                </c:pt>
                <c:pt idx="4488">
                  <c:v>766.43</c:v>
                </c:pt>
                <c:pt idx="4489">
                  <c:v>766.6</c:v>
                </c:pt>
                <c:pt idx="4490">
                  <c:v>766.77</c:v>
                </c:pt>
                <c:pt idx="4491">
                  <c:v>766.93</c:v>
                </c:pt>
                <c:pt idx="4492">
                  <c:v>767.1</c:v>
                </c:pt>
                <c:pt idx="4493">
                  <c:v>767.26</c:v>
                </c:pt>
                <c:pt idx="4494">
                  <c:v>767.43</c:v>
                </c:pt>
                <c:pt idx="4495">
                  <c:v>767.6</c:v>
                </c:pt>
                <c:pt idx="4496">
                  <c:v>767.76</c:v>
                </c:pt>
                <c:pt idx="4497">
                  <c:v>767.93</c:v>
                </c:pt>
                <c:pt idx="4498">
                  <c:v>768.1</c:v>
                </c:pt>
                <c:pt idx="4499">
                  <c:v>768.26</c:v>
                </c:pt>
                <c:pt idx="4500">
                  <c:v>768.43</c:v>
                </c:pt>
                <c:pt idx="4501">
                  <c:v>768.6</c:v>
                </c:pt>
                <c:pt idx="4502">
                  <c:v>768.77</c:v>
                </c:pt>
                <c:pt idx="4503">
                  <c:v>768.93</c:v>
                </c:pt>
                <c:pt idx="4504">
                  <c:v>769.1</c:v>
                </c:pt>
                <c:pt idx="4505">
                  <c:v>769.26</c:v>
                </c:pt>
                <c:pt idx="4506">
                  <c:v>769.43</c:v>
                </c:pt>
                <c:pt idx="4507">
                  <c:v>769.6</c:v>
                </c:pt>
                <c:pt idx="4508">
                  <c:v>769.77</c:v>
                </c:pt>
                <c:pt idx="4509">
                  <c:v>769.93</c:v>
                </c:pt>
                <c:pt idx="4510">
                  <c:v>770.1</c:v>
                </c:pt>
                <c:pt idx="4511">
                  <c:v>770.26</c:v>
                </c:pt>
                <c:pt idx="4512">
                  <c:v>770.43</c:v>
                </c:pt>
                <c:pt idx="4513">
                  <c:v>770.6</c:v>
                </c:pt>
                <c:pt idx="4514">
                  <c:v>770.76</c:v>
                </c:pt>
                <c:pt idx="4515">
                  <c:v>770.93</c:v>
                </c:pt>
                <c:pt idx="4516">
                  <c:v>771.09</c:v>
                </c:pt>
                <c:pt idx="4517">
                  <c:v>771.26</c:v>
                </c:pt>
                <c:pt idx="4518">
                  <c:v>771.43</c:v>
                </c:pt>
                <c:pt idx="4519">
                  <c:v>771.59</c:v>
                </c:pt>
                <c:pt idx="4520">
                  <c:v>771.76</c:v>
                </c:pt>
                <c:pt idx="4521">
                  <c:v>771.93</c:v>
                </c:pt>
                <c:pt idx="4522">
                  <c:v>772.09</c:v>
                </c:pt>
                <c:pt idx="4523">
                  <c:v>772.26</c:v>
                </c:pt>
                <c:pt idx="4524">
                  <c:v>772.43</c:v>
                </c:pt>
                <c:pt idx="4525">
                  <c:v>772.59</c:v>
                </c:pt>
                <c:pt idx="4526">
                  <c:v>772.75</c:v>
                </c:pt>
                <c:pt idx="4527">
                  <c:v>772.93</c:v>
                </c:pt>
                <c:pt idx="4528">
                  <c:v>773.09</c:v>
                </c:pt>
                <c:pt idx="4529">
                  <c:v>773.26</c:v>
                </c:pt>
                <c:pt idx="4530">
                  <c:v>773.43</c:v>
                </c:pt>
                <c:pt idx="4531">
                  <c:v>773.59</c:v>
                </c:pt>
                <c:pt idx="4532">
                  <c:v>773.76</c:v>
                </c:pt>
                <c:pt idx="4533">
                  <c:v>773.92</c:v>
                </c:pt>
                <c:pt idx="4534">
                  <c:v>774.09</c:v>
                </c:pt>
                <c:pt idx="4535">
                  <c:v>774.26</c:v>
                </c:pt>
                <c:pt idx="4536">
                  <c:v>774.43</c:v>
                </c:pt>
                <c:pt idx="4537">
                  <c:v>774.59</c:v>
                </c:pt>
                <c:pt idx="4538">
                  <c:v>774.76</c:v>
                </c:pt>
                <c:pt idx="4539">
                  <c:v>774.92</c:v>
                </c:pt>
                <c:pt idx="4540">
                  <c:v>775.09</c:v>
                </c:pt>
                <c:pt idx="4541">
                  <c:v>775.26</c:v>
                </c:pt>
                <c:pt idx="4542">
                  <c:v>775.43</c:v>
                </c:pt>
                <c:pt idx="4543">
                  <c:v>775.59</c:v>
                </c:pt>
                <c:pt idx="4544">
                  <c:v>775.76</c:v>
                </c:pt>
                <c:pt idx="4545">
                  <c:v>775.92</c:v>
                </c:pt>
                <c:pt idx="4546">
                  <c:v>776.09</c:v>
                </c:pt>
                <c:pt idx="4547">
                  <c:v>776.26</c:v>
                </c:pt>
                <c:pt idx="4548">
                  <c:v>776.42</c:v>
                </c:pt>
                <c:pt idx="4549">
                  <c:v>776.59</c:v>
                </c:pt>
                <c:pt idx="4550">
                  <c:v>776.76</c:v>
                </c:pt>
                <c:pt idx="4551">
                  <c:v>776.92</c:v>
                </c:pt>
                <c:pt idx="4552">
                  <c:v>777.09</c:v>
                </c:pt>
                <c:pt idx="4553">
                  <c:v>777.26</c:v>
                </c:pt>
                <c:pt idx="4554">
                  <c:v>777.42</c:v>
                </c:pt>
                <c:pt idx="4555">
                  <c:v>777.59</c:v>
                </c:pt>
                <c:pt idx="4556">
                  <c:v>777.76</c:v>
                </c:pt>
                <c:pt idx="4557">
                  <c:v>777.92</c:v>
                </c:pt>
                <c:pt idx="4558">
                  <c:v>778.09</c:v>
                </c:pt>
                <c:pt idx="4559">
                  <c:v>778.25</c:v>
                </c:pt>
                <c:pt idx="4560">
                  <c:v>778.42</c:v>
                </c:pt>
                <c:pt idx="4561">
                  <c:v>778.59</c:v>
                </c:pt>
                <c:pt idx="4562">
                  <c:v>778.76</c:v>
                </c:pt>
                <c:pt idx="4563">
                  <c:v>778.92</c:v>
                </c:pt>
                <c:pt idx="4564">
                  <c:v>779.09</c:v>
                </c:pt>
                <c:pt idx="4565">
                  <c:v>779.25</c:v>
                </c:pt>
                <c:pt idx="4566">
                  <c:v>779.42</c:v>
                </c:pt>
                <c:pt idx="4567">
                  <c:v>779.59</c:v>
                </c:pt>
                <c:pt idx="4568">
                  <c:v>779.75</c:v>
                </c:pt>
                <c:pt idx="4569">
                  <c:v>779.92</c:v>
                </c:pt>
                <c:pt idx="4570">
                  <c:v>780.09</c:v>
                </c:pt>
                <c:pt idx="4571">
                  <c:v>780.25</c:v>
                </c:pt>
                <c:pt idx="4572">
                  <c:v>780.42</c:v>
                </c:pt>
                <c:pt idx="4573">
                  <c:v>780.59</c:v>
                </c:pt>
                <c:pt idx="4574">
                  <c:v>780.75</c:v>
                </c:pt>
                <c:pt idx="4575">
                  <c:v>780.92</c:v>
                </c:pt>
                <c:pt idx="4576">
                  <c:v>781.09</c:v>
                </c:pt>
                <c:pt idx="4577">
                  <c:v>781.25</c:v>
                </c:pt>
                <c:pt idx="4578">
                  <c:v>781.42</c:v>
                </c:pt>
                <c:pt idx="4579">
                  <c:v>781.59</c:v>
                </c:pt>
                <c:pt idx="4580">
                  <c:v>781.75</c:v>
                </c:pt>
                <c:pt idx="4581">
                  <c:v>781.92</c:v>
                </c:pt>
                <c:pt idx="4582">
                  <c:v>782.08</c:v>
                </c:pt>
                <c:pt idx="4583">
                  <c:v>782.26</c:v>
                </c:pt>
                <c:pt idx="4584">
                  <c:v>782.42</c:v>
                </c:pt>
                <c:pt idx="4585">
                  <c:v>782.59</c:v>
                </c:pt>
                <c:pt idx="4586">
                  <c:v>782.75</c:v>
                </c:pt>
                <c:pt idx="4587">
                  <c:v>782.92</c:v>
                </c:pt>
                <c:pt idx="4588">
                  <c:v>783.09</c:v>
                </c:pt>
                <c:pt idx="4589">
                  <c:v>783.26</c:v>
                </c:pt>
                <c:pt idx="4590">
                  <c:v>783.42</c:v>
                </c:pt>
                <c:pt idx="4591">
                  <c:v>783.59</c:v>
                </c:pt>
                <c:pt idx="4592">
                  <c:v>783.75</c:v>
                </c:pt>
                <c:pt idx="4593">
                  <c:v>783.92</c:v>
                </c:pt>
                <c:pt idx="4594">
                  <c:v>784.09</c:v>
                </c:pt>
                <c:pt idx="4595">
                  <c:v>784.25</c:v>
                </c:pt>
                <c:pt idx="4596">
                  <c:v>784.42</c:v>
                </c:pt>
                <c:pt idx="4597">
                  <c:v>784.59</c:v>
                </c:pt>
                <c:pt idx="4598">
                  <c:v>784.76</c:v>
                </c:pt>
                <c:pt idx="4599">
                  <c:v>784.92</c:v>
                </c:pt>
                <c:pt idx="4600">
                  <c:v>785.09</c:v>
                </c:pt>
                <c:pt idx="4601">
                  <c:v>785.25</c:v>
                </c:pt>
                <c:pt idx="4602">
                  <c:v>785.42</c:v>
                </c:pt>
                <c:pt idx="4603">
                  <c:v>785.59</c:v>
                </c:pt>
                <c:pt idx="4604">
                  <c:v>785.75</c:v>
                </c:pt>
                <c:pt idx="4605">
                  <c:v>785.92</c:v>
                </c:pt>
                <c:pt idx="4606">
                  <c:v>786.09</c:v>
                </c:pt>
                <c:pt idx="4607">
                  <c:v>786.26</c:v>
                </c:pt>
                <c:pt idx="4608">
                  <c:v>786.42</c:v>
                </c:pt>
                <c:pt idx="4609">
                  <c:v>786.59</c:v>
                </c:pt>
                <c:pt idx="4610">
                  <c:v>786.75</c:v>
                </c:pt>
                <c:pt idx="4611">
                  <c:v>786.92</c:v>
                </c:pt>
                <c:pt idx="4612">
                  <c:v>787.09</c:v>
                </c:pt>
                <c:pt idx="4613">
                  <c:v>787.25</c:v>
                </c:pt>
                <c:pt idx="4614">
                  <c:v>787.42</c:v>
                </c:pt>
                <c:pt idx="4615">
                  <c:v>787.59</c:v>
                </c:pt>
                <c:pt idx="4616">
                  <c:v>787.75</c:v>
                </c:pt>
                <c:pt idx="4617">
                  <c:v>787.92</c:v>
                </c:pt>
                <c:pt idx="4618">
                  <c:v>788.09</c:v>
                </c:pt>
                <c:pt idx="4619">
                  <c:v>788.25</c:v>
                </c:pt>
                <c:pt idx="4620">
                  <c:v>788.42</c:v>
                </c:pt>
                <c:pt idx="4621">
                  <c:v>788.58</c:v>
                </c:pt>
                <c:pt idx="4622">
                  <c:v>788.75</c:v>
                </c:pt>
                <c:pt idx="4623">
                  <c:v>788.92</c:v>
                </c:pt>
                <c:pt idx="4624">
                  <c:v>789.09</c:v>
                </c:pt>
                <c:pt idx="4625">
                  <c:v>789.25</c:v>
                </c:pt>
                <c:pt idx="4626">
                  <c:v>789.42</c:v>
                </c:pt>
                <c:pt idx="4627">
                  <c:v>789.58</c:v>
                </c:pt>
                <c:pt idx="4628">
                  <c:v>789.75</c:v>
                </c:pt>
                <c:pt idx="4629">
                  <c:v>789.92</c:v>
                </c:pt>
                <c:pt idx="4630">
                  <c:v>790.09</c:v>
                </c:pt>
                <c:pt idx="4631">
                  <c:v>790.25</c:v>
                </c:pt>
                <c:pt idx="4632">
                  <c:v>790.42</c:v>
                </c:pt>
                <c:pt idx="4633">
                  <c:v>790.59</c:v>
                </c:pt>
                <c:pt idx="4634">
                  <c:v>790.75</c:v>
                </c:pt>
                <c:pt idx="4635">
                  <c:v>790.92</c:v>
                </c:pt>
                <c:pt idx="4636">
                  <c:v>791.09</c:v>
                </c:pt>
                <c:pt idx="4637">
                  <c:v>791.25</c:v>
                </c:pt>
                <c:pt idx="4638">
                  <c:v>791.42</c:v>
                </c:pt>
                <c:pt idx="4639">
                  <c:v>791.59</c:v>
                </c:pt>
                <c:pt idx="4640">
                  <c:v>791.75</c:v>
                </c:pt>
                <c:pt idx="4641">
                  <c:v>791.92</c:v>
                </c:pt>
                <c:pt idx="4642">
                  <c:v>792.09</c:v>
                </c:pt>
                <c:pt idx="4643">
                  <c:v>792.25</c:v>
                </c:pt>
                <c:pt idx="4644">
                  <c:v>792.42</c:v>
                </c:pt>
                <c:pt idx="4645">
                  <c:v>792.58</c:v>
                </c:pt>
                <c:pt idx="4646">
                  <c:v>792.75</c:v>
                </c:pt>
                <c:pt idx="4647">
                  <c:v>792.92</c:v>
                </c:pt>
                <c:pt idx="4648">
                  <c:v>793.09</c:v>
                </c:pt>
                <c:pt idx="4649">
                  <c:v>793.25</c:v>
                </c:pt>
                <c:pt idx="4650">
                  <c:v>793.42</c:v>
                </c:pt>
                <c:pt idx="4651">
                  <c:v>793.58</c:v>
                </c:pt>
                <c:pt idx="4652">
                  <c:v>793.75</c:v>
                </c:pt>
                <c:pt idx="4653">
                  <c:v>793.92</c:v>
                </c:pt>
                <c:pt idx="4654">
                  <c:v>794.08</c:v>
                </c:pt>
                <c:pt idx="4655">
                  <c:v>794.25</c:v>
                </c:pt>
                <c:pt idx="4656">
                  <c:v>794.42</c:v>
                </c:pt>
                <c:pt idx="4657">
                  <c:v>794.58</c:v>
                </c:pt>
                <c:pt idx="4658">
                  <c:v>794.75</c:v>
                </c:pt>
                <c:pt idx="4659">
                  <c:v>794.92</c:v>
                </c:pt>
                <c:pt idx="4660">
                  <c:v>795.08</c:v>
                </c:pt>
                <c:pt idx="4661">
                  <c:v>795.25</c:v>
                </c:pt>
                <c:pt idx="4662">
                  <c:v>795.41</c:v>
                </c:pt>
                <c:pt idx="4663">
                  <c:v>795.58</c:v>
                </c:pt>
                <c:pt idx="4664">
                  <c:v>795.75</c:v>
                </c:pt>
                <c:pt idx="4665">
                  <c:v>795.91</c:v>
                </c:pt>
                <c:pt idx="4666">
                  <c:v>796.08</c:v>
                </c:pt>
                <c:pt idx="4667">
                  <c:v>796.24</c:v>
                </c:pt>
                <c:pt idx="4668">
                  <c:v>796.41</c:v>
                </c:pt>
                <c:pt idx="4669">
                  <c:v>796.58</c:v>
                </c:pt>
                <c:pt idx="4670">
                  <c:v>796.75</c:v>
                </c:pt>
                <c:pt idx="4671">
                  <c:v>796.91</c:v>
                </c:pt>
                <c:pt idx="4672">
                  <c:v>797.07</c:v>
                </c:pt>
                <c:pt idx="4673">
                  <c:v>797.24</c:v>
                </c:pt>
                <c:pt idx="4674">
                  <c:v>797.41</c:v>
                </c:pt>
                <c:pt idx="4675">
                  <c:v>797.57</c:v>
                </c:pt>
                <c:pt idx="4676">
                  <c:v>797.74</c:v>
                </c:pt>
                <c:pt idx="4677">
                  <c:v>797.9</c:v>
                </c:pt>
                <c:pt idx="4678">
                  <c:v>798.07</c:v>
                </c:pt>
                <c:pt idx="4679">
                  <c:v>798.24</c:v>
                </c:pt>
                <c:pt idx="4680">
                  <c:v>798.4</c:v>
                </c:pt>
                <c:pt idx="4681">
                  <c:v>798.57</c:v>
                </c:pt>
                <c:pt idx="4682">
                  <c:v>798.73</c:v>
                </c:pt>
                <c:pt idx="4683">
                  <c:v>798.9</c:v>
                </c:pt>
                <c:pt idx="4684">
                  <c:v>799.07</c:v>
                </c:pt>
                <c:pt idx="4685">
                  <c:v>799.23</c:v>
                </c:pt>
                <c:pt idx="4686">
                  <c:v>799.4</c:v>
                </c:pt>
                <c:pt idx="4687">
                  <c:v>799.56</c:v>
                </c:pt>
                <c:pt idx="4688">
                  <c:v>799.73</c:v>
                </c:pt>
                <c:pt idx="4689">
                  <c:v>799.9</c:v>
                </c:pt>
                <c:pt idx="4690">
                  <c:v>800.06</c:v>
                </c:pt>
                <c:pt idx="4691">
                  <c:v>800.23</c:v>
                </c:pt>
                <c:pt idx="4692">
                  <c:v>800.39</c:v>
                </c:pt>
                <c:pt idx="4693">
                  <c:v>800.56</c:v>
                </c:pt>
                <c:pt idx="4694">
                  <c:v>800.72</c:v>
                </c:pt>
                <c:pt idx="4695">
                  <c:v>800.89</c:v>
                </c:pt>
                <c:pt idx="4696">
                  <c:v>801.06</c:v>
                </c:pt>
                <c:pt idx="4697">
                  <c:v>801.22</c:v>
                </c:pt>
                <c:pt idx="4698">
                  <c:v>801.39</c:v>
                </c:pt>
                <c:pt idx="4699">
                  <c:v>801.55</c:v>
                </c:pt>
                <c:pt idx="4700">
                  <c:v>801.72</c:v>
                </c:pt>
                <c:pt idx="4701">
                  <c:v>801.89</c:v>
                </c:pt>
                <c:pt idx="4702">
                  <c:v>802.05</c:v>
                </c:pt>
                <c:pt idx="4703">
                  <c:v>802.21</c:v>
                </c:pt>
                <c:pt idx="4704">
                  <c:v>802.38</c:v>
                </c:pt>
                <c:pt idx="4705">
                  <c:v>802.55</c:v>
                </c:pt>
                <c:pt idx="4706">
                  <c:v>802.71</c:v>
                </c:pt>
                <c:pt idx="4707">
                  <c:v>802.88</c:v>
                </c:pt>
                <c:pt idx="4708">
                  <c:v>803.05</c:v>
                </c:pt>
                <c:pt idx="4709">
                  <c:v>803.21</c:v>
                </c:pt>
                <c:pt idx="4710">
                  <c:v>803.38</c:v>
                </c:pt>
                <c:pt idx="4711">
                  <c:v>803.55</c:v>
                </c:pt>
                <c:pt idx="4712">
                  <c:v>803.71</c:v>
                </c:pt>
                <c:pt idx="4713">
                  <c:v>803.88</c:v>
                </c:pt>
                <c:pt idx="4714">
                  <c:v>804.05</c:v>
                </c:pt>
                <c:pt idx="4715">
                  <c:v>804.21</c:v>
                </c:pt>
                <c:pt idx="4716">
                  <c:v>804.38</c:v>
                </c:pt>
                <c:pt idx="4717">
                  <c:v>804.54</c:v>
                </c:pt>
                <c:pt idx="4718">
                  <c:v>804.71</c:v>
                </c:pt>
                <c:pt idx="4719">
                  <c:v>804.88</c:v>
                </c:pt>
                <c:pt idx="4720">
                  <c:v>805.04</c:v>
                </c:pt>
                <c:pt idx="4721">
                  <c:v>805.21</c:v>
                </c:pt>
                <c:pt idx="4722">
                  <c:v>805.38</c:v>
                </c:pt>
                <c:pt idx="4723">
                  <c:v>805.54</c:v>
                </c:pt>
                <c:pt idx="4724">
                  <c:v>805.71</c:v>
                </c:pt>
                <c:pt idx="4725">
                  <c:v>805.88</c:v>
                </c:pt>
                <c:pt idx="4726">
                  <c:v>806.04</c:v>
                </c:pt>
                <c:pt idx="4727">
                  <c:v>806.21</c:v>
                </c:pt>
                <c:pt idx="4728">
                  <c:v>806.38</c:v>
                </c:pt>
                <c:pt idx="4729">
                  <c:v>806.54</c:v>
                </c:pt>
                <c:pt idx="4730">
                  <c:v>806.71</c:v>
                </c:pt>
                <c:pt idx="4731">
                  <c:v>806.87</c:v>
                </c:pt>
                <c:pt idx="4732">
                  <c:v>807.04</c:v>
                </c:pt>
                <c:pt idx="4733">
                  <c:v>807.21</c:v>
                </c:pt>
                <c:pt idx="4734">
                  <c:v>807.38</c:v>
                </c:pt>
                <c:pt idx="4735">
                  <c:v>807.54</c:v>
                </c:pt>
                <c:pt idx="4736">
                  <c:v>807.71</c:v>
                </c:pt>
                <c:pt idx="4737">
                  <c:v>807.88</c:v>
                </c:pt>
                <c:pt idx="4738">
                  <c:v>808.04</c:v>
                </c:pt>
                <c:pt idx="4739">
                  <c:v>808.21</c:v>
                </c:pt>
                <c:pt idx="4740">
                  <c:v>808.38</c:v>
                </c:pt>
                <c:pt idx="4741">
                  <c:v>808.55</c:v>
                </c:pt>
                <c:pt idx="4742">
                  <c:v>808.71</c:v>
                </c:pt>
                <c:pt idx="4743">
                  <c:v>808.88</c:v>
                </c:pt>
                <c:pt idx="4744">
                  <c:v>809.04</c:v>
                </c:pt>
                <c:pt idx="4745">
                  <c:v>809.21</c:v>
                </c:pt>
                <c:pt idx="4746">
                  <c:v>809.38</c:v>
                </c:pt>
                <c:pt idx="4747">
                  <c:v>809.54</c:v>
                </c:pt>
                <c:pt idx="4748">
                  <c:v>809.71</c:v>
                </c:pt>
                <c:pt idx="4749">
                  <c:v>809.87</c:v>
                </c:pt>
                <c:pt idx="4750">
                  <c:v>810.04</c:v>
                </c:pt>
                <c:pt idx="4751">
                  <c:v>810.21</c:v>
                </c:pt>
                <c:pt idx="4752">
                  <c:v>810.38</c:v>
                </c:pt>
                <c:pt idx="4753">
                  <c:v>810.54</c:v>
                </c:pt>
                <c:pt idx="4754">
                  <c:v>810.71</c:v>
                </c:pt>
                <c:pt idx="4755">
                  <c:v>810.88</c:v>
                </c:pt>
                <c:pt idx="4756">
                  <c:v>811.04</c:v>
                </c:pt>
                <c:pt idx="4757">
                  <c:v>811.21</c:v>
                </c:pt>
                <c:pt idx="4758">
                  <c:v>811.37</c:v>
                </c:pt>
                <c:pt idx="4759">
                  <c:v>811.54</c:v>
                </c:pt>
                <c:pt idx="4760">
                  <c:v>811.71</c:v>
                </c:pt>
                <c:pt idx="4761">
                  <c:v>811.88</c:v>
                </c:pt>
                <c:pt idx="4762">
                  <c:v>812.04</c:v>
                </c:pt>
                <c:pt idx="4763">
                  <c:v>812.21</c:v>
                </c:pt>
                <c:pt idx="4764">
                  <c:v>812.38</c:v>
                </c:pt>
                <c:pt idx="4765">
                  <c:v>812.55</c:v>
                </c:pt>
                <c:pt idx="4766">
                  <c:v>812.71</c:v>
                </c:pt>
                <c:pt idx="4767">
                  <c:v>812.88</c:v>
                </c:pt>
                <c:pt idx="4768">
                  <c:v>813.04</c:v>
                </c:pt>
                <c:pt idx="4769">
                  <c:v>813.21</c:v>
                </c:pt>
                <c:pt idx="4770">
                  <c:v>813.38</c:v>
                </c:pt>
                <c:pt idx="4771">
                  <c:v>813.55</c:v>
                </c:pt>
                <c:pt idx="4772">
                  <c:v>813.72</c:v>
                </c:pt>
                <c:pt idx="4773">
                  <c:v>813.88</c:v>
                </c:pt>
                <c:pt idx="4774">
                  <c:v>814.05</c:v>
                </c:pt>
                <c:pt idx="4775">
                  <c:v>814.21</c:v>
                </c:pt>
                <c:pt idx="4776">
                  <c:v>814.38</c:v>
                </c:pt>
                <c:pt idx="4777">
                  <c:v>814.55</c:v>
                </c:pt>
                <c:pt idx="4778">
                  <c:v>814.72</c:v>
                </c:pt>
                <c:pt idx="4779">
                  <c:v>814.88</c:v>
                </c:pt>
                <c:pt idx="4780">
                  <c:v>815.05</c:v>
                </c:pt>
                <c:pt idx="4781">
                  <c:v>815.22</c:v>
                </c:pt>
                <c:pt idx="4782">
                  <c:v>815.38</c:v>
                </c:pt>
                <c:pt idx="4783">
                  <c:v>815.55</c:v>
                </c:pt>
                <c:pt idx="4784">
                  <c:v>815.72</c:v>
                </c:pt>
                <c:pt idx="4785">
                  <c:v>815.88</c:v>
                </c:pt>
                <c:pt idx="4786">
                  <c:v>816.05</c:v>
                </c:pt>
                <c:pt idx="4787">
                  <c:v>816.22</c:v>
                </c:pt>
                <c:pt idx="4788">
                  <c:v>816.38</c:v>
                </c:pt>
                <c:pt idx="4789">
                  <c:v>816.55</c:v>
                </c:pt>
                <c:pt idx="4790">
                  <c:v>816.72</c:v>
                </c:pt>
                <c:pt idx="4791">
                  <c:v>816.88</c:v>
                </c:pt>
                <c:pt idx="4792">
                  <c:v>817.05</c:v>
                </c:pt>
                <c:pt idx="4793">
                  <c:v>817.22</c:v>
                </c:pt>
                <c:pt idx="4794">
                  <c:v>817.39</c:v>
                </c:pt>
                <c:pt idx="4795">
                  <c:v>817.55</c:v>
                </c:pt>
                <c:pt idx="4796">
                  <c:v>817.72</c:v>
                </c:pt>
                <c:pt idx="4797">
                  <c:v>817.89</c:v>
                </c:pt>
                <c:pt idx="4798">
                  <c:v>818.05</c:v>
                </c:pt>
                <c:pt idx="4799">
                  <c:v>818.22</c:v>
                </c:pt>
                <c:pt idx="4800">
                  <c:v>818.39</c:v>
                </c:pt>
                <c:pt idx="4801">
                  <c:v>818.55</c:v>
                </c:pt>
                <c:pt idx="4802">
                  <c:v>818.72</c:v>
                </c:pt>
                <c:pt idx="4803">
                  <c:v>818.88</c:v>
                </c:pt>
                <c:pt idx="4804">
                  <c:v>819.05</c:v>
                </c:pt>
                <c:pt idx="4805">
                  <c:v>819.22</c:v>
                </c:pt>
                <c:pt idx="4806">
                  <c:v>819.39</c:v>
                </c:pt>
                <c:pt idx="4807">
                  <c:v>819.55</c:v>
                </c:pt>
                <c:pt idx="4808">
                  <c:v>819.72</c:v>
                </c:pt>
                <c:pt idx="4809">
                  <c:v>819.88</c:v>
                </c:pt>
                <c:pt idx="4810">
                  <c:v>820.06</c:v>
                </c:pt>
                <c:pt idx="4811">
                  <c:v>820.22</c:v>
                </c:pt>
                <c:pt idx="4812">
                  <c:v>820.39</c:v>
                </c:pt>
                <c:pt idx="4813">
                  <c:v>820.56</c:v>
                </c:pt>
                <c:pt idx="4814">
                  <c:v>820.72</c:v>
                </c:pt>
                <c:pt idx="4815">
                  <c:v>820.89</c:v>
                </c:pt>
                <c:pt idx="4816">
                  <c:v>821.06</c:v>
                </c:pt>
                <c:pt idx="4817">
                  <c:v>821.22</c:v>
                </c:pt>
                <c:pt idx="4818">
                  <c:v>821.39</c:v>
                </c:pt>
                <c:pt idx="4819">
                  <c:v>821.56</c:v>
                </c:pt>
                <c:pt idx="4820">
                  <c:v>821.72</c:v>
                </c:pt>
                <c:pt idx="4821">
                  <c:v>821.89</c:v>
                </c:pt>
                <c:pt idx="4822">
                  <c:v>822.06</c:v>
                </c:pt>
                <c:pt idx="4823">
                  <c:v>822.22</c:v>
                </c:pt>
                <c:pt idx="4824">
                  <c:v>822.39</c:v>
                </c:pt>
                <c:pt idx="4825">
                  <c:v>822.56</c:v>
                </c:pt>
                <c:pt idx="4826">
                  <c:v>822.73</c:v>
                </c:pt>
                <c:pt idx="4827">
                  <c:v>822.9</c:v>
                </c:pt>
                <c:pt idx="4828">
                  <c:v>823.06</c:v>
                </c:pt>
                <c:pt idx="4829">
                  <c:v>823.23</c:v>
                </c:pt>
                <c:pt idx="4830">
                  <c:v>823.39</c:v>
                </c:pt>
                <c:pt idx="4831">
                  <c:v>823.56</c:v>
                </c:pt>
                <c:pt idx="4832">
                  <c:v>823.73</c:v>
                </c:pt>
                <c:pt idx="4833">
                  <c:v>823.9</c:v>
                </c:pt>
                <c:pt idx="4834">
                  <c:v>824.07</c:v>
                </c:pt>
                <c:pt idx="4835">
                  <c:v>824.23</c:v>
                </c:pt>
                <c:pt idx="4836">
                  <c:v>824.4</c:v>
                </c:pt>
                <c:pt idx="4837">
                  <c:v>824.57</c:v>
                </c:pt>
                <c:pt idx="4838">
                  <c:v>824.74</c:v>
                </c:pt>
                <c:pt idx="4839">
                  <c:v>824.9</c:v>
                </c:pt>
                <c:pt idx="4840">
                  <c:v>825.07</c:v>
                </c:pt>
                <c:pt idx="4841">
                  <c:v>825.24</c:v>
                </c:pt>
                <c:pt idx="4842">
                  <c:v>825.4</c:v>
                </c:pt>
                <c:pt idx="4843">
                  <c:v>825.57</c:v>
                </c:pt>
                <c:pt idx="4844">
                  <c:v>825.74</c:v>
                </c:pt>
                <c:pt idx="4845">
                  <c:v>825.91</c:v>
                </c:pt>
                <c:pt idx="4846">
                  <c:v>826.07</c:v>
                </c:pt>
                <c:pt idx="4847">
                  <c:v>826.24</c:v>
                </c:pt>
                <c:pt idx="4848">
                  <c:v>826.41</c:v>
                </c:pt>
                <c:pt idx="4849">
                  <c:v>826.57</c:v>
                </c:pt>
                <c:pt idx="4850">
                  <c:v>826.74</c:v>
                </c:pt>
                <c:pt idx="4851">
                  <c:v>826.91</c:v>
                </c:pt>
                <c:pt idx="4852">
                  <c:v>827.07</c:v>
                </c:pt>
                <c:pt idx="4853">
                  <c:v>827.24</c:v>
                </c:pt>
                <c:pt idx="4854">
                  <c:v>827.41</c:v>
                </c:pt>
                <c:pt idx="4855">
                  <c:v>827.58</c:v>
                </c:pt>
                <c:pt idx="4856">
                  <c:v>827.74</c:v>
                </c:pt>
                <c:pt idx="4857">
                  <c:v>827.91</c:v>
                </c:pt>
                <c:pt idx="4858">
                  <c:v>828.08</c:v>
                </c:pt>
                <c:pt idx="4859">
                  <c:v>828.25</c:v>
                </c:pt>
                <c:pt idx="4860">
                  <c:v>828.41</c:v>
                </c:pt>
                <c:pt idx="4861">
                  <c:v>828.58</c:v>
                </c:pt>
                <c:pt idx="4862">
                  <c:v>828.74</c:v>
                </c:pt>
                <c:pt idx="4863">
                  <c:v>828.91</c:v>
                </c:pt>
                <c:pt idx="4864">
                  <c:v>829.07</c:v>
                </c:pt>
                <c:pt idx="4865">
                  <c:v>829.24</c:v>
                </c:pt>
                <c:pt idx="4866">
                  <c:v>829.41</c:v>
                </c:pt>
                <c:pt idx="4867">
                  <c:v>829.57</c:v>
                </c:pt>
                <c:pt idx="4868">
                  <c:v>829.74</c:v>
                </c:pt>
                <c:pt idx="4869">
                  <c:v>829.91</c:v>
                </c:pt>
                <c:pt idx="4870">
                  <c:v>830.08</c:v>
                </c:pt>
                <c:pt idx="4871">
                  <c:v>830.24</c:v>
                </c:pt>
                <c:pt idx="4872">
                  <c:v>830.41</c:v>
                </c:pt>
                <c:pt idx="4873">
                  <c:v>830.57</c:v>
                </c:pt>
                <c:pt idx="4874">
                  <c:v>830.74</c:v>
                </c:pt>
                <c:pt idx="4875">
                  <c:v>830.91</c:v>
                </c:pt>
                <c:pt idx="4876">
                  <c:v>831.08</c:v>
                </c:pt>
                <c:pt idx="4877">
                  <c:v>831.24</c:v>
                </c:pt>
                <c:pt idx="4878">
                  <c:v>831.41</c:v>
                </c:pt>
                <c:pt idx="4879">
                  <c:v>831.57</c:v>
                </c:pt>
                <c:pt idx="4880">
                  <c:v>831.74</c:v>
                </c:pt>
                <c:pt idx="4881">
                  <c:v>831.91</c:v>
                </c:pt>
                <c:pt idx="4882">
                  <c:v>832.07</c:v>
                </c:pt>
                <c:pt idx="4883">
                  <c:v>832.24</c:v>
                </c:pt>
                <c:pt idx="4884">
                  <c:v>832.41</c:v>
                </c:pt>
                <c:pt idx="4885">
                  <c:v>832.57</c:v>
                </c:pt>
                <c:pt idx="4886">
                  <c:v>832.74</c:v>
                </c:pt>
                <c:pt idx="4887">
                  <c:v>832.91</c:v>
                </c:pt>
                <c:pt idx="4888">
                  <c:v>833.07</c:v>
                </c:pt>
                <c:pt idx="4889">
                  <c:v>833.24</c:v>
                </c:pt>
                <c:pt idx="4890">
                  <c:v>833.4</c:v>
                </c:pt>
                <c:pt idx="4891">
                  <c:v>833.57</c:v>
                </c:pt>
                <c:pt idx="4892">
                  <c:v>833.74</c:v>
                </c:pt>
                <c:pt idx="4893">
                  <c:v>833.91</c:v>
                </c:pt>
                <c:pt idx="4894">
                  <c:v>834.07</c:v>
                </c:pt>
                <c:pt idx="4895">
                  <c:v>834.24</c:v>
                </c:pt>
                <c:pt idx="4896">
                  <c:v>834.4</c:v>
                </c:pt>
                <c:pt idx="4897">
                  <c:v>834.57</c:v>
                </c:pt>
                <c:pt idx="4898">
                  <c:v>834.74</c:v>
                </c:pt>
                <c:pt idx="4899">
                  <c:v>834.9</c:v>
                </c:pt>
                <c:pt idx="4900">
                  <c:v>835.07</c:v>
                </c:pt>
                <c:pt idx="4901">
                  <c:v>835.24</c:v>
                </c:pt>
                <c:pt idx="4902">
                  <c:v>835.4</c:v>
                </c:pt>
                <c:pt idx="4903">
                  <c:v>835.57</c:v>
                </c:pt>
                <c:pt idx="4904">
                  <c:v>835.74</c:v>
                </c:pt>
                <c:pt idx="4905">
                  <c:v>835.9</c:v>
                </c:pt>
                <c:pt idx="4906">
                  <c:v>836.07</c:v>
                </c:pt>
                <c:pt idx="4907">
                  <c:v>836.23</c:v>
                </c:pt>
                <c:pt idx="4908">
                  <c:v>836.4</c:v>
                </c:pt>
                <c:pt idx="4909">
                  <c:v>836.56</c:v>
                </c:pt>
                <c:pt idx="4910">
                  <c:v>836.73</c:v>
                </c:pt>
                <c:pt idx="4911">
                  <c:v>836.9</c:v>
                </c:pt>
                <c:pt idx="4912">
                  <c:v>837.06</c:v>
                </c:pt>
                <c:pt idx="4913">
                  <c:v>837.23</c:v>
                </c:pt>
                <c:pt idx="4914">
                  <c:v>837.4</c:v>
                </c:pt>
                <c:pt idx="4915">
                  <c:v>837.56</c:v>
                </c:pt>
                <c:pt idx="4916">
                  <c:v>837.73</c:v>
                </c:pt>
                <c:pt idx="4917">
                  <c:v>837.89</c:v>
                </c:pt>
                <c:pt idx="4918">
                  <c:v>838.06</c:v>
                </c:pt>
                <c:pt idx="4919">
                  <c:v>838.23</c:v>
                </c:pt>
                <c:pt idx="4920">
                  <c:v>838.39</c:v>
                </c:pt>
                <c:pt idx="4921">
                  <c:v>838.56</c:v>
                </c:pt>
                <c:pt idx="4922">
                  <c:v>838.73</c:v>
                </c:pt>
                <c:pt idx="4923">
                  <c:v>838.89</c:v>
                </c:pt>
                <c:pt idx="4924">
                  <c:v>839.06</c:v>
                </c:pt>
                <c:pt idx="4925">
                  <c:v>839.22</c:v>
                </c:pt>
                <c:pt idx="4926">
                  <c:v>839.39</c:v>
                </c:pt>
                <c:pt idx="4927">
                  <c:v>839.56</c:v>
                </c:pt>
                <c:pt idx="4928">
                  <c:v>839.72</c:v>
                </c:pt>
                <c:pt idx="4929">
                  <c:v>839.89</c:v>
                </c:pt>
                <c:pt idx="4930">
                  <c:v>840.06</c:v>
                </c:pt>
                <c:pt idx="4931">
                  <c:v>840.23</c:v>
                </c:pt>
                <c:pt idx="4932">
                  <c:v>840.39</c:v>
                </c:pt>
                <c:pt idx="4933">
                  <c:v>840.56</c:v>
                </c:pt>
                <c:pt idx="4934">
                  <c:v>840.72</c:v>
                </c:pt>
                <c:pt idx="4935">
                  <c:v>840.89</c:v>
                </c:pt>
                <c:pt idx="4936">
                  <c:v>841.06</c:v>
                </c:pt>
                <c:pt idx="4937">
                  <c:v>841.23</c:v>
                </c:pt>
                <c:pt idx="4938">
                  <c:v>841.39</c:v>
                </c:pt>
                <c:pt idx="4939">
                  <c:v>841.56</c:v>
                </c:pt>
                <c:pt idx="4940">
                  <c:v>841.72</c:v>
                </c:pt>
                <c:pt idx="4941">
                  <c:v>841.89</c:v>
                </c:pt>
                <c:pt idx="4942">
                  <c:v>842.06</c:v>
                </c:pt>
                <c:pt idx="4943">
                  <c:v>842.22</c:v>
                </c:pt>
                <c:pt idx="4944">
                  <c:v>842.39</c:v>
                </c:pt>
                <c:pt idx="4945">
                  <c:v>842.55</c:v>
                </c:pt>
                <c:pt idx="4946">
                  <c:v>842.72</c:v>
                </c:pt>
                <c:pt idx="4947">
                  <c:v>842.89</c:v>
                </c:pt>
                <c:pt idx="4948">
                  <c:v>843.05</c:v>
                </c:pt>
                <c:pt idx="4949">
                  <c:v>843.22</c:v>
                </c:pt>
                <c:pt idx="4950">
                  <c:v>843.38</c:v>
                </c:pt>
                <c:pt idx="4951">
                  <c:v>843.55</c:v>
                </c:pt>
                <c:pt idx="4952">
                  <c:v>843.71</c:v>
                </c:pt>
                <c:pt idx="4953">
                  <c:v>843.88</c:v>
                </c:pt>
                <c:pt idx="4954">
                  <c:v>844.04</c:v>
                </c:pt>
                <c:pt idx="4955">
                  <c:v>844.21</c:v>
                </c:pt>
                <c:pt idx="4956">
                  <c:v>844.38</c:v>
                </c:pt>
                <c:pt idx="4957">
                  <c:v>844.54</c:v>
                </c:pt>
                <c:pt idx="4958">
                  <c:v>844.7</c:v>
                </c:pt>
                <c:pt idx="4959">
                  <c:v>844.86</c:v>
                </c:pt>
                <c:pt idx="4960">
                  <c:v>845.03</c:v>
                </c:pt>
                <c:pt idx="4961">
                  <c:v>845.2</c:v>
                </c:pt>
                <c:pt idx="4962">
                  <c:v>845.36</c:v>
                </c:pt>
                <c:pt idx="4963">
                  <c:v>845.52</c:v>
                </c:pt>
                <c:pt idx="4964">
                  <c:v>845.69</c:v>
                </c:pt>
                <c:pt idx="4965">
                  <c:v>845.85</c:v>
                </c:pt>
                <c:pt idx="4966">
                  <c:v>846.01</c:v>
                </c:pt>
                <c:pt idx="4967">
                  <c:v>846.17</c:v>
                </c:pt>
                <c:pt idx="4968">
                  <c:v>846.34</c:v>
                </c:pt>
                <c:pt idx="4969">
                  <c:v>846.5</c:v>
                </c:pt>
                <c:pt idx="4970">
                  <c:v>846.66</c:v>
                </c:pt>
                <c:pt idx="4971">
                  <c:v>846.82</c:v>
                </c:pt>
                <c:pt idx="4972">
                  <c:v>846.99</c:v>
                </c:pt>
                <c:pt idx="4973">
                  <c:v>847.15</c:v>
                </c:pt>
                <c:pt idx="4974">
                  <c:v>847.32</c:v>
                </c:pt>
                <c:pt idx="4975">
                  <c:v>847.48</c:v>
                </c:pt>
                <c:pt idx="4976">
                  <c:v>847.64</c:v>
                </c:pt>
                <c:pt idx="4977">
                  <c:v>847.8</c:v>
                </c:pt>
                <c:pt idx="4978">
                  <c:v>847.96</c:v>
                </c:pt>
                <c:pt idx="4979">
                  <c:v>848.12</c:v>
                </c:pt>
                <c:pt idx="4980">
                  <c:v>848.28</c:v>
                </c:pt>
                <c:pt idx="4981">
                  <c:v>848.45</c:v>
                </c:pt>
                <c:pt idx="4982">
                  <c:v>848.61</c:v>
                </c:pt>
                <c:pt idx="4983">
                  <c:v>848.77</c:v>
                </c:pt>
                <c:pt idx="4984">
                  <c:v>848.93</c:v>
                </c:pt>
                <c:pt idx="4985">
                  <c:v>849.09</c:v>
                </c:pt>
                <c:pt idx="4986">
                  <c:v>849.25</c:v>
                </c:pt>
                <c:pt idx="4987">
                  <c:v>849.41</c:v>
                </c:pt>
                <c:pt idx="4988">
                  <c:v>849.57</c:v>
                </c:pt>
                <c:pt idx="4989">
                  <c:v>849.73</c:v>
                </c:pt>
                <c:pt idx="4990">
                  <c:v>849.89</c:v>
                </c:pt>
                <c:pt idx="4991">
                  <c:v>850.05</c:v>
                </c:pt>
                <c:pt idx="4992">
                  <c:v>850.21</c:v>
                </c:pt>
                <c:pt idx="4993">
                  <c:v>850.37</c:v>
                </c:pt>
                <c:pt idx="4994">
                  <c:v>850.53</c:v>
                </c:pt>
                <c:pt idx="4995">
                  <c:v>850.7</c:v>
                </c:pt>
                <c:pt idx="4996">
                  <c:v>850.85</c:v>
                </c:pt>
                <c:pt idx="4997">
                  <c:v>851.01</c:v>
                </c:pt>
                <c:pt idx="4998">
                  <c:v>851.18</c:v>
                </c:pt>
                <c:pt idx="4999">
                  <c:v>851.33</c:v>
                </c:pt>
                <c:pt idx="5000">
                  <c:v>851.5</c:v>
                </c:pt>
                <c:pt idx="5001">
                  <c:v>851.65</c:v>
                </c:pt>
                <c:pt idx="5002">
                  <c:v>851.82</c:v>
                </c:pt>
                <c:pt idx="5003">
                  <c:v>851.98</c:v>
                </c:pt>
                <c:pt idx="5004">
                  <c:v>852.14</c:v>
                </c:pt>
                <c:pt idx="5005">
                  <c:v>852.3</c:v>
                </c:pt>
                <c:pt idx="5006">
                  <c:v>852.46</c:v>
                </c:pt>
                <c:pt idx="5007">
                  <c:v>852.62</c:v>
                </c:pt>
                <c:pt idx="5008">
                  <c:v>852.78</c:v>
                </c:pt>
                <c:pt idx="5009">
                  <c:v>852.94</c:v>
                </c:pt>
                <c:pt idx="5010">
                  <c:v>853.1</c:v>
                </c:pt>
                <c:pt idx="5011">
                  <c:v>853.26</c:v>
                </c:pt>
                <c:pt idx="5012">
                  <c:v>853.42</c:v>
                </c:pt>
                <c:pt idx="5013">
                  <c:v>853.59</c:v>
                </c:pt>
                <c:pt idx="5014">
                  <c:v>853.75</c:v>
                </c:pt>
                <c:pt idx="5015">
                  <c:v>853.91</c:v>
                </c:pt>
                <c:pt idx="5016">
                  <c:v>854.07</c:v>
                </c:pt>
                <c:pt idx="5017">
                  <c:v>854.23</c:v>
                </c:pt>
                <c:pt idx="5018">
                  <c:v>854.39</c:v>
                </c:pt>
                <c:pt idx="5019">
                  <c:v>854.55</c:v>
                </c:pt>
                <c:pt idx="5020">
                  <c:v>854.71</c:v>
                </c:pt>
                <c:pt idx="5021">
                  <c:v>854.87</c:v>
                </c:pt>
                <c:pt idx="5022">
                  <c:v>855.03</c:v>
                </c:pt>
                <c:pt idx="5023">
                  <c:v>855.2</c:v>
                </c:pt>
                <c:pt idx="5024">
                  <c:v>855.36</c:v>
                </c:pt>
                <c:pt idx="5025">
                  <c:v>855.52</c:v>
                </c:pt>
                <c:pt idx="5026">
                  <c:v>855.69</c:v>
                </c:pt>
                <c:pt idx="5027">
                  <c:v>855.85</c:v>
                </c:pt>
                <c:pt idx="5028">
                  <c:v>856.01</c:v>
                </c:pt>
                <c:pt idx="5029">
                  <c:v>856.17</c:v>
                </c:pt>
                <c:pt idx="5030">
                  <c:v>856.34</c:v>
                </c:pt>
                <c:pt idx="5031">
                  <c:v>856.5</c:v>
                </c:pt>
                <c:pt idx="5032">
                  <c:v>856.66</c:v>
                </c:pt>
                <c:pt idx="5033">
                  <c:v>856.82</c:v>
                </c:pt>
                <c:pt idx="5034">
                  <c:v>856.99</c:v>
                </c:pt>
                <c:pt idx="5035">
                  <c:v>857.15</c:v>
                </c:pt>
                <c:pt idx="5036">
                  <c:v>857.31</c:v>
                </c:pt>
                <c:pt idx="5037">
                  <c:v>857.48</c:v>
                </c:pt>
                <c:pt idx="5038">
                  <c:v>857.64</c:v>
                </c:pt>
                <c:pt idx="5039">
                  <c:v>857.8</c:v>
                </c:pt>
                <c:pt idx="5040">
                  <c:v>857.96</c:v>
                </c:pt>
                <c:pt idx="5041">
                  <c:v>858.13</c:v>
                </c:pt>
                <c:pt idx="5042">
                  <c:v>858.29</c:v>
                </c:pt>
                <c:pt idx="5043">
                  <c:v>858.46</c:v>
                </c:pt>
                <c:pt idx="5044">
                  <c:v>858.62</c:v>
                </c:pt>
                <c:pt idx="5045">
                  <c:v>858.78</c:v>
                </c:pt>
                <c:pt idx="5046">
                  <c:v>858.95</c:v>
                </c:pt>
                <c:pt idx="5047">
                  <c:v>859.11</c:v>
                </c:pt>
                <c:pt idx="5048">
                  <c:v>859.28</c:v>
                </c:pt>
                <c:pt idx="5049">
                  <c:v>859.44</c:v>
                </c:pt>
                <c:pt idx="5050">
                  <c:v>859.6</c:v>
                </c:pt>
                <c:pt idx="5051">
                  <c:v>859.77</c:v>
                </c:pt>
                <c:pt idx="5052">
                  <c:v>859.93</c:v>
                </c:pt>
                <c:pt idx="5053">
                  <c:v>860.1</c:v>
                </c:pt>
                <c:pt idx="5054">
                  <c:v>860.26</c:v>
                </c:pt>
                <c:pt idx="5055">
                  <c:v>860.42</c:v>
                </c:pt>
                <c:pt idx="5056">
                  <c:v>860.59</c:v>
                </c:pt>
                <c:pt idx="5057">
                  <c:v>860.75</c:v>
                </c:pt>
                <c:pt idx="5058">
                  <c:v>860.92</c:v>
                </c:pt>
                <c:pt idx="5059">
                  <c:v>861.08</c:v>
                </c:pt>
                <c:pt idx="5060">
                  <c:v>861.25</c:v>
                </c:pt>
                <c:pt idx="5061">
                  <c:v>861.41</c:v>
                </c:pt>
                <c:pt idx="5062">
                  <c:v>861.58</c:v>
                </c:pt>
                <c:pt idx="5063">
                  <c:v>861.75</c:v>
                </c:pt>
                <c:pt idx="5064">
                  <c:v>861.91</c:v>
                </c:pt>
                <c:pt idx="5065">
                  <c:v>862.08</c:v>
                </c:pt>
                <c:pt idx="5066">
                  <c:v>862.24</c:v>
                </c:pt>
                <c:pt idx="5067">
                  <c:v>862.41</c:v>
                </c:pt>
                <c:pt idx="5068">
                  <c:v>862.57</c:v>
                </c:pt>
                <c:pt idx="5069">
                  <c:v>862.74</c:v>
                </c:pt>
                <c:pt idx="5070">
                  <c:v>862.9</c:v>
                </c:pt>
                <c:pt idx="5071">
                  <c:v>863.07</c:v>
                </c:pt>
                <c:pt idx="5072">
                  <c:v>863.24</c:v>
                </c:pt>
                <c:pt idx="5073">
                  <c:v>863.4</c:v>
                </c:pt>
                <c:pt idx="5074">
                  <c:v>863.57</c:v>
                </c:pt>
                <c:pt idx="5075">
                  <c:v>863.73</c:v>
                </c:pt>
                <c:pt idx="5076">
                  <c:v>863.9</c:v>
                </c:pt>
                <c:pt idx="5077">
                  <c:v>864.07</c:v>
                </c:pt>
                <c:pt idx="5078">
                  <c:v>864.23</c:v>
                </c:pt>
                <c:pt idx="5079">
                  <c:v>864.4</c:v>
                </c:pt>
                <c:pt idx="5080">
                  <c:v>864.56</c:v>
                </c:pt>
                <c:pt idx="5081">
                  <c:v>864.73</c:v>
                </c:pt>
                <c:pt idx="5082">
                  <c:v>864.9</c:v>
                </c:pt>
                <c:pt idx="5083">
                  <c:v>865.06</c:v>
                </c:pt>
                <c:pt idx="5084">
                  <c:v>865.23</c:v>
                </c:pt>
                <c:pt idx="5085">
                  <c:v>865.4</c:v>
                </c:pt>
                <c:pt idx="5086">
                  <c:v>865.56</c:v>
                </c:pt>
                <c:pt idx="5087">
                  <c:v>865.73</c:v>
                </c:pt>
                <c:pt idx="5088">
                  <c:v>865.9</c:v>
                </c:pt>
                <c:pt idx="5089">
                  <c:v>866.06</c:v>
                </c:pt>
                <c:pt idx="5090">
                  <c:v>866.23</c:v>
                </c:pt>
                <c:pt idx="5091">
                  <c:v>866.4</c:v>
                </c:pt>
                <c:pt idx="5092">
                  <c:v>866.56</c:v>
                </c:pt>
                <c:pt idx="5093">
                  <c:v>866.73</c:v>
                </c:pt>
                <c:pt idx="5094">
                  <c:v>866.9</c:v>
                </c:pt>
                <c:pt idx="5095">
                  <c:v>867.06</c:v>
                </c:pt>
                <c:pt idx="5096">
                  <c:v>867.23</c:v>
                </c:pt>
                <c:pt idx="5097">
                  <c:v>867.4</c:v>
                </c:pt>
                <c:pt idx="5098">
                  <c:v>867.56</c:v>
                </c:pt>
                <c:pt idx="5099">
                  <c:v>867.73</c:v>
                </c:pt>
                <c:pt idx="5100">
                  <c:v>867.9</c:v>
                </c:pt>
                <c:pt idx="5101">
                  <c:v>868.06</c:v>
                </c:pt>
                <c:pt idx="5102">
                  <c:v>868.23</c:v>
                </c:pt>
                <c:pt idx="5103">
                  <c:v>868.4</c:v>
                </c:pt>
                <c:pt idx="5104">
                  <c:v>868.56</c:v>
                </c:pt>
                <c:pt idx="5105">
                  <c:v>868.73</c:v>
                </c:pt>
                <c:pt idx="5106">
                  <c:v>868.9</c:v>
                </c:pt>
                <c:pt idx="5107">
                  <c:v>869.07</c:v>
                </c:pt>
                <c:pt idx="5108">
                  <c:v>869.23</c:v>
                </c:pt>
                <c:pt idx="5109">
                  <c:v>869.4</c:v>
                </c:pt>
                <c:pt idx="5110">
                  <c:v>869.57</c:v>
                </c:pt>
                <c:pt idx="5111">
                  <c:v>869.73</c:v>
                </c:pt>
                <c:pt idx="5112">
                  <c:v>869.9</c:v>
                </c:pt>
                <c:pt idx="5113">
                  <c:v>870.07</c:v>
                </c:pt>
                <c:pt idx="5114">
                  <c:v>870.23</c:v>
                </c:pt>
                <c:pt idx="5115">
                  <c:v>870.4</c:v>
                </c:pt>
                <c:pt idx="5116">
                  <c:v>870.57</c:v>
                </c:pt>
                <c:pt idx="5117">
                  <c:v>870.74</c:v>
                </c:pt>
                <c:pt idx="5118">
                  <c:v>870.9</c:v>
                </c:pt>
                <c:pt idx="5119">
                  <c:v>871.07</c:v>
                </c:pt>
                <c:pt idx="5120">
                  <c:v>871.24</c:v>
                </c:pt>
                <c:pt idx="5121">
                  <c:v>871.4</c:v>
                </c:pt>
                <c:pt idx="5122">
                  <c:v>871.57</c:v>
                </c:pt>
                <c:pt idx="5123">
                  <c:v>871.74</c:v>
                </c:pt>
                <c:pt idx="5124">
                  <c:v>871.9</c:v>
                </c:pt>
                <c:pt idx="5125">
                  <c:v>872.07</c:v>
                </c:pt>
                <c:pt idx="5126">
                  <c:v>872.24</c:v>
                </c:pt>
                <c:pt idx="5127">
                  <c:v>872.4</c:v>
                </c:pt>
                <c:pt idx="5128">
                  <c:v>872.57</c:v>
                </c:pt>
                <c:pt idx="5129">
                  <c:v>872.74</c:v>
                </c:pt>
                <c:pt idx="5130">
                  <c:v>872.9</c:v>
                </c:pt>
                <c:pt idx="5131">
                  <c:v>873.07</c:v>
                </c:pt>
                <c:pt idx="5132">
                  <c:v>873.24</c:v>
                </c:pt>
                <c:pt idx="5133">
                  <c:v>873.41</c:v>
                </c:pt>
                <c:pt idx="5134">
                  <c:v>873.57</c:v>
                </c:pt>
                <c:pt idx="5135">
                  <c:v>873.74</c:v>
                </c:pt>
                <c:pt idx="5136">
                  <c:v>873.91</c:v>
                </c:pt>
                <c:pt idx="5137">
                  <c:v>874.07</c:v>
                </c:pt>
                <c:pt idx="5138">
                  <c:v>874.24</c:v>
                </c:pt>
                <c:pt idx="5139">
                  <c:v>874.41</c:v>
                </c:pt>
                <c:pt idx="5140">
                  <c:v>874.57</c:v>
                </c:pt>
                <c:pt idx="5141">
                  <c:v>874.74</c:v>
                </c:pt>
                <c:pt idx="5142">
                  <c:v>874.91</c:v>
                </c:pt>
                <c:pt idx="5143">
                  <c:v>875.07</c:v>
                </c:pt>
                <c:pt idx="5144">
                  <c:v>875.24</c:v>
                </c:pt>
                <c:pt idx="5145">
                  <c:v>875.4</c:v>
                </c:pt>
                <c:pt idx="5146">
                  <c:v>875.57</c:v>
                </c:pt>
                <c:pt idx="5147">
                  <c:v>875.74</c:v>
                </c:pt>
                <c:pt idx="5148">
                  <c:v>875.9</c:v>
                </c:pt>
                <c:pt idx="5149">
                  <c:v>876.07</c:v>
                </c:pt>
                <c:pt idx="5150">
                  <c:v>876.24</c:v>
                </c:pt>
                <c:pt idx="5151">
                  <c:v>876.4</c:v>
                </c:pt>
                <c:pt idx="5152">
                  <c:v>876.57</c:v>
                </c:pt>
                <c:pt idx="5153">
                  <c:v>876.74</c:v>
                </c:pt>
                <c:pt idx="5154">
                  <c:v>876.9</c:v>
                </c:pt>
                <c:pt idx="5155">
                  <c:v>877.07</c:v>
                </c:pt>
                <c:pt idx="5156">
                  <c:v>877.23</c:v>
                </c:pt>
                <c:pt idx="5157">
                  <c:v>877.41</c:v>
                </c:pt>
                <c:pt idx="5158">
                  <c:v>877.57</c:v>
                </c:pt>
                <c:pt idx="5159">
                  <c:v>877.74</c:v>
                </c:pt>
                <c:pt idx="5160">
                  <c:v>877.9</c:v>
                </c:pt>
                <c:pt idx="5161">
                  <c:v>878.07</c:v>
                </c:pt>
                <c:pt idx="5162">
                  <c:v>878.23</c:v>
                </c:pt>
                <c:pt idx="5163">
                  <c:v>878.4</c:v>
                </c:pt>
                <c:pt idx="5164">
                  <c:v>878.57</c:v>
                </c:pt>
                <c:pt idx="5165">
                  <c:v>878.73</c:v>
                </c:pt>
                <c:pt idx="5166">
                  <c:v>878.9</c:v>
                </c:pt>
                <c:pt idx="5167">
                  <c:v>879.07</c:v>
                </c:pt>
                <c:pt idx="5168">
                  <c:v>879.23</c:v>
                </c:pt>
                <c:pt idx="5169">
                  <c:v>879.4</c:v>
                </c:pt>
                <c:pt idx="5170">
                  <c:v>879.57</c:v>
                </c:pt>
                <c:pt idx="5171">
                  <c:v>879.73</c:v>
                </c:pt>
                <c:pt idx="5172">
                  <c:v>879.9</c:v>
                </c:pt>
                <c:pt idx="5173">
                  <c:v>880.06</c:v>
                </c:pt>
                <c:pt idx="5174">
                  <c:v>880.23</c:v>
                </c:pt>
                <c:pt idx="5175">
                  <c:v>880.4</c:v>
                </c:pt>
                <c:pt idx="5176">
                  <c:v>880.56</c:v>
                </c:pt>
                <c:pt idx="5177">
                  <c:v>880.73</c:v>
                </c:pt>
                <c:pt idx="5178">
                  <c:v>880.89</c:v>
                </c:pt>
                <c:pt idx="5179">
                  <c:v>881.06</c:v>
                </c:pt>
                <c:pt idx="5180">
                  <c:v>881.23</c:v>
                </c:pt>
                <c:pt idx="5181">
                  <c:v>881.39</c:v>
                </c:pt>
                <c:pt idx="5182">
                  <c:v>881.56</c:v>
                </c:pt>
                <c:pt idx="5183">
                  <c:v>881.73</c:v>
                </c:pt>
                <c:pt idx="5184">
                  <c:v>881.9</c:v>
                </c:pt>
                <c:pt idx="5185">
                  <c:v>882.06</c:v>
                </c:pt>
                <c:pt idx="5186">
                  <c:v>882.23</c:v>
                </c:pt>
                <c:pt idx="5187">
                  <c:v>882.39</c:v>
                </c:pt>
                <c:pt idx="5188">
                  <c:v>882.56</c:v>
                </c:pt>
                <c:pt idx="5189">
                  <c:v>882.73</c:v>
                </c:pt>
                <c:pt idx="5190">
                  <c:v>882.89</c:v>
                </c:pt>
                <c:pt idx="5191">
                  <c:v>883.06</c:v>
                </c:pt>
                <c:pt idx="5192">
                  <c:v>883.23</c:v>
                </c:pt>
                <c:pt idx="5193">
                  <c:v>883.39</c:v>
                </c:pt>
                <c:pt idx="5194">
                  <c:v>883.57</c:v>
                </c:pt>
                <c:pt idx="5195">
                  <c:v>883.73</c:v>
                </c:pt>
                <c:pt idx="5196">
                  <c:v>883.9</c:v>
                </c:pt>
                <c:pt idx="5197">
                  <c:v>884.06</c:v>
                </c:pt>
                <c:pt idx="5198">
                  <c:v>884.23</c:v>
                </c:pt>
                <c:pt idx="5199">
                  <c:v>884.4</c:v>
                </c:pt>
                <c:pt idx="5200">
                  <c:v>884.56</c:v>
                </c:pt>
                <c:pt idx="5201">
                  <c:v>884.73</c:v>
                </c:pt>
                <c:pt idx="5202">
                  <c:v>884.9</c:v>
                </c:pt>
                <c:pt idx="5203">
                  <c:v>885.07</c:v>
                </c:pt>
                <c:pt idx="5204">
                  <c:v>885.23</c:v>
                </c:pt>
                <c:pt idx="5205">
                  <c:v>885.4</c:v>
                </c:pt>
                <c:pt idx="5206">
                  <c:v>885.57</c:v>
                </c:pt>
                <c:pt idx="5207">
                  <c:v>885.73</c:v>
                </c:pt>
                <c:pt idx="5208">
                  <c:v>885.9</c:v>
                </c:pt>
                <c:pt idx="5209">
                  <c:v>886.07</c:v>
                </c:pt>
                <c:pt idx="5210">
                  <c:v>886.23</c:v>
                </c:pt>
                <c:pt idx="5211">
                  <c:v>886.4</c:v>
                </c:pt>
                <c:pt idx="5212">
                  <c:v>886.57</c:v>
                </c:pt>
                <c:pt idx="5213">
                  <c:v>886.73</c:v>
                </c:pt>
                <c:pt idx="5214">
                  <c:v>886.9</c:v>
                </c:pt>
                <c:pt idx="5215">
                  <c:v>887.07</c:v>
                </c:pt>
                <c:pt idx="5216">
                  <c:v>887.23</c:v>
                </c:pt>
                <c:pt idx="5217">
                  <c:v>887.4</c:v>
                </c:pt>
                <c:pt idx="5218">
                  <c:v>887.57</c:v>
                </c:pt>
                <c:pt idx="5219">
                  <c:v>887.73</c:v>
                </c:pt>
                <c:pt idx="5220">
                  <c:v>887.9</c:v>
                </c:pt>
                <c:pt idx="5221">
                  <c:v>888.07</c:v>
                </c:pt>
                <c:pt idx="5222">
                  <c:v>888.24</c:v>
                </c:pt>
                <c:pt idx="5223">
                  <c:v>888.4</c:v>
                </c:pt>
                <c:pt idx="5224">
                  <c:v>888.57</c:v>
                </c:pt>
                <c:pt idx="5225">
                  <c:v>888.74</c:v>
                </c:pt>
                <c:pt idx="5226">
                  <c:v>888.9</c:v>
                </c:pt>
                <c:pt idx="5227">
                  <c:v>889.07</c:v>
                </c:pt>
                <c:pt idx="5228">
                  <c:v>889.23</c:v>
                </c:pt>
                <c:pt idx="5229">
                  <c:v>889.4</c:v>
                </c:pt>
                <c:pt idx="5230">
                  <c:v>889.57</c:v>
                </c:pt>
                <c:pt idx="5231">
                  <c:v>889.73</c:v>
                </c:pt>
                <c:pt idx="5232">
                  <c:v>889.9</c:v>
                </c:pt>
                <c:pt idx="5233">
                  <c:v>890.07</c:v>
                </c:pt>
                <c:pt idx="5234">
                  <c:v>890.23</c:v>
                </c:pt>
                <c:pt idx="5235">
                  <c:v>890.4</c:v>
                </c:pt>
                <c:pt idx="5236">
                  <c:v>890.56</c:v>
                </c:pt>
                <c:pt idx="5237">
                  <c:v>890.73</c:v>
                </c:pt>
                <c:pt idx="5238">
                  <c:v>890.89</c:v>
                </c:pt>
                <c:pt idx="5239">
                  <c:v>891.06</c:v>
                </c:pt>
                <c:pt idx="5240">
                  <c:v>891.23</c:v>
                </c:pt>
                <c:pt idx="5241">
                  <c:v>891.39</c:v>
                </c:pt>
                <c:pt idx="5242">
                  <c:v>891.56</c:v>
                </c:pt>
                <c:pt idx="5243">
                  <c:v>891.73</c:v>
                </c:pt>
                <c:pt idx="5244">
                  <c:v>891.89</c:v>
                </c:pt>
                <c:pt idx="5245">
                  <c:v>892.06</c:v>
                </c:pt>
                <c:pt idx="5246">
                  <c:v>892.22</c:v>
                </c:pt>
                <c:pt idx="5247">
                  <c:v>892.39</c:v>
                </c:pt>
                <c:pt idx="5248">
                  <c:v>892.55</c:v>
                </c:pt>
                <c:pt idx="5249">
                  <c:v>892.72</c:v>
                </c:pt>
                <c:pt idx="5250">
                  <c:v>892.89</c:v>
                </c:pt>
                <c:pt idx="5251">
                  <c:v>893.05</c:v>
                </c:pt>
                <c:pt idx="5252">
                  <c:v>893.22</c:v>
                </c:pt>
                <c:pt idx="5253">
                  <c:v>893.38</c:v>
                </c:pt>
                <c:pt idx="5254">
                  <c:v>893.55</c:v>
                </c:pt>
                <c:pt idx="5255">
                  <c:v>893.72</c:v>
                </c:pt>
                <c:pt idx="5256">
                  <c:v>893.88</c:v>
                </c:pt>
                <c:pt idx="5257">
                  <c:v>894.05</c:v>
                </c:pt>
                <c:pt idx="5258">
                  <c:v>894.21</c:v>
                </c:pt>
                <c:pt idx="5259">
                  <c:v>894.38</c:v>
                </c:pt>
                <c:pt idx="5260">
                  <c:v>894.54</c:v>
                </c:pt>
                <c:pt idx="5261">
                  <c:v>894.71</c:v>
                </c:pt>
                <c:pt idx="5262">
                  <c:v>894.87</c:v>
                </c:pt>
                <c:pt idx="5263">
                  <c:v>895.04</c:v>
                </c:pt>
                <c:pt idx="5264">
                  <c:v>895.21</c:v>
                </c:pt>
                <c:pt idx="5265">
                  <c:v>895.38</c:v>
                </c:pt>
                <c:pt idx="5266">
                  <c:v>895.54</c:v>
                </c:pt>
                <c:pt idx="5267">
                  <c:v>895.71</c:v>
                </c:pt>
                <c:pt idx="5268">
                  <c:v>895.87</c:v>
                </c:pt>
                <c:pt idx="5269">
                  <c:v>896.04</c:v>
                </c:pt>
                <c:pt idx="5270">
                  <c:v>896.2</c:v>
                </c:pt>
                <c:pt idx="5271">
                  <c:v>896.37</c:v>
                </c:pt>
                <c:pt idx="5272">
                  <c:v>896.53</c:v>
                </c:pt>
                <c:pt idx="5273">
                  <c:v>896.7</c:v>
                </c:pt>
                <c:pt idx="5274">
                  <c:v>896.87</c:v>
                </c:pt>
                <c:pt idx="5275">
                  <c:v>897.03</c:v>
                </c:pt>
                <c:pt idx="5276">
                  <c:v>897.2</c:v>
                </c:pt>
                <c:pt idx="5277">
                  <c:v>897.36</c:v>
                </c:pt>
                <c:pt idx="5278">
                  <c:v>897.53</c:v>
                </c:pt>
                <c:pt idx="5279">
                  <c:v>897.7</c:v>
                </c:pt>
                <c:pt idx="5280">
                  <c:v>897.86</c:v>
                </c:pt>
                <c:pt idx="5281">
                  <c:v>898.03</c:v>
                </c:pt>
                <c:pt idx="5282">
                  <c:v>898.19</c:v>
                </c:pt>
                <c:pt idx="5283">
                  <c:v>898.36</c:v>
                </c:pt>
                <c:pt idx="5284">
                  <c:v>898.52</c:v>
                </c:pt>
                <c:pt idx="5285">
                  <c:v>898.69</c:v>
                </c:pt>
                <c:pt idx="5286">
                  <c:v>898.85</c:v>
                </c:pt>
                <c:pt idx="5287">
                  <c:v>899.02</c:v>
                </c:pt>
                <c:pt idx="5288">
                  <c:v>899.19</c:v>
                </c:pt>
                <c:pt idx="5289">
                  <c:v>899.35</c:v>
                </c:pt>
                <c:pt idx="5290">
                  <c:v>899.52</c:v>
                </c:pt>
                <c:pt idx="5291">
                  <c:v>899.69</c:v>
                </c:pt>
                <c:pt idx="5292">
                  <c:v>899.85</c:v>
                </c:pt>
                <c:pt idx="5293">
                  <c:v>900.02</c:v>
                </c:pt>
                <c:pt idx="5294">
                  <c:v>900.18</c:v>
                </c:pt>
                <c:pt idx="5295">
                  <c:v>900.35</c:v>
                </c:pt>
                <c:pt idx="5296">
                  <c:v>900.52</c:v>
                </c:pt>
                <c:pt idx="5297">
                  <c:v>900.68</c:v>
                </c:pt>
                <c:pt idx="5298">
                  <c:v>900.85</c:v>
                </c:pt>
                <c:pt idx="5299">
                  <c:v>901.01</c:v>
                </c:pt>
                <c:pt idx="5300">
                  <c:v>901.18</c:v>
                </c:pt>
                <c:pt idx="5301">
                  <c:v>901.34</c:v>
                </c:pt>
                <c:pt idx="5302">
                  <c:v>901.51</c:v>
                </c:pt>
                <c:pt idx="5303">
                  <c:v>901.68</c:v>
                </c:pt>
                <c:pt idx="5304">
                  <c:v>901.85</c:v>
                </c:pt>
                <c:pt idx="5305">
                  <c:v>902.01</c:v>
                </c:pt>
                <c:pt idx="5306">
                  <c:v>902.17</c:v>
                </c:pt>
                <c:pt idx="5307">
                  <c:v>902.34</c:v>
                </c:pt>
                <c:pt idx="5308">
                  <c:v>902.5</c:v>
                </c:pt>
                <c:pt idx="5309">
                  <c:v>902.67</c:v>
                </c:pt>
                <c:pt idx="5310">
                  <c:v>902.84</c:v>
                </c:pt>
                <c:pt idx="5311">
                  <c:v>903</c:v>
                </c:pt>
                <c:pt idx="5312">
                  <c:v>903.17</c:v>
                </c:pt>
                <c:pt idx="5313">
                  <c:v>903.33</c:v>
                </c:pt>
                <c:pt idx="5314">
                  <c:v>903.5</c:v>
                </c:pt>
                <c:pt idx="5315">
                  <c:v>903.67</c:v>
                </c:pt>
                <c:pt idx="5316">
                  <c:v>903.84</c:v>
                </c:pt>
                <c:pt idx="5317">
                  <c:v>904</c:v>
                </c:pt>
                <c:pt idx="5318">
                  <c:v>904.17</c:v>
                </c:pt>
                <c:pt idx="5319">
                  <c:v>904.34</c:v>
                </c:pt>
                <c:pt idx="5320">
                  <c:v>904.5</c:v>
                </c:pt>
                <c:pt idx="5321">
                  <c:v>904.67</c:v>
                </c:pt>
                <c:pt idx="5322">
                  <c:v>904.83</c:v>
                </c:pt>
                <c:pt idx="5323">
                  <c:v>905</c:v>
                </c:pt>
                <c:pt idx="5324">
                  <c:v>905.17</c:v>
                </c:pt>
                <c:pt idx="5325">
                  <c:v>905.33</c:v>
                </c:pt>
                <c:pt idx="5326">
                  <c:v>905.5</c:v>
                </c:pt>
                <c:pt idx="5327">
                  <c:v>905.67</c:v>
                </c:pt>
                <c:pt idx="5328">
                  <c:v>905.83</c:v>
                </c:pt>
                <c:pt idx="5329">
                  <c:v>906</c:v>
                </c:pt>
                <c:pt idx="5330">
                  <c:v>906.17</c:v>
                </c:pt>
                <c:pt idx="5331">
                  <c:v>906.33</c:v>
                </c:pt>
                <c:pt idx="5332">
                  <c:v>906.5</c:v>
                </c:pt>
                <c:pt idx="5333">
                  <c:v>906.67</c:v>
                </c:pt>
                <c:pt idx="5334">
                  <c:v>906.83</c:v>
                </c:pt>
                <c:pt idx="5335">
                  <c:v>907</c:v>
                </c:pt>
                <c:pt idx="5336">
                  <c:v>907.16</c:v>
                </c:pt>
                <c:pt idx="5337">
                  <c:v>907.33</c:v>
                </c:pt>
                <c:pt idx="5338">
                  <c:v>907.5</c:v>
                </c:pt>
                <c:pt idx="5339">
                  <c:v>907.66</c:v>
                </c:pt>
                <c:pt idx="5340">
                  <c:v>907.83</c:v>
                </c:pt>
                <c:pt idx="5341">
                  <c:v>908</c:v>
                </c:pt>
                <c:pt idx="5342">
                  <c:v>908.16</c:v>
                </c:pt>
                <c:pt idx="5343">
                  <c:v>908.33</c:v>
                </c:pt>
                <c:pt idx="5344">
                  <c:v>908.5</c:v>
                </c:pt>
                <c:pt idx="5345">
                  <c:v>908.66</c:v>
                </c:pt>
                <c:pt idx="5346">
                  <c:v>908.83</c:v>
                </c:pt>
                <c:pt idx="5347">
                  <c:v>908.99</c:v>
                </c:pt>
                <c:pt idx="5348">
                  <c:v>909.16</c:v>
                </c:pt>
                <c:pt idx="5349">
                  <c:v>909.33</c:v>
                </c:pt>
                <c:pt idx="5350">
                  <c:v>909.5</c:v>
                </c:pt>
                <c:pt idx="5351">
                  <c:v>909.66</c:v>
                </c:pt>
                <c:pt idx="5352">
                  <c:v>909.83</c:v>
                </c:pt>
                <c:pt idx="5353">
                  <c:v>909.99</c:v>
                </c:pt>
                <c:pt idx="5354">
                  <c:v>910.16</c:v>
                </c:pt>
                <c:pt idx="5355">
                  <c:v>910.33</c:v>
                </c:pt>
                <c:pt idx="5356">
                  <c:v>910.5</c:v>
                </c:pt>
                <c:pt idx="5357">
                  <c:v>910.66</c:v>
                </c:pt>
                <c:pt idx="5358">
                  <c:v>910.83</c:v>
                </c:pt>
                <c:pt idx="5359">
                  <c:v>911</c:v>
                </c:pt>
                <c:pt idx="5360">
                  <c:v>911.16</c:v>
                </c:pt>
                <c:pt idx="5361">
                  <c:v>911.33</c:v>
                </c:pt>
                <c:pt idx="5362">
                  <c:v>911.49</c:v>
                </c:pt>
                <c:pt idx="5363">
                  <c:v>911.66</c:v>
                </c:pt>
                <c:pt idx="5364">
                  <c:v>911.83</c:v>
                </c:pt>
                <c:pt idx="5365">
                  <c:v>911.99</c:v>
                </c:pt>
                <c:pt idx="5366">
                  <c:v>912.16</c:v>
                </c:pt>
                <c:pt idx="5367">
                  <c:v>912.33</c:v>
                </c:pt>
                <c:pt idx="5368">
                  <c:v>912.49</c:v>
                </c:pt>
                <c:pt idx="5369">
                  <c:v>912.66</c:v>
                </c:pt>
                <c:pt idx="5370">
                  <c:v>912.83</c:v>
                </c:pt>
                <c:pt idx="5371">
                  <c:v>913</c:v>
                </c:pt>
                <c:pt idx="5372">
                  <c:v>913.16</c:v>
                </c:pt>
                <c:pt idx="5373">
                  <c:v>913.33</c:v>
                </c:pt>
                <c:pt idx="5374">
                  <c:v>913.5</c:v>
                </c:pt>
                <c:pt idx="5375">
                  <c:v>913.67</c:v>
                </c:pt>
                <c:pt idx="5376">
                  <c:v>913.83</c:v>
                </c:pt>
                <c:pt idx="5377">
                  <c:v>914</c:v>
                </c:pt>
                <c:pt idx="5378">
                  <c:v>914.16</c:v>
                </c:pt>
                <c:pt idx="5379">
                  <c:v>914.33</c:v>
                </c:pt>
                <c:pt idx="5380">
                  <c:v>914.49</c:v>
                </c:pt>
                <c:pt idx="5381">
                  <c:v>914.66</c:v>
                </c:pt>
                <c:pt idx="5382">
                  <c:v>914.82</c:v>
                </c:pt>
                <c:pt idx="5383">
                  <c:v>914.99</c:v>
                </c:pt>
                <c:pt idx="5384">
                  <c:v>915.15</c:v>
                </c:pt>
                <c:pt idx="5385">
                  <c:v>915.32</c:v>
                </c:pt>
                <c:pt idx="5386">
                  <c:v>915.49</c:v>
                </c:pt>
                <c:pt idx="5387">
                  <c:v>915.66</c:v>
                </c:pt>
                <c:pt idx="5388">
                  <c:v>915.82</c:v>
                </c:pt>
                <c:pt idx="5389">
                  <c:v>915.99</c:v>
                </c:pt>
                <c:pt idx="5390">
                  <c:v>916.16</c:v>
                </c:pt>
                <c:pt idx="5391">
                  <c:v>916.32</c:v>
                </c:pt>
                <c:pt idx="5392">
                  <c:v>916.49</c:v>
                </c:pt>
                <c:pt idx="5393">
                  <c:v>916.66</c:v>
                </c:pt>
                <c:pt idx="5394">
                  <c:v>916.82</c:v>
                </c:pt>
                <c:pt idx="5395">
                  <c:v>916.99</c:v>
                </c:pt>
                <c:pt idx="5396">
                  <c:v>917.15</c:v>
                </c:pt>
                <c:pt idx="5397">
                  <c:v>917.32</c:v>
                </c:pt>
                <c:pt idx="5398">
                  <c:v>917.48</c:v>
                </c:pt>
                <c:pt idx="5399">
                  <c:v>917.65</c:v>
                </c:pt>
                <c:pt idx="5400">
                  <c:v>917.82</c:v>
                </c:pt>
                <c:pt idx="5401">
                  <c:v>917.98</c:v>
                </c:pt>
                <c:pt idx="5402">
                  <c:v>918.15</c:v>
                </c:pt>
                <c:pt idx="5403">
                  <c:v>918.31</c:v>
                </c:pt>
                <c:pt idx="5404">
                  <c:v>918.48</c:v>
                </c:pt>
                <c:pt idx="5405">
                  <c:v>918.65</c:v>
                </c:pt>
                <c:pt idx="5406">
                  <c:v>918.81</c:v>
                </c:pt>
                <c:pt idx="5407">
                  <c:v>918.98</c:v>
                </c:pt>
                <c:pt idx="5408">
                  <c:v>919.14</c:v>
                </c:pt>
                <c:pt idx="5409">
                  <c:v>919.31</c:v>
                </c:pt>
                <c:pt idx="5410">
                  <c:v>919.47</c:v>
                </c:pt>
                <c:pt idx="5411">
                  <c:v>919.64</c:v>
                </c:pt>
                <c:pt idx="5412">
                  <c:v>919.81</c:v>
                </c:pt>
                <c:pt idx="5413">
                  <c:v>919.97</c:v>
                </c:pt>
                <c:pt idx="5414">
                  <c:v>920.14</c:v>
                </c:pt>
                <c:pt idx="5415">
                  <c:v>920.3</c:v>
                </c:pt>
                <c:pt idx="5416">
                  <c:v>920.47</c:v>
                </c:pt>
                <c:pt idx="5417">
                  <c:v>920.64</c:v>
                </c:pt>
                <c:pt idx="5418">
                  <c:v>920.8</c:v>
                </c:pt>
                <c:pt idx="5419">
                  <c:v>920.97</c:v>
                </c:pt>
                <c:pt idx="5420">
                  <c:v>921.14</c:v>
                </c:pt>
                <c:pt idx="5421">
                  <c:v>921.3</c:v>
                </c:pt>
                <c:pt idx="5422">
                  <c:v>921.47</c:v>
                </c:pt>
                <c:pt idx="5423">
                  <c:v>921.63</c:v>
                </c:pt>
                <c:pt idx="5424">
                  <c:v>921.8</c:v>
                </c:pt>
                <c:pt idx="5425">
                  <c:v>921.96</c:v>
                </c:pt>
                <c:pt idx="5426">
                  <c:v>922.13</c:v>
                </c:pt>
                <c:pt idx="5427">
                  <c:v>922.3</c:v>
                </c:pt>
                <c:pt idx="5428">
                  <c:v>922.46</c:v>
                </c:pt>
                <c:pt idx="5429">
                  <c:v>922.63</c:v>
                </c:pt>
                <c:pt idx="5430">
                  <c:v>922.79</c:v>
                </c:pt>
                <c:pt idx="5431">
                  <c:v>922.96</c:v>
                </c:pt>
                <c:pt idx="5432">
                  <c:v>923.13</c:v>
                </c:pt>
                <c:pt idx="5433">
                  <c:v>923.29</c:v>
                </c:pt>
                <c:pt idx="5434">
                  <c:v>923.46</c:v>
                </c:pt>
                <c:pt idx="5435">
                  <c:v>923.62</c:v>
                </c:pt>
                <c:pt idx="5436">
                  <c:v>923.79</c:v>
                </c:pt>
                <c:pt idx="5437">
                  <c:v>923.96</c:v>
                </c:pt>
                <c:pt idx="5438">
                  <c:v>924.12</c:v>
                </c:pt>
                <c:pt idx="5439">
                  <c:v>924.29</c:v>
                </c:pt>
                <c:pt idx="5440">
                  <c:v>924.45</c:v>
                </c:pt>
                <c:pt idx="5441">
                  <c:v>924.62</c:v>
                </c:pt>
                <c:pt idx="5442">
                  <c:v>924.79</c:v>
                </c:pt>
                <c:pt idx="5443">
                  <c:v>924.95</c:v>
                </c:pt>
                <c:pt idx="5444">
                  <c:v>925.12</c:v>
                </c:pt>
                <c:pt idx="5445">
                  <c:v>925.28</c:v>
                </c:pt>
                <c:pt idx="5446">
                  <c:v>925.45</c:v>
                </c:pt>
                <c:pt idx="5447">
                  <c:v>925.61</c:v>
                </c:pt>
                <c:pt idx="5448">
                  <c:v>925.78</c:v>
                </c:pt>
                <c:pt idx="5449">
                  <c:v>925.95</c:v>
                </c:pt>
                <c:pt idx="5450">
                  <c:v>926.11</c:v>
                </c:pt>
                <c:pt idx="5451">
                  <c:v>926.28</c:v>
                </c:pt>
                <c:pt idx="5452">
                  <c:v>926.44</c:v>
                </c:pt>
                <c:pt idx="5453">
                  <c:v>926.61</c:v>
                </c:pt>
                <c:pt idx="5454">
                  <c:v>926.78</c:v>
                </c:pt>
                <c:pt idx="5455">
                  <c:v>926.94</c:v>
                </c:pt>
                <c:pt idx="5456">
                  <c:v>927.11</c:v>
                </c:pt>
                <c:pt idx="5457">
                  <c:v>927.28</c:v>
                </c:pt>
                <c:pt idx="5458">
                  <c:v>927.44</c:v>
                </c:pt>
                <c:pt idx="5459">
                  <c:v>927.61</c:v>
                </c:pt>
                <c:pt idx="5460">
                  <c:v>927.78</c:v>
                </c:pt>
                <c:pt idx="5461">
                  <c:v>927.94</c:v>
                </c:pt>
                <c:pt idx="5462">
                  <c:v>928.11</c:v>
                </c:pt>
                <c:pt idx="5463">
                  <c:v>928.27</c:v>
                </c:pt>
                <c:pt idx="5464">
                  <c:v>928.44</c:v>
                </c:pt>
                <c:pt idx="5465">
                  <c:v>928.61</c:v>
                </c:pt>
                <c:pt idx="5466">
                  <c:v>928.77</c:v>
                </c:pt>
                <c:pt idx="5467">
                  <c:v>928.94</c:v>
                </c:pt>
                <c:pt idx="5468">
                  <c:v>929.1</c:v>
                </c:pt>
                <c:pt idx="5469">
                  <c:v>929.27</c:v>
                </c:pt>
                <c:pt idx="5470">
                  <c:v>929.44</c:v>
                </c:pt>
                <c:pt idx="5471">
                  <c:v>929.6</c:v>
                </c:pt>
                <c:pt idx="5472">
                  <c:v>929.77</c:v>
                </c:pt>
                <c:pt idx="5473">
                  <c:v>929.94</c:v>
                </c:pt>
                <c:pt idx="5474">
                  <c:v>930.1</c:v>
                </c:pt>
                <c:pt idx="5475">
                  <c:v>930.27</c:v>
                </c:pt>
                <c:pt idx="5476">
                  <c:v>930.43</c:v>
                </c:pt>
                <c:pt idx="5477">
                  <c:v>930.6</c:v>
                </c:pt>
                <c:pt idx="5478">
                  <c:v>930.77</c:v>
                </c:pt>
                <c:pt idx="5479">
                  <c:v>930.93</c:v>
                </c:pt>
                <c:pt idx="5480">
                  <c:v>931.1</c:v>
                </c:pt>
                <c:pt idx="5481">
                  <c:v>931.27</c:v>
                </c:pt>
                <c:pt idx="5482">
                  <c:v>931.43</c:v>
                </c:pt>
                <c:pt idx="5483">
                  <c:v>931.6</c:v>
                </c:pt>
                <c:pt idx="5484">
                  <c:v>931.76</c:v>
                </c:pt>
                <c:pt idx="5485">
                  <c:v>931.93</c:v>
                </c:pt>
                <c:pt idx="5486">
                  <c:v>932.09</c:v>
                </c:pt>
                <c:pt idx="5487">
                  <c:v>932.26</c:v>
                </c:pt>
                <c:pt idx="5488">
                  <c:v>932.43</c:v>
                </c:pt>
                <c:pt idx="5489">
                  <c:v>932.59</c:v>
                </c:pt>
                <c:pt idx="5490">
                  <c:v>932.76</c:v>
                </c:pt>
                <c:pt idx="5491">
                  <c:v>932.92</c:v>
                </c:pt>
                <c:pt idx="5492">
                  <c:v>933.09</c:v>
                </c:pt>
                <c:pt idx="5493">
                  <c:v>933.26</c:v>
                </c:pt>
                <c:pt idx="5494">
                  <c:v>933.43</c:v>
                </c:pt>
                <c:pt idx="5495">
                  <c:v>933.59</c:v>
                </c:pt>
                <c:pt idx="5496">
                  <c:v>933.76</c:v>
                </c:pt>
                <c:pt idx="5497">
                  <c:v>933.92</c:v>
                </c:pt>
                <c:pt idx="5498">
                  <c:v>934.09</c:v>
                </c:pt>
                <c:pt idx="5499">
                  <c:v>934.25</c:v>
                </c:pt>
                <c:pt idx="5500">
                  <c:v>934.42</c:v>
                </c:pt>
                <c:pt idx="5501">
                  <c:v>934.58</c:v>
                </c:pt>
                <c:pt idx="5502">
                  <c:v>934.75</c:v>
                </c:pt>
                <c:pt idx="5503">
                  <c:v>934.92</c:v>
                </c:pt>
                <c:pt idx="5504">
                  <c:v>935.08</c:v>
                </c:pt>
                <c:pt idx="5505">
                  <c:v>935.25</c:v>
                </c:pt>
                <c:pt idx="5506">
                  <c:v>935.42</c:v>
                </c:pt>
                <c:pt idx="5507">
                  <c:v>935.58</c:v>
                </c:pt>
                <c:pt idx="5508">
                  <c:v>935.75</c:v>
                </c:pt>
                <c:pt idx="5509">
                  <c:v>935.92</c:v>
                </c:pt>
                <c:pt idx="5510">
                  <c:v>936.08</c:v>
                </c:pt>
                <c:pt idx="5511">
                  <c:v>936.25</c:v>
                </c:pt>
                <c:pt idx="5512">
                  <c:v>936.41</c:v>
                </c:pt>
                <c:pt idx="5513">
                  <c:v>936.58</c:v>
                </c:pt>
                <c:pt idx="5514">
                  <c:v>936.75</c:v>
                </c:pt>
                <c:pt idx="5515">
                  <c:v>936.92</c:v>
                </c:pt>
                <c:pt idx="5516">
                  <c:v>937.08</c:v>
                </c:pt>
                <c:pt idx="5517">
                  <c:v>937.25</c:v>
                </c:pt>
                <c:pt idx="5518">
                  <c:v>937.41</c:v>
                </c:pt>
                <c:pt idx="5519">
                  <c:v>937.58</c:v>
                </c:pt>
                <c:pt idx="5520">
                  <c:v>937.74</c:v>
                </c:pt>
                <c:pt idx="5521">
                  <c:v>937.91</c:v>
                </c:pt>
                <c:pt idx="5522">
                  <c:v>938.08</c:v>
                </c:pt>
                <c:pt idx="5523">
                  <c:v>938.24</c:v>
                </c:pt>
                <c:pt idx="5524">
                  <c:v>938.41</c:v>
                </c:pt>
                <c:pt idx="5525">
                  <c:v>938.57</c:v>
                </c:pt>
                <c:pt idx="5526">
                  <c:v>938.74</c:v>
                </c:pt>
                <c:pt idx="5527">
                  <c:v>938.91</c:v>
                </c:pt>
                <c:pt idx="5528">
                  <c:v>939.07</c:v>
                </c:pt>
                <c:pt idx="5529">
                  <c:v>939.24</c:v>
                </c:pt>
                <c:pt idx="5530">
                  <c:v>939.41</c:v>
                </c:pt>
                <c:pt idx="5531">
                  <c:v>939.57</c:v>
                </c:pt>
                <c:pt idx="5532">
                  <c:v>939.74</c:v>
                </c:pt>
                <c:pt idx="5533">
                  <c:v>939.9</c:v>
                </c:pt>
                <c:pt idx="5534">
                  <c:v>940.07</c:v>
                </c:pt>
                <c:pt idx="5535">
                  <c:v>940.24</c:v>
                </c:pt>
                <c:pt idx="5536">
                  <c:v>940.4</c:v>
                </c:pt>
                <c:pt idx="5537">
                  <c:v>940.57</c:v>
                </c:pt>
                <c:pt idx="5538">
                  <c:v>940.74</c:v>
                </c:pt>
                <c:pt idx="5539">
                  <c:v>940.9</c:v>
                </c:pt>
                <c:pt idx="5540">
                  <c:v>941.07</c:v>
                </c:pt>
                <c:pt idx="5541">
                  <c:v>941.24</c:v>
                </c:pt>
                <c:pt idx="5542">
                  <c:v>941.4</c:v>
                </c:pt>
                <c:pt idx="5543">
                  <c:v>941.57</c:v>
                </c:pt>
                <c:pt idx="5544">
                  <c:v>941.73</c:v>
                </c:pt>
                <c:pt idx="5545">
                  <c:v>941.9</c:v>
                </c:pt>
                <c:pt idx="5546">
                  <c:v>942.07</c:v>
                </c:pt>
                <c:pt idx="5547">
                  <c:v>942.24</c:v>
                </c:pt>
                <c:pt idx="5548">
                  <c:v>942.4</c:v>
                </c:pt>
                <c:pt idx="5549">
                  <c:v>942.57</c:v>
                </c:pt>
                <c:pt idx="5550">
                  <c:v>942.74</c:v>
                </c:pt>
                <c:pt idx="5551">
                  <c:v>942.9</c:v>
                </c:pt>
                <c:pt idx="5552">
                  <c:v>943.07</c:v>
                </c:pt>
                <c:pt idx="5553">
                  <c:v>943.24</c:v>
                </c:pt>
                <c:pt idx="5554">
                  <c:v>943.4</c:v>
                </c:pt>
                <c:pt idx="5555">
                  <c:v>943.57</c:v>
                </c:pt>
                <c:pt idx="5556">
                  <c:v>943.73</c:v>
                </c:pt>
                <c:pt idx="5557">
                  <c:v>943.9</c:v>
                </c:pt>
                <c:pt idx="5558">
                  <c:v>944.07</c:v>
                </c:pt>
                <c:pt idx="5559">
                  <c:v>944.23</c:v>
                </c:pt>
                <c:pt idx="5560">
                  <c:v>944.4</c:v>
                </c:pt>
                <c:pt idx="5561">
                  <c:v>944.57</c:v>
                </c:pt>
                <c:pt idx="5562">
                  <c:v>944.74</c:v>
                </c:pt>
                <c:pt idx="5563">
                  <c:v>944.9</c:v>
                </c:pt>
                <c:pt idx="5564">
                  <c:v>945.07</c:v>
                </c:pt>
                <c:pt idx="5565">
                  <c:v>945.24</c:v>
                </c:pt>
                <c:pt idx="5566">
                  <c:v>945.4</c:v>
                </c:pt>
                <c:pt idx="5567">
                  <c:v>945.57</c:v>
                </c:pt>
                <c:pt idx="5568">
                  <c:v>945.74</c:v>
                </c:pt>
                <c:pt idx="5569">
                  <c:v>945.9</c:v>
                </c:pt>
                <c:pt idx="5570">
                  <c:v>946.07</c:v>
                </c:pt>
                <c:pt idx="5571">
                  <c:v>946.24</c:v>
                </c:pt>
                <c:pt idx="5572">
                  <c:v>946.4</c:v>
                </c:pt>
                <c:pt idx="5573">
                  <c:v>946.57</c:v>
                </c:pt>
                <c:pt idx="5574">
                  <c:v>946.74</c:v>
                </c:pt>
                <c:pt idx="5575">
                  <c:v>946.91</c:v>
                </c:pt>
                <c:pt idx="5576">
                  <c:v>947.07</c:v>
                </c:pt>
                <c:pt idx="5577">
                  <c:v>947.24</c:v>
                </c:pt>
                <c:pt idx="5578">
                  <c:v>947.4</c:v>
                </c:pt>
                <c:pt idx="5579">
                  <c:v>947.57</c:v>
                </c:pt>
                <c:pt idx="5580">
                  <c:v>947.74</c:v>
                </c:pt>
                <c:pt idx="5581">
                  <c:v>947.91</c:v>
                </c:pt>
                <c:pt idx="5582">
                  <c:v>948.07</c:v>
                </c:pt>
                <c:pt idx="5583">
                  <c:v>948.24</c:v>
                </c:pt>
                <c:pt idx="5584">
                  <c:v>948.41</c:v>
                </c:pt>
                <c:pt idx="5585">
                  <c:v>948.57</c:v>
                </c:pt>
                <c:pt idx="5586">
                  <c:v>948.74</c:v>
                </c:pt>
                <c:pt idx="5587">
                  <c:v>948.91</c:v>
                </c:pt>
                <c:pt idx="5588">
                  <c:v>949.07</c:v>
                </c:pt>
                <c:pt idx="5589">
                  <c:v>949.25</c:v>
                </c:pt>
                <c:pt idx="5590">
                  <c:v>949.41</c:v>
                </c:pt>
                <c:pt idx="5591">
                  <c:v>949.58</c:v>
                </c:pt>
                <c:pt idx="5592">
                  <c:v>949.74</c:v>
                </c:pt>
                <c:pt idx="5593">
                  <c:v>949.91</c:v>
                </c:pt>
                <c:pt idx="5594">
                  <c:v>950.07</c:v>
                </c:pt>
                <c:pt idx="5595">
                  <c:v>950.24</c:v>
                </c:pt>
                <c:pt idx="5596">
                  <c:v>950.41</c:v>
                </c:pt>
                <c:pt idx="5597">
                  <c:v>950.57</c:v>
                </c:pt>
                <c:pt idx="5598">
                  <c:v>950.74</c:v>
                </c:pt>
                <c:pt idx="5599">
                  <c:v>950.9</c:v>
                </c:pt>
                <c:pt idx="5600">
                  <c:v>951.07</c:v>
                </c:pt>
                <c:pt idx="5601">
                  <c:v>951.24</c:v>
                </c:pt>
                <c:pt idx="5602">
                  <c:v>951.41</c:v>
                </c:pt>
                <c:pt idx="5603">
                  <c:v>951.58</c:v>
                </c:pt>
                <c:pt idx="5604">
                  <c:v>951.74</c:v>
                </c:pt>
                <c:pt idx="5605">
                  <c:v>951.91</c:v>
                </c:pt>
                <c:pt idx="5606">
                  <c:v>952.07</c:v>
                </c:pt>
                <c:pt idx="5607">
                  <c:v>952.24</c:v>
                </c:pt>
                <c:pt idx="5608">
                  <c:v>952.41</c:v>
                </c:pt>
                <c:pt idx="5609">
                  <c:v>952.57</c:v>
                </c:pt>
                <c:pt idx="5610">
                  <c:v>952.74</c:v>
                </c:pt>
                <c:pt idx="5611">
                  <c:v>952.9</c:v>
                </c:pt>
                <c:pt idx="5612">
                  <c:v>953.07</c:v>
                </c:pt>
                <c:pt idx="5613">
                  <c:v>953.24</c:v>
                </c:pt>
                <c:pt idx="5614">
                  <c:v>953.4</c:v>
                </c:pt>
                <c:pt idx="5615">
                  <c:v>953.57</c:v>
                </c:pt>
                <c:pt idx="5616">
                  <c:v>953.74</c:v>
                </c:pt>
                <c:pt idx="5617">
                  <c:v>953.9</c:v>
                </c:pt>
                <c:pt idx="5618">
                  <c:v>954.07</c:v>
                </c:pt>
                <c:pt idx="5619">
                  <c:v>954.24</c:v>
                </c:pt>
                <c:pt idx="5620">
                  <c:v>954.4</c:v>
                </c:pt>
                <c:pt idx="5621">
                  <c:v>954.57</c:v>
                </c:pt>
                <c:pt idx="5622">
                  <c:v>954.74</c:v>
                </c:pt>
                <c:pt idx="5623">
                  <c:v>954.9</c:v>
                </c:pt>
                <c:pt idx="5624">
                  <c:v>955.07</c:v>
                </c:pt>
                <c:pt idx="5625">
                  <c:v>955.24</c:v>
                </c:pt>
                <c:pt idx="5626">
                  <c:v>955.41</c:v>
                </c:pt>
                <c:pt idx="5627">
                  <c:v>955.57</c:v>
                </c:pt>
                <c:pt idx="5628">
                  <c:v>955.74</c:v>
                </c:pt>
                <c:pt idx="5629">
                  <c:v>955.9</c:v>
                </c:pt>
                <c:pt idx="5630">
                  <c:v>956.07</c:v>
                </c:pt>
                <c:pt idx="5631">
                  <c:v>956.24</c:v>
                </c:pt>
                <c:pt idx="5632">
                  <c:v>956.4</c:v>
                </c:pt>
                <c:pt idx="5633">
                  <c:v>956.57</c:v>
                </c:pt>
                <c:pt idx="5634">
                  <c:v>956.74</c:v>
                </c:pt>
                <c:pt idx="5635">
                  <c:v>956.9</c:v>
                </c:pt>
                <c:pt idx="5636">
                  <c:v>957.07</c:v>
                </c:pt>
                <c:pt idx="5637">
                  <c:v>957.24</c:v>
                </c:pt>
                <c:pt idx="5638">
                  <c:v>957.4</c:v>
                </c:pt>
                <c:pt idx="5639">
                  <c:v>957.57</c:v>
                </c:pt>
                <c:pt idx="5640">
                  <c:v>957.74</c:v>
                </c:pt>
                <c:pt idx="5641">
                  <c:v>957.9</c:v>
                </c:pt>
                <c:pt idx="5642">
                  <c:v>958.07</c:v>
                </c:pt>
                <c:pt idx="5643">
                  <c:v>958.24</c:v>
                </c:pt>
                <c:pt idx="5644">
                  <c:v>958.41</c:v>
                </c:pt>
                <c:pt idx="5645">
                  <c:v>958.57</c:v>
                </c:pt>
                <c:pt idx="5646">
                  <c:v>958.74</c:v>
                </c:pt>
                <c:pt idx="5647">
                  <c:v>958.91</c:v>
                </c:pt>
                <c:pt idx="5648">
                  <c:v>959.07</c:v>
                </c:pt>
                <c:pt idx="5649">
                  <c:v>959.24</c:v>
                </c:pt>
                <c:pt idx="5650">
                  <c:v>959.41</c:v>
                </c:pt>
                <c:pt idx="5651">
                  <c:v>959.57</c:v>
                </c:pt>
                <c:pt idx="5652">
                  <c:v>959.74</c:v>
                </c:pt>
                <c:pt idx="5653">
                  <c:v>959.91</c:v>
                </c:pt>
                <c:pt idx="5654">
                  <c:v>960.07</c:v>
                </c:pt>
                <c:pt idx="5655">
                  <c:v>960.24</c:v>
                </c:pt>
                <c:pt idx="5656">
                  <c:v>960.41</c:v>
                </c:pt>
                <c:pt idx="5657">
                  <c:v>960.57</c:v>
                </c:pt>
                <c:pt idx="5658">
                  <c:v>960.74</c:v>
                </c:pt>
                <c:pt idx="5659">
                  <c:v>960.91</c:v>
                </c:pt>
                <c:pt idx="5660">
                  <c:v>961.07</c:v>
                </c:pt>
                <c:pt idx="5661">
                  <c:v>961.24</c:v>
                </c:pt>
                <c:pt idx="5662">
                  <c:v>961.41</c:v>
                </c:pt>
                <c:pt idx="5663">
                  <c:v>961.57</c:v>
                </c:pt>
                <c:pt idx="5664">
                  <c:v>961.74</c:v>
                </c:pt>
                <c:pt idx="5665">
                  <c:v>961.9</c:v>
                </c:pt>
                <c:pt idx="5666">
                  <c:v>962.07</c:v>
                </c:pt>
                <c:pt idx="5667">
                  <c:v>962.24</c:v>
                </c:pt>
                <c:pt idx="5668">
                  <c:v>962.41</c:v>
                </c:pt>
                <c:pt idx="5669">
                  <c:v>962.58</c:v>
                </c:pt>
                <c:pt idx="5670">
                  <c:v>962.74</c:v>
                </c:pt>
                <c:pt idx="5671">
                  <c:v>962.91</c:v>
                </c:pt>
                <c:pt idx="5672">
                  <c:v>963.08</c:v>
                </c:pt>
                <c:pt idx="5673">
                  <c:v>963.25</c:v>
                </c:pt>
                <c:pt idx="5674">
                  <c:v>963.41</c:v>
                </c:pt>
                <c:pt idx="5675">
                  <c:v>963.58</c:v>
                </c:pt>
                <c:pt idx="5676">
                  <c:v>963.75</c:v>
                </c:pt>
                <c:pt idx="5677">
                  <c:v>963.91</c:v>
                </c:pt>
                <c:pt idx="5678">
                  <c:v>964.08</c:v>
                </c:pt>
                <c:pt idx="5679">
                  <c:v>964.25</c:v>
                </c:pt>
                <c:pt idx="5680">
                  <c:v>964.42</c:v>
                </c:pt>
                <c:pt idx="5681">
                  <c:v>964.58</c:v>
                </c:pt>
                <c:pt idx="5682">
                  <c:v>964.75</c:v>
                </c:pt>
                <c:pt idx="5683">
                  <c:v>964.92</c:v>
                </c:pt>
                <c:pt idx="5684">
                  <c:v>965.08</c:v>
                </c:pt>
                <c:pt idx="5685">
                  <c:v>965.25</c:v>
                </c:pt>
                <c:pt idx="5686">
                  <c:v>965.41</c:v>
                </c:pt>
                <c:pt idx="5687">
                  <c:v>965.58</c:v>
                </c:pt>
                <c:pt idx="5688">
                  <c:v>965.75</c:v>
                </c:pt>
                <c:pt idx="5689">
                  <c:v>965.92</c:v>
                </c:pt>
                <c:pt idx="5690">
                  <c:v>966.08</c:v>
                </c:pt>
                <c:pt idx="5691">
                  <c:v>966.25</c:v>
                </c:pt>
                <c:pt idx="5692">
                  <c:v>966.42</c:v>
                </c:pt>
                <c:pt idx="5693">
                  <c:v>966.59</c:v>
                </c:pt>
                <c:pt idx="5694">
                  <c:v>966.75</c:v>
                </c:pt>
                <c:pt idx="5695">
                  <c:v>966.92</c:v>
                </c:pt>
                <c:pt idx="5696">
                  <c:v>967.09</c:v>
                </c:pt>
                <c:pt idx="5697">
                  <c:v>967.25</c:v>
                </c:pt>
                <c:pt idx="5698">
                  <c:v>967.42</c:v>
                </c:pt>
                <c:pt idx="5699">
                  <c:v>967.59</c:v>
                </c:pt>
                <c:pt idx="5700">
                  <c:v>967.75</c:v>
                </c:pt>
                <c:pt idx="5701">
                  <c:v>967.92</c:v>
                </c:pt>
                <c:pt idx="5702">
                  <c:v>968.09</c:v>
                </c:pt>
                <c:pt idx="5703">
                  <c:v>968.25</c:v>
                </c:pt>
                <c:pt idx="5704">
                  <c:v>968.42</c:v>
                </c:pt>
                <c:pt idx="5705">
                  <c:v>968.59</c:v>
                </c:pt>
                <c:pt idx="5706">
                  <c:v>968.76</c:v>
                </c:pt>
                <c:pt idx="5707">
                  <c:v>968.92</c:v>
                </c:pt>
                <c:pt idx="5708">
                  <c:v>969.09</c:v>
                </c:pt>
                <c:pt idx="5709">
                  <c:v>969.26</c:v>
                </c:pt>
                <c:pt idx="5710">
                  <c:v>969.42</c:v>
                </c:pt>
                <c:pt idx="5711">
                  <c:v>969.59</c:v>
                </c:pt>
                <c:pt idx="5712">
                  <c:v>969.76</c:v>
                </c:pt>
                <c:pt idx="5713">
                  <c:v>969.92</c:v>
                </c:pt>
                <c:pt idx="5714">
                  <c:v>970.09</c:v>
                </c:pt>
                <c:pt idx="5715">
                  <c:v>970.26</c:v>
                </c:pt>
                <c:pt idx="5716">
                  <c:v>970.42</c:v>
                </c:pt>
                <c:pt idx="5717">
                  <c:v>970.59</c:v>
                </c:pt>
                <c:pt idx="5718">
                  <c:v>970.76</c:v>
                </c:pt>
                <c:pt idx="5719">
                  <c:v>970.92</c:v>
                </c:pt>
                <c:pt idx="5720">
                  <c:v>971.09</c:v>
                </c:pt>
                <c:pt idx="5721">
                  <c:v>971.26</c:v>
                </c:pt>
                <c:pt idx="5722">
                  <c:v>971.42</c:v>
                </c:pt>
                <c:pt idx="5723">
                  <c:v>971.59</c:v>
                </c:pt>
                <c:pt idx="5724">
                  <c:v>971.76</c:v>
                </c:pt>
                <c:pt idx="5725">
                  <c:v>971.92</c:v>
                </c:pt>
                <c:pt idx="5726">
                  <c:v>972.09</c:v>
                </c:pt>
                <c:pt idx="5727">
                  <c:v>972.26</c:v>
                </c:pt>
                <c:pt idx="5728">
                  <c:v>972.42</c:v>
                </c:pt>
                <c:pt idx="5729">
                  <c:v>972.59</c:v>
                </c:pt>
                <c:pt idx="5730">
                  <c:v>972.76</c:v>
                </c:pt>
                <c:pt idx="5731">
                  <c:v>972.92</c:v>
                </c:pt>
                <c:pt idx="5732">
                  <c:v>973.09</c:v>
                </c:pt>
                <c:pt idx="5733">
                  <c:v>973.26</c:v>
                </c:pt>
                <c:pt idx="5734">
                  <c:v>973.42</c:v>
                </c:pt>
                <c:pt idx="5735">
                  <c:v>973.59</c:v>
                </c:pt>
                <c:pt idx="5736">
                  <c:v>973.76</c:v>
                </c:pt>
                <c:pt idx="5737">
                  <c:v>973.92</c:v>
                </c:pt>
                <c:pt idx="5738">
                  <c:v>974.09</c:v>
                </c:pt>
                <c:pt idx="5739">
                  <c:v>974.25</c:v>
                </c:pt>
                <c:pt idx="5740">
                  <c:v>974.42</c:v>
                </c:pt>
                <c:pt idx="5741">
                  <c:v>974.59</c:v>
                </c:pt>
                <c:pt idx="5742">
                  <c:v>974.76</c:v>
                </c:pt>
                <c:pt idx="5743">
                  <c:v>974.92</c:v>
                </c:pt>
                <c:pt idx="5744">
                  <c:v>975.09</c:v>
                </c:pt>
                <c:pt idx="5745">
                  <c:v>975.26</c:v>
                </c:pt>
                <c:pt idx="5746">
                  <c:v>975.43</c:v>
                </c:pt>
                <c:pt idx="5747">
                  <c:v>975.6</c:v>
                </c:pt>
                <c:pt idx="5748">
                  <c:v>975.76</c:v>
                </c:pt>
                <c:pt idx="5749">
                  <c:v>975.93</c:v>
                </c:pt>
                <c:pt idx="5750">
                  <c:v>976.09</c:v>
                </c:pt>
                <c:pt idx="5751">
                  <c:v>976.26</c:v>
                </c:pt>
                <c:pt idx="5752">
                  <c:v>976.43</c:v>
                </c:pt>
                <c:pt idx="5753">
                  <c:v>976.6</c:v>
                </c:pt>
                <c:pt idx="5754">
                  <c:v>976.76</c:v>
                </c:pt>
                <c:pt idx="5755">
                  <c:v>976.93</c:v>
                </c:pt>
                <c:pt idx="5756">
                  <c:v>977.1</c:v>
                </c:pt>
                <c:pt idx="5757">
                  <c:v>977.26</c:v>
                </c:pt>
                <c:pt idx="5758">
                  <c:v>977.43</c:v>
                </c:pt>
                <c:pt idx="5759">
                  <c:v>977.6</c:v>
                </c:pt>
                <c:pt idx="5760">
                  <c:v>977.77</c:v>
                </c:pt>
                <c:pt idx="5761">
                  <c:v>977.94</c:v>
                </c:pt>
                <c:pt idx="5762">
                  <c:v>978.1</c:v>
                </c:pt>
                <c:pt idx="5763">
                  <c:v>978.27</c:v>
                </c:pt>
                <c:pt idx="5764">
                  <c:v>978.43</c:v>
                </c:pt>
                <c:pt idx="5765">
                  <c:v>978.6</c:v>
                </c:pt>
                <c:pt idx="5766">
                  <c:v>978.77</c:v>
                </c:pt>
                <c:pt idx="5767">
                  <c:v>978.94</c:v>
                </c:pt>
                <c:pt idx="5768">
                  <c:v>979.11</c:v>
                </c:pt>
                <c:pt idx="5769">
                  <c:v>979.28</c:v>
                </c:pt>
                <c:pt idx="5770">
                  <c:v>979.44</c:v>
                </c:pt>
                <c:pt idx="5771">
                  <c:v>979.61</c:v>
                </c:pt>
                <c:pt idx="5772">
                  <c:v>979.78</c:v>
                </c:pt>
                <c:pt idx="5773">
                  <c:v>979.95</c:v>
                </c:pt>
                <c:pt idx="5774">
                  <c:v>980.11</c:v>
                </c:pt>
                <c:pt idx="5775">
                  <c:v>980.28</c:v>
                </c:pt>
                <c:pt idx="5776">
                  <c:v>980.45</c:v>
                </c:pt>
                <c:pt idx="5777">
                  <c:v>980.62</c:v>
                </c:pt>
                <c:pt idx="5778">
                  <c:v>980.79</c:v>
                </c:pt>
                <c:pt idx="5779">
                  <c:v>980.95</c:v>
                </c:pt>
                <c:pt idx="5780">
                  <c:v>981.12</c:v>
                </c:pt>
                <c:pt idx="5781">
                  <c:v>981.29</c:v>
                </c:pt>
                <c:pt idx="5782">
                  <c:v>981.45</c:v>
                </c:pt>
                <c:pt idx="5783">
                  <c:v>981.62</c:v>
                </c:pt>
                <c:pt idx="5784">
                  <c:v>981.79</c:v>
                </c:pt>
                <c:pt idx="5785">
                  <c:v>981.96</c:v>
                </c:pt>
                <c:pt idx="5786">
                  <c:v>982.12</c:v>
                </c:pt>
                <c:pt idx="5787">
                  <c:v>982.29</c:v>
                </c:pt>
                <c:pt idx="5788">
                  <c:v>982.46</c:v>
                </c:pt>
                <c:pt idx="5789">
                  <c:v>982.63</c:v>
                </c:pt>
                <c:pt idx="5790">
                  <c:v>982.8</c:v>
                </c:pt>
                <c:pt idx="5791">
                  <c:v>982.96</c:v>
                </c:pt>
                <c:pt idx="5792">
                  <c:v>983.13</c:v>
                </c:pt>
                <c:pt idx="5793">
                  <c:v>983.3</c:v>
                </c:pt>
                <c:pt idx="5794">
                  <c:v>983.46</c:v>
                </c:pt>
                <c:pt idx="5795">
                  <c:v>983.63</c:v>
                </c:pt>
                <c:pt idx="5796">
                  <c:v>983.8</c:v>
                </c:pt>
                <c:pt idx="5797">
                  <c:v>983.96</c:v>
                </c:pt>
                <c:pt idx="5798">
                  <c:v>984.13</c:v>
                </c:pt>
                <c:pt idx="5799">
                  <c:v>984.29</c:v>
                </c:pt>
                <c:pt idx="5800">
                  <c:v>984.46</c:v>
                </c:pt>
                <c:pt idx="5801">
                  <c:v>984.63</c:v>
                </c:pt>
                <c:pt idx="5802">
                  <c:v>984.79</c:v>
                </c:pt>
                <c:pt idx="5803">
                  <c:v>984.96</c:v>
                </c:pt>
                <c:pt idx="5804">
                  <c:v>985.13</c:v>
                </c:pt>
                <c:pt idx="5805">
                  <c:v>985.29</c:v>
                </c:pt>
                <c:pt idx="5806">
                  <c:v>985.46</c:v>
                </c:pt>
                <c:pt idx="5807">
                  <c:v>985.63</c:v>
                </c:pt>
                <c:pt idx="5808">
                  <c:v>985.8</c:v>
                </c:pt>
                <c:pt idx="5809">
                  <c:v>985.96</c:v>
                </c:pt>
                <c:pt idx="5810">
                  <c:v>986.13</c:v>
                </c:pt>
                <c:pt idx="5811">
                  <c:v>986.29</c:v>
                </c:pt>
                <c:pt idx="5812">
                  <c:v>986.46</c:v>
                </c:pt>
                <c:pt idx="5813">
                  <c:v>986.63</c:v>
                </c:pt>
                <c:pt idx="5814">
                  <c:v>986.8</c:v>
                </c:pt>
                <c:pt idx="5815">
                  <c:v>986.96</c:v>
                </c:pt>
                <c:pt idx="5816">
                  <c:v>987.13</c:v>
                </c:pt>
                <c:pt idx="5817">
                  <c:v>987.3</c:v>
                </c:pt>
                <c:pt idx="5818">
                  <c:v>987.47</c:v>
                </c:pt>
                <c:pt idx="5819">
                  <c:v>987.63</c:v>
                </c:pt>
                <c:pt idx="5820">
                  <c:v>987.8</c:v>
                </c:pt>
                <c:pt idx="5821">
                  <c:v>987.97</c:v>
                </c:pt>
                <c:pt idx="5822">
                  <c:v>988.14</c:v>
                </c:pt>
                <c:pt idx="5823">
                  <c:v>988.3</c:v>
                </c:pt>
                <c:pt idx="5824">
                  <c:v>988.47</c:v>
                </c:pt>
                <c:pt idx="5825">
                  <c:v>988.64</c:v>
                </c:pt>
                <c:pt idx="5826">
                  <c:v>988.8</c:v>
                </c:pt>
                <c:pt idx="5827">
                  <c:v>988.97</c:v>
                </c:pt>
                <c:pt idx="5828">
                  <c:v>989.14</c:v>
                </c:pt>
                <c:pt idx="5829">
                  <c:v>989.31</c:v>
                </c:pt>
                <c:pt idx="5830">
                  <c:v>989.47</c:v>
                </c:pt>
                <c:pt idx="5831">
                  <c:v>989.64</c:v>
                </c:pt>
                <c:pt idx="5832">
                  <c:v>989.81</c:v>
                </c:pt>
                <c:pt idx="5833">
                  <c:v>989.98</c:v>
                </c:pt>
                <c:pt idx="5834">
                  <c:v>990.14</c:v>
                </c:pt>
                <c:pt idx="5835">
                  <c:v>990.31</c:v>
                </c:pt>
                <c:pt idx="5836">
                  <c:v>990.48</c:v>
                </c:pt>
                <c:pt idx="5837">
                  <c:v>990.65</c:v>
                </c:pt>
                <c:pt idx="5838">
                  <c:v>990.81</c:v>
                </c:pt>
                <c:pt idx="5839">
                  <c:v>990.98</c:v>
                </c:pt>
                <c:pt idx="5840">
                  <c:v>991.15</c:v>
                </c:pt>
                <c:pt idx="5841">
                  <c:v>991.31</c:v>
                </c:pt>
                <c:pt idx="5842">
                  <c:v>991.48</c:v>
                </c:pt>
                <c:pt idx="5843">
                  <c:v>991.65</c:v>
                </c:pt>
                <c:pt idx="5844">
                  <c:v>991.82</c:v>
                </c:pt>
                <c:pt idx="5845">
                  <c:v>991.99</c:v>
                </c:pt>
                <c:pt idx="5846">
                  <c:v>992.15</c:v>
                </c:pt>
                <c:pt idx="5847">
                  <c:v>992.32</c:v>
                </c:pt>
                <c:pt idx="5848">
                  <c:v>992.49</c:v>
                </c:pt>
                <c:pt idx="5849">
                  <c:v>992.65</c:v>
                </c:pt>
                <c:pt idx="5850">
                  <c:v>992.82</c:v>
                </c:pt>
                <c:pt idx="5851">
                  <c:v>992.99</c:v>
                </c:pt>
                <c:pt idx="5852">
                  <c:v>993.16</c:v>
                </c:pt>
                <c:pt idx="5853">
                  <c:v>993.32</c:v>
                </c:pt>
                <c:pt idx="5854">
                  <c:v>993.49</c:v>
                </c:pt>
                <c:pt idx="5855">
                  <c:v>993.66</c:v>
                </c:pt>
                <c:pt idx="5856">
                  <c:v>993.83</c:v>
                </c:pt>
                <c:pt idx="5857">
                  <c:v>994</c:v>
                </c:pt>
                <c:pt idx="5858">
                  <c:v>994.16</c:v>
                </c:pt>
                <c:pt idx="5859">
                  <c:v>994.33</c:v>
                </c:pt>
                <c:pt idx="5860">
                  <c:v>994.5</c:v>
                </c:pt>
                <c:pt idx="5861">
                  <c:v>994.66</c:v>
                </c:pt>
                <c:pt idx="5862">
                  <c:v>994.83</c:v>
                </c:pt>
                <c:pt idx="5863">
                  <c:v>995</c:v>
                </c:pt>
                <c:pt idx="5864">
                  <c:v>995.17</c:v>
                </c:pt>
                <c:pt idx="5865">
                  <c:v>995.34</c:v>
                </c:pt>
                <c:pt idx="5866">
                  <c:v>995.51</c:v>
                </c:pt>
                <c:pt idx="5867">
                  <c:v>995.67</c:v>
                </c:pt>
                <c:pt idx="5868">
                  <c:v>995.84</c:v>
                </c:pt>
                <c:pt idx="5869">
                  <c:v>996.01</c:v>
                </c:pt>
                <c:pt idx="5870">
                  <c:v>996.18</c:v>
                </c:pt>
                <c:pt idx="5871">
                  <c:v>996.34</c:v>
                </c:pt>
                <c:pt idx="5872">
                  <c:v>996.51</c:v>
                </c:pt>
                <c:pt idx="5873">
                  <c:v>996.68</c:v>
                </c:pt>
                <c:pt idx="5874">
                  <c:v>996.85</c:v>
                </c:pt>
                <c:pt idx="5875">
                  <c:v>997.01</c:v>
                </c:pt>
                <c:pt idx="5876">
                  <c:v>997.18</c:v>
                </c:pt>
                <c:pt idx="5877">
                  <c:v>997.34</c:v>
                </c:pt>
                <c:pt idx="5878">
                  <c:v>997.51</c:v>
                </c:pt>
                <c:pt idx="5879">
                  <c:v>997.68</c:v>
                </c:pt>
                <c:pt idx="5880">
                  <c:v>997.85</c:v>
                </c:pt>
                <c:pt idx="5881">
                  <c:v>998.01</c:v>
                </c:pt>
                <c:pt idx="5882">
                  <c:v>998.18</c:v>
                </c:pt>
                <c:pt idx="5883">
                  <c:v>998.35</c:v>
                </c:pt>
                <c:pt idx="5884">
                  <c:v>998.52</c:v>
                </c:pt>
                <c:pt idx="5885">
                  <c:v>998.68</c:v>
                </c:pt>
                <c:pt idx="5886">
                  <c:v>998.85</c:v>
                </c:pt>
                <c:pt idx="5887">
                  <c:v>999.01</c:v>
                </c:pt>
                <c:pt idx="5888">
                  <c:v>999.19</c:v>
                </c:pt>
                <c:pt idx="5889">
                  <c:v>999.35</c:v>
                </c:pt>
                <c:pt idx="5890">
                  <c:v>999.52</c:v>
                </c:pt>
                <c:pt idx="5891">
                  <c:v>999.69</c:v>
                </c:pt>
                <c:pt idx="5892">
                  <c:v>999.85</c:v>
                </c:pt>
                <c:pt idx="5893">
                  <c:v>1000.02</c:v>
                </c:pt>
                <c:pt idx="5894">
                  <c:v>1000.19</c:v>
                </c:pt>
                <c:pt idx="5895">
                  <c:v>1000.35</c:v>
                </c:pt>
                <c:pt idx="5896">
                  <c:v>1000.52</c:v>
                </c:pt>
                <c:pt idx="5897">
                  <c:v>1000.69</c:v>
                </c:pt>
                <c:pt idx="5898">
                  <c:v>1000.85</c:v>
                </c:pt>
              </c:numCache>
            </c:numRef>
          </c:xVal>
          <c:yVal>
            <c:numRef>
              <c:f>[Sheet1.xlsx]Sheet1!$C$3:$C$5901</c:f>
              <c:numCache>
                <c:formatCode>General</c:formatCode>
                <c:ptCount val="5899"/>
                <c:pt idx="0">
                  <c:v>100</c:v>
                </c:pt>
                <c:pt idx="1">
                  <c:v>99.980559999999997</c:v>
                </c:pt>
                <c:pt idx="2">
                  <c:v>99.953190000000006</c:v>
                </c:pt>
                <c:pt idx="3">
                  <c:v>99.933109999999999</c:v>
                </c:pt>
                <c:pt idx="4">
                  <c:v>99.905739999999994</c:v>
                </c:pt>
                <c:pt idx="5">
                  <c:v>99.887910000000005</c:v>
                </c:pt>
                <c:pt idx="6">
                  <c:v>99.860500000000002</c:v>
                </c:pt>
                <c:pt idx="7">
                  <c:v>99.842780000000005</c:v>
                </c:pt>
                <c:pt idx="8">
                  <c:v>99.815250000000006</c:v>
                </c:pt>
                <c:pt idx="9">
                  <c:v>99.796989999999994</c:v>
                </c:pt>
                <c:pt idx="10">
                  <c:v>99.771699999999996</c:v>
                </c:pt>
                <c:pt idx="11">
                  <c:v>99.753780000000006</c:v>
                </c:pt>
                <c:pt idx="12">
                  <c:v>99.727590000000006</c:v>
                </c:pt>
                <c:pt idx="13">
                  <c:v>99.707560000000001</c:v>
                </c:pt>
                <c:pt idx="14">
                  <c:v>99.684209999999993</c:v>
                </c:pt>
                <c:pt idx="15">
                  <c:v>99.667509999999993</c:v>
                </c:pt>
                <c:pt idx="16">
                  <c:v>99.649259999999998</c:v>
                </c:pt>
                <c:pt idx="17">
                  <c:v>99.624880000000005</c:v>
                </c:pt>
                <c:pt idx="18">
                  <c:v>99.605969999999999</c:v>
                </c:pt>
                <c:pt idx="19">
                  <c:v>99.581530000000001</c:v>
                </c:pt>
                <c:pt idx="20">
                  <c:v>99.564679999999996</c:v>
                </c:pt>
                <c:pt idx="21">
                  <c:v>99.54016</c:v>
                </c:pt>
                <c:pt idx="22">
                  <c:v>99.524360000000001</c:v>
                </c:pt>
                <c:pt idx="23">
                  <c:v>99.500590000000003</c:v>
                </c:pt>
                <c:pt idx="24">
                  <c:v>99.483680000000007</c:v>
                </c:pt>
                <c:pt idx="25">
                  <c:v>99.466059999999999</c:v>
                </c:pt>
                <c:pt idx="26">
                  <c:v>99.442620000000005</c:v>
                </c:pt>
                <c:pt idx="27">
                  <c:v>99.425439999999995</c:v>
                </c:pt>
                <c:pt idx="28">
                  <c:v>99.40249</c:v>
                </c:pt>
                <c:pt idx="29">
                  <c:v>99.387020000000007</c:v>
                </c:pt>
                <c:pt idx="30">
                  <c:v>99.364909999999995</c:v>
                </c:pt>
                <c:pt idx="31">
                  <c:v>99.34778</c:v>
                </c:pt>
                <c:pt idx="32">
                  <c:v>99.330160000000006</c:v>
                </c:pt>
                <c:pt idx="33">
                  <c:v>99.30762</c:v>
                </c:pt>
                <c:pt idx="34">
                  <c:v>99.291839999999993</c:v>
                </c:pt>
                <c:pt idx="35">
                  <c:v>99.268439999999998</c:v>
                </c:pt>
                <c:pt idx="36">
                  <c:v>99.252139999999997</c:v>
                </c:pt>
                <c:pt idx="37">
                  <c:v>99.230009999999993</c:v>
                </c:pt>
                <c:pt idx="38">
                  <c:v>99.213449999999995</c:v>
                </c:pt>
                <c:pt idx="39">
                  <c:v>99.197149999999993</c:v>
                </c:pt>
                <c:pt idx="40">
                  <c:v>99.17474</c:v>
                </c:pt>
                <c:pt idx="41">
                  <c:v>99.157300000000006</c:v>
                </c:pt>
                <c:pt idx="42">
                  <c:v>99.133279999999999</c:v>
                </c:pt>
                <c:pt idx="43">
                  <c:v>99.116079999999997</c:v>
                </c:pt>
                <c:pt idx="44">
                  <c:v>99.093999999999994</c:v>
                </c:pt>
                <c:pt idx="45">
                  <c:v>99.078010000000006</c:v>
                </c:pt>
                <c:pt idx="46">
                  <c:v>99.055840000000003</c:v>
                </c:pt>
                <c:pt idx="47">
                  <c:v>99.03801</c:v>
                </c:pt>
                <c:pt idx="48">
                  <c:v>99.021029999999996</c:v>
                </c:pt>
                <c:pt idx="49">
                  <c:v>98.997429999999994</c:v>
                </c:pt>
                <c:pt idx="50">
                  <c:v>98.980279999999993</c:v>
                </c:pt>
                <c:pt idx="51">
                  <c:v>98.956639999999993</c:v>
                </c:pt>
                <c:pt idx="52">
                  <c:v>98.939250000000001</c:v>
                </c:pt>
                <c:pt idx="53">
                  <c:v>98.916370000000001</c:v>
                </c:pt>
                <c:pt idx="54">
                  <c:v>98.899699999999996</c:v>
                </c:pt>
                <c:pt idx="55">
                  <c:v>98.875010000000003</c:v>
                </c:pt>
                <c:pt idx="56">
                  <c:v>98.857799999999997</c:v>
                </c:pt>
                <c:pt idx="57">
                  <c:v>98.834360000000004</c:v>
                </c:pt>
                <c:pt idx="58">
                  <c:v>98.814760000000007</c:v>
                </c:pt>
                <c:pt idx="59">
                  <c:v>98.793239999999997</c:v>
                </c:pt>
                <c:pt idx="60">
                  <c:v>98.774690000000007</c:v>
                </c:pt>
                <c:pt idx="61">
                  <c:v>98.751649999999998</c:v>
                </c:pt>
                <c:pt idx="62">
                  <c:v>98.731560000000002</c:v>
                </c:pt>
                <c:pt idx="63">
                  <c:v>98.705820000000003</c:v>
                </c:pt>
                <c:pt idx="64">
                  <c:v>98.687659999999994</c:v>
                </c:pt>
                <c:pt idx="65">
                  <c:v>98.662719999999993</c:v>
                </c:pt>
                <c:pt idx="66">
                  <c:v>98.637990000000002</c:v>
                </c:pt>
                <c:pt idx="67">
                  <c:v>98.618250000000003</c:v>
                </c:pt>
                <c:pt idx="68">
                  <c:v>98.594369999999998</c:v>
                </c:pt>
                <c:pt idx="69">
                  <c:v>98.575590000000005</c:v>
                </c:pt>
                <c:pt idx="70">
                  <c:v>98.549809999999994</c:v>
                </c:pt>
                <c:pt idx="71">
                  <c:v>98.529340000000005</c:v>
                </c:pt>
                <c:pt idx="72">
                  <c:v>98.504840000000002</c:v>
                </c:pt>
                <c:pt idx="73">
                  <c:v>98.483940000000004</c:v>
                </c:pt>
                <c:pt idx="74">
                  <c:v>98.459599999999995</c:v>
                </c:pt>
                <c:pt idx="75">
                  <c:v>98.434060000000002</c:v>
                </c:pt>
                <c:pt idx="76">
                  <c:v>98.41234</c:v>
                </c:pt>
                <c:pt idx="77">
                  <c:v>98.387280000000004</c:v>
                </c:pt>
                <c:pt idx="78">
                  <c:v>98.365179999999995</c:v>
                </c:pt>
                <c:pt idx="79">
                  <c:v>98.339179999999999</c:v>
                </c:pt>
                <c:pt idx="80">
                  <c:v>98.313999999999993</c:v>
                </c:pt>
                <c:pt idx="81">
                  <c:v>98.292249999999996</c:v>
                </c:pt>
                <c:pt idx="82">
                  <c:v>98.265940000000001</c:v>
                </c:pt>
                <c:pt idx="83">
                  <c:v>98.239019999999996</c:v>
                </c:pt>
                <c:pt idx="84">
                  <c:v>98.21705</c:v>
                </c:pt>
                <c:pt idx="85">
                  <c:v>98.190380000000005</c:v>
                </c:pt>
                <c:pt idx="86">
                  <c:v>98.168300000000002</c:v>
                </c:pt>
                <c:pt idx="87">
                  <c:v>98.140320000000003</c:v>
                </c:pt>
                <c:pt idx="88">
                  <c:v>98.112809999999996</c:v>
                </c:pt>
                <c:pt idx="89">
                  <c:v>98.085470000000001</c:v>
                </c:pt>
                <c:pt idx="90">
                  <c:v>98.060239999999993</c:v>
                </c:pt>
                <c:pt idx="91">
                  <c:v>98.033640000000005</c:v>
                </c:pt>
                <c:pt idx="92">
                  <c:v>98.007019999999997</c:v>
                </c:pt>
                <c:pt idx="93">
                  <c:v>97.98272</c:v>
                </c:pt>
                <c:pt idx="94">
                  <c:v>97.954120000000003</c:v>
                </c:pt>
                <c:pt idx="95">
                  <c:v>97.924959999999999</c:v>
                </c:pt>
                <c:pt idx="96">
                  <c:v>97.896879999999996</c:v>
                </c:pt>
                <c:pt idx="97">
                  <c:v>97.871409999999997</c:v>
                </c:pt>
                <c:pt idx="98">
                  <c:v>97.841560000000001</c:v>
                </c:pt>
                <c:pt idx="99">
                  <c:v>97.811009999999996</c:v>
                </c:pt>
                <c:pt idx="100">
                  <c:v>97.782719999999998</c:v>
                </c:pt>
                <c:pt idx="101">
                  <c:v>97.756129999999999</c:v>
                </c:pt>
                <c:pt idx="102">
                  <c:v>97.726960000000005</c:v>
                </c:pt>
                <c:pt idx="103">
                  <c:v>97.696939999999998</c:v>
                </c:pt>
                <c:pt idx="104">
                  <c:v>97.667860000000005</c:v>
                </c:pt>
                <c:pt idx="105">
                  <c:v>97.641300000000001</c:v>
                </c:pt>
                <c:pt idx="106">
                  <c:v>97.611440000000002</c:v>
                </c:pt>
                <c:pt idx="107">
                  <c:v>97.579840000000004</c:v>
                </c:pt>
                <c:pt idx="108">
                  <c:v>97.548919999999995</c:v>
                </c:pt>
                <c:pt idx="109">
                  <c:v>97.519130000000004</c:v>
                </c:pt>
                <c:pt idx="110">
                  <c:v>97.488050000000001</c:v>
                </c:pt>
                <c:pt idx="111">
                  <c:v>97.460499999999996</c:v>
                </c:pt>
                <c:pt idx="112">
                  <c:v>97.431759999999997</c:v>
                </c:pt>
                <c:pt idx="113">
                  <c:v>97.400090000000006</c:v>
                </c:pt>
                <c:pt idx="114">
                  <c:v>97.371099999999998</c:v>
                </c:pt>
                <c:pt idx="115">
                  <c:v>97.340919999999997</c:v>
                </c:pt>
                <c:pt idx="116">
                  <c:v>97.308279999999996</c:v>
                </c:pt>
                <c:pt idx="117">
                  <c:v>97.278189999999995</c:v>
                </c:pt>
                <c:pt idx="118">
                  <c:v>97.247659999999996</c:v>
                </c:pt>
                <c:pt idx="119">
                  <c:v>97.220299999999995</c:v>
                </c:pt>
                <c:pt idx="120">
                  <c:v>97.190619999999996</c:v>
                </c:pt>
                <c:pt idx="121">
                  <c:v>97.160740000000004</c:v>
                </c:pt>
                <c:pt idx="122">
                  <c:v>97.129819999999995</c:v>
                </c:pt>
                <c:pt idx="123">
                  <c:v>97.09957</c:v>
                </c:pt>
                <c:pt idx="124">
                  <c:v>97.069050000000004</c:v>
                </c:pt>
                <c:pt idx="125">
                  <c:v>97.036720000000003</c:v>
                </c:pt>
                <c:pt idx="126">
                  <c:v>97.006810000000002</c:v>
                </c:pt>
                <c:pt idx="127">
                  <c:v>96.976569999999995</c:v>
                </c:pt>
                <c:pt idx="128">
                  <c:v>96.946110000000004</c:v>
                </c:pt>
                <c:pt idx="129">
                  <c:v>96.915530000000004</c:v>
                </c:pt>
                <c:pt idx="130">
                  <c:v>96.885059999999996</c:v>
                </c:pt>
                <c:pt idx="131">
                  <c:v>96.854089999999999</c:v>
                </c:pt>
                <c:pt idx="132">
                  <c:v>96.823530000000005</c:v>
                </c:pt>
                <c:pt idx="133">
                  <c:v>96.793440000000004</c:v>
                </c:pt>
                <c:pt idx="134">
                  <c:v>96.762460000000004</c:v>
                </c:pt>
                <c:pt idx="135">
                  <c:v>96.731489999999994</c:v>
                </c:pt>
                <c:pt idx="136">
                  <c:v>96.702340000000007</c:v>
                </c:pt>
                <c:pt idx="137">
                  <c:v>96.671059999999997</c:v>
                </c:pt>
                <c:pt idx="138">
                  <c:v>96.641490000000005</c:v>
                </c:pt>
                <c:pt idx="139">
                  <c:v>96.611339999999998</c:v>
                </c:pt>
                <c:pt idx="140">
                  <c:v>96.581559999999996</c:v>
                </c:pt>
                <c:pt idx="141">
                  <c:v>96.551720000000003</c:v>
                </c:pt>
                <c:pt idx="142">
                  <c:v>96.521370000000005</c:v>
                </c:pt>
                <c:pt idx="143">
                  <c:v>96.490549999999999</c:v>
                </c:pt>
                <c:pt idx="144">
                  <c:v>96.460239999999999</c:v>
                </c:pt>
                <c:pt idx="145">
                  <c:v>96.430840000000003</c:v>
                </c:pt>
                <c:pt idx="146">
                  <c:v>96.399529999999999</c:v>
                </c:pt>
                <c:pt idx="147">
                  <c:v>96.369619999999998</c:v>
                </c:pt>
                <c:pt idx="148">
                  <c:v>96.340940000000003</c:v>
                </c:pt>
                <c:pt idx="149">
                  <c:v>96.310220000000001</c:v>
                </c:pt>
                <c:pt idx="150">
                  <c:v>96.279390000000006</c:v>
                </c:pt>
                <c:pt idx="151">
                  <c:v>96.250410000000002</c:v>
                </c:pt>
                <c:pt idx="152">
                  <c:v>96.220920000000007</c:v>
                </c:pt>
                <c:pt idx="153">
                  <c:v>96.191199999999995</c:v>
                </c:pt>
                <c:pt idx="154">
                  <c:v>96.161410000000004</c:v>
                </c:pt>
                <c:pt idx="155">
                  <c:v>96.132310000000004</c:v>
                </c:pt>
                <c:pt idx="156">
                  <c:v>96.102720000000005</c:v>
                </c:pt>
                <c:pt idx="157">
                  <c:v>96.073279999999997</c:v>
                </c:pt>
                <c:pt idx="158">
                  <c:v>96.044309999999996</c:v>
                </c:pt>
                <c:pt idx="159">
                  <c:v>96.014129999999994</c:v>
                </c:pt>
                <c:pt idx="160">
                  <c:v>95.985489999999999</c:v>
                </c:pt>
                <c:pt idx="161">
                  <c:v>95.9559</c:v>
                </c:pt>
                <c:pt idx="162">
                  <c:v>95.9268</c:v>
                </c:pt>
                <c:pt idx="163">
                  <c:v>95.89837</c:v>
                </c:pt>
                <c:pt idx="164">
                  <c:v>95.868350000000007</c:v>
                </c:pt>
                <c:pt idx="165">
                  <c:v>95.840639999999993</c:v>
                </c:pt>
                <c:pt idx="166">
                  <c:v>95.813280000000006</c:v>
                </c:pt>
                <c:pt idx="167">
                  <c:v>95.784210000000002</c:v>
                </c:pt>
                <c:pt idx="168">
                  <c:v>95.755189999999999</c:v>
                </c:pt>
                <c:pt idx="169">
                  <c:v>95.726240000000004</c:v>
                </c:pt>
                <c:pt idx="170">
                  <c:v>95.699309999999997</c:v>
                </c:pt>
                <c:pt idx="171">
                  <c:v>95.669880000000006</c:v>
                </c:pt>
                <c:pt idx="172">
                  <c:v>95.643060000000006</c:v>
                </c:pt>
                <c:pt idx="173">
                  <c:v>95.616290000000006</c:v>
                </c:pt>
                <c:pt idx="174">
                  <c:v>95.587549999999993</c:v>
                </c:pt>
                <c:pt idx="175">
                  <c:v>95.559439999999995</c:v>
                </c:pt>
                <c:pt idx="176">
                  <c:v>95.532349999999994</c:v>
                </c:pt>
                <c:pt idx="177">
                  <c:v>95.504649999999998</c:v>
                </c:pt>
                <c:pt idx="178">
                  <c:v>95.476439999999997</c:v>
                </c:pt>
                <c:pt idx="179">
                  <c:v>95.449100000000001</c:v>
                </c:pt>
                <c:pt idx="180">
                  <c:v>95.423060000000007</c:v>
                </c:pt>
                <c:pt idx="181">
                  <c:v>95.396199999999993</c:v>
                </c:pt>
                <c:pt idx="182">
                  <c:v>95.368470000000002</c:v>
                </c:pt>
                <c:pt idx="183">
                  <c:v>95.341859999999997</c:v>
                </c:pt>
                <c:pt idx="184">
                  <c:v>95.314070000000001</c:v>
                </c:pt>
                <c:pt idx="185">
                  <c:v>95.287589999999994</c:v>
                </c:pt>
                <c:pt idx="186">
                  <c:v>95.261809999999997</c:v>
                </c:pt>
                <c:pt idx="187">
                  <c:v>95.235339999999994</c:v>
                </c:pt>
                <c:pt idx="188">
                  <c:v>95.209609999999998</c:v>
                </c:pt>
                <c:pt idx="189">
                  <c:v>95.182879999999997</c:v>
                </c:pt>
                <c:pt idx="190">
                  <c:v>95.156499999999994</c:v>
                </c:pt>
                <c:pt idx="191">
                  <c:v>95.130319999999998</c:v>
                </c:pt>
                <c:pt idx="192">
                  <c:v>95.102879999999999</c:v>
                </c:pt>
                <c:pt idx="193">
                  <c:v>95.078320000000005</c:v>
                </c:pt>
                <c:pt idx="194">
                  <c:v>95.051680000000005</c:v>
                </c:pt>
                <c:pt idx="195">
                  <c:v>95.026420000000002</c:v>
                </c:pt>
                <c:pt idx="196">
                  <c:v>94.999849999999995</c:v>
                </c:pt>
                <c:pt idx="197">
                  <c:v>94.974299999999999</c:v>
                </c:pt>
                <c:pt idx="198">
                  <c:v>94.948499999999996</c:v>
                </c:pt>
                <c:pt idx="199">
                  <c:v>94.925550000000001</c:v>
                </c:pt>
                <c:pt idx="200">
                  <c:v>94.899159999999995</c:v>
                </c:pt>
                <c:pt idx="201">
                  <c:v>94.873810000000006</c:v>
                </c:pt>
                <c:pt idx="202">
                  <c:v>94.848050000000001</c:v>
                </c:pt>
                <c:pt idx="203">
                  <c:v>94.823629999999994</c:v>
                </c:pt>
                <c:pt idx="204">
                  <c:v>94.797740000000005</c:v>
                </c:pt>
                <c:pt idx="205">
                  <c:v>94.775360000000006</c:v>
                </c:pt>
                <c:pt idx="206">
                  <c:v>94.749359999999996</c:v>
                </c:pt>
                <c:pt idx="207">
                  <c:v>94.725040000000007</c:v>
                </c:pt>
                <c:pt idx="208">
                  <c:v>94.700320000000005</c:v>
                </c:pt>
                <c:pt idx="209">
                  <c:v>94.675240000000002</c:v>
                </c:pt>
                <c:pt idx="210">
                  <c:v>94.650490000000005</c:v>
                </c:pt>
                <c:pt idx="211">
                  <c:v>94.629440000000002</c:v>
                </c:pt>
                <c:pt idx="212">
                  <c:v>94.605140000000006</c:v>
                </c:pt>
                <c:pt idx="213">
                  <c:v>94.579909999999998</c:v>
                </c:pt>
                <c:pt idx="214">
                  <c:v>94.555710000000005</c:v>
                </c:pt>
                <c:pt idx="215">
                  <c:v>94.531880000000001</c:v>
                </c:pt>
                <c:pt idx="216">
                  <c:v>94.507750000000001</c:v>
                </c:pt>
                <c:pt idx="217">
                  <c:v>94.484059999999999</c:v>
                </c:pt>
                <c:pt idx="218">
                  <c:v>94.463399999999993</c:v>
                </c:pt>
                <c:pt idx="219">
                  <c:v>94.439080000000004</c:v>
                </c:pt>
                <c:pt idx="220">
                  <c:v>94.415509999999998</c:v>
                </c:pt>
                <c:pt idx="221">
                  <c:v>94.391480000000001</c:v>
                </c:pt>
                <c:pt idx="222">
                  <c:v>94.368039999999993</c:v>
                </c:pt>
                <c:pt idx="223">
                  <c:v>94.344909999999999</c:v>
                </c:pt>
                <c:pt idx="224">
                  <c:v>94.324089999999998</c:v>
                </c:pt>
                <c:pt idx="225">
                  <c:v>94.30095</c:v>
                </c:pt>
                <c:pt idx="226">
                  <c:v>94.278480000000002</c:v>
                </c:pt>
                <c:pt idx="227">
                  <c:v>94.255279999999999</c:v>
                </c:pt>
                <c:pt idx="228">
                  <c:v>94.23312</c:v>
                </c:pt>
                <c:pt idx="229">
                  <c:v>94.210380000000001</c:v>
                </c:pt>
                <c:pt idx="230">
                  <c:v>94.187569999999994</c:v>
                </c:pt>
                <c:pt idx="231">
                  <c:v>94.165530000000004</c:v>
                </c:pt>
                <c:pt idx="232">
                  <c:v>94.146119999999996</c:v>
                </c:pt>
                <c:pt idx="233">
                  <c:v>94.125280000000004</c:v>
                </c:pt>
                <c:pt idx="234">
                  <c:v>94.10257</c:v>
                </c:pt>
                <c:pt idx="235">
                  <c:v>94.081410000000005</c:v>
                </c:pt>
                <c:pt idx="236">
                  <c:v>94.058340000000001</c:v>
                </c:pt>
                <c:pt idx="237">
                  <c:v>94.036720000000003</c:v>
                </c:pt>
                <c:pt idx="238">
                  <c:v>94.016000000000005</c:v>
                </c:pt>
                <c:pt idx="239">
                  <c:v>93.993679999999998</c:v>
                </c:pt>
                <c:pt idx="240">
                  <c:v>93.974100000000007</c:v>
                </c:pt>
                <c:pt idx="241">
                  <c:v>93.952740000000006</c:v>
                </c:pt>
                <c:pt idx="242">
                  <c:v>93.931359999999998</c:v>
                </c:pt>
                <c:pt idx="243">
                  <c:v>93.909689999999998</c:v>
                </c:pt>
                <c:pt idx="244">
                  <c:v>93.887550000000005</c:v>
                </c:pt>
                <c:pt idx="245">
                  <c:v>93.866060000000004</c:v>
                </c:pt>
                <c:pt idx="246">
                  <c:v>93.845160000000007</c:v>
                </c:pt>
                <c:pt idx="247">
                  <c:v>93.823030000000003</c:v>
                </c:pt>
                <c:pt idx="248">
                  <c:v>93.805000000000007</c:v>
                </c:pt>
                <c:pt idx="249">
                  <c:v>93.783280000000005</c:v>
                </c:pt>
                <c:pt idx="250">
                  <c:v>93.761970000000005</c:v>
                </c:pt>
                <c:pt idx="251">
                  <c:v>93.740849999999995</c:v>
                </c:pt>
                <c:pt idx="252">
                  <c:v>93.719210000000004</c:v>
                </c:pt>
                <c:pt idx="253">
                  <c:v>93.698840000000004</c:v>
                </c:pt>
                <c:pt idx="254">
                  <c:v>93.678889999999996</c:v>
                </c:pt>
                <c:pt idx="255">
                  <c:v>93.658050000000003</c:v>
                </c:pt>
                <c:pt idx="256">
                  <c:v>93.638199999999998</c:v>
                </c:pt>
                <c:pt idx="257">
                  <c:v>93.61694</c:v>
                </c:pt>
                <c:pt idx="258">
                  <c:v>93.599649999999997</c:v>
                </c:pt>
                <c:pt idx="259">
                  <c:v>93.579880000000003</c:v>
                </c:pt>
                <c:pt idx="260">
                  <c:v>93.560079999999999</c:v>
                </c:pt>
                <c:pt idx="261">
                  <c:v>93.539879999999997</c:v>
                </c:pt>
                <c:pt idx="262">
                  <c:v>93.519840000000002</c:v>
                </c:pt>
                <c:pt idx="263">
                  <c:v>93.499009999999998</c:v>
                </c:pt>
                <c:pt idx="264">
                  <c:v>93.480090000000004</c:v>
                </c:pt>
                <c:pt idx="265">
                  <c:v>93.460920000000002</c:v>
                </c:pt>
                <c:pt idx="266">
                  <c:v>93.441479999999999</c:v>
                </c:pt>
                <c:pt idx="267">
                  <c:v>93.42286</c:v>
                </c:pt>
                <c:pt idx="268">
                  <c:v>93.403509999999997</c:v>
                </c:pt>
                <c:pt idx="269">
                  <c:v>93.383629999999997</c:v>
                </c:pt>
                <c:pt idx="270">
                  <c:v>93.36515</c:v>
                </c:pt>
                <c:pt idx="271">
                  <c:v>93.349010000000007</c:v>
                </c:pt>
                <c:pt idx="272">
                  <c:v>93.330510000000004</c:v>
                </c:pt>
                <c:pt idx="273">
                  <c:v>93.311999999999998</c:v>
                </c:pt>
                <c:pt idx="274">
                  <c:v>93.292689999999993</c:v>
                </c:pt>
                <c:pt idx="275">
                  <c:v>93.273880000000005</c:v>
                </c:pt>
                <c:pt idx="276">
                  <c:v>93.256280000000004</c:v>
                </c:pt>
                <c:pt idx="277">
                  <c:v>93.238759999999999</c:v>
                </c:pt>
                <c:pt idx="278">
                  <c:v>93.220060000000004</c:v>
                </c:pt>
                <c:pt idx="279">
                  <c:v>93.201560000000001</c:v>
                </c:pt>
                <c:pt idx="280">
                  <c:v>93.183940000000007</c:v>
                </c:pt>
                <c:pt idx="281">
                  <c:v>93.166420000000002</c:v>
                </c:pt>
                <c:pt idx="282">
                  <c:v>93.148200000000003</c:v>
                </c:pt>
                <c:pt idx="283">
                  <c:v>93.130350000000007</c:v>
                </c:pt>
                <c:pt idx="284">
                  <c:v>93.112380000000002</c:v>
                </c:pt>
                <c:pt idx="285">
                  <c:v>93.09478</c:v>
                </c:pt>
                <c:pt idx="286">
                  <c:v>93.076939999999993</c:v>
                </c:pt>
                <c:pt idx="287">
                  <c:v>93.059650000000005</c:v>
                </c:pt>
                <c:pt idx="288">
                  <c:v>93.042280000000005</c:v>
                </c:pt>
                <c:pt idx="289">
                  <c:v>93.024180000000001</c:v>
                </c:pt>
                <c:pt idx="290">
                  <c:v>93.009420000000006</c:v>
                </c:pt>
                <c:pt idx="291">
                  <c:v>92.991969999999995</c:v>
                </c:pt>
                <c:pt idx="292">
                  <c:v>92.974760000000003</c:v>
                </c:pt>
                <c:pt idx="293">
                  <c:v>92.957260000000005</c:v>
                </c:pt>
                <c:pt idx="294">
                  <c:v>92.939459999999997</c:v>
                </c:pt>
                <c:pt idx="295">
                  <c:v>92.921989999999994</c:v>
                </c:pt>
                <c:pt idx="296">
                  <c:v>92.90531</c:v>
                </c:pt>
                <c:pt idx="297">
                  <c:v>92.887540000000001</c:v>
                </c:pt>
                <c:pt idx="298">
                  <c:v>92.87097</c:v>
                </c:pt>
                <c:pt idx="299">
                  <c:v>92.853890000000007</c:v>
                </c:pt>
                <c:pt idx="300">
                  <c:v>92.836910000000003</c:v>
                </c:pt>
                <c:pt idx="301">
                  <c:v>92.819990000000004</c:v>
                </c:pt>
                <c:pt idx="302">
                  <c:v>92.804130000000001</c:v>
                </c:pt>
                <c:pt idx="303">
                  <c:v>92.788089999999997</c:v>
                </c:pt>
                <c:pt idx="304">
                  <c:v>92.771209999999996</c:v>
                </c:pt>
                <c:pt idx="305">
                  <c:v>92.755380000000002</c:v>
                </c:pt>
                <c:pt idx="306">
                  <c:v>92.738759999999999</c:v>
                </c:pt>
                <c:pt idx="307">
                  <c:v>92.721990000000005</c:v>
                </c:pt>
                <c:pt idx="308">
                  <c:v>92.705870000000004</c:v>
                </c:pt>
                <c:pt idx="309">
                  <c:v>92.688500000000005</c:v>
                </c:pt>
                <c:pt idx="310">
                  <c:v>92.672749999999994</c:v>
                </c:pt>
                <c:pt idx="311">
                  <c:v>92.646370000000005</c:v>
                </c:pt>
                <c:pt idx="312">
                  <c:v>92.609139999999996</c:v>
                </c:pt>
                <c:pt idx="313">
                  <c:v>92.573359999999994</c:v>
                </c:pt>
                <c:pt idx="314">
                  <c:v>92.537540000000007</c:v>
                </c:pt>
                <c:pt idx="315">
                  <c:v>92.502939999999995</c:v>
                </c:pt>
                <c:pt idx="316">
                  <c:v>92.468440000000001</c:v>
                </c:pt>
                <c:pt idx="317">
                  <c:v>92.435299999999998</c:v>
                </c:pt>
                <c:pt idx="318">
                  <c:v>92.393789999999996</c:v>
                </c:pt>
                <c:pt idx="319">
                  <c:v>92.361530000000002</c:v>
                </c:pt>
                <c:pt idx="320">
                  <c:v>92.330389999999994</c:v>
                </c:pt>
                <c:pt idx="321">
                  <c:v>92.299019999999999</c:v>
                </c:pt>
                <c:pt idx="322">
                  <c:v>92.261179999999996</c:v>
                </c:pt>
                <c:pt idx="323">
                  <c:v>92.231650000000002</c:v>
                </c:pt>
                <c:pt idx="324">
                  <c:v>92.203199999999995</c:v>
                </c:pt>
                <c:pt idx="325">
                  <c:v>92.167850000000001</c:v>
                </c:pt>
                <c:pt idx="326">
                  <c:v>92.140320000000003</c:v>
                </c:pt>
                <c:pt idx="327">
                  <c:v>92.113280000000003</c:v>
                </c:pt>
                <c:pt idx="328">
                  <c:v>92.080349999999996</c:v>
                </c:pt>
                <c:pt idx="329">
                  <c:v>92.053809999999999</c:v>
                </c:pt>
                <c:pt idx="330">
                  <c:v>92.027360000000002</c:v>
                </c:pt>
                <c:pt idx="331">
                  <c:v>92.001940000000005</c:v>
                </c:pt>
                <c:pt idx="332">
                  <c:v>91.971010000000007</c:v>
                </c:pt>
                <c:pt idx="333">
                  <c:v>91.946100000000001</c:v>
                </c:pt>
                <c:pt idx="334">
                  <c:v>91.921090000000007</c:v>
                </c:pt>
                <c:pt idx="335">
                  <c:v>91.894970000000001</c:v>
                </c:pt>
                <c:pt idx="336">
                  <c:v>91.870450000000005</c:v>
                </c:pt>
                <c:pt idx="337">
                  <c:v>91.845380000000006</c:v>
                </c:pt>
                <c:pt idx="338">
                  <c:v>91.820880000000002</c:v>
                </c:pt>
                <c:pt idx="339">
                  <c:v>91.796549999999996</c:v>
                </c:pt>
                <c:pt idx="340">
                  <c:v>91.773049999999998</c:v>
                </c:pt>
                <c:pt idx="341">
                  <c:v>91.755120000000005</c:v>
                </c:pt>
                <c:pt idx="342">
                  <c:v>91.731880000000004</c:v>
                </c:pt>
                <c:pt idx="343">
                  <c:v>91.709239999999994</c:v>
                </c:pt>
                <c:pt idx="344">
                  <c:v>91.687219999999996</c:v>
                </c:pt>
                <c:pt idx="345">
                  <c:v>91.66525</c:v>
                </c:pt>
                <c:pt idx="346">
                  <c:v>91.647620000000003</c:v>
                </c:pt>
                <c:pt idx="347">
                  <c:v>91.625979999999998</c:v>
                </c:pt>
                <c:pt idx="348">
                  <c:v>91.604590000000002</c:v>
                </c:pt>
                <c:pt idx="349">
                  <c:v>91.588359999999994</c:v>
                </c:pt>
                <c:pt idx="350">
                  <c:v>91.56747</c:v>
                </c:pt>
                <c:pt idx="351">
                  <c:v>91.551259999999999</c:v>
                </c:pt>
                <c:pt idx="352">
                  <c:v>91.531549999999996</c:v>
                </c:pt>
                <c:pt idx="353">
                  <c:v>91.512110000000007</c:v>
                </c:pt>
                <c:pt idx="354">
                  <c:v>91.497349999999997</c:v>
                </c:pt>
                <c:pt idx="355">
                  <c:v>91.482919999999993</c:v>
                </c:pt>
                <c:pt idx="356">
                  <c:v>91.464920000000006</c:v>
                </c:pt>
                <c:pt idx="357">
                  <c:v>91.451409999999996</c:v>
                </c:pt>
                <c:pt idx="358">
                  <c:v>91.434259999999995</c:v>
                </c:pt>
                <c:pt idx="359">
                  <c:v>91.421599999999998</c:v>
                </c:pt>
                <c:pt idx="360">
                  <c:v>91.408090000000001</c:v>
                </c:pt>
                <c:pt idx="361">
                  <c:v>91.390929999999997</c:v>
                </c:pt>
                <c:pt idx="362">
                  <c:v>91.375559999999993</c:v>
                </c:pt>
                <c:pt idx="363">
                  <c:v>91.362880000000004</c:v>
                </c:pt>
                <c:pt idx="364">
                  <c:v>91.34657</c:v>
                </c:pt>
                <c:pt idx="365">
                  <c:v>91.334090000000003</c:v>
                </c:pt>
                <c:pt idx="366">
                  <c:v>91.321240000000003</c:v>
                </c:pt>
                <c:pt idx="367">
                  <c:v>91.304490000000001</c:v>
                </c:pt>
                <c:pt idx="368">
                  <c:v>91.291740000000004</c:v>
                </c:pt>
                <c:pt idx="369">
                  <c:v>91.279219999999995</c:v>
                </c:pt>
                <c:pt idx="370">
                  <c:v>91.265950000000004</c:v>
                </c:pt>
                <c:pt idx="371">
                  <c:v>91.253389999999996</c:v>
                </c:pt>
                <c:pt idx="372">
                  <c:v>91.236819999999994</c:v>
                </c:pt>
                <c:pt idx="373">
                  <c:v>91.223920000000007</c:v>
                </c:pt>
                <c:pt idx="374">
                  <c:v>91.210629999999995</c:v>
                </c:pt>
                <c:pt idx="375">
                  <c:v>91.197569999999999</c:v>
                </c:pt>
                <c:pt idx="376">
                  <c:v>91.184439999999995</c:v>
                </c:pt>
                <c:pt idx="377">
                  <c:v>91.171409999999995</c:v>
                </c:pt>
                <c:pt idx="378">
                  <c:v>91.158349999999999</c:v>
                </c:pt>
                <c:pt idx="379">
                  <c:v>91.142200000000003</c:v>
                </c:pt>
                <c:pt idx="380">
                  <c:v>91.128879999999995</c:v>
                </c:pt>
                <c:pt idx="381">
                  <c:v>91.115549999999999</c:v>
                </c:pt>
                <c:pt idx="382">
                  <c:v>91.102469999999997</c:v>
                </c:pt>
                <c:pt idx="383">
                  <c:v>91.089939999999999</c:v>
                </c:pt>
                <c:pt idx="384">
                  <c:v>91.077179999999998</c:v>
                </c:pt>
                <c:pt idx="385">
                  <c:v>91.064880000000002</c:v>
                </c:pt>
                <c:pt idx="386">
                  <c:v>91.052459999999996</c:v>
                </c:pt>
                <c:pt idx="387">
                  <c:v>91.040760000000006</c:v>
                </c:pt>
                <c:pt idx="388">
                  <c:v>91.02843</c:v>
                </c:pt>
                <c:pt idx="389">
                  <c:v>91.016840000000002</c:v>
                </c:pt>
                <c:pt idx="390">
                  <c:v>91.00488</c:v>
                </c:pt>
                <c:pt idx="391">
                  <c:v>90.99297</c:v>
                </c:pt>
                <c:pt idx="392">
                  <c:v>90.981489999999994</c:v>
                </c:pt>
                <c:pt idx="393">
                  <c:v>90.970510000000004</c:v>
                </c:pt>
                <c:pt idx="394">
                  <c:v>90.958910000000003</c:v>
                </c:pt>
                <c:pt idx="395">
                  <c:v>90.947149999999993</c:v>
                </c:pt>
                <c:pt idx="396">
                  <c:v>90.935479999999998</c:v>
                </c:pt>
                <c:pt idx="397">
                  <c:v>90.923789999999997</c:v>
                </c:pt>
                <c:pt idx="398">
                  <c:v>90.912220000000005</c:v>
                </c:pt>
                <c:pt idx="399">
                  <c:v>90.900549999999996</c:v>
                </c:pt>
                <c:pt idx="400">
                  <c:v>90.88888</c:v>
                </c:pt>
                <c:pt idx="401">
                  <c:v>90.876909999999995</c:v>
                </c:pt>
                <c:pt idx="402">
                  <c:v>90.86609</c:v>
                </c:pt>
                <c:pt idx="403">
                  <c:v>90.854759999999999</c:v>
                </c:pt>
                <c:pt idx="404">
                  <c:v>90.843530000000001</c:v>
                </c:pt>
                <c:pt idx="405">
                  <c:v>90.8322</c:v>
                </c:pt>
                <c:pt idx="406">
                  <c:v>90.821280000000002</c:v>
                </c:pt>
                <c:pt idx="407">
                  <c:v>90.810090000000002</c:v>
                </c:pt>
                <c:pt idx="408">
                  <c:v>90.799120000000002</c:v>
                </c:pt>
                <c:pt idx="409">
                  <c:v>90.789140000000003</c:v>
                </c:pt>
                <c:pt idx="410">
                  <c:v>90.778260000000003</c:v>
                </c:pt>
                <c:pt idx="411">
                  <c:v>90.767589999999998</c:v>
                </c:pt>
                <c:pt idx="412">
                  <c:v>90.757069999999999</c:v>
                </c:pt>
                <c:pt idx="413">
                  <c:v>90.746639999999999</c:v>
                </c:pt>
                <c:pt idx="414">
                  <c:v>90.736760000000004</c:v>
                </c:pt>
                <c:pt idx="415">
                  <c:v>90.728939999999994</c:v>
                </c:pt>
                <c:pt idx="416">
                  <c:v>90.719049999999996</c:v>
                </c:pt>
                <c:pt idx="417">
                  <c:v>90.709239999999994</c:v>
                </c:pt>
                <c:pt idx="418">
                  <c:v>90.699590000000001</c:v>
                </c:pt>
                <c:pt idx="419">
                  <c:v>90.690049999999999</c:v>
                </c:pt>
                <c:pt idx="420">
                  <c:v>90.679760000000002</c:v>
                </c:pt>
                <c:pt idx="421">
                  <c:v>90.668940000000006</c:v>
                </c:pt>
                <c:pt idx="422">
                  <c:v>90.658779999999993</c:v>
                </c:pt>
                <c:pt idx="423">
                  <c:v>90.649540000000002</c:v>
                </c:pt>
                <c:pt idx="424">
                  <c:v>90.640029999999996</c:v>
                </c:pt>
                <c:pt idx="425">
                  <c:v>90.630430000000004</c:v>
                </c:pt>
                <c:pt idx="426">
                  <c:v>90.623419999999996</c:v>
                </c:pt>
                <c:pt idx="427">
                  <c:v>90.614189999999994</c:v>
                </c:pt>
                <c:pt idx="428">
                  <c:v>90.604810000000001</c:v>
                </c:pt>
                <c:pt idx="429">
                  <c:v>90.595799999999997</c:v>
                </c:pt>
                <c:pt idx="430">
                  <c:v>90.586410000000001</c:v>
                </c:pt>
                <c:pt idx="431">
                  <c:v>90.577489999999997</c:v>
                </c:pt>
                <c:pt idx="432">
                  <c:v>90.568719999999999</c:v>
                </c:pt>
                <c:pt idx="433">
                  <c:v>90.56</c:v>
                </c:pt>
                <c:pt idx="434">
                  <c:v>90.551259999999999</c:v>
                </c:pt>
                <c:pt idx="435">
                  <c:v>90.544960000000003</c:v>
                </c:pt>
                <c:pt idx="436">
                  <c:v>90.536259999999999</c:v>
                </c:pt>
                <c:pt idx="437">
                  <c:v>90.527990000000003</c:v>
                </c:pt>
                <c:pt idx="438">
                  <c:v>90.519649999999999</c:v>
                </c:pt>
                <c:pt idx="439">
                  <c:v>90.511359999999996</c:v>
                </c:pt>
                <c:pt idx="440">
                  <c:v>90.503290000000007</c:v>
                </c:pt>
                <c:pt idx="441">
                  <c:v>90.495429999999999</c:v>
                </c:pt>
                <c:pt idx="442">
                  <c:v>90.487189999999998</c:v>
                </c:pt>
                <c:pt idx="443">
                  <c:v>90.479380000000006</c:v>
                </c:pt>
                <c:pt idx="444">
                  <c:v>90.471159999999998</c:v>
                </c:pt>
                <c:pt idx="445">
                  <c:v>90.463300000000004</c:v>
                </c:pt>
                <c:pt idx="446">
                  <c:v>90.455039999999997</c:v>
                </c:pt>
                <c:pt idx="447">
                  <c:v>90.447220000000002</c:v>
                </c:pt>
                <c:pt idx="448">
                  <c:v>90.439310000000006</c:v>
                </c:pt>
                <c:pt idx="449">
                  <c:v>90.431060000000002</c:v>
                </c:pt>
                <c:pt idx="450">
                  <c:v>90.423289999999994</c:v>
                </c:pt>
                <c:pt idx="451">
                  <c:v>90.416749999999993</c:v>
                </c:pt>
                <c:pt idx="452">
                  <c:v>90.408810000000003</c:v>
                </c:pt>
                <c:pt idx="453">
                  <c:v>90.401359999999997</c:v>
                </c:pt>
                <c:pt idx="454">
                  <c:v>90.393839999999997</c:v>
                </c:pt>
                <c:pt idx="455">
                  <c:v>90.385760000000005</c:v>
                </c:pt>
                <c:pt idx="456">
                  <c:v>90.378200000000007</c:v>
                </c:pt>
                <c:pt idx="457">
                  <c:v>90.370379999999997</c:v>
                </c:pt>
                <c:pt idx="458">
                  <c:v>90.364140000000006</c:v>
                </c:pt>
                <c:pt idx="459">
                  <c:v>90.356499999999997</c:v>
                </c:pt>
                <c:pt idx="460">
                  <c:v>90.348820000000003</c:v>
                </c:pt>
                <c:pt idx="461">
                  <c:v>90.341250000000002</c:v>
                </c:pt>
                <c:pt idx="462">
                  <c:v>90.333590000000001</c:v>
                </c:pt>
                <c:pt idx="463">
                  <c:v>90.325919999999996</c:v>
                </c:pt>
                <c:pt idx="464">
                  <c:v>90.318370000000002</c:v>
                </c:pt>
                <c:pt idx="465">
                  <c:v>90.312070000000006</c:v>
                </c:pt>
                <c:pt idx="466">
                  <c:v>90.304860000000005</c:v>
                </c:pt>
                <c:pt idx="467">
                  <c:v>90.297190000000001</c:v>
                </c:pt>
                <c:pt idx="468">
                  <c:v>90.289389999999997</c:v>
                </c:pt>
                <c:pt idx="469">
                  <c:v>90.282049999999998</c:v>
                </c:pt>
                <c:pt idx="470">
                  <c:v>90.274600000000007</c:v>
                </c:pt>
                <c:pt idx="471">
                  <c:v>90.267259999999993</c:v>
                </c:pt>
                <c:pt idx="472">
                  <c:v>90.261740000000003</c:v>
                </c:pt>
                <c:pt idx="473">
                  <c:v>90.254189999999994</c:v>
                </c:pt>
                <c:pt idx="474">
                  <c:v>90.246759999999995</c:v>
                </c:pt>
                <c:pt idx="475">
                  <c:v>90.239509999999996</c:v>
                </c:pt>
                <c:pt idx="476">
                  <c:v>90.232020000000006</c:v>
                </c:pt>
                <c:pt idx="477">
                  <c:v>90.223060000000004</c:v>
                </c:pt>
                <c:pt idx="478">
                  <c:v>90.215909999999994</c:v>
                </c:pt>
                <c:pt idx="479">
                  <c:v>90.210440000000006</c:v>
                </c:pt>
                <c:pt idx="480">
                  <c:v>90.203059999999994</c:v>
                </c:pt>
                <c:pt idx="481">
                  <c:v>90.195710000000005</c:v>
                </c:pt>
                <c:pt idx="482">
                  <c:v>90.188559999999995</c:v>
                </c:pt>
                <c:pt idx="483">
                  <c:v>90.181560000000005</c:v>
                </c:pt>
                <c:pt idx="484">
                  <c:v>90.174679999999995</c:v>
                </c:pt>
                <c:pt idx="485">
                  <c:v>90.167850000000001</c:v>
                </c:pt>
                <c:pt idx="486">
                  <c:v>90.161079999999998</c:v>
                </c:pt>
                <c:pt idx="487">
                  <c:v>90.156000000000006</c:v>
                </c:pt>
                <c:pt idx="488">
                  <c:v>90.149410000000003</c:v>
                </c:pt>
                <c:pt idx="489">
                  <c:v>90.142799999999994</c:v>
                </c:pt>
                <c:pt idx="490">
                  <c:v>90.136259999999993</c:v>
                </c:pt>
                <c:pt idx="491">
                  <c:v>90.129850000000005</c:v>
                </c:pt>
                <c:pt idx="492">
                  <c:v>90.123549999999994</c:v>
                </c:pt>
                <c:pt idx="493">
                  <c:v>90.116910000000004</c:v>
                </c:pt>
                <c:pt idx="494">
                  <c:v>90.111859999999993</c:v>
                </c:pt>
                <c:pt idx="495">
                  <c:v>90.105189999999993</c:v>
                </c:pt>
                <c:pt idx="496">
                  <c:v>90.098740000000006</c:v>
                </c:pt>
                <c:pt idx="497">
                  <c:v>90.092070000000007</c:v>
                </c:pt>
                <c:pt idx="498">
                  <c:v>90.085579999999993</c:v>
                </c:pt>
                <c:pt idx="499">
                  <c:v>90.078749999999999</c:v>
                </c:pt>
                <c:pt idx="500">
                  <c:v>90.072310000000002</c:v>
                </c:pt>
                <c:pt idx="501">
                  <c:v>90.065929999999994</c:v>
                </c:pt>
                <c:pt idx="502">
                  <c:v>90.059560000000005</c:v>
                </c:pt>
                <c:pt idx="503">
                  <c:v>90.054509999999993</c:v>
                </c:pt>
                <c:pt idx="504">
                  <c:v>90.048299999999998</c:v>
                </c:pt>
                <c:pt idx="505">
                  <c:v>90.042360000000002</c:v>
                </c:pt>
                <c:pt idx="506">
                  <c:v>90.036689999999993</c:v>
                </c:pt>
                <c:pt idx="507">
                  <c:v>90.030590000000004</c:v>
                </c:pt>
                <c:pt idx="508">
                  <c:v>90.025009999999995</c:v>
                </c:pt>
                <c:pt idx="509">
                  <c:v>90.019130000000004</c:v>
                </c:pt>
                <c:pt idx="510">
                  <c:v>90.013490000000004</c:v>
                </c:pt>
                <c:pt idx="511">
                  <c:v>90.007620000000003</c:v>
                </c:pt>
                <c:pt idx="512">
                  <c:v>90.00309</c:v>
                </c:pt>
                <c:pt idx="513">
                  <c:v>89.997470000000007</c:v>
                </c:pt>
                <c:pt idx="514">
                  <c:v>89.991720000000001</c:v>
                </c:pt>
                <c:pt idx="515">
                  <c:v>89.986159999999998</c:v>
                </c:pt>
                <c:pt idx="516">
                  <c:v>89.980509999999995</c:v>
                </c:pt>
                <c:pt idx="517">
                  <c:v>89.974810000000005</c:v>
                </c:pt>
                <c:pt idx="518">
                  <c:v>89.969380000000001</c:v>
                </c:pt>
                <c:pt idx="519">
                  <c:v>89.963740000000001</c:v>
                </c:pt>
                <c:pt idx="520">
                  <c:v>89.958190000000002</c:v>
                </c:pt>
                <c:pt idx="521">
                  <c:v>89.953590000000005</c:v>
                </c:pt>
                <c:pt idx="522">
                  <c:v>89.948130000000006</c:v>
                </c:pt>
                <c:pt idx="523">
                  <c:v>89.942959999999999</c:v>
                </c:pt>
                <c:pt idx="524">
                  <c:v>89.937860000000001</c:v>
                </c:pt>
                <c:pt idx="525">
                  <c:v>89.932569999999998</c:v>
                </c:pt>
                <c:pt idx="526">
                  <c:v>89.92774</c:v>
                </c:pt>
                <c:pt idx="527">
                  <c:v>89.922579999999996</c:v>
                </c:pt>
                <c:pt idx="528">
                  <c:v>89.917779999999993</c:v>
                </c:pt>
                <c:pt idx="529">
                  <c:v>89.912779999999998</c:v>
                </c:pt>
                <c:pt idx="530">
                  <c:v>89.907889999999995</c:v>
                </c:pt>
                <c:pt idx="531">
                  <c:v>89.902879999999996</c:v>
                </c:pt>
                <c:pt idx="532">
                  <c:v>89.898520000000005</c:v>
                </c:pt>
                <c:pt idx="533">
                  <c:v>89.893420000000006</c:v>
                </c:pt>
                <c:pt idx="534">
                  <c:v>89.888279999999995</c:v>
                </c:pt>
                <c:pt idx="535">
                  <c:v>89.882940000000005</c:v>
                </c:pt>
                <c:pt idx="536">
                  <c:v>89.877179999999996</c:v>
                </c:pt>
                <c:pt idx="537">
                  <c:v>89.871489999999994</c:v>
                </c:pt>
                <c:pt idx="538">
                  <c:v>89.866029999999995</c:v>
                </c:pt>
                <c:pt idx="539">
                  <c:v>89.860510000000005</c:v>
                </c:pt>
                <c:pt idx="540">
                  <c:v>89.854910000000004</c:v>
                </c:pt>
                <c:pt idx="541">
                  <c:v>89.849180000000004</c:v>
                </c:pt>
                <c:pt idx="542">
                  <c:v>89.84366</c:v>
                </c:pt>
                <c:pt idx="543">
                  <c:v>89.838089999999994</c:v>
                </c:pt>
                <c:pt idx="544">
                  <c:v>89.832430000000002</c:v>
                </c:pt>
                <c:pt idx="545">
                  <c:v>89.827280000000002</c:v>
                </c:pt>
                <c:pt idx="546">
                  <c:v>89.822569999999999</c:v>
                </c:pt>
                <c:pt idx="547">
                  <c:v>89.817620000000005</c:v>
                </c:pt>
                <c:pt idx="548">
                  <c:v>89.812690000000003</c:v>
                </c:pt>
                <c:pt idx="549">
                  <c:v>89.807509999999994</c:v>
                </c:pt>
                <c:pt idx="550">
                  <c:v>89.802340000000001</c:v>
                </c:pt>
                <c:pt idx="551">
                  <c:v>89.797550000000001</c:v>
                </c:pt>
                <c:pt idx="552">
                  <c:v>89.792609999999996</c:v>
                </c:pt>
                <c:pt idx="553">
                  <c:v>89.787880000000001</c:v>
                </c:pt>
                <c:pt idx="554">
                  <c:v>89.783060000000006</c:v>
                </c:pt>
                <c:pt idx="555">
                  <c:v>89.778409999999994</c:v>
                </c:pt>
                <c:pt idx="556">
                  <c:v>89.773690000000002</c:v>
                </c:pt>
                <c:pt idx="557">
                  <c:v>89.768910000000005</c:v>
                </c:pt>
                <c:pt idx="558">
                  <c:v>89.763999999999996</c:v>
                </c:pt>
                <c:pt idx="559">
                  <c:v>89.759389999999996</c:v>
                </c:pt>
                <c:pt idx="560">
                  <c:v>89.7547</c:v>
                </c:pt>
                <c:pt idx="561">
                  <c:v>89.749889999999994</c:v>
                </c:pt>
                <c:pt idx="562">
                  <c:v>89.745159999999998</c:v>
                </c:pt>
                <c:pt idx="563">
                  <c:v>89.740359999999995</c:v>
                </c:pt>
                <c:pt idx="564">
                  <c:v>89.735709999999997</c:v>
                </c:pt>
                <c:pt idx="565">
                  <c:v>89.730909999999994</c:v>
                </c:pt>
                <c:pt idx="566">
                  <c:v>89.726879999999994</c:v>
                </c:pt>
                <c:pt idx="567">
                  <c:v>89.721990000000005</c:v>
                </c:pt>
                <c:pt idx="568">
                  <c:v>89.717380000000006</c:v>
                </c:pt>
                <c:pt idx="569">
                  <c:v>89.712699999999998</c:v>
                </c:pt>
                <c:pt idx="570">
                  <c:v>89.708259999999996</c:v>
                </c:pt>
                <c:pt idx="571">
                  <c:v>89.70384</c:v>
                </c:pt>
                <c:pt idx="572">
                  <c:v>89.699190000000002</c:v>
                </c:pt>
                <c:pt idx="573">
                  <c:v>89.694590000000005</c:v>
                </c:pt>
                <c:pt idx="574">
                  <c:v>89.690079999999995</c:v>
                </c:pt>
                <c:pt idx="575">
                  <c:v>89.685509999999994</c:v>
                </c:pt>
                <c:pt idx="576">
                  <c:v>89.681240000000003</c:v>
                </c:pt>
                <c:pt idx="577">
                  <c:v>89.676640000000006</c:v>
                </c:pt>
                <c:pt idx="578">
                  <c:v>89.672120000000007</c:v>
                </c:pt>
                <c:pt idx="579">
                  <c:v>89.667749999999998</c:v>
                </c:pt>
                <c:pt idx="580">
                  <c:v>89.663579999999996</c:v>
                </c:pt>
                <c:pt idx="581">
                  <c:v>89.659440000000004</c:v>
                </c:pt>
                <c:pt idx="582">
                  <c:v>89.65531</c:v>
                </c:pt>
                <c:pt idx="583">
                  <c:v>89.651309999999995</c:v>
                </c:pt>
                <c:pt idx="584">
                  <c:v>89.647379999999998</c:v>
                </c:pt>
                <c:pt idx="585">
                  <c:v>89.643479999999997</c:v>
                </c:pt>
                <c:pt idx="586">
                  <c:v>89.639539999999997</c:v>
                </c:pt>
                <c:pt idx="587">
                  <c:v>89.635689999999997</c:v>
                </c:pt>
                <c:pt idx="588">
                  <c:v>89.631889999999999</c:v>
                </c:pt>
                <c:pt idx="589">
                  <c:v>89.628010000000003</c:v>
                </c:pt>
                <c:pt idx="590">
                  <c:v>89.624449999999996</c:v>
                </c:pt>
                <c:pt idx="591">
                  <c:v>89.620800000000003</c:v>
                </c:pt>
                <c:pt idx="592">
                  <c:v>89.617859999999993</c:v>
                </c:pt>
                <c:pt idx="593">
                  <c:v>89.614339999999999</c:v>
                </c:pt>
                <c:pt idx="594">
                  <c:v>89.610740000000007</c:v>
                </c:pt>
                <c:pt idx="595">
                  <c:v>89.607190000000003</c:v>
                </c:pt>
                <c:pt idx="596">
                  <c:v>89.603639999999999</c:v>
                </c:pt>
                <c:pt idx="597">
                  <c:v>89.600279999999998</c:v>
                </c:pt>
                <c:pt idx="598">
                  <c:v>89.596739999999997</c:v>
                </c:pt>
                <c:pt idx="599">
                  <c:v>89.593320000000006</c:v>
                </c:pt>
                <c:pt idx="600">
                  <c:v>89.589839999999995</c:v>
                </c:pt>
                <c:pt idx="601">
                  <c:v>89.586510000000004</c:v>
                </c:pt>
                <c:pt idx="602">
                  <c:v>89.58314</c:v>
                </c:pt>
                <c:pt idx="603">
                  <c:v>89.579809999999995</c:v>
                </c:pt>
                <c:pt idx="604">
                  <c:v>89.57629</c:v>
                </c:pt>
                <c:pt idx="605">
                  <c:v>89.573009999999996</c:v>
                </c:pt>
                <c:pt idx="606">
                  <c:v>89.569739999999996</c:v>
                </c:pt>
                <c:pt idx="607">
                  <c:v>89.566339999999997</c:v>
                </c:pt>
                <c:pt idx="608">
                  <c:v>89.563059999999993</c:v>
                </c:pt>
                <c:pt idx="609">
                  <c:v>89.559719999999999</c:v>
                </c:pt>
                <c:pt idx="610">
                  <c:v>89.556579999999997</c:v>
                </c:pt>
                <c:pt idx="611">
                  <c:v>89.55341</c:v>
                </c:pt>
                <c:pt idx="612">
                  <c:v>89.550120000000007</c:v>
                </c:pt>
                <c:pt idx="613">
                  <c:v>89.546689999999998</c:v>
                </c:pt>
                <c:pt idx="614">
                  <c:v>89.543430000000001</c:v>
                </c:pt>
                <c:pt idx="615">
                  <c:v>89.539929999999998</c:v>
                </c:pt>
                <c:pt idx="616">
                  <c:v>89.536490000000001</c:v>
                </c:pt>
                <c:pt idx="617">
                  <c:v>89.533060000000006</c:v>
                </c:pt>
                <c:pt idx="618">
                  <c:v>89.529420000000002</c:v>
                </c:pt>
                <c:pt idx="619">
                  <c:v>89.525940000000006</c:v>
                </c:pt>
                <c:pt idx="620">
                  <c:v>89.522459999999995</c:v>
                </c:pt>
                <c:pt idx="621">
                  <c:v>89.518820000000005</c:v>
                </c:pt>
                <c:pt idx="622">
                  <c:v>89.515439999999998</c:v>
                </c:pt>
                <c:pt idx="623">
                  <c:v>89.511880000000005</c:v>
                </c:pt>
                <c:pt idx="624">
                  <c:v>89.508300000000006</c:v>
                </c:pt>
                <c:pt idx="625">
                  <c:v>89.504909999999995</c:v>
                </c:pt>
                <c:pt idx="626">
                  <c:v>89.501419999999996</c:v>
                </c:pt>
                <c:pt idx="627">
                  <c:v>89.497879999999995</c:v>
                </c:pt>
                <c:pt idx="628">
                  <c:v>89.494219999999999</c:v>
                </c:pt>
                <c:pt idx="629">
                  <c:v>89.491020000000006</c:v>
                </c:pt>
                <c:pt idx="630">
                  <c:v>89.487740000000002</c:v>
                </c:pt>
                <c:pt idx="631">
                  <c:v>89.484620000000007</c:v>
                </c:pt>
                <c:pt idx="632">
                  <c:v>89.481440000000006</c:v>
                </c:pt>
                <c:pt idx="633">
                  <c:v>89.478009999999998</c:v>
                </c:pt>
                <c:pt idx="634">
                  <c:v>89.474469999999997</c:v>
                </c:pt>
                <c:pt idx="635">
                  <c:v>89.4709</c:v>
                </c:pt>
                <c:pt idx="636">
                  <c:v>89.467119999999994</c:v>
                </c:pt>
                <c:pt idx="637">
                  <c:v>89.462500000000006</c:v>
                </c:pt>
                <c:pt idx="638">
                  <c:v>89.458259999999996</c:v>
                </c:pt>
                <c:pt idx="639">
                  <c:v>89.453819999999993</c:v>
                </c:pt>
                <c:pt idx="640">
                  <c:v>89.449010000000001</c:v>
                </c:pt>
                <c:pt idx="641">
                  <c:v>89.44408</c:v>
                </c:pt>
                <c:pt idx="642">
                  <c:v>89.439210000000003</c:v>
                </c:pt>
                <c:pt idx="643">
                  <c:v>89.434299999999993</c:v>
                </c:pt>
                <c:pt idx="644">
                  <c:v>89.429259999999999</c:v>
                </c:pt>
                <c:pt idx="645">
                  <c:v>89.424199999999999</c:v>
                </c:pt>
                <c:pt idx="646">
                  <c:v>89.419309999999996</c:v>
                </c:pt>
                <c:pt idx="647">
                  <c:v>89.414159999999995</c:v>
                </c:pt>
                <c:pt idx="648">
                  <c:v>89.409090000000006</c:v>
                </c:pt>
                <c:pt idx="649">
                  <c:v>89.40419</c:v>
                </c:pt>
                <c:pt idx="650">
                  <c:v>89.399060000000006</c:v>
                </c:pt>
                <c:pt idx="651">
                  <c:v>89.393889999999999</c:v>
                </c:pt>
                <c:pt idx="652">
                  <c:v>89.38861</c:v>
                </c:pt>
                <c:pt idx="653">
                  <c:v>89.383529999999993</c:v>
                </c:pt>
                <c:pt idx="654">
                  <c:v>89.378510000000006</c:v>
                </c:pt>
                <c:pt idx="655">
                  <c:v>89.372219999999999</c:v>
                </c:pt>
                <c:pt idx="656">
                  <c:v>89.36694</c:v>
                </c:pt>
                <c:pt idx="657">
                  <c:v>89.361869999999996</c:v>
                </c:pt>
                <c:pt idx="658">
                  <c:v>89.356840000000005</c:v>
                </c:pt>
                <c:pt idx="659">
                  <c:v>89.35181</c:v>
                </c:pt>
                <c:pt idx="660">
                  <c:v>89.346720000000005</c:v>
                </c:pt>
                <c:pt idx="661">
                  <c:v>89.34169</c:v>
                </c:pt>
                <c:pt idx="662">
                  <c:v>89.336519999999993</c:v>
                </c:pt>
                <c:pt idx="663">
                  <c:v>89.331500000000005</c:v>
                </c:pt>
                <c:pt idx="664">
                  <c:v>89.326580000000007</c:v>
                </c:pt>
                <c:pt idx="665">
                  <c:v>89.321719999999999</c:v>
                </c:pt>
                <c:pt idx="666">
                  <c:v>89.316839999999999</c:v>
                </c:pt>
                <c:pt idx="667">
                  <c:v>89.311840000000004</c:v>
                </c:pt>
                <c:pt idx="668">
                  <c:v>89.307060000000007</c:v>
                </c:pt>
                <c:pt idx="669">
                  <c:v>89.302059999999997</c:v>
                </c:pt>
                <c:pt idx="670">
                  <c:v>89.297309999999996</c:v>
                </c:pt>
                <c:pt idx="671">
                  <c:v>89.292590000000004</c:v>
                </c:pt>
                <c:pt idx="672">
                  <c:v>89.287880000000001</c:v>
                </c:pt>
                <c:pt idx="673">
                  <c:v>89.283090000000001</c:v>
                </c:pt>
                <c:pt idx="674">
                  <c:v>89.277259999999998</c:v>
                </c:pt>
                <c:pt idx="675">
                  <c:v>89.272570000000002</c:v>
                </c:pt>
                <c:pt idx="676">
                  <c:v>89.267949999999999</c:v>
                </c:pt>
                <c:pt idx="677">
                  <c:v>89.263239999999996</c:v>
                </c:pt>
                <c:pt idx="678">
                  <c:v>89.258610000000004</c:v>
                </c:pt>
                <c:pt idx="679">
                  <c:v>89.25394</c:v>
                </c:pt>
                <c:pt idx="680">
                  <c:v>89.249200000000002</c:v>
                </c:pt>
                <c:pt idx="681">
                  <c:v>89.244569999999996</c:v>
                </c:pt>
                <c:pt idx="682">
                  <c:v>89.239720000000005</c:v>
                </c:pt>
                <c:pt idx="683">
                  <c:v>89.235039999999998</c:v>
                </c:pt>
                <c:pt idx="684">
                  <c:v>89.230220000000003</c:v>
                </c:pt>
                <c:pt idx="685">
                  <c:v>89.225319999999996</c:v>
                </c:pt>
                <c:pt idx="686">
                  <c:v>89.220590000000001</c:v>
                </c:pt>
                <c:pt idx="687">
                  <c:v>89.215639999999993</c:v>
                </c:pt>
                <c:pt idx="688">
                  <c:v>89.210880000000003</c:v>
                </c:pt>
                <c:pt idx="689">
                  <c:v>89.206010000000006</c:v>
                </c:pt>
                <c:pt idx="690">
                  <c:v>89.201189999999997</c:v>
                </c:pt>
                <c:pt idx="691">
                  <c:v>89.19641</c:v>
                </c:pt>
                <c:pt idx="692">
                  <c:v>89.191559999999996</c:v>
                </c:pt>
                <c:pt idx="693">
                  <c:v>89.185000000000002</c:v>
                </c:pt>
                <c:pt idx="694">
                  <c:v>89.180160000000001</c:v>
                </c:pt>
                <c:pt idx="695">
                  <c:v>89.175280000000001</c:v>
                </c:pt>
                <c:pt idx="696">
                  <c:v>89.170349999999999</c:v>
                </c:pt>
                <c:pt idx="697">
                  <c:v>89.165469999999999</c:v>
                </c:pt>
                <c:pt idx="698">
                  <c:v>89.160489999999996</c:v>
                </c:pt>
                <c:pt idx="699">
                  <c:v>89.15558</c:v>
                </c:pt>
                <c:pt idx="700">
                  <c:v>89.150720000000007</c:v>
                </c:pt>
                <c:pt idx="701">
                  <c:v>89.145910000000001</c:v>
                </c:pt>
                <c:pt idx="702">
                  <c:v>89.141180000000006</c:v>
                </c:pt>
                <c:pt idx="703">
                  <c:v>89.136690000000002</c:v>
                </c:pt>
                <c:pt idx="704">
                  <c:v>89.132189999999994</c:v>
                </c:pt>
                <c:pt idx="705">
                  <c:v>89.127979999999994</c:v>
                </c:pt>
                <c:pt idx="706">
                  <c:v>89.123760000000004</c:v>
                </c:pt>
                <c:pt idx="707">
                  <c:v>89.119640000000004</c:v>
                </c:pt>
                <c:pt idx="708">
                  <c:v>89.115639999999999</c:v>
                </c:pt>
                <c:pt idx="709">
                  <c:v>89.111689999999996</c:v>
                </c:pt>
                <c:pt idx="710">
                  <c:v>89.107659999999996</c:v>
                </c:pt>
                <c:pt idx="711">
                  <c:v>89.103710000000007</c:v>
                </c:pt>
                <c:pt idx="712">
                  <c:v>89.099739999999997</c:v>
                </c:pt>
                <c:pt idx="713">
                  <c:v>89.095789999999994</c:v>
                </c:pt>
                <c:pt idx="714">
                  <c:v>89.090029999999999</c:v>
                </c:pt>
                <c:pt idx="715">
                  <c:v>89.085939999999994</c:v>
                </c:pt>
                <c:pt idx="716">
                  <c:v>89.081969999999998</c:v>
                </c:pt>
                <c:pt idx="717">
                  <c:v>89.077939999999998</c:v>
                </c:pt>
                <c:pt idx="718">
                  <c:v>89.073880000000003</c:v>
                </c:pt>
                <c:pt idx="719">
                  <c:v>89.069839999999999</c:v>
                </c:pt>
                <c:pt idx="720">
                  <c:v>89.065740000000005</c:v>
                </c:pt>
                <c:pt idx="721">
                  <c:v>89.061710000000005</c:v>
                </c:pt>
                <c:pt idx="722">
                  <c:v>89.05762</c:v>
                </c:pt>
                <c:pt idx="723">
                  <c:v>89.053610000000006</c:v>
                </c:pt>
                <c:pt idx="724">
                  <c:v>89.049679999999995</c:v>
                </c:pt>
                <c:pt idx="725">
                  <c:v>89.045820000000006</c:v>
                </c:pt>
                <c:pt idx="726">
                  <c:v>89.041989999999998</c:v>
                </c:pt>
                <c:pt idx="727">
                  <c:v>89.038200000000003</c:v>
                </c:pt>
                <c:pt idx="728">
                  <c:v>89.034459999999996</c:v>
                </c:pt>
                <c:pt idx="729">
                  <c:v>89.030820000000006</c:v>
                </c:pt>
                <c:pt idx="730">
                  <c:v>89.027259999999998</c:v>
                </c:pt>
                <c:pt idx="731">
                  <c:v>89.023679999999999</c:v>
                </c:pt>
                <c:pt idx="732">
                  <c:v>89.020079999999993</c:v>
                </c:pt>
                <c:pt idx="733">
                  <c:v>89.016509999999997</c:v>
                </c:pt>
                <c:pt idx="734">
                  <c:v>89.012929999999997</c:v>
                </c:pt>
                <c:pt idx="735">
                  <c:v>89.009339999999995</c:v>
                </c:pt>
                <c:pt idx="736">
                  <c:v>89.005740000000003</c:v>
                </c:pt>
                <c:pt idx="737">
                  <c:v>89.002089999999995</c:v>
                </c:pt>
                <c:pt idx="738">
                  <c:v>88.998559999999998</c:v>
                </c:pt>
                <c:pt idx="739">
                  <c:v>88.994860000000003</c:v>
                </c:pt>
                <c:pt idx="740">
                  <c:v>88.991280000000003</c:v>
                </c:pt>
                <c:pt idx="741">
                  <c:v>88.987539999999996</c:v>
                </c:pt>
                <c:pt idx="742">
                  <c:v>88.983750000000001</c:v>
                </c:pt>
                <c:pt idx="743">
                  <c:v>88.979950000000002</c:v>
                </c:pt>
                <c:pt idx="744">
                  <c:v>88.976140000000001</c:v>
                </c:pt>
                <c:pt idx="745">
                  <c:v>88.97242</c:v>
                </c:pt>
                <c:pt idx="746">
                  <c:v>88.968639999999994</c:v>
                </c:pt>
                <c:pt idx="747">
                  <c:v>88.963470000000001</c:v>
                </c:pt>
                <c:pt idx="748">
                  <c:v>88.959760000000003</c:v>
                </c:pt>
                <c:pt idx="749">
                  <c:v>88.956109999999995</c:v>
                </c:pt>
                <c:pt idx="750">
                  <c:v>88.952460000000002</c:v>
                </c:pt>
                <c:pt idx="751">
                  <c:v>88.948819999999998</c:v>
                </c:pt>
                <c:pt idx="752">
                  <c:v>88.945300000000003</c:v>
                </c:pt>
                <c:pt idx="753">
                  <c:v>88.941839999999999</c:v>
                </c:pt>
                <c:pt idx="754">
                  <c:v>88.938410000000005</c:v>
                </c:pt>
                <c:pt idx="755">
                  <c:v>88.935059999999993</c:v>
                </c:pt>
                <c:pt idx="756">
                  <c:v>88.931659999999994</c:v>
                </c:pt>
                <c:pt idx="757">
                  <c:v>88.928359999999998</c:v>
                </c:pt>
                <c:pt idx="758">
                  <c:v>88.924999999999997</c:v>
                </c:pt>
                <c:pt idx="759">
                  <c:v>88.921750000000003</c:v>
                </c:pt>
                <c:pt idx="760">
                  <c:v>88.918340000000001</c:v>
                </c:pt>
                <c:pt idx="761">
                  <c:v>88.915120000000002</c:v>
                </c:pt>
                <c:pt idx="762">
                  <c:v>88.911799999999999</c:v>
                </c:pt>
                <c:pt idx="763">
                  <c:v>88.90849</c:v>
                </c:pt>
                <c:pt idx="764">
                  <c:v>88.905090000000001</c:v>
                </c:pt>
                <c:pt idx="765">
                  <c:v>88.901719999999997</c:v>
                </c:pt>
                <c:pt idx="766">
                  <c:v>88.898300000000006</c:v>
                </c:pt>
                <c:pt idx="767">
                  <c:v>88.894909999999996</c:v>
                </c:pt>
                <c:pt idx="768">
                  <c:v>88.89152</c:v>
                </c:pt>
                <c:pt idx="769">
                  <c:v>88.888090000000005</c:v>
                </c:pt>
                <c:pt idx="770">
                  <c:v>88.88476</c:v>
                </c:pt>
                <c:pt idx="771">
                  <c:v>88.881410000000002</c:v>
                </c:pt>
                <c:pt idx="772">
                  <c:v>88.878140000000002</c:v>
                </c:pt>
                <c:pt idx="773">
                  <c:v>88.874840000000006</c:v>
                </c:pt>
                <c:pt idx="774">
                  <c:v>88.871639999999999</c:v>
                </c:pt>
                <c:pt idx="775">
                  <c:v>88.868440000000007</c:v>
                </c:pt>
                <c:pt idx="776">
                  <c:v>88.865219999999994</c:v>
                </c:pt>
                <c:pt idx="777">
                  <c:v>88.862049999999996</c:v>
                </c:pt>
                <c:pt idx="778">
                  <c:v>88.858909999999995</c:v>
                </c:pt>
                <c:pt idx="779">
                  <c:v>88.855969999999999</c:v>
                </c:pt>
                <c:pt idx="780">
                  <c:v>88.853200000000001</c:v>
                </c:pt>
                <c:pt idx="781">
                  <c:v>88.850309999999993</c:v>
                </c:pt>
                <c:pt idx="782">
                  <c:v>88.847539999999995</c:v>
                </c:pt>
                <c:pt idx="783">
                  <c:v>88.844809999999995</c:v>
                </c:pt>
                <c:pt idx="784">
                  <c:v>88.842140000000001</c:v>
                </c:pt>
                <c:pt idx="785">
                  <c:v>88.839380000000006</c:v>
                </c:pt>
                <c:pt idx="786">
                  <c:v>88.836799999999997</c:v>
                </c:pt>
                <c:pt idx="787">
                  <c:v>88.83426</c:v>
                </c:pt>
                <c:pt idx="788">
                  <c:v>88.831680000000006</c:v>
                </c:pt>
                <c:pt idx="789">
                  <c:v>88.82911</c:v>
                </c:pt>
                <c:pt idx="790">
                  <c:v>88.826369999999997</c:v>
                </c:pt>
                <c:pt idx="791">
                  <c:v>88.823840000000004</c:v>
                </c:pt>
                <c:pt idx="792">
                  <c:v>88.821179999999998</c:v>
                </c:pt>
                <c:pt idx="793">
                  <c:v>88.818690000000004</c:v>
                </c:pt>
                <c:pt idx="794">
                  <c:v>88.816090000000003</c:v>
                </c:pt>
                <c:pt idx="795">
                  <c:v>88.813590000000005</c:v>
                </c:pt>
                <c:pt idx="796">
                  <c:v>88.811059999999998</c:v>
                </c:pt>
                <c:pt idx="797">
                  <c:v>88.808530000000005</c:v>
                </c:pt>
                <c:pt idx="798">
                  <c:v>88.80592</c:v>
                </c:pt>
                <c:pt idx="799">
                  <c:v>88.803319999999999</c:v>
                </c:pt>
                <c:pt idx="800">
                  <c:v>88.800690000000003</c:v>
                </c:pt>
                <c:pt idx="801">
                  <c:v>88.798050000000003</c:v>
                </c:pt>
                <c:pt idx="802">
                  <c:v>88.795479999999998</c:v>
                </c:pt>
                <c:pt idx="803">
                  <c:v>88.792959999999994</c:v>
                </c:pt>
                <c:pt idx="804">
                  <c:v>88.790459999999996</c:v>
                </c:pt>
                <c:pt idx="805">
                  <c:v>88.787930000000003</c:v>
                </c:pt>
                <c:pt idx="806">
                  <c:v>88.785399999999996</c:v>
                </c:pt>
                <c:pt idx="807">
                  <c:v>88.782880000000006</c:v>
                </c:pt>
                <c:pt idx="808">
                  <c:v>88.780590000000004</c:v>
                </c:pt>
                <c:pt idx="809">
                  <c:v>88.778189999999995</c:v>
                </c:pt>
                <c:pt idx="810">
                  <c:v>88.775810000000007</c:v>
                </c:pt>
                <c:pt idx="811">
                  <c:v>88.773449999999997</c:v>
                </c:pt>
                <c:pt idx="812">
                  <c:v>88.771140000000003</c:v>
                </c:pt>
                <c:pt idx="813">
                  <c:v>88.768749999999997</c:v>
                </c:pt>
                <c:pt idx="814">
                  <c:v>88.766369999999995</c:v>
                </c:pt>
                <c:pt idx="815">
                  <c:v>88.764060000000001</c:v>
                </c:pt>
                <c:pt idx="816">
                  <c:v>88.761750000000006</c:v>
                </c:pt>
                <c:pt idx="817">
                  <c:v>88.759410000000003</c:v>
                </c:pt>
                <c:pt idx="818">
                  <c:v>88.757180000000005</c:v>
                </c:pt>
                <c:pt idx="819">
                  <c:v>88.75497</c:v>
                </c:pt>
                <c:pt idx="820">
                  <c:v>88.752719999999997</c:v>
                </c:pt>
                <c:pt idx="821">
                  <c:v>88.750510000000006</c:v>
                </c:pt>
                <c:pt idx="822">
                  <c:v>88.748379999999997</c:v>
                </c:pt>
                <c:pt idx="823">
                  <c:v>88.746279999999999</c:v>
                </c:pt>
                <c:pt idx="824">
                  <c:v>88.744219999999999</c:v>
                </c:pt>
                <c:pt idx="825">
                  <c:v>88.74212</c:v>
                </c:pt>
                <c:pt idx="826">
                  <c:v>88.74006</c:v>
                </c:pt>
                <c:pt idx="827">
                  <c:v>88.737949999999998</c:v>
                </c:pt>
                <c:pt idx="828">
                  <c:v>88.735820000000004</c:v>
                </c:pt>
                <c:pt idx="829">
                  <c:v>88.733739999999997</c:v>
                </c:pt>
                <c:pt idx="830">
                  <c:v>88.731650000000002</c:v>
                </c:pt>
                <c:pt idx="831">
                  <c:v>88.729500000000002</c:v>
                </c:pt>
                <c:pt idx="832">
                  <c:v>88.72739</c:v>
                </c:pt>
                <c:pt idx="833">
                  <c:v>88.725279999999998</c:v>
                </c:pt>
                <c:pt idx="834">
                  <c:v>88.723159999999993</c:v>
                </c:pt>
                <c:pt idx="835">
                  <c:v>88.721080000000001</c:v>
                </c:pt>
                <c:pt idx="836">
                  <c:v>88.719049999999996</c:v>
                </c:pt>
                <c:pt idx="837">
                  <c:v>88.71705</c:v>
                </c:pt>
                <c:pt idx="838">
                  <c:v>88.71508</c:v>
                </c:pt>
                <c:pt idx="839">
                  <c:v>88.713160000000002</c:v>
                </c:pt>
                <c:pt idx="840">
                  <c:v>88.711280000000002</c:v>
                </c:pt>
                <c:pt idx="841">
                  <c:v>88.709469999999996</c:v>
                </c:pt>
                <c:pt idx="842">
                  <c:v>88.707650000000001</c:v>
                </c:pt>
                <c:pt idx="843">
                  <c:v>88.705870000000004</c:v>
                </c:pt>
                <c:pt idx="844">
                  <c:v>88.70411</c:v>
                </c:pt>
                <c:pt idx="845">
                  <c:v>88.70232</c:v>
                </c:pt>
                <c:pt idx="846">
                  <c:v>88.700530000000001</c:v>
                </c:pt>
                <c:pt idx="847">
                  <c:v>88.698759999999993</c:v>
                </c:pt>
                <c:pt idx="848">
                  <c:v>88.697050000000004</c:v>
                </c:pt>
                <c:pt idx="849">
                  <c:v>88.695319999999995</c:v>
                </c:pt>
                <c:pt idx="850">
                  <c:v>88.69359</c:v>
                </c:pt>
                <c:pt idx="851">
                  <c:v>88.691839999999999</c:v>
                </c:pt>
                <c:pt idx="852">
                  <c:v>88.690119999999993</c:v>
                </c:pt>
                <c:pt idx="853">
                  <c:v>88.68835</c:v>
                </c:pt>
                <c:pt idx="854">
                  <c:v>88.686580000000006</c:v>
                </c:pt>
                <c:pt idx="855">
                  <c:v>88.684839999999994</c:v>
                </c:pt>
                <c:pt idx="856">
                  <c:v>88.682990000000004</c:v>
                </c:pt>
                <c:pt idx="857">
                  <c:v>88.681160000000006</c:v>
                </c:pt>
                <c:pt idx="858">
                  <c:v>88.679299999999998</c:v>
                </c:pt>
                <c:pt idx="859">
                  <c:v>88.677430000000001</c:v>
                </c:pt>
                <c:pt idx="860">
                  <c:v>88.67559</c:v>
                </c:pt>
                <c:pt idx="861">
                  <c:v>88.673760000000001</c:v>
                </c:pt>
                <c:pt idx="862">
                  <c:v>88.671660000000003</c:v>
                </c:pt>
                <c:pt idx="863">
                  <c:v>88.669749999999993</c:v>
                </c:pt>
                <c:pt idx="864">
                  <c:v>88.667879999999997</c:v>
                </c:pt>
                <c:pt idx="865">
                  <c:v>88.666049999999998</c:v>
                </c:pt>
                <c:pt idx="866">
                  <c:v>88.664119999999997</c:v>
                </c:pt>
                <c:pt idx="867">
                  <c:v>88.66216</c:v>
                </c:pt>
                <c:pt idx="868">
                  <c:v>88.660340000000005</c:v>
                </c:pt>
                <c:pt idx="869">
                  <c:v>88.658559999999994</c:v>
                </c:pt>
                <c:pt idx="870">
                  <c:v>88.656779999999998</c:v>
                </c:pt>
                <c:pt idx="871">
                  <c:v>88.655000000000001</c:v>
                </c:pt>
                <c:pt idx="872">
                  <c:v>88.653289999999998</c:v>
                </c:pt>
                <c:pt idx="873">
                  <c:v>88.651520000000005</c:v>
                </c:pt>
                <c:pt idx="874">
                  <c:v>88.649760000000001</c:v>
                </c:pt>
                <c:pt idx="875">
                  <c:v>88.648030000000006</c:v>
                </c:pt>
                <c:pt idx="876">
                  <c:v>88.646420000000006</c:v>
                </c:pt>
                <c:pt idx="877">
                  <c:v>88.644909999999996</c:v>
                </c:pt>
                <c:pt idx="878">
                  <c:v>88.643349999999998</c:v>
                </c:pt>
                <c:pt idx="879">
                  <c:v>88.6417</c:v>
                </c:pt>
                <c:pt idx="880">
                  <c:v>88.640190000000004</c:v>
                </c:pt>
                <c:pt idx="881">
                  <c:v>88.638890000000004</c:v>
                </c:pt>
                <c:pt idx="882">
                  <c:v>88.637659999999997</c:v>
                </c:pt>
                <c:pt idx="883">
                  <c:v>88.636619999999994</c:v>
                </c:pt>
                <c:pt idx="884">
                  <c:v>88.635559999999998</c:v>
                </c:pt>
                <c:pt idx="885">
                  <c:v>88.634450000000001</c:v>
                </c:pt>
                <c:pt idx="886">
                  <c:v>88.633279999999999</c:v>
                </c:pt>
                <c:pt idx="887">
                  <c:v>88.632220000000004</c:v>
                </c:pt>
                <c:pt idx="888">
                  <c:v>88.631320000000002</c:v>
                </c:pt>
                <c:pt idx="889">
                  <c:v>88.630610000000004</c:v>
                </c:pt>
                <c:pt idx="890">
                  <c:v>88.630160000000004</c:v>
                </c:pt>
                <c:pt idx="891">
                  <c:v>88.629360000000005</c:v>
                </c:pt>
                <c:pt idx="892">
                  <c:v>88.628900000000002</c:v>
                </c:pt>
                <c:pt idx="893">
                  <c:v>88.628479999999996</c:v>
                </c:pt>
                <c:pt idx="894">
                  <c:v>88.628119999999996</c:v>
                </c:pt>
                <c:pt idx="895">
                  <c:v>88.62818</c:v>
                </c:pt>
                <c:pt idx="896">
                  <c:v>88.627690000000001</c:v>
                </c:pt>
                <c:pt idx="897">
                  <c:v>88.627489999999995</c:v>
                </c:pt>
                <c:pt idx="898">
                  <c:v>88.626909999999995</c:v>
                </c:pt>
                <c:pt idx="899">
                  <c:v>88.625969999999995</c:v>
                </c:pt>
                <c:pt idx="900">
                  <c:v>88.624809999999997</c:v>
                </c:pt>
                <c:pt idx="901">
                  <c:v>88.623140000000006</c:v>
                </c:pt>
                <c:pt idx="902">
                  <c:v>88.621160000000003</c:v>
                </c:pt>
                <c:pt idx="903">
                  <c:v>88.619050000000001</c:v>
                </c:pt>
                <c:pt idx="904">
                  <c:v>88.616439999999997</c:v>
                </c:pt>
                <c:pt idx="905">
                  <c:v>88.613659999999996</c:v>
                </c:pt>
                <c:pt idx="906">
                  <c:v>88.610659999999996</c:v>
                </c:pt>
                <c:pt idx="907">
                  <c:v>88.607579999999999</c:v>
                </c:pt>
                <c:pt idx="908">
                  <c:v>88.604339999999993</c:v>
                </c:pt>
                <c:pt idx="909">
                  <c:v>88.601110000000006</c:v>
                </c:pt>
                <c:pt idx="910">
                  <c:v>88.597890000000007</c:v>
                </c:pt>
                <c:pt idx="911">
                  <c:v>88.594570000000004</c:v>
                </c:pt>
                <c:pt idx="912">
                  <c:v>88.591449999999995</c:v>
                </c:pt>
                <c:pt idx="913">
                  <c:v>88.588369999999998</c:v>
                </c:pt>
                <c:pt idx="914">
                  <c:v>88.58569</c:v>
                </c:pt>
                <c:pt idx="915">
                  <c:v>88.583119999999994</c:v>
                </c:pt>
                <c:pt idx="916">
                  <c:v>88.580590000000001</c:v>
                </c:pt>
                <c:pt idx="917">
                  <c:v>88.578199999999995</c:v>
                </c:pt>
                <c:pt idx="918">
                  <c:v>88.575969999999998</c:v>
                </c:pt>
                <c:pt idx="919">
                  <c:v>88.573999999999998</c:v>
                </c:pt>
                <c:pt idx="920">
                  <c:v>88.572339999999997</c:v>
                </c:pt>
                <c:pt idx="921">
                  <c:v>88.570819999999998</c:v>
                </c:pt>
                <c:pt idx="922">
                  <c:v>88.569460000000007</c:v>
                </c:pt>
                <c:pt idx="923">
                  <c:v>88.567970000000003</c:v>
                </c:pt>
                <c:pt idx="924">
                  <c:v>88.566640000000007</c:v>
                </c:pt>
                <c:pt idx="925">
                  <c:v>88.565309999999997</c:v>
                </c:pt>
                <c:pt idx="926">
                  <c:v>88.564139999999995</c:v>
                </c:pt>
                <c:pt idx="927">
                  <c:v>88.563109999999995</c:v>
                </c:pt>
                <c:pt idx="928">
                  <c:v>88.562049999999999</c:v>
                </c:pt>
                <c:pt idx="929">
                  <c:v>88.560990000000004</c:v>
                </c:pt>
                <c:pt idx="930">
                  <c:v>88.559920000000005</c:v>
                </c:pt>
                <c:pt idx="931">
                  <c:v>88.558840000000004</c:v>
                </c:pt>
                <c:pt idx="932">
                  <c:v>88.557779999999994</c:v>
                </c:pt>
                <c:pt idx="933">
                  <c:v>88.556520000000006</c:v>
                </c:pt>
                <c:pt idx="934">
                  <c:v>88.55538</c:v>
                </c:pt>
                <c:pt idx="935">
                  <c:v>88.554109999999994</c:v>
                </c:pt>
                <c:pt idx="936">
                  <c:v>88.552940000000007</c:v>
                </c:pt>
                <c:pt idx="937">
                  <c:v>88.551810000000003</c:v>
                </c:pt>
                <c:pt idx="938">
                  <c:v>88.550719999999998</c:v>
                </c:pt>
                <c:pt idx="939">
                  <c:v>88.549549999999996</c:v>
                </c:pt>
                <c:pt idx="940">
                  <c:v>88.548419999999993</c:v>
                </c:pt>
                <c:pt idx="941">
                  <c:v>88.547340000000005</c:v>
                </c:pt>
                <c:pt idx="942">
                  <c:v>88.546409999999995</c:v>
                </c:pt>
                <c:pt idx="943">
                  <c:v>88.545640000000006</c:v>
                </c:pt>
                <c:pt idx="944">
                  <c:v>88.544849999999997</c:v>
                </c:pt>
                <c:pt idx="945">
                  <c:v>88.543840000000003</c:v>
                </c:pt>
                <c:pt idx="946">
                  <c:v>88.542739999999995</c:v>
                </c:pt>
                <c:pt idx="947">
                  <c:v>88.541709999999995</c:v>
                </c:pt>
                <c:pt idx="948">
                  <c:v>88.540779999999998</c:v>
                </c:pt>
                <c:pt idx="949">
                  <c:v>88.540009999999995</c:v>
                </c:pt>
                <c:pt idx="950">
                  <c:v>88.539280000000005</c:v>
                </c:pt>
                <c:pt idx="951">
                  <c:v>88.53837</c:v>
                </c:pt>
                <c:pt idx="952">
                  <c:v>88.537220000000005</c:v>
                </c:pt>
                <c:pt idx="953">
                  <c:v>88.536079999999998</c:v>
                </c:pt>
                <c:pt idx="954">
                  <c:v>88.534909999999996</c:v>
                </c:pt>
                <c:pt idx="955">
                  <c:v>88.533879999999996</c:v>
                </c:pt>
                <c:pt idx="956">
                  <c:v>88.532759999999996</c:v>
                </c:pt>
                <c:pt idx="957">
                  <c:v>88.53152</c:v>
                </c:pt>
                <c:pt idx="958">
                  <c:v>88.530119999999997</c:v>
                </c:pt>
                <c:pt idx="959">
                  <c:v>88.528559999999999</c:v>
                </c:pt>
                <c:pt idx="960">
                  <c:v>88.527060000000006</c:v>
                </c:pt>
                <c:pt idx="961">
                  <c:v>88.525559999999999</c:v>
                </c:pt>
                <c:pt idx="962">
                  <c:v>88.524010000000004</c:v>
                </c:pt>
                <c:pt idx="963">
                  <c:v>88.522390000000001</c:v>
                </c:pt>
                <c:pt idx="964">
                  <c:v>88.520840000000007</c:v>
                </c:pt>
                <c:pt idx="965">
                  <c:v>88.519279999999995</c:v>
                </c:pt>
                <c:pt idx="966">
                  <c:v>88.517690000000002</c:v>
                </c:pt>
                <c:pt idx="967">
                  <c:v>88.516159999999999</c:v>
                </c:pt>
                <c:pt idx="968">
                  <c:v>88.514570000000006</c:v>
                </c:pt>
                <c:pt idx="969">
                  <c:v>88.512879999999996</c:v>
                </c:pt>
                <c:pt idx="970">
                  <c:v>88.511139999999997</c:v>
                </c:pt>
                <c:pt idx="971">
                  <c:v>88.509370000000004</c:v>
                </c:pt>
                <c:pt idx="972">
                  <c:v>88.507620000000003</c:v>
                </c:pt>
                <c:pt idx="973">
                  <c:v>88.505740000000003</c:v>
                </c:pt>
                <c:pt idx="974">
                  <c:v>88.503879999999995</c:v>
                </c:pt>
                <c:pt idx="975">
                  <c:v>88.501869999999997</c:v>
                </c:pt>
                <c:pt idx="976">
                  <c:v>88.499750000000006</c:v>
                </c:pt>
                <c:pt idx="977">
                  <c:v>88.497550000000004</c:v>
                </c:pt>
                <c:pt idx="978">
                  <c:v>88.495109999999997</c:v>
                </c:pt>
                <c:pt idx="979">
                  <c:v>88.492620000000002</c:v>
                </c:pt>
                <c:pt idx="980">
                  <c:v>88.49</c:v>
                </c:pt>
                <c:pt idx="981">
                  <c:v>88.487279999999998</c:v>
                </c:pt>
                <c:pt idx="982">
                  <c:v>88.484650000000002</c:v>
                </c:pt>
                <c:pt idx="983">
                  <c:v>88.481750000000005</c:v>
                </c:pt>
                <c:pt idx="984">
                  <c:v>88.478790000000004</c:v>
                </c:pt>
                <c:pt idx="985">
                  <c:v>88.475840000000005</c:v>
                </c:pt>
                <c:pt idx="986">
                  <c:v>88.473029999999994</c:v>
                </c:pt>
                <c:pt idx="987">
                  <c:v>88.470309999999998</c:v>
                </c:pt>
                <c:pt idx="988">
                  <c:v>88.467470000000006</c:v>
                </c:pt>
                <c:pt idx="989">
                  <c:v>88.464740000000006</c:v>
                </c:pt>
                <c:pt idx="990">
                  <c:v>88.461969999999994</c:v>
                </c:pt>
                <c:pt idx="991">
                  <c:v>88.459220000000002</c:v>
                </c:pt>
                <c:pt idx="992">
                  <c:v>88.456599999999995</c:v>
                </c:pt>
                <c:pt idx="993">
                  <c:v>88.453999999999994</c:v>
                </c:pt>
                <c:pt idx="994">
                  <c:v>88.451340000000002</c:v>
                </c:pt>
                <c:pt idx="995">
                  <c:v>88.448660000000004</c:v>
                </c:pt>
                <c:pt idx="996">
                  <c:v>88.445949999999996</c:v>
                </c:pt>
                <c:pt idx="997">
                  <c:v>88.44332</c:v>
                </c:pt>
                <c:pt idx="998">
                  <c:v>88.44068</c:v>
                </c:pt>
                <c:pt idx="999">
                  <c:v>88.438079999999999</c:v>
                </c:pt>
                <c:pt idx="1000">
                  <c:v>88.435550000000006</c:v>
                </c:pt>
                <c:pt idx="1001">
                  <c:v>88.432850000000002</c:v>
                </c:pt>
                <c:pt idx="1002">
                  <c:v>88.430160000000001</c:v>
                </c:pt>
                <c:pt idx="1003">
                  <c:v>88.427530000000004</c:v>
                </c:pt>
                <c:pt idx="1004">
                  <c:v>88.42501</c:v>
                </c:pt>
                <c:pt idx="1005">
                  <c:v>88.422560000000004</c:v>
                </c:pt>
                <c:pt idx="1006">
                  <c:v>88.420069999999996</c:v>
                </c:pt>
                <c:pt idx="1007">
                  <c:v>88.417569999999998</c:v>
                </c:pt>
                <c:pt idx="1008">
                  <c:v>88.414990000000003</c:v>
                </c:pt>
                <c:pt idx="1009">
                  <c:v>88.412419999999997</c:v>
                </c:pt>
                <c:pt idx="1010">
                  <c:v>88.409880000000001</c:v>
                </c:pt>
                <c:pt idx="1011">
                  <c:v>88.407309999999995</c:v>
                </c:pt>
                <c:pt idx="1012">
                  <c:v>88.404619999999994</c:v>
                </c:pt>
                <c:pt idx="1013">
                  <c:v>88.402000000000001</c:v>
                </c:pt>
                <c:pt idx="1014">
                  <c:v>88.399339999999995</c:v>
                </c:pt>
                <c:pt idx="1015">
                  <c:v>88.396659999999997</c:v>
                </c:pt>
                <c:pt idx="1016">
                  <c:v>88.393789999999996</c:v>
                </c:pt>
                <c:pt idx="1017">
                  <c:v>88.391080000000002</c:v>
                </c:pt>
                <c:pt idx="1018">
                  <c:v>88.388289999999998</c:v>
                </c:pt>
                <c:pt idx="1019">
                  <c:v>88.385559999999998</c:v>
                </c:pt>
                <c:pt idx="1020">
                  <c:v>88.382900000000006</c:v>
                </c:pt>
                <c:pt idx="1021">
                  <c:v>88.380189999999999</c:v>
                </c:pt>
                <c:pt idx="1022">
                  <c:v>88.377539999999996</c:v>
                </c:pt>
                <c:pt idx="1023">
                  <c:v>88.374809999999997</c:v>
                </c:pt>
                <c:pt idx="1024">
                  <c:v>88.372060000000005</c:v>
                </c:pt>
                <c:pt idx="1025">
                  <c:v>88.369320000000002</c:v>
                </c:pt>
                <c:pt idx="1026">
                  <c:v>88.366519999999994</c:v>
                </c:pt>
                <c:pt idx="1027">
                  <c:v>88.363740000000007</c:v>
                </c:pt>
                <c:pt idx="1028">
                  <c:v>88.360879999999995</c:v>
                </c:pt>
                <c:pt idx="1029">
                  <c:v>88.357990000000001</c:v>
                </c:pt>
                <c:pt idx="1030">
                  <c:v>88.355119999999999</c:v>
                </c:pt>
                <c:pt idx="1031">
                  <c:v>88.352149999999995</c:v>
                </c:pt>
                <c:pt idx="1032">
                  <c:v>88.349159999999998</c:v>
                </c:pt>
                <c:pt idx="1033">
                  <c:v>88.346119999999999</c:v>
                </c:pt>
                <c:pt idx="1034">
                  <c:v>88.343220000000002</c:v>
                </c:pt>
                <c:pt idx="1035">
                  <c:v>88.340429999999998</c:v>
                </c:pt>
                <c:pt idx="1036">
                  <c:v>88.337720000000004</c:v>
                </c:pt>
                <c:pt idx="1037">
                  <c:v>88.335009999999997</c:v>
                </c:pt>
                <c:pt idx="1038">
                  <c:v>88.332440000000005</c:v>
                </c:pt>
                <c:pt idx="1039">
                  <c:v>88.329880000000003</c:v>
                </c:pt>
                <c:pt idx="1040">
                  <c:v>88.327489999999997</c:v>
                </c:pt>
                <c:pt idx="1041">
                  <c:v>88.325010000000006</c:v>
                </c:pt>
                <c:pt idx="1042">
                  <c:v>88.322580000000002</c:v>
                </c:pt>
                <c:pt idx="1043">
                  <c:v>88.320220000000006</c:v>
                </c:pt>
                <c:pt idx="1044">
                  <c:v>88.317639999999997</c:v>
                </c:pt>
                <c:pt idx="1045">
                  <c:v>88.315060000000003</c:v>
                </c:pt>
                <c:pt idx="1046">
                  <c:v>88.312510000000003</c:v>
                </c:pt>
                <c:pt idx="1047">
                  <c:v>88.309880000000007</c:v>
                </c:pt>
                <c:pt idx="1048">
                  <c:v>88.307190000000006</c:v>
                </c:pt>
                <c:pt idx="1049">
                  <c:v>88.304450000000003</c:v>
                </c:pt>
                <c:pt idx="1050">
                  <c:v>88.301580000000001</c:v>
                </c:pt>
                <c:pt idx="1051">
                  <c:v>88.29871</c:v>
                </c:pt>
                <c:pt idx="1052">
                  <c:v>88.295779999999993</c:v>
                </c:pt>
                <c:pt idx="1053">
                  <c:v>88.292950000000005</c:v>
                </c:pt>
                <c:pt idx="1054">
                  <c:v>88.290090000000006</c:v>
                </c:pt>
                <c:pt idx="1055">
                  <c:v>88.28716</c:v>
                </c:pt>
                <c:pt idx="1056">
                  <c:v>88.284080000000003</c:v>
                </c:pt>
                <c:pt idx="1057">
                  <c:v>88.280850000000001</c:v>
                </c:pt>
                <c:pt idx="1058">
                  <c:v>88.277619999999999</c:v>
                </c:pt>
                <c:pt idx="1059">
                  <c:v>88.274320000000003</c:v>
                </c:pt>
                <c:pt idx="1060">
                  <c:v>88.270930000000007</c:v>
                </c:pt>
                <c:pt idx="1061">
                  <c:v>88.26746</c:v>
                </c:pt>
                <c:pt idx="1062">
                  <c:v>88.263999999999996</c:v>
                </c:pt>
                <c:pt idx="1063">
                  <c:v>88.260429999999999</c:v>
                </c:pt>
                <c:pt idx="1064">
                  <c:v>88.25676</c:v>
                </c:pt>
                <c:pt idx="1065">
                  <c:v>88.253119999999996</c:v>
                </c:pt>
                <c:pt idx="1066">
                  <c:v>88.249520000000004</c:v>
                </c:pt>
                <c:pt idx="1067">
                  <c:v>88.245919999999998</c:v>
                </c:pt>
                <c:pt idx="1068">
                  <c:v>88.242310000000003</c:v>
                </c:pt>
                <c:pt idx="1069">
                  <c:v>88.238759999999999</c:v>
                </c:pt>
                <c:pt idx="1070">
                  <c:v>88.235159999999993</c:v>
                </c:pt>
                <c:pt idx="1071">
                  <c:v>88.231639999999999</c:v>
                </c:pt>
                <c:pt idx="1072">
                  <c:v>88.228139999999996</c:v>
                </c:pt>
                <c:pt idx="1073">
                  <c:v>88.224760000000003</c:v>
                </c:pt>
                <c:pt idx="1074">
                  <c:v>88.221469999999997</c:v>
                </c:pt>
                <c:pt idx="1075">
                  <c:v>88.218249999999998</c:v>
                </c:pt>
                <c:pt idx="1076">
                  <c:v>88.215180000000004</c:v>
                </c:pt>
                <c:pt idx="1077">
                  <c:v>88.212069999999997</c:v>
                </c:pt>
                <c:pt idx="1078">
                  <c:v>88.209239999999994</c:v>
                </c:pt>
                <c:pt idx="1079">
                  <c:v>88.206310000000002</c:v>
                </c:pt>
                <c:pt idx="1080">
                  <c:v>88.203500000000005</c:v>
                </c:pt>
                <c:pt idx="1081">
                  <c:v>88.200580000000002</c:v>
                </c:pt>
                <c:pt idx="1082">
                  <c:v>88.197720000000004</c:v>
                </c:pt>
                <c:pt idx="1083">
                  <c:v>88.194680000000005</c:v>
                </c:pt>
                <c:pt idx="1084">
                  <c:v>88.191580000000002</c:v>
                </c:pt>
                <c:pt idx="1085">
                  <c:v>88.18835</c:v>
                </c:pt>
                <c:pt idx="1086">
                  <c:v>88.185140000000004</c:v>
                </c:pt>
                <c:pt idx="1087">
                  <c:v>88.181820000000002</c:v>
                </c:pt>
                <c:pt idx="1088">
                  <c:v>88.17841</c:v>
                </c:pt>
                <c:pt idx="1089">
                  <c:v>88.174890000000005</c:v>
                </c:pt>
                <c:pt idx="1090">
                  <c:v>88.171210000000002</c:v>
                </c:pt>
                <c:pt idx="1091">
                  <c:v>88.167469999999994</c:v>
                </c:pt>
                <c:pt idx="1092">
                  <c:v>88.163619999999995</c:v>
                </c:pt>
                <c:pt idx="1093">
                  <c:v>88.159639999999996</c:v>
                </c:pt>
                <c:pt idx="1094">
                  <c:v>88.155590000000004</c:v>
                </c:pt>
                <c:pt idx="1095">
                  <c:v>88.151380000000003</c:v>
                </c:pt>
                <c:pt idx="1096">
                  <c:v>88.147090000000006</c:v>
                </c:pt>
                <c:pt idx="1097">
                  <c:v>88.142859999999999</c:v>
                </c:pt>
                <c:pt idx="1098">
                  <c:v>88.138530000000003</c:v>
                </c:pt>
                <c:pt idx="1099">
                  <c:v>88.134339999999995</c:v>
                </c:pt>
                <c:pt idx="1100">
                  <c:v>88.130189999999999</c:v>
                </c:pt>
                <c:pt idx="1101">
                  <c:v>88.126059999999995</c:v>
                </c:pt>
                <c:pt idx="1102">
                  <c:v>88.122029999999995</c:v>
                </c:pt>
                <c:pt idx="1103">
                  <c:v>88.118160000000003</c:v>
                </c:pt>
                <c:pt idx="1104">
                  <c:v>88.114469999999997</c:v>
                </c:pt>
                <c:pt idx="1105">
                  <c:v>88.110740000000007</c:v>
                </c:pt>
                <c:pt idx="1106">
                  <c:v>88.107190000000003</c:v>
                </c:pt>
                <c:pt idx="1107">
                  <c:v>88.103660000000005</c:v>
                </c:pt>
                <c:pt idx="1108">
                  <c:v>88.100200000000001</c:v>
                </c:pt>
                <c:pt idx="1109">
                  <c:v>88.096779999999995</c:v>
                </c:pt>
                <c:pt idx="1110">
                  <c:v>88.093320000000006</c:v>
                </c:pt>
                <c:pt idx="1111">
                  <c:v>88.089939999999999</c:v>
                </c:pt>
                <c:pt idx="1112">
                  <c:v>88.086609999999993</c:v>
                </c:pt>
                <c:pt idx="1113">
                  <c:v>88.083219999999997</c:v>
                </c:pt>
                <c:pt idx="1114">
                  <c:v>88.079880000000003</c:v>
                </c:pt>
                <c:pt idx="1115">
                  <c:v>88.076449999999994</c:v>
                </c:pt>
                <c:pt idx="1116">
                  <c:v>88.073160000000001</c:v>
                </c:pt>
                <c:pt idx="1117">
                  <c:v>88.069839999999999</c:v>
                </c:pt>
                <c:pt idx="1118">
                  <c:v>88.066400000000002</c:v>
                </c:pt>
                <c:pt idx="1119">
                  <c:v>88.062849999999997</c:v>
                </c:pt>
                <c:pt idx="1120">
                  <c:v>88.0595</c:v>
                </c:pt>
                <c:pt idx="1121">
                  <c:v>88.056079999999994</c:v>
                </c:pt>
                <c:pt idx="1122">
                  <c:v>88.052589999999995</c:v>
                </c:pt>
                <c:pt idx="1123">
                  <c:v>88.049139999999994</c:v>
                </c:pt>
                <c:pt idx="1124">
                  <c:v>88.045689999999993</c:v>
                </c:pt>
                <c:pt idx="1125">
                  <c:v>88.042050000000003</c:v>
                </c:pt>
                <c:pt idx="1126">
                  <c:v>88.038510000000002</c:v>
                </c:pt>
                <c:pt idx="1127">
                  <c:v>88.034779999999998</c:v>
                </c:pt>
                <c:pt idx="1128">
                  <c:v>88.031369999999995</c:v>
                </c:pt>
                <c:pt idx="1129">
                  <c:v>88.027839999999998</c:v>
                </c:pt>
                <c:pt idx="1130">
                  <c:v>88.024259999999998</c:v>
                </c:pt>
                <c:pt idx="1131">
                  <c:v>88.020750000000007</c:v>
                </c:pt>
                <c:pt idx="1132">
                  <c:v>88.017070000000004</c:v>
                </c:pt>
                <c:pt idx="1133">
                  <c:v>88.01352</c:v>
                </c:pt>
                <c:pt idx="1134">
                  <c:v>88.009990000000002</c:v>
                </c:pt>
                <c:pt idx="1135">
                  <c:v>88.006389999999996</c:v>
                </c:pt>
                <c:pt idx="1136">
                  <c:v>88.003010000000003</c:v>
                </c:pt>
                <c:pt idx="1137">
                  <c:v>87.999470000000002</c:v>
                </c:pt>
                <c:pt idx="1138">
                  <c:v>87.995909999999995</c:v>
                </c:pt>
                <c:pt idx="1139">
                  <c:v>87.992379999999997</c:v>
                </c:pt>
                <c:pt idx="1140">
                  <c:v>87.988709999999998</c:v>
                </c:pt>
                <c:pt idx="1141">
                  <c:v>87.984989999999996</c:v>
                </c:pt>
                <c:pt idx="1142">
                  <c:v>87.981210000000004</c:v>
                </c:pt>
                <c:pt idx="1143">
                  <c:v>87.97739</c:v>
                </c:pt>
                <c:pt idx="1144">
                  <c:v>87.973439999999997</c:v>
                </c:pt>
                <c:pt idx="1145">
                  <c:v>87.969470000000001</c:v>
                </c:pt>
                <c:pt idx="1146">
                  <c:v>87.965450000000004</c:v>
                </c:pt>
                <c:pt idx="1147">
                  <c:v>87.961359999999999</c:v>
                </c:pt>
                <c:pt idx="1148">
                  <c:v>87.957250000000002</c:v>
                </c:pt>
                <c:pt idx="1149">
                  <c:v>87.95326</c:v>
                </c:pt>
                <c:pt idx="1150">
                  <c:v>87.949380000000005</c:v>
                </c:pt>
                <c:pt idx="1151">
                  <c:v>87.945430000000002</c:v>
                </c:pt>
                <c:pt idx="1152">
                  <c:v>87.941680000000005</c:v>
                </c:pt>
                <c:pt idx="1153">
                  <c:v>87.938029999999998</c:v>
                </c:pt>
                <c:pt idx="1154">
                  <c:v>87.934309999999996</c:v>
                </c:pt>
                <c:pt idx="1155">
                  <c:v>87.930819999999997</c:v>
                </c:pt>
                <c:pt idx="1156">
                  <c:v>87.927350000000004</c:v>
                </c:pt>
                <c:pt idx="1157">
                  <c:v>87.923990000000003</c:v>
                </c:pt>
                <c:pt idx="1158">
                  <c:v>87.92071</c:v>
                </c:pt>
                <c:pt idx="1159">
                  <c:v>87.917469999999994</c:v>
                </c:pt>
                <c:pt idx="1160">
                  <c:v>87.914379999999994</c:v>
                </c:pt>
                <c:pt idx="1161">
                  <c:v>87.910939999999997</c:v>
                </c:pt>
                <c:pt idx="1162">
                  <c:v>87.907560000000004</c:v>
                </c:pt>
                <c:pt idx="1163">
                  <c:v>87.904380000000003</c:v>
                </c:pt>
                <c:pt idx="1164">
                  <c:v>87.901089999999996</c:v>
                </c:pt>
                <c:pt idx="1165">
                  <c:v>87.898120000000006</c:v>
                </c:pt>
                <c:pt idx="1166">
                  <c:v>87.894289999999998</c:v>
                </c:pt>
                <c:pt idx="1167">
                  <c:v>87.891319999999993</c:v>
                </c:pt>
                <c:pt idx="1168">
                  <c:v>87.887910000000005</c:v>
                </c:pt>
                <c:pt idx="1169">
                  <c:v>87.883979999999994</c:v>
                </c:pt>
                <c:pt idx="1170">
                  <c:v>87.88082</c:v>
                </c:pt>
                <c:pt idx="1171">
                  <c:v>87.876739999999998</c:v>
                </c:pt>
                <c:pt idx="1172">
                  <c:v>87.873090000000005</c:v>
                </c:pt>
                <c:pt idx="1173">
                  <c:v>87.869810000000001</c:v>
                </c:pt>
                <c:pt idx="1174">
                  <c:v>87.866060000000004</c:v>
                </c:pt>
                <c:pt idx="1175">
                  <c:v>87.862309999999994</c:v>
                </c:pt>
                <c:pt idx="1176">
                  <c:v>87.858509999999995</c:v>
                </c:pt>
                <c:pt idx="1177">
                  <c:v>87.854699999999994</c:v>
                </c:pt>
                <c:pt idx="1178">
                  <c:v>87.850939999999994</c:v>
                </c:pt>
                <c:pt idx="1179">
                  <c:v>87.847179999999994</c:v>
                </c:pt>
                <c:pt idx="1180">
                  <c:v>87.843190000000007</c:v>
                </c:pt>
                <c:pt idx="1181">
                  <c:v>87.839240000000004</c:v>
                </c:pt>
                <c:pt idx="1182">
                  <c:v>87.835179999999994</c:v>
                </c:pt>
                <c:pt idx="1183">
                  <c:v>87.831010000000006</c:v>
                </c:pt>
                <c:pt idx="1184">
                  <c:v>87.826890000000006</c:v>
                </c:pt>
                <c:pt idx="1185">
                  <c:v>87.822810000000004</c:v>
                </c:pt>
                <c:pt idx="1186">
                  <c:v>87.818820000000002</c:v>
                </c:pt>
                <c:pt idx="1187">
                  <c:v>87.814549999999997</c:v>
                </c:pt>
                <c:pt idx="1188">
                  <c:v>87.810469999999995</c:v>
                </c:pt>
                <c:pt idx="1189">
                  <c:v>87.806439999999995</c:v>
                </c:pt>
                <c:pt idx="1190">
                  <c:v>87.802459999999996</c:v>
                </c:pt>
                <c:pt idx="1191">
                  <c:v>87.798439999999999</c:v>
                </c:pt>
                <c:pt idx="1192">
                  <c:v>87.794700000000006</c:v>
                </c:pt>
                <c:pt idx="1193">
                  <c:v>87.790899999999993</c:v>
                </c:pt>
                <c:pt idx="1194">
                  <c:v>87.787279999999996</c:v>
                </c:pt>
                <c:pt idx="1195">
                  <c:v>87.783690000000007</c:v>
                </c:pt>
                <c:pt idx="1196">
                  <c:v>87.780159999999995</c:v>
                </c:pt>
                <c:pt idx="1197">
                  <c:v>87.776840000000007</c:v>
                </c:pt>
                <c:pt idx="1198">
                  <c:v>87.773359999999997</c:v>
                </c:pt>
                <c:pt idx="1199">
                  <c:v>87.769990000000007</c:v>
                </c:pt>
                <c:pt idx="1200">
                  <c:v>87.766450000000006</c:v>
                </c:pt>
                <c:pt idx="1201">
                  <c:v>87.763090000000005</c:v>
                </c:pt>
                <c:pt idx="1202">
                  <c:v>87.759680000000003</c:v>
                </c:pt>
                <c:pt idx="1203">
                  <c:v>87.756209999999996</c:v>
                </c:pt>
                <c:pt idx="1204">
                  <c:v>87.752750000000006</c:v>
                </c:pt>
                <c:pt idx="1205">
                  <c:v>87.749179999999996</c:v>
                </c:pt>
                <c:pt idx="1206">
                  <c:v>87.745509999999996</c:v>
                </c:pt>
                <c:pt idx="1207">
                  <c:v>87.741879999999995</c:v>
                </c:pt>
                <c:pt idx="1208">
                  <c:v>87.737979999999993</c:v>
                </c:pt>
                <c:pt idx="1209">
                  <c:v>87.734179999999995</c:v>
                </c:pt>
                <c:pt idx="1210">
                  <c:v>87.7303</c:v>
                </c:pt>
                <c:pt idx="1211">
                  <c:v>87.726290000000006</c:v>
                </c:pt>
                <c:pt idx="1212">
                  <c:v>87.722409999999996</c:v>
                </c:pt>
                <c:pt idx="1213">
                  <c:v>87.718469999999996</c:v>
                </c:pt>
                <c:pt idx="1214">
                  <c:v>87.714510000000004</c:v>
                </c:pt>
                <c:pt idx="1215">
                  <c:v>87.710589999999996</c:v>
                </c:pt>
                <c:pt idx="1216">
                  <c:v>87.706689999999995</c:v>
                </c:pt>
                <c:pt idx="1217">
                  <c:v>87.702680000000001</c:v>
                </c:pt>
                <c:pt idx="1218">
                  <c:v>87.698800000000006</c:v>
                </c:pt>
                <c:pt idx="1219">
                  <c:v>87.694959999999995</c:v>
                </c:pt>
                <c:pt idx="1220">
                  <c:v>87.691000000000003</c:v>
                </c:pt>
                <c:pt idx="1221">
                  <c:v>87.687060000000002</c:v>
                </c:pt>
                <c:pt idx="1222">
                  <c:v>87.683120000000002</c:v>
                </c:pt>
                <c:pt idx="1223">
                  <c:v>87.679019999999994</c:v>
                </c:pt>
                <c:pt idx="1224">
                  <c:v>87.675049999999999</c:v>
                </c:pt>
                <c:pt idx="1225">
                  <c:v>87.670820000000006</c:v>
                </c:pt>
                <c:pt idx="1226">
                  <c:v>87.666579999999996</c:v>
                </c:pt>
                <c:pt idx="1227">
                  <c:v>87.662379999999999</c:v>
                </c:pt>
                <c:pt idx="1228">
                  <c:v>87.658029999999997</c:v>
                </c:pt>
                <c:pt idx="1229">
                  <c:v>87.653580000000005</c:v>
                </c:pt>
                <c:pt idx="1230">
                  <c:v>87.649109999999993</c:v>
                </c:pt>
                <c:pt idx="1231">
                  <c:v>87.644549999999995</c:v>
                </c:pt>
                <c:pt idx="1232">
                  <c:v>87.639949999999999</c:v>
                </c:pt>
                <c:pt idx="1233">
                  <c:v>87.635300000000001</c:v>
                </c:pt>
                <c:pt idx="1234">
                  <c:v>87.630459999999999</c:v>
                </c:pt>
                <c:pt idx="1235">
                  <c:v>87.625720000000001</c:v>
                </c:pt>
                <c:pt idx="1236">
                  <c:v>87.620919999999998</c:v>
                </c:pt>
                <c:pt idx="1237">
                  <c:v>87.616079999999997</c:v>
                </c:pt>
                <c:pt idx="1238">
                  <c:v>87.611410000000006</c:v>
                </c:pt>
                <c:pt idx="1239">
                  <c:v>87.6066</c:v>
                </c:pt>
                <c:pt idx="1240">
                  <c:v>87.601939999999999</c:v>
                </c:pt>
                <c:pt idx="1241">
                  <c:v>87.597139999999996</c:v>
                </c:pt>
                <c:pt idx="1242">
                  <c:v>87.592470000000006</c:v>
                </c:pt>
                <c:pt idx="1243">
                  <c:v>87.587779999999995</c:v>
                </c:pt>
                <c:pt idx="1244">
                  <c:v>87.583119999999994</c:v>
                </c:pt>
                <c:pt idx="1245">
                  <c:v>87.578400000000002</c:v>
                </c:pt>
                <c:pt idx="1246">
                  <c:v>87.573719999999994</c:v>
                </c:pt>
                <c:pt idx="1247">
                  <c:v>87.568939999999998</c:v>
                </c:pt>
                <c:pt idx="1248">
                  <c:v>87.564160000000001</c:v>
                </c:pt>
                <c:pt idx="1249">
                  <c:v>87.559219999999996</c:v>
                </c:pt>
                <c:pt idx="1250">
                  <c:v>87.55453</c:v>
                </c:pt>
                <c:pt idx="1251">
                  <c:v>87.549760000000006</c:v>
                </c:pt>
                <c:pt idx="1252">
                  <c:v>87.54495</c:v>
                </c:pt>
                <c:pt idx="1253">
                  <c:v>87.540189999999996</c:v>
                </c:pt>
                <c:pt idx="1254">
                  <c:v>87.535340000000005</c:v>
                </c:pt>
                <c:pt idx="1255">
                  <c:v>87.530429999999996</c:v>
                </c:pt>
                <c:pt idx="1256">
                  <c:v>87.525580000000005</c:v>
                </c:pt>
                <c:pt idx="1257">
                  <c:v>87.520709999999994</c:v>
                </c:pt>
                <c:pt idx="1258">
                  <c:v>87.51576</c:v>
                </c:pt>
                <c:pt idx="1259">
                  <c:v>87.510949999999994</c:v>
                </c:pt>
                <c:pt idx="1260">
                  <c:v>87.506190000000004</c:v>
                </c:pt>
                <c:pt idx="1261">
                  <c:v>87.501519999999999</c:v>
                </c:pt>
                <c:pt idx="1262">
                  <c:v>87.496759999999995</c:v>
                </c:pt>
                <c:pt idx="1263">
                  <c:v>87.492009999999993</c:v>
                </c:pt>
                <c:pt idx="1264">
                  <c:v>87.487110000000001</c:v>
                </c:pt>
                <c:pt idx="1265">
                  <c:v>87.482429999999994</c:v>
                </c:pt>
                <c:pt idx="1266">
                  <c:v>87.47766</c:v>
                </c:pt>
                <c:pt idx="1267">
                  <c:v>87.472719999999995</c:v>
                </c:pt>
                <c:pt idx="1268">
                  <c:v>87.467860000000002</c:v>
                </c:pt>
                <c:pt idx="1269">
                  <c:v>87.463049999999996</c:v>
                </c:pt>
                <c:pt idx="1270">
                  <c:v>87.458089999999999</c:v>
                </c:pt>
                <c:pt idx="1271">
                  <c:v>87.453010000000006</c:v>
                </c:pt>
                <c:pt idx="1272">
                  <c:v>87.447940000000003</c:v>
                </c:pt>
                <c:pt idx="1273">
                  <c:v>87.442880000000002</c:v>
                </c:pt>
                <c:pt idx="1274">
                  <c:v>87.437780000000004</c:v>
                </c:pt>
                <c:pt idx="1275">
                  <c:v>87.43253</c:v>
                </c:pt>
                <c:pt idx="1276">
                  <c:v>87.427310000000006</c:v>
                </c:pt>
                <c:pt idx="1277">
                  <c:v>87.422110000000004</c:v>
                </c:pt>
                <c:pt idx="1278">
                  <c:v>87.416880000000006</c:v>
                </c:pt>
                <c:pt idx="1279">
                  <c:v>87.411779999999993</c:v>
                </c:pt>
                <c:pt idx="1280">
                  <c:v>87.406450000000007</c:v>
                </c:pt>
                <c:pt idx="1281">
                  <c:v>87.401219999999995</c:v>
                </c:pt>
                <c:pt idx="1282">
                  <c:v>87.395750000000007</c:v>
                </c:pt>
                <c:pt idx="1283">
                  <c:v>87.390349999999998</c:v>
                </c:pt>
                <c:pt idx="1284">
                  <c:v>87.384889999999999</c:v>
                </c:pt>
                <c:pt idx="1285">
                  <c:v>87.379450000000006</c:v>
                </c:pt>
                <c:pt idx="1286">
                  <c:v>87.373760000000004</c:v>
                </c:pt>
                <c:pt idx="1287">
                  <c:v>87.368449999999996</c:v>
                </c:pt>
                <c:pt idx="1288">
                  <c:v>87.362719999999996</c:v>
                </c:pt>
                <c:pt idx="1289">
                  <c:v>87.357050000000001</c:v>
                </c:pt>
                <c:pt idx="1290">
                  <c:v>87.351259999999996</c:v>
                </c:pt>
                <c:pt idx="1291">
                  <c:v>87.345680000000002</c:v>
                </c:pt>
                <c:pt idx="1292">
                  <c:v>87.340029999999999</c:v>
                </c:pt>
                <c:pt idx="1293">
                  <c:v>87.334289999999996</c:v>
                </c:pt>
                <c:pt idx="1294">
                  <c:v>87.328680000000006</c:v>
                </c:pt>
                <c:pt idx="1295">
                  <c:v>87.323189999999997</c:v>
                </c:pt>
                <c:pt idx="1296">
                  <c:v>87.317509999999999</c:v>
                </c:pt>
                <c:pt idx="1297">
                  <c:v>87.311760000000007</c:v>
                </c:pt>
                <c:pt idx="1298">
                  <c:v>87.306030000000007</c:v>
                </c:pt>
                <c:pt idx="1299">
                  <c:v>87.300139999999999</c:v>
                </c:pt>
                <c:pt idx="1300">
                  <c:v>87.294319999999999</c:v>
                </c:pt>
                <c:pt idx="1301">
                  <c:v>87.288629999999998</c:v>
                </c:pt>
                <c:pt idx="1302">
                  <c:v>87.283029999999997</c:v>
                </c:pt>
                <c:pt idx="1303">
                  <c:v>87.276210000000006</c:v>
                </c:pt>
                <c:pt idx="1304">
                  <c:v>87.270510000000002</c:v>
                </c:pt>
                <c:pt idx="1305">
                  <c:v>87.264920000000004</c:v>
                </c:pt>
                <c:pt idx="1306">
                  <c:v>87.259460000000004</c:v>
                </c:pt>
                <c:pt idx="1307">
                  <c:v>87.253780000000006</c:v>
                </c:pt>
                <c:pt idx="1308">
                  <c:v>87.248320000000007</c:v>
                </c:pt>
                <c:pt idx="1309">
                  <c:v>87.242980000000003</c:v>
                </c:pt>
                <c:pt idx="1310">
                  <c:v>87.237390000000005</c:v>
                </c:pt>
                <c:pt idx="1311">
                  <c:v>87.232020000000006</c:v>
                </c:pt>
                <c:pt idx="1312">
                  <c:v>87.226389999999995</c:v>
                </c:pt>
                <c:pt idx="1313">
                  <c:v>87.221029999999999</c:v>
                </c:pt>
                <c:pt idx="1314">
                  <c:v>87.215280000000007</c:v>
                </c:pt>
                <c:pt idx="1315">
                  <c:v>87.209559999999996</c:v>
                </c:pt>
                <c:pt idx="1316">
                  <c:v>87.203739999999996</c:v>
                </c:pt>
                <c:pt idx="1317">
                  <c:v>87.197819999999993</c:v>
                </c:pt>
                <c:pt idx="1318">
                  <c:v>87.191720000000004</c:v>
                </c:pt>
                <c:pt idx="1319">
                  <c:v>87.185640000000006</c:v>
                </c:pt>
                <c:pt idx="1320">
                  <c:v>87.1798</c:v>
                </c:pt>
                <c:pt idx="1321">
                  <c:v>87.173699999999997</c:v>
                </c:pt>
                <c:pt idx="1322">
                  <c:v>87.167640000000006</c:v>
                </c:pt>
                <c:pt idx="1323">
                  <c:v>87.161580000000001</c:v>
                </c:pt>
                <c:pt idx="1324">
                  <c:v>87.155450000000002</c:v>
                </c:pt>
                <c:pt idx="1325">
                  <c:v>87.149590000000003</c:v>
                </c:pt>
                <c:pt idx="1326">
                  <c:v>87.143910000000005</c:v>
                </c:pt>
                <c:pt idx="1327">
                  <c:v>87.138279999999995</c:v>
                </c:pt>
                <c:pt idx="1328">
                  <c:v>87.132810000000006</c:v>
                </c:pt>
                <c:pt idx="1329">
                  <c:v>87.127380000000002</c:v>
                </c:pt>
                <c:pt idx="1330">
                  <c:v>87.121989999999997</c:v>
                </c:pt>
                <c:pt idx="1331">
                  <c:v>87.116690000000006</c:v>
                </c:pt>
                <c:pt idx="1332">
                  <c:v>87.111410000000006</c:v>
                </c:pt>
                <c:pt idx="1333">
                  <c:v>87.106110000000001</c:v>
                </c:pt>
                <c:pt idx="1334">
                  <c:v>87.100920000000002</c:v>
                </c:pt>
                <c:pt idx="1335">
                  <c:v>87.095759999999999</c:v>
                </c:pt>
                <c:pt idx="1336">
                  <c:v>87.090379999999996</c:v>
                </c:pt>
                <c:pt idx="1337">
                  <c:v>87.085030000000003</c:v>
                </c:pt>
                <c:pt idx="1338">
                  <c:v>87.07978</c:v>
                </c:pt>
                <c:pt idx="1339">
                  <c:v>87.074219999999997</c:v>
                </c:pt>
                <c:pt idx="1340">
                  <c:v>87.068759999999997</c:v>
                </c:pt>
                <c:pt idx="1341">
                  <c:v>87.063469999999995</c:v>
                </c:pt>
                <c:pt idx="1342">
                  <c:v>87.058109999999999</c:v>
                </c:pt>
                <c:pt idx="1343">
                  <c:v>87.052700000000002</c:v>
                </c:pt>
                <c:pt idx="1344">
                  <c:v>87.047309999999996</c:v>
                </c:pt>
                <c:pt idx="1345">
                  <c:v>87.04195</c:v>
                </c:pt>
                <c:pt idx="1346">
                  <c:v>87.036289999999994</c:v>
                </c:pt>
                <c:pt idx="1347">
                  <c:v>87.030739999999994</c:v>
                </c:pt>
                <c:pt idx="1348">
                  <c:v>87.025260000000003</c:v>
                </c:pt>
                <c:pt idx="1349">
                  <c:v>87.019540000000006</c:v>
                </c:pt>
                <c:pt idx="1350">
                  <c:v>87.013440000000003</c:v>
                </c:pt>
                <c:pt idx="1351">
                  <c:v>87.007490000000004</c:v>
                </c:pt>
                <c:pt idx="1352">
                  <c:v>87.001320000000007</c:v>
                </c:pt>
                <c:pt idx="1353">
                  <c:v>86.994969999999995</c:v>
                </c:pt>
                <c:pt idx="1354">
                  <c:v>86.988590000000002</c:v>
                </c:pt>
                <c:pt idx="1355">
                  <c:v>86.982119999999995</c:v>
                </c:pt>
                <c:pt idx="1356">
                  <c:v>86.975719999999995</c:v>
                </c:pt>
                <c:pt idx="1357">
                  <c:v>86.969179999999994</c:v>
                </c:pt>
                <c:pt idx="1358">
                  <c:v>86.962360000000004</c:v>
                </c:pt>
                <c:pt idx="1359">
                  <c:v>86.955759999999998</c:v>
                </c:pt>
                <c:pt idx="1360">
                  <c:v>86.948939999999993</c:v>
                </c:pt>
                <c:pt idx="1361">
                  <c:v>86.942070000000001</c:v>
                </c:pt>
                <c:pt idx="1362">
                  <c:v>86.935159999999996</c:v>
                </c:pt>
                <c:pt idx="1363">
                  <c:v>86.928340000000006</c:v>
                </c:pt>
                <c:pt idx="1364">
                  <c:v>86.921400000000006</c:v>
                </c:pt>
                <c:pt idx="1365">
                  <c:v>86.914550000000006</c:v>
                </c:pt>
                <c:pt idx="1366">
                  <c:v>86.907560000000004</c:v>
                </c:pt>
                <c:pt idx="1367">
                  <c:v>86.900480000000002</c:v>
                </c:pt>
                <c:pt idx="1368">
                  <c:v>86.89376</c:v>
                </c:pt>
                <c:pt idx="1369">
                  <c:v>86.886920000000003</c:v>
                </c:pt>
                <c:pt idx="1370">
                  <c:v>86.880189999999999</c:v>
                </c:pt>
                <c:pt idx="1371">
                  <c:v>86.8733</c:v>
                </c:pt>
                <c:pt idx="1372">
                  <c:v>86.866810000000001</c:v>
                </c:pt>
                <c:pt idx="1373">
                  <c:v>86.860140000000001</c:v>
                </c:pt>
                <c:pt idx="1374">
                  <c:v>86.853309999999993</c:v>
                </c:pt>
                <c:pt idx="1375">
                  <c:v>86.846689999999995</c:v>
                </c:pt>
                <c:pt idx="1376">
                  <c:v>86.840320000000006</c:v>
                </c:pt>
                <c:pt idx="1377">
                  <c:v>86.833979999999997</c:v>
                </c:pt>
                <c:pt idx="1378">
                  <c:v>86.827380000000005</c:v>
                </c:pt>
                <c:pt idx="1379">
                  <c:v>86.821079999999995</c:v>
                </c:pt>
                <c:pt idx="1380">
                  <c:v>86.814440000000005</c:v>
                </c:pt>
                <c:pt idx="1381">
                  <c:v>86.807820000000007</c:v>
                </c:pt>
                <c:pt idx="1382">
                  <c:v>86.801090000000002</c:v>
                </c:pt>
                <c:pt idx="1383">
                  <c:v>86.794280000000001</c:v>
                </c:pt>
                <c:pt idx="1384">
                  <c:v>86.787559999999999</c:v>
                </c:pt>
                <c:pt idx="1385">
                  <c:v>86.780749999999998</c:v>
                </c:pt>
                <c:pt idx="1386">
                  <c:v>86.773820000000001</c:v>
                </c:pt>
                <c:pt idx="1387">
                  <c:v>86.766720000000007</c:v>
                </c:pt>
                <c:pt idx="1388">
                  <c:v>86.75958</c:v>
                </c:pt>
                <c:pt idx="1389">
                  <c:v>86.752529999999993</c:v>
                </c:pt>
                <c:pt idx="1390">
                  <c:v>86.745310000000003</c:v>
                </c:pt>
                <c:pt idx="1391">
                  <c:v>86.738439999999997</c:v>
                </c:pt>
                <c:pt idx="1392">
                  <c:v>86.731340000000003</c:v>
                </c:pt>
                <c:pt idx="1393">
                  <c:v>86.724459999999993</c:v>
                </c:pt>
                <c:pt idx="1394">
                  <c:v>86.717429999999993</c:v>
                </c:pt>
                <c:pt idx="1395">
                  <c:v>86.710470000000001</c:v>
                </c:pt>
                <c:pt idx="1396">
                  <c:v>86.703559999999996</c:v>
                </c:pt>
                <c:pt idx="1397">
                  <c:v>86.696789999999993</c:v>
                </c:pt>
                <c:pt idx="1398">
                  <c:v>86.690070000000006</c:v>
                </c:pt>
                <c:pt idx="1399">
                  <c:v>86.682609999999997</c:v>
                </c:pt>
                <c:pt idx="1400">
                  <c:v>86.67586</c:v>
                </c:pt>
                <c:pt idx="1401">
                  <c:v>86.670180000000002</c:v>
                </c:pt>
                <c:pt idx="1402">
                  <c:v>86.662880000000001</c:v>
                </c:pt>
                <c:pt idx="1403">
                  <c:v>86.656369999999995</c:v>
                </c:pt>
                <c:pt idx="1404">
                  <c:v>86.649690000000007</c:v>
                </c:pt>
                <c:pt idx="1405">
                  <c:v>86.643339999999995</c:v>
                </c:pt>
                <c:pt idx="1406">
                  <c:v>86.636939999999996</c:v>
                </c:pt>
                <c:pt idx="1407">
                  <c:v>86.630560000000003</c:v>
                </c:pt>
                <c:pt idx="1408">
                  <c:v>86.623869999999997</c:v>
                </c:pt>
                <c:pt idx="1409">
                  <c:v>86.617320000000007</c:v>
                </c:pt>
                <c:pt idx="1410">
                  <c:v>86.610900000000001</c:v>
                </c:pt>
                <c:pt idx="1411">
                  <c:v>86.60445</c:v>
                </c:pt>
                <c:pt idx="1412">
                  <c:v>86.597989999999996</c:v>
                </c:pt>
                <c:pt idx="1413">
                  <c:v>86.591160000000002</c:v>
                </c:pt>
                <c:pt idx="1414">
                  <c:v>86.584620000000001</c:v>
                </c:pt>
                <c:pt idx="1415">
                  <c:v>86.578059999999994</c:v>
                </c:pt>
                <c:pt idx="1416">
                  <c:v>86.571089999999998</c:v>
                </c:pt>
                <c:pt idx="1417">
                  <c:v>86.564369999999997</c:v>
                </c:pt>
                <c:pt idx="1418">
                  <c:v>86.557509999999994</c:v>
                </c:pt>
                <c:pt idx="1419">
                  <c:v>86.550349999999995</c:v>
                </c:pt>
                <c:pt idx="1420">
                  <c:v>86.543700000000001</c:v>
                </c:pt>
                <c:pt idx="1421">
                  <c:v>86.536810000000003</c:v>
                </c:pt>
                <c:pt idx="1422">
                  <c:v>86.529849999999996</c:v>
                </c:pt>
                <c:pt idx="1423">
                  <c:v>86.522919999999999</c:v>
                </c:pt>
                <c:pt idx="1424">
                  <c:v>86.515839999999997</c:v>
                </c:pt>
                <c:pt idx="1425">
                  <c:v>86.508579999999995</c:v>
                </c:pt>
                <c:pt idx="1426">
                  <c:v>86.501159999999999</c:v>
                </c:pt>
                <c:pt idx="1427">
                  <c:v>86.494</c:v>
                </c:pt>
                <c:pt idx="1428">
                  <c:v>86.486689999999996</c:v>
                </c:pt>
                <c:pt idx="1429">
                  <c:v>86.479500000000002</c:v>
                </c:pt>
                <c:pt idx="1430">
                  <c:v>86.472279999999998</c:v>
                </c:pt>
                <c:pt idx="1431">
                  <c:v>86.465149999999994</c:v>
                </c:pt>
                <c:pt idx="1432">
                  <c:v>86.457909999999998</c:v>
                </c:pt>
                <c:pt idx="1433">
                  <c:v>86.450720000000004</c:v>
                </c:pt>
                <c:pt idx="1434">
                  <c:v>86.443640000000002</c:v>
                </c:pt>
                <c:pt idx="1435">
                  <c:v>86.436319999999995</c:v>
                </c:pt>
                <c:pt idx="1436">
                  <c:v>86.429050000000004</c:v>
                </c:pt>
                <c:pt idx="1437">
                  <c:v>86.421660000000003</c:v>
                </c:pt>
                <c:pt idx="1438">
                  <c:v>86.414360000000002</c:v>
                </c:pt>
                <c:pt idx="1439">
                  <c:v>86.407259999999994</c:v>
                </c:pt>
                <c:pt idx="1440">
                  <c:v>86.399839999999998</c:v>
                </c:pt>
                <c:pt idx="1441">
                  <c:v>86.392409999999998</c:v>
                </c:pt>
                <c:pt idx="1442">
                  <c:v>86.384810000000002</c:v>
                </c:pt>
                <c:pt idx="1443">
                  <c:v>86.377529999999993</c:v>
                </c:pt>
                <c:pt idx="1444">
                  <c:v>86.370109999999997</c:v>
                </c:pt>
                <c:pt idx="1445">
                  <c:v>86.362819999999999</c:v>
                </c:pt>
                <c:pt idx="1446">
                  <c:v>86.355159999999998</c:v>
                </c:pt>
                <c:pt idx="1447">
                  <c:v>86.348200000000006</c:v>
                </c:pt>
                <c:pt idx="1448">
                  <c:v>86.340909999999994</c:v>
                </c:pt>
                <c:pt idx="1449">
                  <c:v>86.333839999999995</c:v>
                </c:pt>
                <c:pt idx="1450">
                  <c:v>86.326939999999993</c:v>
                </c:pt>
                <c:pt idx="1451">
                  <c:v>86.319969999999998</c:v>
                </c:pt>
                <c:pt idx="1452">
                  <c:v>86.313000000000002</c:v>
                </c:pt>
                <c:pt idx="1453">
                  <c:v>86.306060000000002</c:v>
                </c:pt>
                <c:pt idx="1454">
                  <c:v>86.298869999999994</c:v>
                </c:pt>
                <c:pt idx="1455">
                  <c:v>86.292000000000002</c:v>
                </c:pt>
                <c:pt idx="1456">
                  <c:v>86.285060000000001</c:v>
                </c:pt>
                <c:pt idx="1457">
                  <c:v>86.278049999999993</c:v>
                </c:pt>
                <c:pt idx="1458">
                  <c:v>86.270740000000004</c:v>
                </c:pt>
                <c:pt idx="1459">
                  <c:v>86.263469999999998</c:v>
                </c:pt>
                <c:pt idx="1460">
                  <c:v>86.256010000000003</c:v>
                </c:pt>
                <c:pt idx="1461">
                  <c:v>86.248750000000001</c:v>
                </c:pt>
                <c:pt idx="1462">
                  <c:v>86.241399999999999</c:v>
                </c:pt>
                <c:pt idx="1463">
                  <c:v>86.234340000000003</c:v>
                </c:pt>
                <c:pt idx="1464">
                  <c:v>86.227000000000004</c:v>
                </c:pt>
                <c:pt idx="1465">
                  <c:v>86.219800000000006</c:v>
                </c:pt>
                <c:pt idx="1466">
                  <c:v>86.212280000000007</c:v>
                </c:pt>
                <c:pt idx="1467">
                  <c:v>86.204520000000002</c:v>
                </c:pt>
                <c:pt idx="1468">
                  <c:v>86.196659999999994</c:v>
                </c:pt>
                <c:pt idx="1469">
                  <c:v>86.188999999999993</c:v>
                </c:pt>
                <c:pt idx="1470">
                  <c:v>86.181030000000007</c:v>
                </c:pt>
                <c:pt idx="1471">
                  <c:v>86.173400000000001</c:v>
                </c:pt>
                <c:pt idx="1472">
                  <c:v>86.165430000000001</c:v>
                </c:pt>
                <c:pt idx="1473">
                  <c:v>86.157240000000002</c:v>
                </c:pt>
                <c:pt idx="1474">
                  <c:v>86.149060000000006</c:v>
                </c:pt>
                <c:pt idx="1475">
                  <c:v>86.141130000000004</c:v>
                </c:pt>
                <c:pt idx="1476">
                  <c:v>86.132999999999996</c:v>
                </c:pt>
                <c:pt idx="1477">
                  <c:v>86.125010000000003</c:v>
                </c:pt>
                <c:pt idx="1478">
                  <c:v>86.116879999999995</c:v>
                </c:pt>
                <c:pt idx="1479">
                  <c:v>86.108890000000002</c:v>
                </c:pt>
                <c:pt idx="1480">
                  <c:v>86.100719999999995</c:v>
                </c:pt>
                <c:pt idx="1481">
                  <c:v>86.092380000000006</c:v>
                </c:pt>
                <c:pt idx="1482">
                  <c:v>86.084360000000004</c:v>
                </c:pt>
                <c:pt idx="1483">
                  <c:v>86.076279999999997</c:v>
                </c:pt>
                <c:pt idx="1484">
                  <c:v>86.068060000000003</c:v>
                </c:pt>
                <c:pt idx="1485">
                  <c:v>86.059780000000003</c:v>
                </c:pt>
                <c:pt idx="1486">
                  <c:v>86.051599999999993</c:v>
                </c:pt>
                <c:pt idx="1487">
                  <c:v>86.043369999999996</c:v>
                </c:pt>
                <c:pt idx="1488">
                  <c:v>86.034909999999996</c:v>
                </c:pt>
                <c:pt idx="1489">
                  <c:v>86.026060000000001</c:v>
                </c:pt>
                <c:pt idx="1490">
                  <c:v>86.017409999999998</c:v>
                </c:pt>
                <c:pt idx="1491">
                  <c:v>86.008579999999995</c:v>
                </c:pt>
                <c:pt idx="1492">
                  <c:v>86.000060000000005</c:v>
                </c:pt>
                <c:pt idx="1493">
                  <c:v>85.991339999999994</c:v>
                </c:pt>
                <c:pt idx="1494">
                  <c:v>85.982380000000006</c:v>
                </c:pt>
                <c:pt idx="1495">
                  <c:v>85.973749999999995</c:v>
                </c:pt>
                <c:pt idx="1496">
                  <c:v>85.964910000000003</c:v>
                </c:pt>
                <c:pt idx="1497">
                  <c:v>85.956000000000003</c:v>
                </c:pt>
                <c:pt idx="1498">
                  <c:v>85.947280000000006</c:v>
                </c:pt>
                <c:pt idx="1499">
                  <c:v>85.938400000000001</c:v>
                </c:pt>
                <c:pt idx="1500">
                  <c:v>85.929839999999999</c:v>
                </c:pt>
                <c:pt idx="1501">
                  <c:v>85.921059999999997</c:v>
                </c:pt>
                <c:pt idx="1502">
                  <c:v>85.912279999999996</c:v>
                </c:pt>
                <c:pt idx="1503">
                  <c:v>85.903350000000003</c:v>
                </c:pt>
                <c:pt idx="1504">
                  <c:v>85.894220000000004</c:v>
                </c:pt>
                <c:pt idx="1505">
                  <c:v>85.885469999999998</c:v>
                </c:pt>
                <c:pt idx="1506">
                  <c:v>85.876599999999996</c:v>
                </c:pt>
                <c:pt idx="1507">
                  <c:v>85.867689999999996</c:v>
                </c:pt>
                <c:pt idx="1508">
                  <c:v>85.858519999999999</c:v>
                </c:pt>
                <c:pt idx="1509">
                  <c:v>85.849680000000006</c:v>
                </c:pt>
                <c:pt idx="1510">
                  <c:v>85.841059999999999</c:v>
                </c:pt>
                <c:pt idx="1511">
                  <c:v>85.832310000000007</c:v>
                </c:pt>
                <c:pt idx="1512">
                  <c:v>85.823840000000004</c:v>
                </c:pt>
                <c:pt idx="1513">
                  <c:v>85.814959999999999</c:v>
                </c:pt>
                <c:pt idx="1514">
                  <c:v>85.806470000000004</c:v>
                </c:pt>
                <c:pt idx="1515">
                  <c:v>85.797809999999998</c:v>
                </c:pt>
                <c:pt idx="1516">
                  <c:v>85.78913</c:v>
                </c:pt>
                <c:pt idx="1517">
                  <c:v>85.780699999999996</c:v>
                </c:pt>
                <c:pt idx="1518">
                  <c:v>85.772109999999998</c:v>
                </c:pt>
                <c:pt idx="1519">
                  <c:v>85.763400000000004</c:v>
                </c:pt>
                <c:pt idx="1520">
                  <c:v>85.755120000000005</c:v>
                </c:pt>
                <c:pt idx="1521">
                  <c:v>85.746480000000005</c:v>
                </c:pt>
                <c:pt idx="1522">
                  <c:v>85.738119999999995</c:v>
                </c:pt>
                <c:pt idx="1523">
                  <c:v>85.729780000000005</c:v>
                </c:pt>
                <c:pt idx="1524">
                  <c:v>85.721410000000006</c:v>
                </c:pt>
                <c:pt idx="1525">
                  <c:v>85.71311</c:v>
                </c:pt>
                <c:pt idx="1526">
                  <c:v>85.705240000000003</c:v>
                </c:pt>
                <c:pt idx="1527">
                  <c:v>85.696280000000002</c:v>
                </c:pt>
                <c:pt idx="1528">
                  <c:v>85.687950000000001</c:v>
                </c:pt>
                <c:pt idx="1529">
                  <c:v>85.679580000000001</c:v>
                </c:pt>
                <c:pt idx="1530">
                  <c:v>85.671180000000007</c:v>
                </c:pt>
                <c:pt idx="1531">
                  <c:v>85.662469999999999</c:v>
                </c:pt>
                <c:pt idx="1532">
                  <c:v>85.653840000000002</c:v>
                </c:pt>
                <c:pt idx="1533">
                  <c:v>85.645430000000005</c:v>
                </c:pt>
                <c:pt idx="1534">
                  <c:v>85.636750000000006</c:v>
                </c:pt>
                <c:pt idx="1535">
                  <c:v>85.628259999999997</c:v>
                </c:pt>
                <c:pt idx="1536">
                  <c:v>85.619910000000004</c:v>
                </c:pt>
                <c:pt idx="1537">
                  <c:v>85.61121</c:v>
                </c:pt>
                <c:pt idx="1538">
                  <c:v>85.602590000000006</c:v>
                </c:pt>
                <c:pt idx="1539">
                  <c:v>85.593900000000005</c:v>
                </c:pt>
                <c:pt idx="1540">
                  <c:v>85.585049999999995</c:v>
                </c:pt>
                <c:pt idx="1541">
                  <c:v>85.576570000000004</c:v>
                </c:pt>
                <c:pt idx="1542">
                  <c:v>85.568049999999999</c:v>
                </c:pt>
                <c:pt idx="1543">
                  <c:v>85.559619999999995</c:v>
                </c:pt>
                <c:pt idx="1544">
                  <c:v>85.551010000000005</c:v>
                </c:pt>
                <c:pt idx="1545">
                  <c:v>85.542320000000004</c:v>
                </c:pt>
                <c:pt idx="1546">
                  <c:v>85.533789999999996</c:v>
                </c:pt>
                <c:pt idx="1547">
                  <c:v>85.524690000000007</c:v>
                </c:pt>
                <c:pt idx="1548">
                  <c:v>85.516159999999999</c:v>
                </c:pt>
                <c:pt idx="1549">
                  <c:v>85.507490000000004</c:v>
                </c:pt>
                <c:pt idx="1550">
                  <c:v>85.498710000000003</c:v>
                </c:pt>
                <c:pt idx="1551">
                  <c:v>85.489879999999999</c:v>
                </c:pt>
                <c:pt idx="1552">
                  <c:v>85.481089999999995</c:v>
                </c:pt>
                <c:pt idx="1553">
                  <c:v>85.472239999999999</c:v>
                </c:pt>
                <c:pt idx="1554">
                  <c:v>85.463220000000007</c:v>
                </c:pt>
                <c:pt idx="1555">
                  <c:v>85.454499999999996</c:v>
                </c:pt>
                <c:pt idx="1556">
                  <c:v>85.445849999999993</c:v>
                </c:pt>
                <c:pt idx="1557">
                  <c:v>85.437259999999995</c:v>
                </c:pt>
                <c:pt idx="1558">
                  <c:v>85.428430000000006</c:v>
                </c:pt>
                <c:pt idx="1559">
                  <c:v>85.419809999999998</c:v>
                </c:pt>
                <c:pt idx="1560">
                  <c:v>85.411280000000005</c:v>
                </c:pt>
                <c:pt idx="1561">
                  <c:v>85.402249999999995</c:v>
                </c:pt>
                <c:pt idx="1562">
                  <c:v>85.393680000000003</c:v>
                </c:pt>
                <c:pt idx="1563">
                  <c:v>85.385069999999999</c:v>
                </c:pt>
                <c:pt idx="1564">
                  <c:v>85.376099999999994</c:v>
                </c:pt>
                <c:pt idx="1565">
                  <c:v>85.367180000000005</c:v>
                </c:pt>
                <c:pt idx="1566">
                  <c:v>85.358090000000004</c:v>
                </c:pt>
                <c:pt idx="1567">
                  <c:v>85.349490000000003</c:v>
                </c:pt>
                <c:pt idx="1568">
                  <c:v>85.340559999999996</c:v>
                </c:pt>
                <c:pt idx="1569">
                  <c:v>85.331630000000004</c:v>
                </c:pt>
                <c:pt idx="1570">
                  <c:v>85.322569999999999</c:v>
                </c:pt>
                <c:pt idx="1571">
                  <c:v>85.313419999999994</c:v>
                </c:pt>
                <c:pt idx="1572">
                  <c:v>85.30453</c:v>
                </c:pt>
                <c:pt idx="1573">
                  <c:v>85.295509999999993</c:v>
                </c:pt>
                <c:pt idx="1574">
                  <c:v>85.286559999999994</c:v>
                </c:pt>
                <c:pt idx="1575">
                  <c:v>85.277460000000005</c:v>
                </c:pt>
                <c:pt idx="1576">
                  <c:v>85.268659999999997</c:v>
                </c:pt>
                <c:pt idx="1577">
                  <c:v>85.259590000000003</c:v>
                </c:pt>
                <c:pt idx="1578">
                  <c:v>85.250919999999994</c:v>
                </c:pt>
                <c:pt idx="1579">
                  <c:v>85.241879999999995</c:v>
                </c:pt>
                <c:pt idx="1580">
                  <c:v>85.232810000000001</c:v>
                </c:pt>
                <c:pt idx="1581">
                  <c:v>85.223590000000002</c:v>
                </c:pt>
                <c:pt idx="1582">
                  <c:v>85.214650000000006</c:v>
                </c:pt>
                <c:pt idx="1583">
                  <c:v>85.205629999999999</c:v>
                </c:pt>
                <c:pt idx="1584">
                  <c:v>85.196479999999994</c:v>
                </c:pt>
                <c:pt idx="1585">
                  <c:v>85.187380000000005</c:v>
                </c:pt>
                <c:pt idx="1586">
                  <c:v>85.178160000000005</c:v>
                </c:pt>
                <c:pt idx="1587">
                  <c:v>85.169359999999998</c:v>
                </c:pt>
                <c:pt idx="1588">
                  <c:v>85.16028</c:v>
                </c:pt>
                <c:pt idx="1589">
                  <c:v>85.151160000000004</c:v>
                </c:pt>
                <c:pt idx="1590">
                  <c:v>85.142120000000006</c:v>
                </c:pt>
                <c:pt idx="1591">
                  <c:v>85.133009999999999</c:v>
                </c:pt>
                <c:pt idx="1592">
                  <c:v>85.123919999999998</c:v>
                </c:pt>
                <c:pt idx="1593">
                  <c:v>85.114990000000006</c:v>
                </c:pt>
                <c:pt idx="1594">
                  <c:v>85.105840000000001</c:v>
                </c:pt>
                <c:pt idx="1595">
                  <c:v>85.09639</c:v>
                </c:pt>
                <c:pt idx="1596">
                  <c:v>85.087530000000001</c:v>
                </c:pt>
                <c:pt idx="1597">
                  <c:v>85.078450000000004</c:v>
                </c:pt>
                <c:pt idx="1598">
                  <c:v>85.069569999999999</c:v>
                </c:pt>
                <c:pt idx="1599">
                  <c:v>85.060460000000006</c:v>
                </c:pt>
                <c:pt idx="1600">
                  <c:v>85.051950000000005</c:v>
                </c:pt>
                <c:pt idx="1601">
                  <c:v>85.043360000000007</c:v>
                </c:pt>
                <c:pt idx="1602">
                  <c:v>85.034760000000006</c:v>
                </c:pt>
                <c:pt idx="1603">
                  <c:v>85.025999999999996</c:v>
                </c:pt>
                <c:pt idx="1604">
                  <c:v>85.017489999999995</c:v>
                </c:pt>
                <c:pt idx="1605">
                  <c:v>85.008880000000005</c:v>
                </c:pt>
                <c:pt idx="1606">
                  <c:v>85.000159999999994</c:v>
                </c:pt>
                <c:pt idx="1607">
                  <c:v>84.992050000000006</c:v>
                </c:pt>
                <c:pt idx="1608">
                  <c:v>84.98348</c:v>
                </c:pt>
                <c:pt idx="1609">
                  <c:v>84.975110000000001</c:v>
                </c:pt>
                <c:pt idx="1610">
                  <c:v>84.966130000000007</c:v>
                </c:pt>
                <c:pt idx="1611">
                  <c:v>84.957279999999997</c:v>
                </c:pt>
                <c:pt idx="1612">
                  <c:v>84.948440000000005</c:v>
                </c:pt>
                <c:pt idx="1613">
                  <c:v>84.939340000000001</c:v>
                </c:pt>
                <c:pt idx="1614">
                  <c:v>84.930549999999997</c:v>
                </c:pt>
                <c:pt idx="1615">
                  <c:v>84.921440000000004</c:v>
                </c:pt>
                <c:pt idx="1616">
                  <c:v>84.912559999999999</c:v>
                </c:pt>
                <c:pt idx="1617">
                  <c:v>84.903379999999999</c:v>
                </c:pt>
                <c:pt idx="1618">
                  <c:v>84.89425</c:v>
                </c:pt>
                <c:pt idx="1619">
                  <c:v>84.885220000000004</c:v>
                </c:pt>
                <c:pt idx="1620">
                  <c:v>84.87594</c:v>
                </c:pt>
                <c:pt idx="1621">
                  <c:v>84.867000000000004</c:v>
                </c:pt>
                <c:pt idx="1622">
                  <c:v>84.857640000000004</c:v>
                </c:pt>
                <c:pt idx="1623">
                  <c:v>84.848600000000005</c:v>
                </c:pt>
                <c:pt idx="1624">
                  <c:v>84.839380000000006</c:v>
                </c:pt>
                <c:pt idx="1625">
                  <c:v>84.830200000000005</c:v>
                </c:pt>
                <c:pt idx="1626">
                  <c:v>84.821439999999996</c:v>
                </c:pt>
                <c:pt idx="1627">
                  <c:v>84.812510000000003</c:v>
                </c:pt>
                <c:pt idx="1628">
                  <c:v>84.803659999999994</c:v>
                </c:pt>
                <c:pt idx="1629">
                  <c:v>84.795060000000007</c:v>
                </c:pt>
                <c:pt idx="1630">
                  <c:v>84.786439999999999</c:v>
                </c:pt>
                <c:pt idx="1631">
                  <c:v>84.777590000000004</c:v>
                </c:pt>
                <c:pt idx="1632">
                  <c:v>84.769019999999998</c:v>
                </c:pt>
                <c:pt idx="1633">
                  <c:v>84.760689999999997</c:v>
                </c:pt>
                <c:pt idx="1634">
                  <c:v>84.752120000000005</c:v>
                </c:pt>
                <c:pt idx="1635">
                  <c:v>84.743510000000001</c:v>
                </c:pt>
                <c:pt idx="1636">
                  <c:v>84.734960000000001</c:v>
                </c:pt>
                <c:pt idx="1637">
                  <c:v>84.726500000000001</c:v>
                </c:pt>
                <c:pt idx="1638">
                  <c:v>84.718419999999995</c:v>
                </c:pt>
                <c:pt idx="1639">
                  <c:v>84.709969999999998</c:v>
                </c:pt>
                <c:pt idx="1640">
                  <c:v>84.701250000000002</c:v>
                </c:pt>
                <c:pt idx="1641">
                  <c:v>84.69238</c:v>
                </c:pt>
                <c:pt idx="1642">
                  <c:v>84.683409999999995</c:v>
                </c:pt>
                <c:pt idx="1643">
                  <c:v>84.674520000000001</c:v>
                </c:pt>
                <c:pt idx="1644">
                  <c:v>84.665409999999994</c:v>
                </c:pt>
                <c:pt idx="1645">
                  <c:v>84.656109999999998</c:v>
                </c:pt>
                <c:pt idx="1646">
                  <c:v>84.646879999999996</c:v>
                </c:pt>
                <c:pt idx="1647">
                  <c:v>84.637259999999998</c:v>
                </c:pt>
                <c:pt idx="1648">
                  <c:v>84.627679999999998</c:v>
                </c:pt>
                <c:pt idx="1649">
                  <c:v>84.617930000000001</c:v>
                </c:pt>
                <c:pt idx="1650">
                  <c:v>84.608320000000006</c:v>
                </c:pt>
                <c:pt idx="1651">
                  <c:v>84.598889999999997</c:v>
                </c:pt>
                <c:pt idx="1652">
                  <c:v>84.589560000000006</c:v>
                </c:pt>
                <c:pt idx="1653">
                  <c:v>84.580010000000001</c:v>
                </c:pt>
                <c:pt idx="1654">
                  <c:v>84.57056</c:v>
                </c:pt>
                <c:pt idx="1655">
                  <c:v>84.561260000000004</c:v>
                </c:pt>
                <c:pt idx="1656">
                  <c:v>84.551940000000002</c:v>
                </c:pt>
                <c:pt idx="1657">
                  <c:v>84.542469999999994</c:v>
                </c:pt>
                <c:pt idx="1658">
                  <c:v>84.532880000000006</c:v>
                </c:pt>
                <c:pt idx="1659">
                  <c:v>84.523390000000006</c:v>
                </c:pt>
                <c:pt idx="1660">
                  <c:v>84.513559999999998</c:v>
                </c:pt>
                <c:pt idx="1661">
                  <c:v>84.503739999999993</c:v>
                </c:pt>
                <c:pt idx="1662">
                  <c:v>84.493740000000003</c:v>
                </c:pt>
                <c:pt idx="1663">
                  <c:v>84.484260000000006</c:v>
                </c:pt>
                <c:pt idx="1664">
                  <c:v>84.474410000000006</c:v>
                </c:pt>
                <c:pt idx="1665">
                  <c:v>84.464219999999997</c:v>
                </c:pt>
                <c:pt idx="1666">
                  <c:v>84.454520000000002</c:v>
                </c:pt>
                <c:pt idx="1667">
                  <c:v>84.444680000000005</c:v>
                </c:pt>
                <c:pt idx="1668">
                  <c:v>84.434809999999999</c:v>
                </c:pt>
                <c:pt idx="1669">
                  <c:v>84.424989999999994</c:v>
                </c:pt>
                <c:pt idx="1670">
                  <c:v>84.414680000000004</c:v>
                </c:pt>
                <c:pt idx="1671">
                  <c:v>84.40455</c:v>
                </c:pt>
                <c:pt idx="1672">
                  <c:v>84.394959999999998</c:v>
                </c:pt>
                <c:pt idx="1673">
                  <c:v>84.384969999999996</c:v>
                </c:pt>
                <c:pt idx="1674">
                  <c:v>84.375309999999999</c:v>
                </c:pt>
                <c:pt idx="1675">
                  <c:v>84.365470000000002</c:v>
                </c:pt>
                <c:pt idx="1676">
                  <c:v>84.355590000000007</c:v>
                </c:pt>
                <c:pt idx="1677">
                  <c:v>84.345619999999997</c:v>
                </c:pt>
                <c:pt idx="1678">
                  <c:v>84.335300000000004</c:v>
                </c:pt>
                <c:pt idx="1679">
                  <c:v>84.325040000000001</c:v>
                </c:pt>
                <c:pt idx="1680">
                  <c:v>84.314930000000004</c:v>
                </c:pt>
                <c:pt idx="1681">
                  <c:v>84.304749999999999</c:v>
                </c:pt>
                <c:pt idx="1682">
                  <c:v>84.294579999999996</c:v>
                </c:pt>
                <c:pt idx="1683">
                  <c:v>84.284880000000001</c:v>
                </c:pt>
                <c:pt idx="1684">
                  <c:v>84.274690000000007</c:v>
                </c:pt>
                <c:pt idx="1685">
                  <c:v>84.264660000000006</c:v>
                </c:pt>
                <c:pt idx="1686">
                  <c:v>84.254649999999998</c:v>
                </c:pt>
                <c:pt idx="1687">
                  <c:v>84.244820000000004</c:v>
                </c:pt>
                <c:pt idx="1688">
                  <c:v>84.235159999999993</c:v>
                </c:pt>
                <c:pt idx="1689">
                  <c:v>84.225160000000002</c:v>
                </c:pt>
                <c:pt idx="1690">
                  <c:v>84.215389999999999</c:v>
                </c:pt>
                <c:pt idx="1691">
                  <c:v>84.205190000000002</c:v>
                </c:pt>
                <c:pt idx="1692">
                  <c:v>84.195319999999995</c:v>
                </c:pt>
                <c:pt idx="1693">
                  <c:v>84.185239999999993</c:v>
                </c:pt>
                <c:pt idx="1694">
                  <c:v>84.174779999999998</c:v>
                </c:pt>
                <c:pt idx="1695">
                  <c:v>84.164720000000003</c:v>
                </c:pt>
                <c:pt idx="1696">
                  <c:v>84.154409999999999</c:v>
                </c:pt>
                <c:pt idx="1697">
                  <c:v>84.144360000000006</c:v>
                </c:pt>
                <c:pt idx="1698">
                  <c:v>84.133859999999999</c:v>
                </c:pt>
                <c:pt idx="1699">
                  <c:v>84.123480000000001</c:v>
                </c:pt>
                <c:pt idx="1700">
                  <c:v>84.112780000000001</c:v>
                </c:pt>
                <c:pt idx="1701">
                  <c:v>84.102279999999993</c:v>
                </c:pt>
                <c:pt idx="1702">
                  <c:v>84.091920000000002</c:v>
                </c:pt>
                <c:pt idx="1703">
                  <c:v>84.081360000000004</c:v>
                </c:pt>
                <c:pt idx="1704">
                  <c:v>84.070920000000001</c:v>
                </c:pt>
                <c:pt idx="1705">
                  <c:v>84.060190000000006</c:v>
                </c:pt>
                <c:pt idx="1706">
                  <c:v>84.049880000000002</c:v>
                </c:pt>
                <c:pt idx="1707">
                  <c:v>84.039109999999994</c:v>
                </c:pt>
                <c:pt idx="1708">
                  <c:v>84.028530000000003</c:v>
                </c:pt>
                <c:pt idx="1709">
                  <c:v>84.018370000000004</c:v>
                </c:pt>
                <c:pt idx="1710">
                  <c:v>84.007959999999997</c:v>
                </c:pt>
                <c:pt idx="1711">
                  <c:v>83.998189999999994</c:v>
                </c:pt>
                <c:pt idx="1712">
                  <c:v>83.988010000000003</c:v>
                </c:pt>
                <c:pt idx="1713">
                  <c:v>83.978039999999993</c:v>
                </c:pt>
                <c:pt idx="1714">
                  <c:v>83.967950000000002</c:v>
                </c:pt>
                <c:pt idx="1715">
                  <c:v>83.957819999999998</c:v>
                </c:pt>
                <c:pt idx="1716">
                  <c:v>83.947760000000002</c:v>
                </c:pt>
                <c:pt idx="1717">
                  <c:v>83.937550000000002</c:v>
                </c:pt>
                <c:pt idx="1718">
                  <c:v>83.927850000000007</c:v>
                </c:pt>
                <c:pt idx="1719">
                  <c:v>83.917760000000001</c:v>
                </c:pt>
                <c:pt idx="1720">
                  <c:v>83.907539999999997</c:v>
                </c:pt>
                <c:pt idx="1721">
                  <c:v>83.89734</c:v>
                </c:pt>
                <c:pt idx="1722">
                  <c:v>83.887119999999996</c:v>
                </c:pt>
                <c:pt idx="1723">
                  <c:v>83.877030000000005</c:v>
                </c:pt>
                <c:pt idx="1724">
                  <c:v>83.86703</c:v>
                </c:pt>
                <c:pt idx="1725">
                  <c:v>83.856970000000004</c:v>
                </c:pt>
                <c:pt idx="1726">
                  <c:v>83.847049999999996</c:v>
                </c:pt>
                <c:pt idx="1727">
                  <c:v>83.837019999999995</c:v>
                </c:pt>
                <c:pt idx="1728">
                  <c:v>83.826750000000004</c:v>
                </c:pt>
                <c:pt idx="1729">
                  <c:v>83.816919999999996</c:v>
                </c:pt>
                <c:pt idx="1730">
                  <c:v>83.806470000000004</c:v>
                </c:pt>
                <c:pt idx="1731">
                  <c:v>83.796250000000001</c:v>
                </c:pt>
                <c:pt idx="1732">
                  <c:v>83.786259999999999</c:v>
                </c:pt>
                <c:pt idx="1733">
                  <c:v>83.776420000000002</c:v>
                </c:pt>
                <c:pt idx="1734">
                  <c:v>83.766159999999999</c:v>
                </c:pt>
                <c:pt idx="1735">
                  <c:v>83.756110000000007</c:v>
                </c:pt>
                <c:pt idx="1736">
                  <c:v>83.745859999999993</c:v>
                </c:pt>
                <c:pt idx="1737">
                  <c:v>83.735500000000002</c:v>
                </c:pt>
                <c:pt idx="1738">
                  <c:v>83.725200000000001</c:v>
                </c:pt>
                <c:pt idx="1739">
                  <c:v>83.714219999999997</c:v>
                </c:pt>
                <c:pt idx="1740">
                  <c:v>83.703999999999994</c:v>
                </c:pt>
                <c:pt idx="1741">
                  <c:v>83.693389999999994</c:v>
                </c:pt>
                <c:pt idx="1742">
                  <c:v>83.682649999999995</c:v>
                </c:pt>
                <c:pt idx="1743">
                  <c:v>83.672200000000004</c:v>
                </c:pt>
                <c:pt idx="1744">
                  <c:v>83.661600000000007</c:v>
                </c:pt>
                <c:pt idx="1745">
                  <c:v>83.650700000000001</c:v>
                </c:pt>
                <c:pt idx="1746">
                  <c:v>83.640010000000004</c:v>
                </c:pt>
                <c:pt idx="1747">
                  <c:v>83.629419999999996</c:v>
                </c:pt>
                <c:pt idx="1748">
                  <c:v>83.618809999999996</c:v>
                </c:pt>
                <c:pt idx="1749">
                  <c:v>83.608249999999998</c:v>
                </c:pt>
                <c:pt idx="1750">
                  <c:v>83.597399999999993</c:v>
                </c:pt>
                <c:pt idx="1751">
                  <c:v>83.587019999999995</c:v>
                </c:pt>
                <c:pt idx="1752">
                  <c:v>83.576549999999997</c:v>
                </c:pt>
                <c:pt idx="1753">
                  <c:v>83.566209999999998</c:v>
                </c:pt>
                <c:pt idx="1754">
                  <c:v>83.555790000000002</c:v>
                </c:pt>
                <c:pt idx="1755">
                  <c:v>83.545339999999996</c:v>
                </c:pt>
                <c:pt idx="1756">
                  <c:v>83.535150000000002</c:v>
                </c:pt>
                <c:pt idx="1757">
                  <c:v>83.524839999999998</c:v>
                </c:pt>
                <c:pt idx="1758">
                  <c:v>83.514600000000002</c:v>
                </c:pt>
                <c:pt idx="1759">
                  <c:v>83.504369999999994</c:v>
                </c:pt>
                <c:pt idx="1760">
                  <c:v>83.494060000000005</c:v>
                </c:pt>
                <c:pt idx="1761">
                  <c:v>83.483940000000004</c:v>
                </c:pt>
                <c:pt idx="1762">
                  <c:v>83.473749999999995</c:v>
                </c:pt>
                <c:pt idx="1763">
                  <c:v>83.463750000000005</c:v>
                </c:pt>
                <c:pt idx="1764">
                  <c:v>83.453710000000001</c:v>
                </c:pt>
                <c:pt idx="1765">
                  <c:v>83.443659999999994</c:v>
                </c:pt>
                <c:pt idx="1766">
                  <c:v>83.433710000000005</c:v>
                </c:pt>
                <c:pt idx="1767">
                  <c:v>83.423060000000007</c:v>
                </c:pt>
                <c:pt idx="1768">
                  <c:v>83.413399999999996</c:v>
                </c:pt>
                <c:pt idx="1769">
                  <c:v>83.403289999999998</c:v>
                </c:pt>
                <c:pt idx="1770">
                  <c:v>83.393039999999999</c:v>
                </c:pt>
                <c:pt idx="1771">
                  <c:v>83.382419999999996</c:v>
                </c:pt>
                <c:pt idx="1772">
                  <c:v>83.372020000000006</c:v>
                </c:pt>
                <c:pt idx="1773">
                  <c:v>83.361620000000002</c:v>
                </c:pt>
                <c:pt idx="1774">
                  <c:v>83.351259999999996</c:v>
                </c:pt>
                <c:pt idx="1775">
                  <c:v>83.341059999999999</c:v>
                </c:pt>
                <c:pt idx="1776">
                  <c:v>83.330560000000006</c:v>
                </c:pt>
                <c:pt idx="1777">
                  <c:v>83.320700000000002</c:v>
                </c:pt>
                <c:pt idx="1778">
                  <c:v>83.310400000000001</c:v>
                </c:pt>
                <c:pt idx="1779">
                  <c:v>83.300420000000003</c:v>
                </c:pt>
                <c:pt idx="1780">
                  <c:v>83.290559999999999</c:v>
                </c:pt>
                <c:pt idx="1781">
                  <c:v>83.280550000000005</c:v>
                </c:pt>
                <c:pt idx="1782">
                  <c:v>83.270510000000002</c:v>
                </c:pt>
                <c:pt idx="1783">
                  <c:v>83.260469999999998</c:v>
                </c:pt>
                <c:pt idx="1784">
                  <c:v>83.250119999999995</c:v>
                </c:pt>
                <c:pt idx="1785">
                  <c:v>83.239249999999998</c:v>
                </c:pt>
                <c:pt idx="1786">
                  <c:v>83.228489999999994</c:v>
                </c:pt>
                <c:pt idx="1787">
                  <c:v>83.217460000000003</c:v>
                </c:pt>
                <c:pt idx="1788">
                  <c:v>83.206649999999996</c:v>
                </c:pt>
                <c:pt idx="1789">
                  <c:v>83.196240000000003</c:v>
                </c:pt>
                <c:pt idx="1790">
                  <c:v>83.186049999999994</c:v>
                </c:pt>
                <c:pt idx="1791">
                  <c:v>83.17586</c:v>
                </c:pt>
                <c:pt idx="1792">
                  <c:v>83.166160000000005</c:v>
                </c:pt>
                <c:pt idx="1793">
                  <c:v>83.156700000000001</c:v>
                </c:pt>
                <c:pt idx="1794">
                  <c:v>83.147469999999998</c:v>
                </c:pt>
                <c:pt idx="1795">
                  <c:v>83.13937</c:v>
                </c:pt>
                <c:pt idx="1796">
                  <c:v>83.131469999999993</c:v>
                </c:pt>
                <c:pt idx="1797">
                  <c:v>83.1233</c:v>
                </c:pt>
                <c:pt idx="1798">
                  <c:v>83.115880000000004</c:v>
                </c:pt>
                <c:pt idx="1799">
                  <c:v>83.107799999999997</c:v>
                </c:pt>
                <c:pt idx="1800">
                  <c:v>83.099879999999999</c:v>
                </c:pt>
                <c:pt idx="1801">
                  <c:v>83.091560000000001</c:v>
                </c:pt>
                <c:pt idx="1802">
                  <c:v>83.083470000000005</c:v>
                </c:pt>
                <c:pt idx="1803">
                  <c:v>83.075339999999997</c:v>
                </c:pt>
                <c:pt idx="1804">
                  <c:v>83.067030000000003</c:v>
                </c:pt>
                <c:pt idx="1805">
                  <c:v>83.058920000000001</c:v>
                </c:pt>
                <c:pt idx="1806">
                  <c:v>83.050749999999994</c:v>
                </c:pt>
                <c:pt idx="1807">
                  <c:v>83.042760000000001</c:v>
                </c:pt>
                <c:pt idx="1808">
                  <c:v>83.034580000000005</c:v>
                </c:pt>
                <c:pt idx="1809">
                  <c:v>83.026309999999995</c:v>
                </c:pt>
                <c:pt idx="1810">
                  <c:v>83.018360000000001</c:v>
                </c:pt>
                <c:pt idx="1811">
                  <c:v>83.00994</c:v>
                </c:pt>
                <c:pt idx="1812">
                  <c:v>83.001940000000005</c:v>
                </c:pt>
                <c:pt idx="1813">
                  <c:v>82.993470000000002</c:v>
                </c:pt>
                <c:pt idx="1814">
                  <c:v>82.985560000000007</c:v>
                </c:pt>
                <c:pt idx="1815">
                  <c:v>82.977109999999996</c:v>
                </c:pt>
                <c:pt idx="1816">
                  <c:v>82.969110000000001</c:v>
                </c:pt>
                <c:pt idx="1817">
                  <c:v>82.960700000000003</c:v>
                </c:pt>
                <c:pt idx="1818">
                  <c:v>82.952489999999997</c:v>
                </c:pt>
                <c:pt idx="1819">
                  <c:v>82.944599999999994</c:v>
                </c:pt>
                <c:pt idx="1820">
                  <c:v>82.936639999999997</c:v>
                </c:pt>
                <c:pt idx="1821">
                  <c:v>82.928529999999995</c:v>
                </c:pt>
                <c:pt idx="1822">
                  <c:v>82.920760000000001</c:v>
                </c:pt>
                <c:pt idx="1823">
                  <c:v>82.912999999999997</c:v>
                </c:pt>
                <c:pt idx="1824">
                  <c:v>82.905550000000005</c:v>
                </c:pt>
                <c:pt idx="1825">
                  <c:v>82.897720000000007</c:v>
                </c:pt>
                <c:pt idx="1826">
                  <c:v>82.890159999999995</c:v>
                </c:pt>
                <c:pt idx="1827">
                  <c:v>82.882919999999999</c:v>
                </c:pt>
                <c:pt idx="1828">
                  <c:v>82.875299999999996</c:v>
                </c:pt>
                <c:pt idx="1829">
                  <c:v>82.867779999999996</c:v>
                </c:pt>
                <c:pt idx="1830">
                  <c:v>82.860039999999998</c:v>
                </c:pt>
                <c:pt idx="1831">
                  <c:v>82.852490000000003</c:v>
                </c:pt>
                <c:pt idx="1832">
                  <c:v>82.845200000000006</c:v>
                </c:pt>
                <c:pt idx="1833">
                  <c:v>82.837739999999997</c:v>
                </c:pt>
                <c:pt idx="1834">
                  <c:v>82.830240000000003</c:v>
                </c:pt>
                <c:pt idx="1835">
                  <c:v>82.822720000000004</c:v>
                </c:pt>
                <c:pt idx="1836">
                  <c:v>82.815250000000006</c:v>
                </c:pt>
                <c:pt idx="1837">
                  <c:v>82.807739999999995</c:v>
                </c:pt>
                <c:pt idx="1838">
                  <c:v>82.800299999999993</c:v>
                </c:pt>
                <c:pt idx="1839">
                  <c:v>82.793090000000007</c:v>
                </c:pt>
                <c:pt idx="1840">
                  <c:v>82.785600000000002</c:v>
                </c:pt>
                <c:pt idx="1841">
                  <c:v>82.77834</c:v>
                </c:pt>
                <c:pt idx="1842">
                  <c:v>82.770899999999997</c:v>
                </c:pt>
                <c:pt idx="1843">
                  <c:v>82.763739999999999</c:v>
                </c:pt>
                <c:pt idx="1844">
                  <c:v>82.756219999999999</c:v>
                </c:pt>
                <c:pt idx="1845">
                  <c:v>82.748739999999998</c:v>
                </c:pt>
                <c:pt idx="1846">
                  <c:v>82.740780000000001</c:v>
                </c:pt>
                <c:pt idx="1847">
                  <c:v>82.733260000000001</c:v>
                </c:pt>
                <c:pt idx="1848">
                  <c:v>82.725309999999993</c:v>
                </c:pt>
                <c:pt idx="1849">
                  <c:v>82.717259999999996</c:v>
                </c:pt>
                <c:pt idx="1850">
                  <c:v>82.709239999999994</c:v>
                </c:pt>
                <c:pt idx="1851">
                  <c:v>82.701239999999999</c:v>
                </c:pt>
                <c:pt idx="1852">
                  <c:v>82.693690000000004</c:v>
                </c:pt>
                <c:pt idx="1853">
                  <c:v>82.685559999999995</c:v>
                </c:pt>
                <c:pt idx="1854">
                  <c:v>82.677530000000004</c:v>
                </c:pt>
                <c:pt idx="1855">
                  <c:v>82.669399999999996</c:v>
                </c:pt>
                <c:pt idx="1856">
                  <c:v>82.66131</c:v>
                </c:pt>
                <c:pt idx="1857">
                  <c:v>82.653139999999993</c:v>
                </c:pt>
                <c:pt idx="1858">
                  <c:v>82.644779999999997</c:v>
                </c:pt>
                <c:pt idx="1859">
                  <c:v>82.636660000000006</c:v>
                </c:pt>
                <c:pt idx="1860">
                  <c:v>82.628370000000004</c:v>
                </c:pt>
                <c:pt idx="1861">
                  <c:v>82.620450000000005</c:v>
                </c:pt>
                <c:pt idx="1862">
                  <c:v>82.612499999999997</c:v>
                </c:pt>
                <c:pt idx="1863">
                  <c:v>82.604640000000003</c:v>
                </c:pt>
                <c:pt idx="1864">
                  <c:v>82.596260000000001</c:v>
                </c:pt>
                <c:pt idx="1865">
                  <c:v>82.588369999999998</c:v>
                </c:pt>
                <c:pt idx="1866">
                  <c:v>82.580979999999997</c:v>
                </c:pt>
                <c:pt idx="1867">
                  <c:v>82.572819999999993</c:v>
                </c:pt>
                <c:pt idx="1868">
                  <c:v>82.565060000000003</c:v>
                </c:pt>
                <c:pt idx="1869">
                  <c:v>82.557220000000001</c:v>
                </c:pt>
                <c:pt idx="1870">
                  <c:v>82.548590000000004</c:v>
                </c:pt>
                <c:pt idx="1871">
                  <c:v>82.541480000000007</c:v>
                </c:pt>
                <c:pt idx="1872">
                  <c:v>82.53349</c:v>
                </c:pt>
                <c:pt idx="1873">
                  <c:v>82.524079999999998</c:v>
                </c:pt>
                <c:pt idx="1874">
                  <c:v>82.515720000000002</c:v>
                </c:pt>
                <c:pt idx="1875">
                  <c:v>82.507580000000004</c:v>
                </c:pt>
                <c:pt idx="1876">
                  <c:v>82.500200000000007</c:v>
                </c:pt>
                <c:pt idx="1877">
                  <c:v>82.491879999999995</c:v>
                </c:pt>
                <c:pt idx="1878">
                  <c:v>82.482609999999994</c:v>
                </c:pt>
                <c:pt idx="1879">
                  <c:v>82.474130000000002</c:v>
                </c:pt>
                <c:pt idx="1880">
                  <c:v>82.465819999999994</c:v>
                </c:pt>
                <c:pt idx="1881">
                  <c:v>82.457390000000004</c:v>
                </c:pt>
                <c:pt idx="1882">
                  <c:v>82.448909999999998</c:v>
                </c:pt>
                <c:pt idx="1883">
                  <c:v>82.440489999999997</c:v>
                </c:pt>
                <c:pt idx="1884">
                  <c:v>82.43244</c:v>
                </c:pt>
                <c:pt idx="1885">
                  <c:v>82.424180000000007</c:v>
                </c:pt>
                <c:pt idx="1886">
                  <c:v>82.415999999999997</c:v>
                </c:pt>
                <c:pt idx="1887">
                  <c:v>82.407780000000002</c:v>
                </c:pt>
                <c:pt idx="1888">
                  <c:v>82.399500000000003</c:v>
                </c:pt>
                <c:pt idx="1889">
                  <c:v>82.391409999999993</c:v>
                </c:pt>
                <c:pt idx="1890">
                  <c:v>82.383200000000002</c:v>
                </c:pt>
                <c:pt idx="1891">
                  <c:v>82.375190000000003</c:v>
                </c:pt>
                <c:pt idx="1892">
                  <c:v>82.367189999999994</c:v>
                </c:pt>
                <c:pt idx="1893">
                  <c:v>82.359099999999998</c:v>
                </c:pt>
                <c:pt idx="1894">
                  <c:v>82.351190000000003</c:v>
                </c:pt>
                <c:pt idx="1895">
                  <c:v>82.343869999999995</c:v>
                </c:pt>
                <c:pt idx="1896">
                  <c:v>82.33614</c:v>
                </c:pt>
                <c:pt idx="1897">
                  <c:v>82.327780000000004</c:v>
                </c:pt>
                <c:pt idx="1898">
                  <c:v>82.320639999999997</c:v>
                </c:pt>
                <c:pt idx="1899">
                  <c:v>82.312839999999994</c:v>
                </c:pt>
                <c:pt idx="1900">
                  <c:v>82.304500000000004</c:v>
                </c:pt>
                <c:pt idx="1901">
                  <c:v>82.29701</c:v>
                </c:pt>
                <c:pt idx="1902">
                  <c:v>82.289159999999995</c:v>
                </c:pt>
                <c:pt idx="1903">
                  <c:v>82.281660000000002</c:v>
                </c:pt>
                <c:pt idx="1904">
                  <c:v>82.274079999999998</c:v>
                </c:pt>
                <c:pt idx="1905">
                  <c:v>82.266490000000005</c:v>
                </c:pt>
                <c:pt idx="1906">
                  <c:v>82.259339999999995</c:v>
                </c:pt>
                <c:pt idx="1907">
                  <c:v>82.251050000000006</c:v>
                </c:pt>
                <c:pt idx="1908">
                  <c:v>82.244110000000006</c:v>
                </c:pt>
                <c:pt idx="1909">
                  <c:v>82.235860000000002</c:v>
                </c:pt>
                <c:pt idx="1910">
                  <c:v>82.228260000000006</c:v>
                </c:pt>
                <c:pt idx="1911">
                  <c:v>82.220500000000001</c:v>
                </c:pt>
                <c:pt idx="1912">
                  <c:v>82.212860000000006</c:v>
                </c:pt>
                <c:pt idx="1913">
                  <c:v>82.205250000000007</c:v>
                </c:pt>
                <c:pt idx="1914">
                  <c:v>82.197720000000004</c:v>
                </c:pt>
                <c:pt idx="1915">
                  <c:v>82.189840000000004</c:v>
                </c:pt>
                <c:pt idx="1916">
                  <c:v>82.182429999999997</c:v>
                </c:pt>
                <c:pt idx="1917">
                  <c:v>82.174719999999994</c:v>
                </c:pt>
                <c:pt idx="1918">
                  <c:v>82.167349999999999</c:v>
                </c:pt>
                <c:pt idx="1919">
                  <c:v>82.159599999999998</c:v>
                </c:pt>
                <c:pt idx="1920">
                  <c:v>82.151889999999995</c:v>
                </c:pt>
                <c:pt idx="1921">
                  <c:v>82.144440000000003</c:v>
                </c:pt>
                <c:pt idx="1922">
                  <c:v>82.136939999999996</c:v>
                </c:pt>
                <c:pt idx="1923">
                  <c:v>82.129499999999993</c:v>
                </c:pt>
                <c:pt idx="1924">
                  <c:v>82.122349999999997</c:v>
                </c:pt>
                <c:pt idx="1925">
                  <c:v>82.114840000000001</c:v>
                </c:pt>
                <c:pt idx="1926">
                  <c:v>82.107740000000007</c:v>
                </c:pt>
                <c:pt idx="1927">
                  <c:v>82.100449999999995</c:v>
                </c:pt>
                <c:pt idx="1928">
                  <c:v>82.093159999999997</c:v>
                </c:pt>
                <c:pt idx="1929">
                  <c:v>82.085610000000003</c:v>
                </c:pt>
                <c:pt idx="1930">
                  <c:v>82.078339999999997</c:v>
                </c:pt>
                <c:pt idx="1931">
                  <c:v>82.071259999999995</c:v>
                </c:pt>
                <c:pt idx="1932">
                  <c:v>82.064030000000002</c:v>
                </c:pt>
                <c:pt idx="1933">
                  <c:v>82.056449999999998</c:v>
                </c:pt>
                <c:pt idx="1934">
                  <c:v>82.048860000000005</c:v>
                </c:pt>
                <c:pt idx="1935">
                  <c:v>82.041259999999994</c:v>
                </c:pt>
                <c:pt idx="1936">
                  <c:v>82.033720000000002</c:v>
                </c:pt>
                <c:pt idx="1937">
                  <c:v>82.026060000000001</c:v>
                </c:pt>
                <c:pt idx="1938">
                  <c:v>82.018349999999998</c:v>
                </c:pt>
                <c:pt idx="1939">
                  <c:v>82.010530000000003</c:v>
                </c:pt>
                <c:pt idx="1940">
                  <c:v>82.002690000000001</c:v>
                </c:pt>
                <c:pt idx="1941">
                  <c:v>81.994900000000001</c:v>
                </c:pt>
                <c:pt idx="1942">
                  <c:v>81.986959999999996</c:v>
                </c:pt>
                <c:pt idx="1943">
                  <c:v>81.979119999999995</c:v>
                </c:pt>
                <c:pt idx="1944">
                  <c:v>81.971090000000004</c:v>
                </c:pt>
                <c:pt idx="1945">
                  <c:v>81.963179999999994</c:v>
                </c:pt>
                <c:pt idx="1946">
                  <c:v>81.955219999999997</c:v>
                </c:pt>
                <c:pt idx="1947">
                  <c:v>81.947599999999994</c:v>
                </c:pt>
                <c:pt idx="1948">
                  <c:v>81.939779999999999</c:v>
                </c:pt>
                <c:pt idx="1949">
                  <c:v>81.932040000000001</c:v>
                </c:pt>
                <c:pt idx="1950">
                  <c:v>81.924440000000004</c:v>
                </c:pt>
                <c:pt idx="1951">
                  <c:v>81.916799999999995</c:v>
                </c:pt>
                <c:pt idx="1952">
                  <c:v>81.909139999999994</c:v>
                </c:pt>
                <c:pt idx="1953">
                  <c:v>81.901259999999994</c:v>
                </c:pt>
                <c:pt idx="1954">
                  <c:v>81.893640000000005</c:v>
                </c:pt>
                <c:pt idx="1955">
                  <c:v>81.885850000000005</c:v>
                </c:pt>
                <c:pt idx="1956">
                  <c:v>81.878</c:v>
                </c:pt>
                <c:pt idx="1957">
                  <c:v>81.870239999999995</c:v>
                </c:pt>
                <c:pt idx="1958">
                  <c:v>81.86242</c:v>
                </c:pt>
                <c:pt idx="1959">
                  <c:v>81.854709999999997</c:v>
                </c:pt>
                <c:pt idx="1960">
                  <c:v>81.846869999999996</c:v>
                </c:pt>
                <c:pt idx="1961">
                  <c:v>81.839100000000002</c:v>
                </c:pt>
                <c:pt idx="1962">
                  <c:v>81.831280000000007</c:v>
                </c:pt>
                <c:pt idx="1963">
                  <c:v>81.823560000000001</c:v>
                </c:pt>
                <c:pt idx="1964">
                  <c:v>81.815740000000005</c:v>
                </c:pt>
                <c:pt idx="1965">
                  <c:v>81.808099999999996</c:v>
                </c:pt>
                <c:pt idx="1966">
                  <c:v>81.800389999999993</c:v>
                </c:pt>
                <c:pt idx="1967">
                  <c:v>81.792810000000003</c:v>
                </c:pt>
                <c:pt idx="1968">
                  <c:v>81.785160000000005</c:v>
                </c:pt>
                <c:pt idx="1969">
                  <c:v>81.7774</c:v>
                </c:pt>
                <c:pt idx="1970">
                  <c:v>81.769620000000003</c:v>
                </c:pt>
                <c:pt idx="1971">
                  <c:v>81.761809999999997</c:v>
                </c:pt>
                <c:pt idx="1972">
                  <c:v>81.75403</c:v>
                </c:pt>
                <c:pt idx="1973">
                  <c:v>81.746399999999994</c:v>
                </c:pt>
                <c:pt idx="1974">
                  <c:v>81.738420000000005</c:v>
                </c:pt>
                <c:pt idx="1975">
                  <c:v>81.730710000000002</c:v>
                </c:pt>
                <c:pt idx="1976">
                  <c:v>81.722819999999999</c:v>
                </c:pt>
                <c:pt idx="1977">
                  <c:v>81.715000000000003</c:v>
                </c:pt>
                <c:pt idx="1978">
                  <c:v>81.707189999999997</c:v>
                </c:pt>
                <c:pt idx="1979">
                  <c:v>81.699179999999998</c:v>
                </c:pt>
                <c:pt idx="1980">
                  <c:v>81.69144</c:v>
                </c:pt>
                <c:pt idx="1981">
                  <c:v>81.683520000000001</c:v>
                </c:pt>
                <c:pt idx="1982">
                  <c:v>81.675560000000004</c:v>
                </c:pt>
                <c:pt idx="1983">
                  <c:v>81.667720000000003</c:v>
                </c:pt>
                <c:pt idx="1984">
                  <c:v>81.659989999999993</c:v>
                </c:pt>
                <c:pt idx="1985">
                  <c:v>81.652379999999994</c:v>
                </c:pt>
                <c:pt idx="1986">
                  <c:v>81.644720000000007</c:v>
                </c:pt>
                <c:pt idx="1987">
                  <c:v>81.636840000000007</c:v>
                </c:pt>
                <c:pt idx="1988">
                  <c:v>81.629369999999994</c:v>
                </c:pt>
                <c:pt idx="1989">
                  <c:v>81.621480000000005</c:v>
                </c:pt>
                <c:pt idx="1990">
                  <c:v>81.613780000000006</c:v>
                </c:pt>
                <c:pt idx="1991">
                  <c:v>81.605900000000005</c:v>
                </c:pt>
                <c:pt idx="1992">
                  <c:v>81.598190000000002</c:v>
                </c:pt>
                <c:pt idx="1993">
                  <c:v>81.590280000000007</c:v>
                </c:pt>
                <c:pt idx="1994">
                  <c:v>81.582509999999999</c:v>
                </c:pt>
                <c:pt idx="1995">
                  <c:v>81.574759999999998</c:v>
                </c:pt>
                <c:pt idx="1996">
                  <c:v>81.566760000000002</c:v>
                </c:pt>
                <c:pt idx="1997">
                  <c:v>81.559150000000002</c:v>
                </c:pt>
                <c:pt idx="1998">
                  <c:v>81.551599999999993</c:v>
                </c:pt>
                <c:pt idx="1999">
                  <c:v>81.543949999999995</c:v>
                </c:pt>
                <c:pt idx="2000">
                  <c:v>81.536320000000003</c:v>
                </c:pt>
                <c:pt idx="2001">
                  <c:v>81.528679999999994</c:v>
                </c:pt>
                <c:pt idx="2002">
                  <c:v>81.520939999999996</c:v>
                </c:pt>
                <c:pt idx="2003">
                  <c:v>81.51276</c:v>
                </c:pt>
                <c:pt idx="2004">
                  <c:v>81.504850000000005</c:v>
                </c:pt>
                <c:pt idx="2005">
                  <c:v>81.496679999999998</c:v>
                </c:pt>
                <c:pt idx="2006">
                  <c:v>81.488640000000004</c:v>
                </c:pt>
                <c:pt idx="2007">
                  <c:v>81.480379999999997</c:v>
                </c:pt>
                <c:pt idx="2008">
                  <c:v>81.472080000000005</c:v>
                </c:pt>
                <c:pt idx="2009">
                  <c:v>81.463740000000001</c:v>
                </c:pt>
                <c:pt idx="2010">
                  <c:v>81.455539999999999</c:v>
                </c:pt>
                <c:pt idx="2011">
                  <c:v>81.447490000000002</c:v>
                </c:pt>
                <c:pt idx="2012">
                  <c:v>81.439250000000001</c:v>
                </c:pt>
                <c:pt idx="2013">
                  <c:v>81.431319999999999</c:v>
                </c:pt>
                <c:pt idx="2014">
                  <c:v>81.423289999999994</c:v>
                </c:pt>
                <c:pt idx="2015">
                  <c:v>81.415319999999994</c:v>
                </c:pt>
                <c:pt idx="2016">
                  <c:v>81.407409999999999</c:v>
                </c:pt>
                <c:pt idx="2017">
                  <c:v>81.399199999999993</c:v>
                </c:pt>
                <c:pt idx="2018">
                  <c:v>81.391239999999996</c:v>
                </c:pt>
                <c:pt idx="2019">
                  <c:v>81.383380000000002</c:v>
                </c:pt>
                <c:pt idx="2020">
                  <c:v>81.375439999999998</c:v>
                </c:pt>
                <c:pt idx="2021">
                  <c:v>81.367500000000007</c:v>
                </c:pt>
                <c:pt idx="2022">
                  <c:v>81.359499999999997</c:v>
                </c:pt>
                <c:pt idx="2023">
                  <c:v>81.351240000000004</c:v>
                </c:pt>
                <c:pt idx="2024">
                  <c:v>81.343190000000007</c:v>
                </c:pt>
                <c:pt idx="2025">
                  <c:v>81.335239999999999</c:v>
                </c:pt>
                <c:pt idx="2026">
                  <c:v>81.327060000000003</c:v>
                </c:pt>
                <c:pt idx="2027">
                  <c:v>81.318759999999997</c:v>
                </c:pt>
                <c:pt idx="2028">
                  <c:v>81.31035</c:v>
                </c:pt>
                <c:pt idx="2029">
                  <c:v>81.301689999999994</c:v>
                </c:pt>
                <c:pt idx="2030">
                  <c:v>81.293120000000002</c:v>
                </c:pt>
                <c:pt idx="2031">
                  <c:v>81.284639999999996</c:v>
                </c:pt>
                <c:pt idx="2032">
                  <c:v>81.276030000000006</c:v>
                </c:pt>
                <c:pt idx="2033">
                  <c:v>81.267780000000002</c:v>
                </c:pt>
                <c:pt idx="2034">
                  <c:v>81.259439999999998</c:v>
                </c:pt>
                <c:pt idx="2035">
                  <c:v>81.25112</c:v>
                </c:pt>
                <c:pt idx="2036">
                  <c:v>81.242900000000006</c:v>
                </c:pt>
                <c:pt idx="2037">
                  <c:v>81.234809999999996</c:v>
                </c:pt>
                <c:pt idx="2038">
                  <c:v>81.226799999999997</c:v>
                </c:pt>
                <c:pt idx="2039">
                  <c:v>81.21902</c:v>
                </c:pt>
                <c:pt idx="2040">
                  <c:v>81.211179999999999</c:v>
                </c:pt>
                <c:pt idx="2041">
                  <c:v>81.20326</c:v>
                </c:pt>
                <c:pt idx="2042">
                  <c:v>81.195070000000001</c:v>
                </c:pt>
                <c:pt idx="2043">
                  <c:v>81.186999999999998</c:v>
                </c:pt>
                <c:pt idx="2044">
                  <c:v>81.178740000000005</c:v>
                </c:pt>
                <c:pt idx="2045">
                  <c:v>81.170749999999998</c:v>
                </c:pt>
                <c:pt idx="2046">
                  <c:v>81.162499999999994</c:v>
                </c:pt>
                <c:pt idx="2047">
                  <c:v>81.154539999999997</c:v>
                </c:pt>
                <c:pt idx="2048">
                  <c:v>81.146339999999995</c:v>
                </c:pt>
                <c:pt idx="2049">
                  <c:v>81.138210000000001</c:v>
                </c:pt>
                <c:pt idx="2050">
                  <c:v>81.129949999999994</c:v>
                </c:pt>
                <c:pt idx="2051">
                  <c:v>81.121510000000001</c:v>
                </c:pt>
                <c:pt idx="2052">
                  <c:v>81.113380000000006</c:v>
                </c:pt>
                <c:pt idx="2053">
                  <c:v>81.105029999999999</c:v>
                </c:pt>
                <c:pt idx="2054">
                  <c:v>81.096739999999997</c:v>
                </c:pt>
                <c:pt idx="2055">
                  <c:v>81.088380000000001</c:v>
                </c:pt>
                <c:pt idx="2056">
                  <c:v>81.080240000000003</c:v>
                </c:pt>
                <c:pt idx="2057">
                  <c:v>81.071920000000006</c:v>
                </c:pt>
                <c:pt idx="2058">
                  <c:v>81.063680000000005</c:v>
                </c:pt>
                <c:pt idx="2059">
                  <c:v>81.055449999999993</c:v>
                </c:pt>
                <c:pt idx="2060">
                  <c:v>81.047389999999993</c:v>
                </c:pt>
                <c:pt idx="2061">
                  <c:v>81.039410000000004</c:v>
                </c:pt>
                <c:pt idx="2062">
                  <c:v>81.031400000000005</c:v>
                </c:pt>
                <c:pt idx="2063">
                  <c:v>81.023309999999995</c:v>
                </c:pt>
                <c:pt idx="2064">
                  <c:v>81.015309999999999</c:v>
                </c:pt>
                <c:pt idx="2065">
                  <c:v>81.007409999999993</c:v>
                </c:pt>
                <c:pt idx="2066">
                  <c:v>80.999420000000001</c:v>
                </c:pt>
                <c:pt idx="2067">
                  <c:v>80.991550000000004</c:v>
                </c:pt>
                <c:pt idx="2068">
                  <c:v>80.983739999999997</c:v>
                </c:pt>
                <c:pt idx="2069">
                  <c:v>80.975579999999994</c:v>
                </c:pt>
                <c:pt idx="2070">
                  <c:v>80.967479999999995</c:v>
                </c:pt>
                <c:pt idx="2071">
                  <c:v>80.959140000000005</c:v>
                </c:pt>
                <c:pt idx="2072">
                  <c:v>80.950879999999998</c:v>
                </c:pt>
                <c:pt idx="2073">
                  <c:v>80.942740000000001</c:v>
                </c:pt>
                <c:pt idx="2074">
                  <c:v>80.93432</c:v>
                </c:pt>
                <c:pt idx="2075">
                  <c:v>80.926060000000007</c:v>
                </c:pt>
                <c:pt idx="2076">
                  <c:v>80.917779999999993</c:v>
                </c:pt>
                <c:pt idx="2077">
                  <c:v>80.909760000000006</c:v>
                </c:pt>
                <c:pt idx="2078">
                  <c:v>80.90137</c:v>
                </c:pt>
                <c:pt idx="2079">
                  <c:v>80.893339999999995</c:v>
                </c:pt>
                <c:pt idx="2080">
                  <c:v>80.885199999999998</c:v>
                </c:pt>
                <c:pt idx="2081">
                  <c:v>80.877250000000004</c:v>
                </c:pt>
                <c:pt idx="2082">
                  <c:v>80.869240000000005</c:v>
                </c:pt>
                <c:pt idx="2083">
                  <c:v>80.861369999999994</c:v>
                </c:pt>
                <c:pt idx="2084">
                  <c:v>80.853189999999998</c:v>
                </c:pt>
                <c:pt idx="2085">
                  <c:v>80.845240000000004</c:v>
                </c:pt>
                <c:pt idx="2086">
                  <c:v>80.837199999999996</c:v>
                </c:pt>
                <c:pt idx="2087">
                  <c:v>80.828909999999993</c:v>
                </c:pt>
                <c:pt idx="2088">
                  <c:v>80.820589999999996</c:v>
                </c:pt>
                <c:pt idx="2089">
                  <c:v>80.812430000000006</c:v>
                </c:pt>
                <c:pt idx="2090">
                  <c:v>80.804100000000005</c:v>
                </c:pt>
                <c:pt idx="2091">
                  <c:v>80.795599999999993</c:v>
                </c:pt>
                <c:pt idx="2092">
                  <c:v>80.787120000000002</c:v>
                </c:pt>
                <c:pt idx="2093">
                  <c:v>80.778750000000002</c:v>
                </c:pt>
                <c:pt idx="2094">
                  <c:v>80.77</c:v>
                </c:pt>
                <c:pt idx="2095">
                  <c:v>80.761279999999999</c:v>
                </c:pt>
                <c:pt idx="2096">
                  <c:v>80.752539999999996</c:v>
                </c:pt>
                <c:pt idx="2097">
                  <c:v>80.743840000000006</c:v>
                </c:pt>
                <c:pt idx="2098">
                  <c:v>80.735150000000004</c:v>
                </c:pt>
                <c:pt idx="2099">
                  <c:v>80.726380000000006</c:v>
                </c:pt>
                <c:pt idx="2100">
                  <c:v>80.717600000000004</c:v>
                </c:pt>
                <c:pt idx="2101">
                  <c:v>80.708640000000003</c:v>
                </c:pt>
                <c:pt idx="2102">
                  <c:v>80.701179999999994</c:v>
                </c:pt>
                <c:pt idx="2103">
                  <c:v>80.690460000000002</c:v>
                </c:pt>
                <c:pt idx="2104">
                  <c:v>80.683030000000002</c:v>
                </c:pt>
                <c:pt idx="2105">
                  <c:v>80.672110000000004</c:v>
                </c:pt>
                <c:pt idx="2106">
                  <c:v>80.664400000000001</c:v>
                </c:pt>
                <c:pt idx="2107">
                  <c:v>80.655069999999995</c:v>
                </c:pt>
                <c:pt idx="2108">
                  <c:v>80.644000000000005</c:v>
                </c:pt>
                <c:pt idx="2109">
                  <c:v>80.636279999999999</c:v>
                </c:pt>
                <c:pt idx="2110">
                  <c:v>80.626840000000001</c:v>
                </c:pt>
                <c:pt idx="2111">
                  <c:v>80.617339999999999</c:v>
                </c:pt>
                <c:pt idx="2112">
                  <c:v>80.607749999999996</c:v>
                </c:pt>
                <c:pt idx="2113">
                  <c:v>80.598380000000006</c:v>
                </c:pt>
                <c:pt idx="2114">
                  <c:v>80.589110000000005</c:v>
                </c:pt>
                <c:pt idx="2115">
                  <c:v>80.579890000000006</c:v>
                </c:pt>
                <c:pt idx="2116">
                  <c:v>80.570679999999996</c:v>
                </c:pt>
                <c:pt idx="2117">
                  <c:v>80.561679999999996</c:v>
                </c:pt>
                <c:pt idx="2118">
                  <c:v>80.552580000000006</c:v>
                </c:pt>
                <c:pt idx="2119">
                  <c:v>80.543679999999995</c:v>
                </c:pt>
                <c:pt idx="2120">
                  <c:v>80.534880000000001</c:v>
                </c:pt>
                <c:pt idx="2121">
                  <c:v>80.525919999999999</c:v>
                </c:pt>
                <c:pt idx="2122">
                  <c:v>80.517240000000001</c:v>
                </c:pt>
                <c:pt idx="2123">
                  <c:v>80.508439999999993</c:v>
                </c:pt>
                <c:pt idx="2124">
                  <c:v>80.499600000000001</c:v>
                </c:pt>
                <c:pt idx="2125">
                  <c:v>80.490530000000007</c:v>
                </c:pt>
                <c:pt idx="2126">
                  <c:v>80.481840000000005</c:v>
                </c:pt>
                <c:pt idx="2127">
                  <c:v>80.472750000000005</c:v>
                </c:pt>
                <c:pt idx="2128">
                  <c:v>80.464089999999999</c:v>
                </c:pt>
                <c:pt idx="2129">
                  <c:v>80.455190000000002</c:v>
                </c:pt>
                <c:pt idx="2130">
                  <c:v>80.446020000000004</c:v>
                </c:pt>
                <c:pt idx="2131">
                  <c:v>80.437020000000004</c:v>
                </c:pt>
                <c:pt idx="2132">
                  <c:v>80.427859999999995</c:v>
                </c:pt>
                <c:pt idx="2133">
                  <c:v>80.418819999999997</c:v>
                </c:pt>
                <c:pt idx="2134">
                  <c:v>80.409700000000001</c:v>
                </c:pt>
                <c:pt idx="2135">
                  <c:v>80.400720000000007</c:v>
                </c:pt>
                <c:pt idx="2136">
                  <c:v>80.391440000000003</c:v>
                </c:pt>
                <c:pt idx="2137">
                  <c:v>80.382339999999999</c:v>
                </c:pt>
                <c:pt idx="2138">
                  <c:v>80.373140000000006</c:v>
                </c:pt>
                <c:pt idx="2139">
                  <c:v>80.364080000000001</c:v>
                </c:pt>
                <c:pt idx="2140">
                  <c:v>80.354749999999996</c:v>
                </c:pt>
                <c:pt idx="2141">
                  <c:v>80.346069999999997</c:v>
                </c:pt>
                <c:pt idx="2142">
                  <c:v>80.336939999999998</c:v>
                </c:pt>
                <c:pt idx="2143">
                  <c:v>80.327389999999994</c:v>
                </c:pt>
                <c:pt idx="2144">
                  <c:v>80.318160000000006</c:v>
                </c:pt>
                <c:pt idx="2145">
                  <c:v>80.309100000000001</c:v>
                </c:pt>
                <c:pt idx="2146">
                  <c:v>80.299880000000002</c:v>
                </c:pt>
                <c:pt idx="2147">
                  <c:v>80.290440000000004</c:v>
                </c:pt>
                <c:pt idx="2148">
                  <c:v>80.281000000000006</c:v>
                </c:pt>
                <c:pt idx="2149">
                  <c:v>80.271780000000007</c:v>
                </c:pt>
                <c:pt idx="2150">
                  <c:v>80.262429999999995</c:v>
                </c:pt>
                <c:pt idx="2151">
                  <c:v>80.253079999999997</c:v>
                </c:pt>
                <c:pt idx="2152">
                  <c:v>80.243620000000007</c:v>
                </c:pt>
                <c:pt idx="2153">
                  <c:v>80.234020000000001</c:v>
                </c:pt>
                <c:pt idx="2154">
                  <c:v>80.224680000000006</c:v>
                </c:pt>
                <c:pt idx="2155">
                  <c:v>80.215029999999999</c:v>
                </c:pt>
                <c:pt idx="2156">
                  <c:v>80.205200000000005</c:v>
                </c:pt>
                <c:pt idx="2157">
                  <c:v>80.195629999999994</c:v>
                </c:pt>
                <c:pt idx="2158">
                  <c:v>80.185900000000004</c:v>
                </c:pt>
                <c:pt idx="2159">
                  <c:v>80.176240000000007</c:v>
                </c:pt>
                <c:pt idx="2160">
                  <c:v>80.166480000000007</c:v>
                </c:pt>
                <c:pt idx="2161">
                  <c:v>80.156970000000001</c:v>
                </c:pt>
                <c:pt idx="2162">
                  <c:v>80.147350000000003</c:v>
                </c:pt>
                <c:pt idx="2163">
                  <c:v>80.137680000000003</c:v>
                </c:pt>
                <c:pt idx="2164">
                  <c:v>80.128110000000007</c:v>
                </c:pt>
                <c:pt idx="2165">
                  <c:v>80.118350000000007</c:v>
                </c:pt>
                <c:pt idx="2166">
                  <c:v>80.108800000000002</c:v>
                </c:pt>
                <c:pt idx="2167">
                  <c:v>80.099149999999995</c:v>
                </c:pt>
                <c:pt idx="2168">
                  <c:v>80.089299999999994</c:v>
                </c:pt>
                <c:pt idx="2169">
                  <c:v>80.079459999999997</c:v>
                </c:pt>
                <c:pt idx="2170">
                  <c:v>80.06962</c:v>
                </c:pt>
                <c:pt idx="2171">
                  <c:v>80.059839999999994</c:v>
                </c:pt>
                <c:pt idx="2172">
                  <c:v>80.049800000000005</c:v>
                </c:pt>
                <c:pt idx="2173">
                  <c:v>80.039739999999995</c:v>
                </c:pt>
                <c:pt idx="2174">
                  <c:v>80.030010000000004</c:v>
                </c:pt>
                <c:pt idx="2175">
                  <c:v>80.020089999999996</c:v>
                </c:pt>
                <c:pt idx="2176">
                  <c:v>80.009910000000005</c:v>
                </c:pt>
                <c:pt idx="2177">
                  <c:v>80</c:v>
                </c:pt>
                <c:pt idx="2178">
                  <c:v>79.990300000000005</c:v>
                </c:pt>
                <c:pt idx="2179">
                  <c:v>79.980509999999995</c:v>
                </c:pt>
                <c:pt idx="2180">
                  <c:v>79.97081</c:v>
                </c:pt>
                <c:pt idx="2181">
                  <c:v>79.960939999999994</c:v>
                </c:pt>
                <c:pt idx="2182">
                  <c:v>79.951359999999994</c:v>
                </c:pt>
                <c:pt idx="2183">
                  <c:v>79.941820000000007</c:v>
                </c:pt>
                <c:pt idx="2184">
                  <c:v>79.932320000000004</c:v>
                </c:pt>
                <c:pt idx="2185">
                  <c:v>79.923220000000001</c:v>
                </c:pt>
                <c:pt idx="2186">
                  <c:v>79.913809999999998</c:v>
                </c:pt>
                <c:pt idx="2187">
                  <c:v>79.904240000000001</c:v>
                </c:pt>
                <c:pt idx="2188">
                  <c:v>79.894679999999994</c:v>
                </c:pt>
                <c:pt idx="2189">
                  <c:v>79.885310000000004</c:v>
                </c:pt>
                <c:pt idx="2190">
                  <c:v>79.875879999999995</c:v>
                </c:pt>
                <c:pt idx="2191">
                  <c:v>79.866410000000002</c:v>
                </c:pt>
                <c:pt idx="2192">
                  <c:v>79.856700000000004</c:v>
                </c:pt>
                <c:pt idx="2193">
                  <c:v>79.846519999999998</c:v>
                </c:pt>
                <c:pt idx="2194">
                  <c:v>79.836399999999998</c:v>
                </c:pt>
                <c:pt idx="2195">
                  <c:v>79.826149999999998</c:v>
                </c:pt>
                <c:pt idx="2196">
                  <c:v>79.81568</c:v>
                </c:pt>
                <c:pt idx="2197">
                  <c:v>79.805239999999998</c:v>
                </c:pt>
                <c:pt idx="2198">
                  <c:v>79.794910000000002</c:v>
                </c:pt>
                <c:pt idx="2199">
                  <c:v>79.784450000000007</c:v>
                </c:pt>
                <c:pt idx="2200">
                  <c:v>79.773840000000007</c:v>
                </c:pt>
                <c:pt idx="2201">
                  <c:v>79.763419999999996</c:v>
                </c:pt>
                <c:pt idx="2202">
                  <c:v>79.752949999999998</c:v>
                </c:pt>
                <c:pt idx="2203">
                  <c:v>79.742609999999999</c:v>
                </c:pt>
                <c:pt idx="2204">
                  <c:v>79.732219999999998</c:v>
                </c:pt>
                <c:pt idx="2205">
                  <c:v>79.722300000000004</c:v>
                </c:pt>
                <c:pt idx="2206">
                  <c:v>79.712239999999994</c:v>
                </c:pt>
                <c:pt idx="2207">
                  <c:v>79.702240000000003</c:v>
                </c:pt>
                <c:pt idx="2208">
                  <c:v>79.69238</c:v>
                </c:pt>
                <c:pt idx="2209">
                  <c:v>79.682379999999995</c:v>
                </c:pt>
                <c:pt idx="2210">
                  <c:v>79.672420000000002</c:v>
                </c:pt>
                <c:pt idx="2211">
                  <c:v>79.662570000000002</c:v>
                </c:pt>
                <c:pt idx="2212">
                  <c:v>79.652699999999996</c:v>
                </c:pt>
                <c:pt idx="2213">
                  <c:v>79.642529999999994</c:v>
                </c:pt>
                <c:pt idx="2214">
                  <c:v>79.632660000000001</c:v>
                </c:pt>
                <c:pt idx="2215">
                  <c:v>79.622680000000003</c:v>
                </c:pt>
                <c:pt idx="2216">
                  <c:v>79.612560000000002</c:v>
                </c:pt>
                <c:pt idx="2217">
                  <c:v>79.602000000000004</c:v>
                </c:pt>
                <c:pt idx="2218">
                  <c:v>79.592129999999997</c:v>
                </c:pt>
                <c:pt idx="2219">
                  <c:v>79.581789999999998</c:v>
                </c:pt>
                <c:pt idx="2220">
                  <c:v>79.571719999999999</c:v>
                </c:pt>
                <c:pt idx="2221">
                  <c:v>79.561260000000004</c:v>
                </c:pt>
                <c:pt idx="2222">
                  <c:v>79.550970000000007</c:v>
                </c:pt>
                <c:pt idx="2223">
                  <c:v>79.540379999999999</c:v>
                </c:pt>
                <c:pt idx="2224">
                  <c:v>79.5304</c:v>
                </c:pt>
                <c:pt idx="2225">
                  <c:v>79.519800000000004</c:v>
                </c:pt>
                <c:pt idx="2226">
                  <c:v>79.509619999999998</c:v>
                </c:pt>
                <c:pt idx="2227">
                  <c:v>79.499420000000001</c:v>
                </c:pt>
                <c:pt idx="2228">
                  <c:v>79.489180000000005</c:v>
                </c:pt>
                <c:pt idx="2229">
                  <c:v>79.478819999999999</c:v>
                </c:pt>
                <c:pt idx="2230">
                  <c:v>79.468919999999997</c:v>
                </c:pt>
                <c:pt idx="2231">
                  <c:v>79.458659999999995</c:v>
                </c:pt>
                <c:pt idx="2232">
                  <c:v>79.448819999999998</c:v>
                </c:pt>
                <c:pt idx="2233">
                  <c:v>79.438659999999999</c:v>
                </c:pt>
                <c:pt idx="2234">
                  <c:v>79.428600000000003</c:v>
                </c:pt>
                <c:pt idx="2235">
                  <c:v>79.418300000000002</c:v>
                </c:pt>
                <c:pt idx="2236">
                  <c:v>79.408010000000004</c:v>
                </c:pt>
                <c:pt idx="2237">
                  <c:v>79.397800000000004</c:v>
                </c:pt>
                <c:pt idx="2238">
                  <c:v>79.387069999999994</c:v>
                </c:pt>
                <c:pt idx="2239">
                  <c:v>79.376720000000006</c:v>
                </c:pt>
                <c:pt idx="2240">
                  <c:v>79.366</c:v>
                </c:pt>
                <c:pt idx="2241">
                  <c:v>79.355000000000004</c:v>
                </c:pt>
                <c:pt idx="2242">
                  <c:v>79.344499999999996</c:v>
                </c:pt>
                <c:pt idx="2243">
                  <c:v>79.334000000000003</c:v>
                </c:pt>
                <c:pt idx="2244">
                  <c:v>79.323369999999997</c:v>
                </c:pt>
                <c:pt idx="2245">
                  <c:v>79.312719999999999</c:v>
                </c:pt>
                <c:pt idx="2246">
                  <c:v>79.302220000000005</c:v>
                </c:pt>
                <c:pt idx="2247">
                  <c:v>79.291319999999999</c:v>
                </c:pt>
                <c:pt idx="2248">
                  <c:v>79.280540000000002</c:v>
                </c:pt>
                <c:pt idx="2249">
                  <c:v>79.269859999999994</c:v>
                </c:pt>
                <c:pt idx="2250">
                  <c:v>79.258719999999997</c:v>
                </c:pt>
                <c:pt idx="2251">
                  <c:v>79.247500000000002</c:v>
                </c:pt>
                <c:pt idx="2252">
                  <c:v>79.236739999999998</c:v>
                </c:pt>
                <c:pt idx="2253">
                  <c:v>79.225279999999998</c:v>
                </c:pt>
                <c:pt idx="2254">
                  <c:v>79.214010000000002</c:v>
                </c:pt>
                <c:pt idx="2255">
                  <c:v>79.202460000000002</c:v>
                </c:pt>
                <c:pt idx="2256">
                  <c:v>79.191249999999997</c:v>
                </c:pt>
                <c:pt idx="2257">
                  <c:v>79.179900000000004</c:v>
                </c:pt>
                <c:pt idx="2258">
                  <c:v>79.168710000000004</c:v>
                </c:pt>
                <c:pt idx="2259">
                  <c:v>79.157740000000004</c:v>
                </c:pt>
                <c:pt idx="2260">
                  <c:v>79.14631</c:v>
                </c:pt>
                <c:pt idx="2261">
                  <c:v>79.13494</c:v>
                </c:pt>
                <c:pt idx="2262">
                  <c:v>79.123900000000006</c:v>
                </c:pt>
                <c:pt idx="2263">
                  <c:v>79.112380000000002</c:v>
                </c:pt>
                <c:pt idx="2264">
                  <c:v>79.101500000000001</c:v>
                </c:pt>
                <c:pt idx="2265">
                  <c:v>79.090280000000007</c:v>
                </c:pt>
                <c:pt idx="2266">
                  <c:v>79.07911</c:v>
                </c:pt>
                <c:pt idx="2267">
                  <c:v>79.067700000000002</c:v>
                </c:pt>
                <c:pt idx="2268">
                  <c:v>79.056790000000007</c:v>
                </c:pt>
                <c:pt idx="2269">
                  <c:v>79.04522</c:v>
                </c:pt>
                <c:pt idx="2270">
                  <c:v>79.03425</c:v>
                </c:pt>
                <c:pt idx="2271">
                  <c:v>79.02355</c:v>
                </c:pt>
                <c:pt idx="2272">
                  <c:v>79.011920000000003</c:v>
                </c:pt>
                <c:pt idx="2273">
                  <c:v>79.000699999999995</c:v>
                </c:pt>
                <c:pt idx="2274">
                  <c:v>78.989779999999996</c:v>
                </c:pt>
                <c:pt idx="2275">
                  <c:v>78.978430000000003</c:v>
                </c:pt>
                <c:pt idx="2276">
                  <c:v>78.967389999999995</c:v>
                </c:pt>
                <c:pt idx="2277">
                  <c:v>78.956400000000002</c:v>
                </c:pt>
                <c:pt idx="2278">
                  <c:v>78.944999999999993</c:v>
                </c:pt>
                <c:pt idx="2279">
                  <c:v>78.93374</c:v>
                </c:pt>
                <c:pt idx="2280">
                  <c:v>78.922460000000001</c:v>
                </c:pt>
                <c:pt idx="2281">
                  <c:v>78.911119999999997</c:v>
                </c:pt>
                <c:pt idx="2282">
                  <c:v>78.899780000000007</c:v>
                </c:pt>
                <c:pt idx="2283">
                  <c:v>78.888720000000006</c:v>
                </c:pt>
                <c:pt idx="2284">
                  <c:v>78.877219999999994</c:v>
                </c:pt>
                <c:pt idx="2285">
                  <c:v>78.866200000000006</c:v>
                </c:pt>
                <c:pt idx="2286">
                  <c:v>78.855180000000004</c:v>
                </c:pt>
                <c:pt idx="2287">
                  <c:v>78.844120000000004</c:v>
                </c:pt>
                <c:pt idx="2288">
                  <c:v>78.832999999999998</c:v>
                </c:pt>
                <c:pt idx="2289">
                  <c:v>78.821460000000002</c:v>
                </c:pt>
                <c:pt idx="2290">
                  <c:v>78.810379999999995</c:v>
                </c:pt>
                <c:pt idx="2291">
                  <c:v>78.798950000000005</c:v>
                </c:pt>
                <c:pt idx="2292">
                  <c:v>78.787620000000004</c:v>
                </c:pt>
                <c:pt idx="2293">
                  <c:v>78.776399999999995</c:v>
                </c:pt>
                <c:pt idx="2294">
                  <c:v>78.765000000000001</c:v>
                </c:pt>
                <c:pt idx="2295">
                  <c:v>78.753410000000002</c:v>
                </c:pt>
                <c:pt idx="2296">
                  <c:v>78.741399999999999</c:v>
                </c:pt>
                <c:pt idx="2297">
                  <c:v>78.73</c:v>
                </c:pt>
                <c:pt idx="2298">
                  <c:v>78.718289999999996</c:v>
                </c:pt>
                <c:pt idx="2299">
                  <c:v>78.706549999999993</c:v>
                </c:pt>
                <c:pt idx="2300">
                  <c:v>78.694749999999999</c:v>
                </c:pt>
                <c:pt idx="2301">
                  <c:v>78.682860000000005</c:v>
                </c:pt>
                <c:pt idx="2302">
                  <c:v>78.670900000000003</c:v>
                </c:pt>
                <c:pt idx="2303">
                  <c:v>78.658810000000003</c:v>
                </c:pt>
                <c:pt idx="2304">
                  <c:v>78.647120000000001</c:v>
                </c:pt>
                <c:pt idx="2305">
                  <c:v>78.635400000000004</c:v>
                </c:pt>
                <c:pt idx="2306">
                  <c:v>78.623180000000005</c:v>
                </c:pt>
                <c:pt idx="2307">
                  <c:v>78.611879999999999</c:v>
                </c:pt>
                <c:pt idx="2308">
                  <c:v>78.599990000000005</c:v>
                </c:pt>
                <c:pt idx="2309">
                  <c:v>78.588319999999996</c:v>
                </c:pt>
                <c:pt idx="2310">
                  <c:v>78.57647</c:v>
                </c:pt>
                <c:pt idx="2311">
                  <c:v>78.564909999999998</c:v>
                </c:pt>
                <c:pt idx="2312">
                  <c:v>78.553179999999998</c:v>
                </c:pt>
                <c:pt idx="2313">
                  <c:v>78.541679999999999</c:v>
                </c:pt>
                <c:pt idx="2314">
                  <c:v>78.530429999999996</c:v>
                </c:pt>
                <c:pt idx="2315">
                  <c:v>78.519069999999999</c:v>
                </c:pt>
                <c:pt idx="2316">
                  <c:v>78.507279999999994</c:v>
                </c:pt>
                <c:pt idx="2317">
                  <c:v>78.494720000000001</c:v>
                </c:pt>
                <c:pt idx="2318">
                  <c:v>78.483620000000002</c:v>
                </c:pt>
                <c:pt idx="2319">
                  <c:v>78.472340000000003</c:v>
                </c:pt>
                <c:pt idx="2320">
                  <c:v>78.460679999999996</c:v>
                </c:pt>
                <c:pt idx="2321">
                  <c:v>78.44905</c:v>
                </c:pt>
                <c:pt idx="2322">
                  <c:v>78.437219999999996</c:v>
                </c:pt>
                <c:pt idx="2323">
                  <c:v>78.425749999999994</c:v>
                </c:pt>
                <c:pt idx="2324">
                  <c:v>78.413550000000001</c:v>
                </c:pt>
                <c:pt idx="2325">
                  <c:v>78.401660000000007</c:v>
                </c:pt>
                <c:pt idx="2326">
                  <c:v>78.390510000000006</c:v>
                </c:pt>
                <c:pt idx="2327">
                  <c:v>78.379279999999994</c:v>
                </c:pt>
                <c:pt idx="2328">
                  <c:v>78.368110000000001</c:v>
                </c:pt>
                <c:pt idx="2329">
                  <c:v>78.356840000000005</c:v>
                </c:pt>
                <c:pt idx="2330">
                  <c:v>78.34545</c:v>
                </c:pt>
                <c:pt idx="2331">
                  <c:v>78.333600000000004</c:v>
                </c:pt>
                <c:pt idx="2332">
                  <c:v>78.321759999999998</c:v>
                </c:pt>
                <c:pt idx="2333">
                  <c:v>78.309659999999994</c:v>
                </c:pt>
                <c:pt idx="2334">
                  <c:v>78.297240000000002</c:v>
                </c:pt>
                <c:pt idx="2335">
                  <c:v>78.284310000000005</c:v>
                </c:pt>
                <c:pt idx="2336">
                  <c:v>78.270809999999997</c:v>
                </c:pt>
                <c:pt idx="2337">
                  <c:v>78.255840000000006</c:v>
                </c:pt>
                <c:pt idx="2338">
                  <c:v>78.241159999999994</c:v>
                </c:pt>
                <c:pt idx="2339">
                  <c:v>78.225939999999994</c:v>
                </c:pt>
                <c:pt idx="2340">
                  <c:v>78.211370000000002</c:v>
                </c:pt>
                <c:pt idx="2341">
                  <c:v>78.196089999999998</c:v>
                </c:pt>
                <c:pt idx="2342">
                  <c:v>78.181510000000003</c:v>
                </c:pt>
                <c:pt idx="2343">
                  <c:v>78.166939999999997</c:v>
                </c:pt>
                <c:pt idx="2344">
                  <c:v>78.151929999999993</c:v>
                </c:pt>
                <c:pt idx="2345">
                  <c:v>78.1374</c:v>
                </c:pt>
                <c:pt idx="2346">
                  <c:v>78.122500000000002</c:v>
                </c:pt>
                <c:pt idx="2347">
                  <c:v>78.107759999999999</c:v>
                </c:pt>
                <c:pt idx="2348">
                  <c:v>78.0929</c:v>
                </c:pt>
                <c:pt idx="2349">
                  <c:v>78.078000000000003</c:v>
                </c:pt>
                <c:pt idx="2350">
                  <c:v>78.063040000000001</c:v>
                </c:pt>
                <c:pt idx="2351">
                  <c:v>78.048940000000002</c:v>
                </c:pt>
                <c:pt idx="2352">
                  <c:v>78.033590000000004</c:v>
                </c:pt>
                <c:pt idx="2353">
                  <c:v>78.019049999999993</c:v>
                </c:pt>
                <c:pt idx="2354">
                  <c:v>78.004649999999998</c:v>
                </c:pt>
                <c:pt idx="2355">
                  <c:v>77.989810000000006</c:v>
                </c:pt>
                <c:pt idx="2356">
                  <c:v>77.975049999999996</c:v>
                </c:pt>
                <c:pt idx="2357">
                  <c:v>77.96011</c:v>
                </c:pt>
                <c:pt idx="2358">
                  <c:v>77.945099999999996</c:v>
                </c:pt>
                <c:pt idx="2359">
                  <c:v>77.929940000000002</c:v>
                </c:pt>
                <c:pt idx="2360">
                  <c:v>77.914919999999995</c:v>
                </c:pt>
                <c:pt idx="2361">
                  <c:v>77.899150000000006</c:v>
                </c:pt>
                <c:pt idx="2362">
                  <c:v>77.884219999999999</c:v>
                </c:pt>
                <c:pt idx="2363">
                  <c:v>77.868319999999997</c:v>
                </c:pt>
                <c:pt idx="2364">
                  <c:v>77.853080000000006</c:v>
                </c:pt>
                <c:pt idx="2365">
                  <c:v>77.837459999999993</c:v>
                </c:pt>
                <c:pt idx="2366">
                  <c:v>77.822379999999995</c:v>
                </c:pt>
                <c:pt idx="2367">
                  <c:v>77.806960000000004</c:v>
                </c:pt>
                <c:pt idx="2368">
                  <c:v>77.791499999999999</c:v>
                </c:pt>
                <c:pt idx="2369">
                  <c:v>77.776449999999997</c:v>
                </c:pt>
                <c:pt idx="2370">
                  <c:v>77.761290000000002</c:v>
                </c:pt>
                <c:pt idx="2371">
                  <c:v>77.747680000000003</c:v>
                </c:pt>
                <c:pt idx="2372">
                  <c:v>77.73151</c:v>
                </c:pt>
                <c:pt idx="2373">
                  <c:v>77.717799999999997</c:v>
                </c:pt>
                <c:pt idx="2374">
                  <c:v>77.701560000000001</c:v>
                </c:pt>
                <c:pt idx="2375">
                  <c:v>77.687520000000006</c:v>
                </c:pt>
                <c:pt idx="2376">
                  <c:v>77.672219999999996</c:v>
                </c:pt>
                <c:pt idx="2377">
                  <c:v>77.656109999999998</c:v>
                </c:pt>
                <c:pt idx="2378">
                  <c:v>77.641480000000001</c:v>
                </c:pt>
                <c:pt idx="2379">
                  <c:v>77.625990000000002</c:v>
                </c:pt>
                <c:pt idx="2380">
                  <c:v>77.610380000000006</c:v>
                </c:pt>
                <c:pt idx="2381">
                  <c:v>77.595219999999998</c:v>
                </c:pt>
                <c:pt idx="2382">
                  <c:v>77.579939999999993</c:v>
                </c:pt>
                <c:pt idx="2383">
                  <c:v>77.563999999999993</c:v>
                </c:pt>
                <c:pt idx="2384">
                  <c:v>77.548609999999996</c:v>
                </c:pt>
                <c:pt idx="2385">
                  <c:v>77.532380000000003</c:v>
                </c:pt>
                <c:pt idx="2386">
                  <c:v>77.517259999999993</c:v>
                </c:pt>
                <c:pt idx="2387">
                  <c:v>77.501499999999993</c:v>
                </c:pt>
                <c:pt idx="2388">
                  <c:v>77.486260000000001</c:v>
                </c:pt>
                <c:pt idx="2389">
                  <c:v>77.470740000000006</c:v>
                </c:pt>
                <c:pt idx="2390">
                  <c:v>77.455160000000006</c:v>
                </c:pt>
                <c:pt idx="2391">
                  <c:v>77.439400000000006</c:v>
                </c:pt>
                <c:pt idx="2392">
                  <c:v>77.423919999999995</c:v>
                </c:pt>
                <c:pt idx="2393">
                  <c:v>77.408209999999997</c:v>
                </c:pt>
                <c:pt idx="2394">
                  <c:v>77.392200000000003</c:v>
                </c:pt>
                <c:pt idx="2395">
                  <c:v>77.376919999999998</c:v>
                </c:pt>
                <c:pt idx="2396">
                  <c:v>77.36121</c:v>
                </c:pt>
                <c:pt idx="2397">
                  <c:v>77.345709999999997</c:v>
                </c:pt>
                <c:pt idx="2398">
                  <c:v>77.330020000000005</c:v>
                </c:pt>
                <c:pt idx="2399">
                  <c:v>77.313810000000004</c:v>
                </c:pt>
                <c:pt idx="2400">
                  <c:v>77.298640000000006</c:v>
                </c:pt>
                <c:pt idx="2401">
                  <c:v>77.282960000000003</c:v>
                </c:pt>
                <c:pt idx="2402">
                  <c:v>77.267120000000006</c:v>
                </c:pt>
                <c:pt idx="2403">
                  <c:v>77.250990000000002</c:v>
                </c:pt>
                <c:pt idx="2404">
                  <c:v>77.235159999999993</c:v>
                </c:pt>
                <c:pt idx="2405">
                  <c:v>77.219149999999999</c:v>
                </c:pt>
                <c:pt idx="2406">
                  <c:v>77.203419999999994</c:v>
                </c:pt>
                <c:pt idx="2407">
                  <c:v>77.187399999999997</c:v>
                </c:pt>
                <c:pt idx="2408">
                  <c:v>77.171400000000006</c:v>
                </c:pt>
                <c:pt idx="2409">
                  <c:v>77.155150000000006</c:v>
                </c:pt>
                <c:pt idx="2410">
                  <c:v>77.139060000000001</c:v>
                </c:pt>
                <c:pt idx="2411">
                  <c:v>77.121859999999998</c:v>
                </c:pt>
                <c:pt idx="2412">
                  <c:v>77.106319999999997</c:v>
                </c:pt>
                <c:pt idx="2413">
                  <c:v>77.090280000000007</c:v>
                </c:pt>
                <c:pt idx="2414">
                  <c:v>77.073740000000001</c:v>
                </c:pt>
                <c:pt idx="2415">
                  <c:v>77.05668</c:v>
                </c:pt>
                <c:pt idx="2416">
                  <c:v>77.040419999999997</c:v>
                </c:pt>
                <c:pt idx="2417">
                  <c:v>77.024680000000004</c:v>
                </c:pt>
                <c:pt idx="2418">
                  <c:v>77.008150000000001</c:v>
                </c:pt>
                <c:pt idx="2419">
                  <c:v>76.992639999999994</c:v>
                </c:pt>
                <c:pt idx="2420">
                  <c:v>76.976560000000006</c:v>
                </c:pt>
                <c:pt idx="2421">
                  <c:v>76.960660000000004</c:v>
                </c:pt>
                <c:pt idx="2422">
                  <c:v>76.944159999999997</c:v>
                </c:pt>
                <c:pt idx="2423">
                  <c:v>76.927660000000003</c:v>
                </c:pt>
                <c:pt idx="2424">
                  <c:v>76.91122</c:v>
                </c:pt>
                <c:pt idx="2425">
                  <c:v>76.894750000000002</c:v>
                </c:pt>
                <c:pt idx="2426">
                  <c:v>76.87782</c:v>
                </c:pt>
                <c:pt idx="2427">
                  <c:v>76.861260000000001</c:v>
                </c:pt>
                <c:pt idx="2428">
                  <c:v>76.843999999999994</c:v>
                </c:pt>
                <c:pt idx="2429">
                  <c:v>76.827240000000003</c:v>
                </c:pt>
                <c:pt idx="2430">
                  <c:v>76.810100000000006</c:v>
                </c:pt>
                <c:pt idx="2431">
                  <c:v>76.793059999999997</c:v>
                </c:pt>
                <c:pt idx="2432">
                  <c:v>76.776300000000006</c:v>
                </c:pt>
                <c:pt idx="2433">
                  <c:v>76.759739999999994</c:v>
                </c:pt>
                <c:pt idx="2434">
                  <c:v>76.743319999999997</c:v>
                </c:pt>
                <c:pt idx="2435">
                  <c:v>76.72681</c:v>
                </c:pt>
                <c:pt idx="2436">
                  <c:v>76.709900000000005</c:v>
                </c:pt>
                <c:pt idx="2437">
                  <c:v>76.693939999999998</c:v>
                </c:pt>
                <c:pt idx="2438">
                  <c:v>76.677250000000001</c:v>
                </c:pt>
                <c:pt idx="2439">
                  <c:v>76.661249999999995</c:v>
                </c:pt>
                <c:pt idx="2440">
                  <c:v>76.644660000000002</c:v>
                </c:pt>
                <c:pt idx="2441">
                  <c:v>76.628690000000006</c:v>
                </c:pt>
                <c:pt idx="2442">
                  <c:v>76.612399999999994</c:v>
                </c:pt>
                <c:pt idx="2443">
                  <c:v>76.596000000000004</c:v>
                </c:pt>
                <c:pt idx="2444">
                  <c:v>76.579819999999998</c:v>
                </c:pt>
                <c:pt idx="2445">
                  <c:v>76.563569999999999</c:v>
                </c:pt>
                <c:pt idx="2446">
                  <c:v>76.547219999999996</c:v>
                </c:pt>
                <c:pt idx="2447">
                  <c:v>76.530510000000007</c:v>
                </c:pt>
                <c:pt idx="2448">
                  <c:v>76.513760000000005</c:v>
                </c:pt>
                <c:pt idx="2449">
                  <c:v>76.497069999999994</c:v>
                </c:pt>
                <c:pt idx="2450">
                  <c:v>76.480469999999997</c:v>
                </c:pt>
                <c:pt idx="2451">
                  <c:v>76.46369</c:v>
                </c:pt>
                <c:pt idx="2452">
                  <c:v>76.4465</c:v>
                </c:pt>
                <c:pt idx="2453">
                  <c:v>76.429559999999995</c:v>
                </c:pt>
                <c:pt idx="2454">
                  <c:v>76.412379999999999</c:v>
                </c:pt>
                <c:pt idx="2455">
                  <c:v>76.395560000000003</c:v>
                </c:pt>
                <c:pt idx="2456">
                  <c:v>76.378489999999999</c:v>
                </c:pt>
                <c:pt idx="2457">
                  <c:v>76.361059999999995</c:v>
                </c:pt>
                <c:pt idx="2458">
                  <c:v>76.343410000000006</c:v>
                </c:pt>
                <c:pt idx="2459">
                  <c:v>76.326440000000005</c:v>
                </c:pt>
                <c:pt idx="2460">
                  <c:v>76.309179999999998</c:v>
                </c:pt>
                <c:pt idx="2461">
                  <c:v>76.291719999999998</c:v>
                </c:pt>
                <c:pt idx="2462">
                  <c:v>76.274259999999998</c:v>
                </c:pt>
                <c:pt idx="2463">
                  <c:v>76.257260000000002</c:v>
                </c:pt>
                <c:pt idx="2464">
                  <c:v>76.240089999999995</c:v>
                </c:pt>
                <c:pt idx="2465">
                  <c:v>76.222899999999996</c:v>
                </c:pt>
                <c:pt idx="2466">
                  <c:v>76.205789999999993</c:v>
                </c:pt>
                <c:pt idx="2467">
                  <c:v>76.188900000000004</c:v>
                </c:pt>
                <c:pt idx="2468">
                  <c:v>76.171909999999997</c:v>
                </c:pt>
                <c:pt idx="2469">
                  <c:v>76.154319999999998</c:v>
                </c:pt>
                <c:pt idx="2470">
                  <c:v>76.137420000000006</c:v>
                </c:pt>
                <c:pt idx="2471">
                  <c:v>76.1203</c:v>
                </c:pt>
                <c:pt idx="2472">
                  <c:v>76.103080000000006</c:v>
                </c:pt>
                <c:pt idx="2473">
                  <c:v>76.086060000000003</c:v>
                </c:pt>
                <c:pt idx="2474">
                  <c:v>76.068780000000004</c:v>
                </c:pt>
                <c:pt idx="2475">
                  <c:v>76.051500000000004</c:v>
                </c:pt>
                <c:pt idx="2476">
                  <c:v>76.034490000000005</c:v>
                </c:pt>
                <c:pt idx="2477">
                  <c:v>76.017120000000006</c:v>
                </c:pt>
                <c:pt idx="2478">
                  <c:v>76.000559999999993</c:v>
                </c:pt>
                <c:pt idx="2479">
                  <c:v>75.983220000000003</c:v>
                </c:pt>
                <c:pt idx="2480">
                  <c:v>75.966080000000005</c:v>
                </c:pt>
                <c:pt idx="2481">
                  <c:v>75.948779999999999</c:v>
                </c:pt>
                <c:pt idx="2482">
                  <c:v>75.932069999999996</c:v>
                </c:pt>
                <c:pt idx="2483">
                  <c:v>75.914699999999996</c:v>
                </c:pt>
                <c:pt idx="2484">
                  <c:v>75.897630000000007</c:v>
                </c:pt>
                <c:pt idx="2485">
                  <c:v>75.880240000000001</c:v>
                </c:pt>
                <c:pt idx="2486">
                  <c:v>75.863240000000005</c:v>
                </c:pt>
                <c:pt idx="2487">
                  <c:v>75.845560000000006</c:v>
                </c:pt>
                <c:pt idx="2488">
                  <c:v>75.828199999999995</c:v>
                </c:pt>
                <c:pt idx="2489">
                  <c:v>75.810879999999997</c:v>
                </c:pt>
                <c:pt idx="2490">
                  <c:v>75.793599999999998</c:v>
                </c:pt>
                <c:pt idx="2491">
                  <c:v>75.775739999999999</c:v>
                </c:pt>
                <c:pt idx="2492">
                  <c:v>75.758439999999993</c:v>
                </c:pt>
                <c:pt idx="2493">
                  <c:v>75.740840000000006</c:v>
                </c:pt>
                <c:pt idx="2494">
                  <c:v>75.723299999999995</c:v>
                </c:pt>
                <c:pt idx="2495">
                  <c:v>75.7059</c:v>
                </c:pt>
                <c:pt idx="2496">
                  <c:v>75.688630000000003</c:v>
                </c:pt>
                <c:pt idx="2497">
                  <c:v>75.670659999999998</c:v>
                </c:pt>
                <c:pt idx="2498">
                  <c:v>75.65307</c:v>
                </c:pt>
                <c:pt idx="2499">
                  <c:v>75.635499999999993</c:v>
                </c:pt>
                <c:pt idx="2500">
                  <c:v>75.617900000000006</c:v>
                </c:pt>
                <c:pt idx="2501">
                  <c:v>75.600530000000006</c:v>
                </c:pt>
                <c:pt idx="2502">
                  <c:v>75.582660000000004</c:v>
                </c:pt>
                <c:pt idx="2503">
                  <c:v>75.564999999999998</c:v>
                </c:pt>
                <c:pt idx="2504">
                  <c:v>75.547139999999999</c:v>
                </c:pt>
                <c:pt idx="2505">
                  <c:v>75.529160000000005</c:v>
                </c:pt>
                <c:pt idx="2506">
                  <c:v>75.511420000000001</c:v>
                </c:pt>
                <c:pt idx="2507">
                  <c:v>75.493510000000001</c:v>
                </c:pt>
                <c:pt idx="2508">
                  <c:v>75.475399999999993</c:v>
                </c:pt>
                <c:pt idx="2509">
                  <c:v>75.457139999999995</c:v>
                </c:pt>
                <c:pt idx="2510">
                  <c:v>75.439840000000004</c:v>
                </c:pt>
                <c:pt idx="2511">
                  <c:v>75.422359999999998</c:v>
                </c:pt>
                <c:pt idx="2512">
                  <c:v>75.404060000000001</c:v>
                </c:pt>
                <c:pt idx="2513">
                  <c:v>75.386139999999997</c:v>
                </c:pt>
                <c:pt idx="2514">
                  <c:v>75.368340000000003</c:v>
                </c:pt>
                <c:pt idx="2515">
                  <c:v>75.350700000000003</c:v>
                </c:pt>
                <c:pt idx="2516">
                  <c:v>75.333029999999994</c:v>
                </c:pt>
                <c:pt idx="2517">
                  <c:v>75.315200000000004</c:v>
                </c:pt>
                <c:pt idx="2518">
                  <c:v>75.297979999999995</c:v>
                </c:pt>
                <c:pt idx="2519">
                  <c:v>75.279499999999999</c:v>
                </c:pt>
                <c:pt idx="2520">
                  <c:v>75.262200000000007</c:v>
                </c:pt>
                <c:pt idx="2521">
                  <c:v>75.244560000000007</c:v>
                </c:pt>
                <c:pt idx="2522">
                  <c:v>75.226309999999998</c:v>
                </c:pt>
                <c:pt idx="2523">
                  <c:v>75.209050000000005</c:v>
                </c:pt>
                <c:pt idx="2524">
                  <c:v>75.191239999999993</c:v>
                </c:pt>
                <c:pt idx="2525">
                  <c:v>75.173460000000006</c:v>
                </c:pt>
                <c:pt idx="2526">
                  <c:v>75.155799999999999</c:v>
                </c:pt>
                <c:pt idx="2527">
                  <c:v>75.138279999999995</c:v>
                </c:pt>
                <c:pt idx="2528">
                  <c:v>75.120639999999995</c:v>
                </c:pt>
                <c:pt idx="2529">
                  <c:v>75.102469999999997</c:v>
                </c:pt>
                <c:pt idx="2530">
                  <c:v>75.084919999999997</c:v>
                </c:pt>
                <c:pt idx="2531">
                  <c:v>75.066659999999999</c:v>
                </c:pt>
                <c:pt idx="2532">
                  <c:v>75.049180000000007</c:v>
                </c:pt>
                <c:pt idx="2533">
                  <c:v>75.03098</c:v>
                </c:pt>
                <c:pt idx="2534">
                  <c:v>75.01343</c:v>
                </c:pt>
                <c:pt idx="2535">
                  <c:v>74.99512</c:v>
                </c:pt>
                <c:pt idx="2536">
                  <c:v>74.977260000000001</c:v>
                </c:pt>
                <c:pt idx="2537">
                  <c:v>74.95908</c:v>
                </c:pt>
                <c:pt idx="2538">
                  <c:v>74.941580000000002</c:v>
                </c:pt>
                <c:pt idx="2539">
                  <c:v>74.923500000000004</c:v>
                </c:pt>
                <c:pt idx="2540">
                  <c:v>74.905469999999994</c:v>
                </c:pt>
                <c:pt idx="2541">
                  <c:v>74.887</c:v>
                </c:pt>
                <c:pt idx="2542">
                  <c:v>74.869380000000007</c:v>
                </c:pt>
                <c:pt idx="2543">
                  <c:v>74.851240000000004</c:v>
                </c:pt>
                <c:pt idx="2544">
                  <c:v>74.833500000000001</c:v>
                </c:pt>
                <c:pt idx="2545">
                  <c:v>74.815820000000002</c:v>
                </c:pt>
                <c:pt idx="2546">
                  <c:v>74.798240000000007</c:v>
                </c:pt>
                <c:pt idx="2547">
                  <c:v>74.780370000000005</c:v>
                </c:pt>
                <c:pt idx="2548">
                  <c:v>74.76294</c:v>
                </c:pt>
                <c:pt idx="2549">
                  <c:v>74.745159999999998</c:v>
                </c:pt>
                <c:pt idx="2550">
                  <c:v>74.727549999999994</c:v>
                </c:pt>
                <c:pt idx="2551">
                  <c:v>74.70975</c:v>
                </c:pt>
                <c:pt idx="2552">
                  <c:v>74.6922</c:v>
                </c:pt>
                <c:pt idx="2553">
                  <c:v>74.674610000000001</c:v>
                </c:pt>
                <c:pt idx="2554">
                  <c:v>74.656400000000005</c:v>
                </c:pt>
                <c:pt idx="2555">
                  <c:v>74.638369999999995</c:v>
                </c:pt>
                <c:pt idx="2556">
                  <c:v>74.620480000000001</c:v>
                </c:pt>
                <c:pt idx="2557">
                  <c:v>74.602739999999997</c:v>
                </c:pt>
                <c:pt idx="2558">
                  <c:v>74.584950000000006</c:v>
                </c:pt>
                <c:pt idx="2559">
                  <c:v>74.567009999999996</c:v>
                </c:pt>
                <c:pt idx="2560">
                  <c:v>74.548850000000002</c:v>
                </c:pt>
                <c:pt idx="2561">
                  <c:v>74.531080000000003</c:v>
                </c:pt>
                <c:pt idx="2562">
                  <c:v>74.513760000000005</c:v>
                </c:pt>
                <c:pt idx="2563">
                  <c:v>74.495090000000005</c:v>
                </c:pt>
                <c:pt idx="2564">
                  <c:v>74.477549999999994</c:v>
                </c:pt>
                <c:pt idx="2565">
                  <c:v>74.459440000000001</c:v>
                </c:pt>
                <c:pt idx="2566">
                  <c:v>74.442189999999997</c:v>
                </c:pt>
                <c:pt idx="2567">
                  <c:v>74.424440000000004</c:v>
                </c:pt>
                <c:pt idx="2568">
                  <c:v>74.407259999999994</c:v>
                </c:pt>
                <c:pt idx="2569">
                  <c:v>74.389279999999999</c:v>
                </c:pt>
                <c:pt idx="2570">
                  <c:v>74.371530000000007</c:v>
                </c:pt>
                <c:pt idx="2571">
                  <c:v>74.354460000000003</c:v>
                </c:pt>
                <c:pt idx="2572">
                  <c:v>74.336839999999995</c:v>
                </c:pt>
                <c:pt idx="2573">
                  <c:v>74.319199999999995</c:v>
                </c:pt>
                <c:pt idx="2574">
                  <c:v>74.302199999999999</c:v>
                </c:pt>
                <c:pt idx="2575">
                  <c:v>74.284369999999996</c:v>
                </c:pt>
                <c:pt idx="2576">
                  <c:v>74.267160000000004</c:v>
                </c:pt>
                <c:pt idx="2577">
                  <c:v>74.249930000000006</c:v>
                </c:pt>
                <c:pt idx="2578">
                  <c:v>74.232349999999997</c:v>
                </c:pt>
                <c:pt idx="2579">
                  <c:v>74.215299999999999</c:v>
                </c:pt>
                <c:pt idx="2580">
                  <c:v>74.197940000000003</c:v>
                </c:pt>
                <c:pt idx="2581">
                  <c:v>74.180719999999994</c:v>
                </c:pt>
                <c:pt idx="2582">
                  <c:v>74.163449999999997</c:v>
                </c:pt>
                <c:pt idx="2583">
                  <c:v>74.146050000000002</c:v>
                </c:pt>
                <c:pt idx="2584">
                  <c:v>74.128979999999999</c:v>
                </c:pt>
                <c:pt idx="2585">
                  <c:v>74.111580000000004</c:v>
                </c:pt>
                <c:pt idx="2586">
                  <c:v>74.093879999999999</c:v>
                </c:pt>
                <c:pt idx="2587">
                  <c:v>74.076589999999996</c:v>
                </c:pt>
                <c:pt idx="2588">
                  <c:v>74.059510000000003</c:v>
                </c:pt>
                <c:pt idx="2589">
                  <c:v>74.042490000000001</c:v>
                </c:pt>
                <c:pt idx="2590">
                  <c:v>74.025099999999995</c:v>
                </c:pt>
                <c:pt idx="2591">
                  <c:v>74.007409999999993</c:v>
                </c:pt>
                <c:pt idx="2592">
                  <c:v>73.989840000000001</c:v>
                </c:pt>
                <c:pt idx="2593">
                  <c:v>73.972489999999993</c:v>
                </c:pt>
                <c:pt idx="2594">
                  <c:v>73.955010000000001</c:v>
                </c:pt>
                <c:pt idx="2595">
                  <c:v>73.937190000000001</c:v>
                </c:pt>
                <c:pt idx="2596">
                  <c:v>73.919219999999996</c:v>
                </c:pt>
                <c:pt idx="2597">
                  <c:v>73.901179999999997</c:v>
                </c:pt>
                <c:pt idx="2598">
                  <c:v>73.883399999999995</c:v>
                </c:pt>
                <c:pt idx="2599">
                  <c:v>73.864919999999998</c:v>
                </c:pt>
                <c:pt idx="2600">
                  <c:v>73.846530000000001</c:v>
                </c:pt>
                <c:pt idx="2601">
                  <c:v>73.828249999999997</c:v>
                </c:pt>
                <c:pt idx="2602">
                  <c:v>73.810190000000006</c:v>
                </c:pt>
                <c:pt idx="2603">
                  <c:v>73.791839999999993</c:v>
                </c:pt>
                <c:pt idx="2604">
                  <c:v>73.774240000000006</c:v>
                </c:pt>
                <c:pt idx="2605">
                  <c:v>73.755560000000003</c:v>
                </c:pt>
                <c:pt idx="2606">
                  <c:v>73.737279999999998</c:v>
                </c:pt>
                <c:pt idx="2607">
                  <c:v>73.718310000000002</c:v>
                </c:pt>
                <c:pt idx="2608">
                  <c:v>73.700119999999998</c:v>
                </c:pt>
                <c:pt idx="2609">
                  <c:v>73.682249999999996</c:v>
                </c:pt>
                <c:pt idx="2610">
                  <c:v>73.664429999999996</c:v>
                </c:pt>
                <c:pt idx="2611">
                  <c:v>73.645939999999996</c:v>
                </c:pt>
                <c:pt idx="2612">
                  <c:v>73.627979999999994</c:v>
                </c:pt>
                <c:pt idx="2613">
                  <c:v>73.609859999999998</c:v>
                </c:pt>
                <c:pt idx="2614">
                  <c:v>73.592339999999993</c:v>
                </c:pt>
                <c:pt idx="2615">
                  <c:v>73.573849999999993</c:v>
                </c:pt>
                <c:pt idx="2616">
                  <c:v>73.555930000000004</c:v>
                </c:pt>
                <c:pt idx="2617">
                  <c:v>73.53819</c:v>
                </c:pt>
                <c:pt idx="2618">
                  <c:v>73.519930000000002</c:v>
                </c:pt>
                <c:pt idx="2619">
                  <c:v>73.50188</c:v>
                </c:pt>
                <c:pt idx="2620">
                  <c:v>73.483469999999997</c:v>
                </c:pt>
                <c:pt idx="2621">
                  <c:v>73.464879999999994</c:v>
                </c:pt>
                <c:pt idx="2622">
                  <c:v>73.44614</c:v>
                </c:pt>
                <c:pt idx="2623">
                  <c:v>73.42756</c:v>
                </c:pt>
                <c:pt idx="2624">
                  <c:v>73.409109999999998</c:v>
                </c:pt>
                <c:pt idx="2625">
                  <c:v>73.390889999999999</c:v>
                </c:pt>
                <c:pt idx="2626">
                  <c:v>73.372370000000004</c:v>
                </c:pt>
                <c:pt idx="2627">
                  <c:v>73.354339999999993</c:v>
                </c:pt>
                <c:pt idx="2628">
                  <c:v>73.335549999999998</c:v>
                </c:pt>
                <c:pt idx="2629">
                  <c:v>73.317350000000005</c:v>
                </c:pt>
                <c:pt idx="2630">
                  <c:v>73.299260000000004</c:v>
                </c:pt>
                <c:pt idx="2631">
                  <c:v>73.28134</c:v>
                </c:pt>
                <c:pt idx="2632">
                  <c:v>73.262820000000005</c:v>
                </c:pt>
                <c:pt idx="2633">
                  <c:v>73.245260000000002</c:v>
                </c:pt>
                <c:pt idx="2634">
                  <c:v>73.227369999999993</c:v>
                </c:pt>
                <c:pt idx="2635">
                  <c:v>73.209559999999996</c:v>
                </c:pt>
                <c:pt idx="2636">
                  <c:v>73.191559999999996</c:v>
                </c:pt>
                <c:pt idx="2637">
                  <c:v>73.173680000000004</c:v>
                </c:pt>
                <c:pt idx="2638">
                  <c:v>73.155900000000003</c:v>
                </c:pt>
                <c:pt idx="2639">
                  <c:v>73.137690000000006</c:v>
                </c:pt>
                <c:pt idx="2640">
                  <c:v>73.119969999999995</c:v>
                </c:pt>
                <c:pt idx="2641">
                  <c:v>73.102119999999999</c:v>
                </c:pt>
                <c:pt idx="2642">
                  <c:v>73.083979999999997</c:v>
                </c:pt>
                <c:pt idx="2643">
                  <c:v>73.066339999999997</c:v>
                </c:pt>
                <c:pt idx="2644">
                  <c:v>73.048559999999995</c:v>
                </c:pt>
                <c:pt idx="2645">
                  <c:v>73.03098</c:v>
                </c:pt>
                <c:pt idx="2646">
                  <c:v>73.012439999999998</c:v>
                </c:pt>
                <c:pt idx="2647">
                  <c:v>72.994510000000005</c:v>
                </c:pt>
                <c:pt idx="2648">
                  <c:v>72.976979999999998</c:v>
                </c:pt>
                <c:pt idx="2649">
                  <c:v>72.959680000000006</c:v>
                </c:pt>
                <c:pt idx="2650">
                  <c:v>72.942080000000004</c:v>
                </c:pt>
                <c:pt idx="2651">
                  <c:v>72.924700000000001</c:v>
                </c:pt>
                <c:pt idx="2652">
                  <c:v>72.907179999999997</c:v>
                </c:pt>
                <c:pt idx="2653">
                  <c:v>72.889279999999999</c:v>
                </c:pt>
                <c:pt idx="2654">
                  <c:v>72.871420000000001</c:v>
                </c:pt>
                <c:pt idx="2655">
                  <c:v>72.853570000000005</c:v>
                </c:pt>
                <c:pt idx="2656">
                  <c:v>72.834720000000004</c:v>
                </c:pt>
                <c:pt idx="2657">
                  <c:v>72.816659999999999</c:v>
                </c:pt>
                <c:pt idx="2658">
                  <c:v>72.798640000000006</c:v>
                </c:pt>
                <c:pt idx="2659">
                  <c:v>72.780019999999993</c:v>
                </c:pt>
                <c:pt idx="2660">
                  <c:v>72.761030000000005</c:v>
                </c:pt>
                <c:pt idx="2661">
                  <c:v>72.742840000000001</c:v>
                </c:pt>
                <c:pt idx="2662">
                  <c:v>72.7239</c:v>
                </c:pt>
                <c:pt idx="2663">
                  <c:v>72.705460000000002</c:v>
                </c:pt>
                <c:pt idx="2664">
                  <c:v>72.687010000000001</c:v>
                </c:pt>
                <c:pt idx="2665">
                  <c:v>72.66825</c:v>
                </c:pt>
                <c:pt idx="2666">
                  <c:v>72.649720000000002</c:v>
                </c:pt>
                <c:pt idx="2667">
                  <c:v>72.631029999999996</c:v>
                </c:pt>
                <c:pt idx="2668">
                  <c:v>72.612309999999994</c:v>
                </c:pt>
                <c:pt idx="2669">
                  <c:v>72.594089999999994</c:v>
                </c:pt>
                <c:pt idx="2670">
                  <c:v>72.575689999999994</c:v>
                </c:pt>
                <c:pt idx="2671">
                  <c:v>72.557280000000006</c:v>
                </c:pt>
                <c:pt idx="2672">
                  <c:v>72.538939999999997</c:v>
                </c:pt>
                <c:pt idx="2673">
                  <c:v>72.520799999999994</c:v>
                </c:pt>
                <c:pt idx="2674">
                  <c:v>72.502440000000007</c:v>
                </c:pt>
                <c:pt idx="2675">
                  <c:v>72.484219999999993</c:v>
                </c:pt>
                <c:pt idx="2676">
                  <c:v>72.466440000000006</c:v>
                </c:pt>
                <c:pt idx="2677">
                  <c:v>72.448279999999997</c:v>
                </c:pt>
                <c:pt idx="2678">
                  <c:v>72.429810000000003</c:v>
                </c:pt>
                <c:pt idx="2679">
                  <c:v>72.411420000000007</c:v>
                </c:pt>
                <c:pt idx="2680">
                  <c:v>72.392780000000002</c:v>
                </c:pt>
                <c:pt idx="2681">
                  <c:v>72.374889999999994</c:v>
                </c:pt>
                <c:pt idx="2682">
                  <c:v>72.354690000000005</c:v>
                </c:pt>
                <c:pt idx="2683">
                  <c:v>72.335610000000003</c:v>
                </c:pt>
                <c:pt idx="2684">
                  <c:v>72.316109999999995</c:v>
                </c:pt>
                <c:pt idx="2685">
                  <c:v>72.297370000000001</c:v>
                </c:pt>
                <c:pt idx="2686">
                  <c:v>72.278499999999994</c:v>
                </c:pt>
                <c:pt idx="2687">
                  <c:v>72.258690000000001</c:v>
                </c:pt>
                <c:pt idx="2688">
                  <c:v>72.239739999999998</c:v>
                </c:pt>
                <c:pt idx="2689">
                  <c:v>72.220780000000005</c:v>
                </c:pt>
                <c:pt idx="2690">
                  <c:v>72.201840000000004</c:v>
                </c:pt>
                <c:pt idx="2691">
                  <c:v>72.183710000000005</c:v>
                </c:pt>
                <c:pt idx="2692">
                  <c:v>72.165469999999999</c:v>
                </c:pt>
                <c:pt idx="2693">
                  <c:v>72.147099999999995</c:v>
                </c:pt>
                <c:pt idx="2694">
                  <c:v>72.129450000000006</c:v>
                </c:pt>
                <c:pt idx="2695">
                  <c:v>72.110969999999995</c:v>
                </c:pt>
                <c:pt idx="2696">
                  <c:v>72.092979999999997</c:v>
                </c:pt>
                <c:pt idx="2697">
                  <c:v>72.075220000000002</c:v>
                </c:pt>
                <c:pt idx="2698">
                  <c:v>72.056809999999999</c:v>
                </c:pt>
                <c:pt idx="2699">
                  <c:v>72.039190000000005</c:v>
                </c:pt>
                <c:pt idx="2700">
                  <c:v>72.020359999999997</c:v>
                </c:pt>
                <c:pt idx="2701">
                  <c:v>72.002120000000005</c:v>
                </c:pt>
                <c:pt idx="2702">
                  <c:v>71.983980000000003</c:v>
                </c:pt>
                <c:pt idx="2703">
                  <c:v>71.965239999999994</c:v>
                </c:pt>
                <c:pt idx="2704">
                  <c:v>71.947010000000006</c:v>
                </c:pt>
                <c:pt idx="2705">
                  <c:v>71.928129999999996</c:v>
                </c:pt>
                <c:pt idx="2706">
                  <c:v>71.909570000000002</c:v>
                </c:pt>
                <c:pt idx="2707">
                  <c:v>71.890900000000002</c:v>
                </c:pt>
                <c:pt idx="2708">
                  <c:v>71.872299999999996</c:v>
                </c:pt>
                <c:pt idx="2709">
                  <c:v>71.853899999999996</c:v>
                </c:pt>
                <c:pt idx="2710">
                  <c:v>71.835700000000003</c:v>
                </c:pt>
                <c:pt idx="2711">
                  <c:v>71.817319999999995</c:v>
                </c:pt>
                <c:pt idx="2712">
                  <c:v>71.798789999999997</c:v>
                </c:pt>
                <c:pt idx="2713">
                  <c:v>71.780839999999998</c:v>
                </c:pt>
                <c:pt idx="2714">
                  <c:v>71.762389999999996</c:v>
                </c:pt>
                <c:pt idx="2715">
                  <c:v>71.743660000000006</c:v>
                </c:pt>
                <c:pt idx="2716">
                  <c:v>71.725710000000007</c:v>
                </c:pt>
                <c:pt idx="2717">
                  <c:v>71.707490000000007</c:v>
                </c:pt>
                <c:pt idx="2718">
                  <c:v>71.688940000000002</c:v>
                </c:pt>
                <c:pt idx="2719">
                  <c:v>71.670969999999997</c:v>
                </c:pt>
                <c:pt idx="2720">
                  <c:v>71.652720000000002</c:v>
                </c:pt>
                <c:pt idx="2721">
                  <c:v>71.634289999999993</c:v>
                </c:pt>
                <c:pt idx="2722">
                  <c:v>71.615939999999995</c:v>
                </c:pt>
                <c:pt idx="2723">
                  <c:v>71.597380000000001</c:v>
                </c:pt>
                <c:pt idx="2724">
                  <c:v>71.579340000000002</c:v>
                </c:pt>
                <c:pt idx="2725">
                  <c:v>71.561279999999996</c:v>
                </c:pt>
                <c:pt idx="2726">
                  <c:v>71.542969999999997</c:v>
                </c:pt>
                <c:pt idx="2727">
                  <c:v>71.525279999999995</c:v>
                </c:pt>
                <c:pt idx="2728">
                  <c:v>71.507000000000005</c:v>
                </c:pt>
                <c:pt idx="2729">
                  <c:v>71.489040000000003</c:v>
                </c:pt>
                <c:pt idx="2730">
                  <c:v>71.47139</c:v>
                </c:pt>
                <c:pt idx="2731">
                  <c:v>71.452950000000001</c:v>
                </c:pt>
                <c:pt idx="2732">
                  <c:v>71.435500000000005</c:v>
                </c:pt>
                <c:pt idx="2733">
                  <c:v>71.41816</c:v>
                </c:pt>
                <c:pt idx="2734">
                  <c:v>71.400199999999998</c:v>
                </c:pt>
                <c:pt idx="2735">
                  <c:v>71.382440000000003</c:v>
                </c:pt>
                <c:pt idx="2736">
                  <c:v>71.365480000000005</c:v>
                </c:pt>
                <c:pt idx="2737">
                  <c:v>71.347620000000006</c:v>
                </c:pt>
                <c:pt idx="2738">
                  <c:v>71.330340000000007</c:v>
                </c:pt>
                <c:pt idx="2739">
                  <c:v>71.313289999999995</c:v>
                </c:pt>
                <c:pt idx="2740">
                  <c:v>71.295779999999993</c:v>
                </c:pt>
                <c:pt idx="2741">
                  <c:v>71.278859999999995</c:v>
                </c:pt>
                <c:pt idx="2742">
                  <c:v>71.261619999999994</c:v>
                </c:pt>
                <c:pt idx="2743">
                  <c:v>71.243970000000004</c:v>
                </c:pt>
                <c:pt idx="2744">
                  <c:v>71.226600000000005</c:v>
                </c:pt>
                <c:pt idx="2745">
                  <c:v>71.208100000000002</c:v>
                </c:pt>
                <c:pt idx="2746">
                  <c:v>71.190399999999997</c:v>
                </c:pt>
                <c:pt idx="2747">
                  <c:v>71.172389999999993</c:v>
                </c:pt>
                <c:pt idx="2748">
                  <c:v>71.154259999999994</c:v>
                </c:pt>
                <c:pt idx="2749">
                  <c:v>71.136470000000003</c:v>
                </c:pt>
                <c:pt idx="2750">
                  <c:v>71.118189999999998</c:v>
                </c:pt>
                <c:pt idx="2751">
                  <c:v>71.099890000000002</c:v>
                </c:pt>
                <c:pt idx="2752">
                  <c:v>71.081509999999994</c:v>
                </c:pt>
                <c:pt idx="2753">
                  <c:v>71.063659999999999</c:v>
                </c:pt>
                <c:pt idx="2754">
                  <c:v>71.045199999999994</c:v>
                </c:pt>
                <c:pt idx="2755">
                  <c:v>71.027100000000004</c:v>
                </c:pt>
                <c:pt idx="2756">
                  <c:v>71.00891</c:v>
                </c:pt>
                <c:pt idx="2757">
                  <c:v>70.990799999999993</c:v>
                </c:pt>
                <c:pt idx="2758">
                  <c:v>70.973439999999997</c:v>
                </c:pt>
                <c:pt idx="2759">
                  <c:v>70.955939999999998</c:v>
                </c:pt>
                <c:pt idx="2760">
                  <c:v>70.938029999999998</c:v>
                </c:pt>
                <c:pt idx="2761">
                  <c:v>70.920119999999997</c:v>
                </c:pt>
                <c:pt idx="2762">
                  <c:v>70.902469999999994</c:v>
                </c:pt>
                <c:pt idx="2763">
                  <c:v>70.885199999999998</c:v>
                </c:pt>
                <c:pt idx="2764">
                  <c:v>70.867490000000004</c:v>
                </c:pt>
                <c:pt idx="2765">
                  <c:v>70.850020000000001</c:v>
                </c:pt>
                <c:pt idx="2766">
                  <c:v>70.832800000000006</c:v>
                </c:pt>
                <c:pt idx="2767">
                  <c:v>70.814869999999999</c:v>
                </c:pt>
                <c:pt idx="2768">
                  <c:v>70.797409999999999</c:v>
                </c:pt>
                <c:pt idx="2769">
                  <c:v>70.780150000000006</c:v>
                </c:pt>
                <c:pt idx="2770">
                  <c:v>70.762879999999996</c:v>
                </c:pt>
                <c:pt idx="2771">
                  <c:v>70.744569999999996</c:v>
                </c:pt>
                <c:pt idx="2772">
                  <c:v>70.726529999999997</c:v>
                </c:pt>
                <c:pt idx="2773">
                  <c:v>70.708500000000001</c:v>
                </c:pt>
                <c:pt idx="2774">
                  <c:v>70.690560000000005</c:v>
                </c:pt>
                <c:pt idx="2775">
                  <c:v>70.673000000000002</c:v>
                </c:pt>
                <c:pt idx="2776">
                  <c:v>70.654780000000002</c:v>
                </c:pt>
                <c:pt idx="2777">
                  <c:v>70.637320000000003</c:v>
                </c:pt>
                <c:pt idx="2778">
                  <c:v>70.619439999999997</c:v>
                </c:pt>
                <c:pt idx="2779">
                  <c:v>70.601879999999994</c:v>
                </c:pt>
                <c:pt idx="2780">
                  <c:v>70.584019999999995</c:v>
                </c:pt>
                <c:pt idx="2781">
                  <c:v>70.566220000000001</c:v>
                </c:pt>
                <c:pt idx="2782">
                  <c:v>70.548879999999997</c:v>
                </c:pt>
                <c:pt idx="2783">
                  <c:v>70.531099999999995</c:v>
                </c:pt>
                <c:pt idx="2784">
                  <c:v>70.512969999999996</c:v>
                </c:pt>
                <c:pt idx="2785">
                  <c:v>70.4953</c:v>
                </c:pt>
                <c:pt idx="2786">
                  <c:v>70.477680000000007</c:v>
                </c:pt>
                <c:pt idx="2787">
                  <c:v>70.460030000000003</c:v>
                </c:pt>
                <c:pt idx="2788">
                  <c:v>70.441999999999993</c:v>
                </c:pt>
                <c:pt idx="2789">
                  <c:v>70.424400000000006</c:v>
                </c:pt>
                <c:pt idx="2790">
                  <c:v>70.406959999999998</c:v>
                </c:pt>
                <c:pt idx="2791">
                  <c:v>70.388869999999997</c:v>
                </c:pt>
                <c:pt idx="2792">
                  <c:v>70.371570000000006</c:v>
                </c:pt>
                <c:pt idx="2793">
                  <c:v>70.354190000000003</c:v>
                </c:pt>
                <c:pt idx="2794">
                  <c:v>70.33672</c:v>
                </c:pt>
                <c:pt idx="2795">
                  <c:v>70.319680000000005</c:v>
                </c:pt>
                <c:pt idx="2796">
                  <c:v>70.302239999999998</c:v>
                </c:pt>
                <c:pt idx="2797">
                  <c:v>70.285520000000005</c:v>
                </c:pt>
                <c:pt idx="2798">
                  <c:v>70.268140000000002</c:v>
                </c:pt>
                <c:pt idx="2799">
                  <c:v>70.251249999999999</c:v>
                </c:pt>
                <c:pt idx="2800">
                  <c:v>70.233890000000002</c:v>
                </c:pt>
                <c:pt idx="2801">
                  <c:v>70.215999999999994</c:v>
                </c:pt>
                <c:pt idx="2802">
                  <c:v>70.198679999999996</c:v>
                </c:pt>
                <c:pt idx="2803">
                  <c:v>70.181299999999993</c:v>
                </c:pt>
                <c:pt idx="2804">
                  <c:v>70.163709999999995</c:v>
                </c:pt>
                <c:pt idx="2805">
                  <c:v>70.146129999999999</c:v>
                </c:pt>
                <c:pt idx="2806">
                  <c:v>70.12876</c:v>
                </c:pt>
                <c:pt idx="2807">
                  <c:v>70.111379999999997</c:v>
                </c:pt>
                <c:pt idx="2808">
                  <c:v>70.093800000000002</c:v>
                </c:pt>
                <c:pt idx="2809">
                  <c:v>70.076300000000003</c:v>
                </c:pt>
                <c:pt idx="2810">
                  <c:v>70.059250000000006</c:v>
                </c:pt>
                <c:pt idx="2811">
                  <c:v>70.041799999999995</c:v>
                </c:pt>
                <c:pt idx="2812">
                  <c:v>70.024060000000006</c:v>
                </c:pt>
                <c:pt idx="2813">
                  <c:v>70.006820000000005</c:v>
                </c:pt>
                <c:pt idx="2814">
                  <c:v>69.989540000000005</c:v>
                </c:pt>
                <c:pt idx="2815">
                  <c:v>69.972030000000004</c:v>
                </c:pt>
                <c:pt idx="2816">
                  <c:v>69.954639999999998</c:v>
                </c:pt>
                <c:pt idx="2817">
                  <c:v>69.936710000000005</c:v>
                </c:pt>
                <c:pt idx="2818">
                  <c:v>69.919460000000001</c:v>
                </c:pt>
                <c:pt idx="2819">
                  <c:v>69.901899999999998</c:v>
                </c:pt>
                <c:pt idx="2820">
                  <c:v>69.884190000000004</c:v>
                </c:pt>
                <c:pt idx="2821">
                  <c:v>69.866799999999998</c:v>
                </c:pt>
                <c:pt idx="2822">
                  <c:v>69.849180000000004</c:v>
                </c:pt>
                <c:pt idx="2823">
                  <c:v>69.831760000000003</c:v>
                </c:pt>
                <c:pt idx="2824">
                  <c:v>69.813980000000001</c:v>
                </c:pt>
                <c:pt idx="2825">
                  <c:v>69.796580000000006</c:v>
                </c:pt>
                <c:pt idx="2826">
                  <c:v>69.778739999999999</c:v>
                </c:pt>
                <c:pt idx="2827">
                  <c:v>69.761020000000002</c:v>
                </c:pt>
                <c:pt idx="2828">
                  <c:v>69.744150000000005</c:v>
                </c:pt>
                <c:pt idx="2829">
                  <c:v>69.726500000000001</c:v>
                </c:pt>
                <c:pt idx="2830">
                  <c:v>69.709379999999996</c:v>
                </c:pt>
                <c:pt idx="2831">
                  <c:v>69.691800000000001</c:v>
                </c:pt>
                <c:pt idx="2832">
                  <c:v>69.674599999999998</c:v>
                </c:pt>
                <c:pt idx="2833">
                  <c:v>69.65746</c:v>
                </c:pt>
                <c:pt idx="2834">
                  <c:v>69.640050000000002</c:v>
                </c:pt>
                <c:pt idx="2835">
                  <c:v>69.622290000000007</c:v>
                </c:pt>
                <c:pt idx="2836">
                  <c:v>69.604600000000005</c:v>
                </c:pt>
                <c:pt idx="2837">
                  <c:v>69.587459999999993</c:v>
                </c:pt>
                <c:pt idx="2838">
                  <c:v>69.570049999999995</c:v>
                </c:pt>
                <c:pt idx="2839">
                  <c:v>69.552359999999993</c:v>
                </c:pt>
                <c:pt idx="2840">
                  <c:v>69.534400000000005</c:v>
                </c:pt>
                <c:pt idx="2841">
                  <c:v>69.516499999999994</c:v>
                </c:pt>
                <c:pt idx="2842">
                  <c:v>69.499440000000007</c:v>
                </c:pt>
                <c:pt idx="2843">
                  <c:v>69.481809999999996</c:v>
                </c:pt>
                <c:pt idx="2844">
                  <c:v>69.464150000000004</c:v>
                </c:pt>
                <c:pt idx="2845">
                  <c:v>69.446529999999996</c:v>
                </c:pt>
                <c:pt idx="2846">
                  <c:v>69.429029999999997</c:v>
                </c:pt>
                <c:pt idx="2847">
                  <c:v>69.411339999999996</c:v>
                </c:pt>
                <c:pt idx="2848">
                  <c:v>69.393439999999998</c:v>
                </c:pt>
                <c:pt idx="2849">
                  <c:v>69.375559999999993</c:v>
                </c:pt>
                <c:pt idx="2850">
                  <c:v>69.357950000000002</c:v>
                </c:pt>
                <c:pt idx="2851">
                  <c:v>69.340299999999999</c:v>
                </c:pt>
                <c:pt idx="2852">
                  <c:v>69.322839999999999</c:v>
                </c:pt>
                <c:pt idx="2853">
                  <c:v>69.304990000000004</c:v>
                </c:pt>
                <c:pt idx="2854">
                  <c:v>69.287180000000006</c:v>
                </c:pt>
                <c:pt idx="2855">
                  <c:v>69.269620000000003</c:v>
                </c:pt>
                <c:pt idx="2856">
                  <c:v>69.251710000000003</c:v>
                </c:pt>
                <c:pt idx="2857">
                  <c:v>69.233940000000004</c:v>
                </c:pt>
                <c:pt idx="2858">
                  <c:v>69.215919999999997</c:v>
                </c:pt>
                <c:pt idx="2859">
                  <c:v>69.198059999999998</c:v>
                </c:pt>
                <c:pt idx="2860">
                  <c:v>69.179680000000005</c:v>
                </c:pt>
                <c:pt idx="2861">
                  <c:v>69.161969999999997</c:v>
                </c:pt>
                <c:pt idx="2862">
                  <c:v>69.143940000000001</c:v>
                </c:pt>
                <c:pt idx="2863">
                  <c:v>69.125540000000001</c:v>
                </c:pt>
                <c:pt idx="2864">
                  <c:v>69.107349999999997</c:v>
                </c:pt>
                <c:pt idx="2865">
                  <c:v>69.089470000000006</c:v>
                </c:pt>
                <c:pt idx="2866">
                  <c:v>69.071259999999995</c:v>
                </c:pt>
                <c:pt idx="2867">
                  <c:v>69.053700000000006</c:v>
                </c:pt>
                <c:pt idx="2868">
                  <c:v>69.035349999999994</c:v>
                </c:pt>
                <c:pt idx="2869">
                  <c:v>69.017470000000003</c:v>
                </c:pt>
                <c:pt idx="2870">
                  <c:v>68.999099999999999</c:v>
                </c:pt>
                <c:pt idx="2871">
                  <c:v>68.981480000000005</c:v>
                </c:pt>
                <c:pt idx="2872">
                  <c:v>68.963350000000005</c:v>
                </c:pt>
                <c:pt idx="2873">
                  <c:v>68.945499999999996</c:v>
                </c:pt>
                <c:pt idx="2874">
                  <c:v>68.927120000000002</c:v>
                </c:pt>
                <c:pt idx="2875">
                  <c:v>68.908900000000003</c:v>
                </c:pt>
                <c:pt idx="2876">
                  <c:v>68.890630000000002</c:v>
                </c:pt>
                <c:pt idx="2877">
                  <c:v>68.872929999999997</c:v>
                </c:pt>
                <c:pt idx="2878">
                  <c:v>68.854849999999999</c:v>
                </c:pt>
                <c:pt idx="2879">
                  <c:v>68.836240000000004</c:v>
                </c:pt>
                <c:pt idx="2880">
                  <c:v>68.817959999999999</c:v>
                </c:pt>
                <c:pt idx="2881">
                  <c:v>68.799800000000005</c:v>
                </c:pt>
                <c:pt idx="2882">
                  <c:v>68.781800000000004</c:v>
                </c:pt>
                <c:pt idx="2883">
                  <c:v>68.763260000000002</c:v>
                </c:pt>
                <c:pt idx="2884">
                  <c:v>68.745660000000001</c:v>
                </c:pt>
                <c:pt idx="2885">
                  <c:v>68.727249999999998</c:v>
                </c:pt>
                <c:pt idx="2886">
                  <c:v>68.708839999999995</c:v>
                </c:pt>
                <c:pt idx="2887">
                  <c:v>68.690740000000005</c:v>
                </c:pt>
                <c:pt idx="2888">
                  <c:v>68.672389999999993</c:v>
                </c:pt>
                <c:pt idx="2889">
                  <c:v>68.654259999999994</c:v>
                </c:pt>
                <c:pt idx="2890">
                  <c:v>68.635990000000007</c:v>
                </c:pt>
                <c:pt idx="2891">
                  <c:v>68.617620000000002</c:v>
                </c:pt>
                <c:pt idx="2892">
                  <c:v>68.599260000000001</c:v>
                </c:pt>
                <c:pt idx="2893">
                  <c:v>68.580699999999993</c:v>
                </c:pt>
                <c:pt idx="2894">
                  <c:v>68.562259999999995</c:v>
                </c:pt>
                <c:pt idx="2895">
                  <c:v>68.543840000000003</c:v>
                </c:pt>
                <c:pt idx="2896">
                  <c:v>68.525019999999998</c:v>
                </c:pt>
                <c:pt idx="2897">
                  <c:v>68.50712</c:v>
                </c:pt>
                <c:pt idx="2898">
                  <c:v>68.489050000000006</c:v>
                </c:pt>
                <c:pt idx="2899">
                  <c:v>68.470780000000005</c:v>
                </c:pt>
                <c:pt idx="2900">
                  <c:v>68.453059999999994</c:v>
                </c:pt>
                <c:pt idx="2901">
                  <c:v>68.435050000000004</c:v>
                </c:pt>
                <c:pt idx="2902">
                  <c:v>68.417190000000005</c:v>
                </c:pt>
                <c:pt idx="2903">
                  <c:v>68.39922</c:v>
                </c:pt>
                <c:pt idx="2904">
                  <c:v>68.381510000000006</c:v>
                </c:pt>
                <c:pt idx="2905">
                  <c:v>68.363470000000007</c:v>
                </c:pt>
                <c:pt idx="2906">
                  <c:v>68.345299999999995</c:v>
                </c:pt>
                <c:pt idx="2907">
                  <c:v>68.327200000000005</c:v>
                </c:pt>
                <c:pt idx="2908">
                  <c:v>68.309309999999996</c:v>
                </c:pt>
                <c:pt idx="2909">
                  <c:v>68.291780000000003</c:v>
                </c:pt>
                <c:pt idx="2910">
                  <c:v>68.273430000000005</c:v>
                </c:pt>
                <c:pt idx="2911">
                  <c:v>68.255189999999999</c:v>
                </c:pt>
                <c:pt idx="2912">
                  <c:v>68.236440000000002</c:v>
                </c:pt>
                <c:pt idx="2913">
                  <c:v>68.21808</c:v>
                </c:pt>
                <c:pt idx="2914">
                  <c:v>68.2</c:v>
                </c:pt>
                <c:pt idx="2915">
                  <c:v>68.181470000000004</c:v>
                </c:pt>
                <c:pt idx="2916">
                  <c:v>68.162719999999993</c:v>
                </c:pt>
                <c:pt idx="2917">
                  <c:v>68.144530000000003</c:v>
                </c:pt>
                <c:pt idx="2918">
                  <c:v>68.125969999999995</c:v>
                </c:pt>
                <c:pt idx="2919">
                  <c:v>68.107500000000002</c:v>
                </c:pt>
                <c:pt idx="2920">
                  <c:v>68.088999999999999</c:v>
                </c:pt>
                <c:pt idx="2921">
                  <c:v>68.069749999999999</c:v>
                </c:pt>
                <c:pt idx="2922">
                  <c:v>68.051180000000002</c:v>
                </c:pt>
                <c:pt idx="2923">
                  <c:v>68.032719999999998</c:v>
                </c:pt>
                <c:pt idx="2924">
                  <c:v>68.013679999999994</c:v>
                </c:pt>
                <c:pt idx="2925">
                  <c:v>67.995450000000005</c:v>
                </c:pt>
                <c:pt idx="2926">
                  <c:v>67.976699999999994</c:v>
                </c:pt>
                <c:pt idx="2927">
                  <c:v>67.958250000000007</c:v>
                </c:pt>
                <c:pt idx="2928">
                  <c:v>67.939149999999998</c:v>
                </c:pt>
                <c:pt idx="2929">
                  <c:v>67.92089</c:v>
                </c:pt>
                <c:pt idx="2930">
                  <c:v>67.90258</c:v>
                </c:pt>
                <c:pt idx="2931">
                  <c:v>67.884110000000007</c:v>
                </c:pt>
                <c:pt idx="2932">
                  <c:v>67.865300000000005</c:v>
                </c:pt>
                <c:pt idx="2933">
                  <c:v>67.847030000000004</c:v>
                </c:pt>
                <c:pt idx="2934">
                  <c:v>67.828519999999997</c:v>
                </c:pt>
                <c:pt idx="2935">
                  <c:v>67.809899999999999</c:v>
                </c:pt>
                <c:pt idx="2936">
                  <c:v>67.791510000000002</c:v>
                </c:pt>
                <c:pt idx="2937">
                  <c:v>67.772989999999993</c:v>
                </c:pt>
                <c:pt idx="2938">
                  <c:v>67.754620000000003</c:v>
                </c:pt>
                <c:pt idx="2939">
                  <c:v>67.736599999999996</c:v>
                </c:pt>
                <c:pt idx="2940">
                  <c:v>67.718100000000007</c:v>
                </c:pt>
                <c:pt idx="2941">
                  <c:v>67.700159999999997</c:v>
                </c:pt>
                <c:pt idx="2942">
                  <c:v>67.681449999999998</c:v>
                </c:pt>
                <c:pt idx="2943">
                  <c:v>67.663439999999994</c:v>
                </c:pt>
                <c:pt idx="2944">
                  <c:v>67.644909999999996</c:v>
                </c:pt>
                <c:pt idx="2945">
                  <c:v>67.626710000000003</c:v>
                </c:pt>
                <c:pt idx="2946">
                  <c:v>67.608549999999994</c:v>
                </c:pt>
                <c:pt idx="2947">
                  <c:v>67.590220000000002</c:v>
                </c:pt>
                <c:pt idx="2948">
                  <c:v>67.571749999999994</c:v>
                </c:pt>
                <c:pt idx="2949">
                  <c:v>67.553049999999999</c:v>
                </c:pt>
                <c:pt idx="2950">
                  <c:v>67.534210000000002</c:v>
                </c:pt>
                <c:pt idx="2951">
                  <c:v>67.515810000000002</c:v>
                </c:pt>
                <c:pt idx="2952">
                  <c:v>67.497609999999995</c:v>
                </c:pt>
                <c:pt idx="2953">
                  <c:v>67.478759999999994</c:v>
                </c:pt>
                <c:pt idx="2954">
                  <c:v>67.460179999999994</c:v>
                </c:pt>
                <c:pt idx="2955">
                  <c:v>67.441599999999994</c:v>
                </c:pt>
                <c:pt idx="2956">
                  <c:v>67.423109999999994</c:v>
                </c:pt>
                <c:pt idx="2957">
                  <c:v>67.404179999999997</c:v>
                </c:pt>
                <c:pt idx="2958">
                  <c:v>67.385499999999993</c:v>
                </c:pt>
                <c:pt idx="2959">
                  <c:v>67.366799999999998</c:v>
                </c:pt>
                <c:pt idx="2960">
                  <c:v>67.347560000000001</c:v>
                </c:pt>
                <c:pt idx="2961">
                  <c:v>67.328379999999996</c:v>
                </c:pt>
                <c:pt idx="2962">
                  <c:v>67.309659999999994</c:v>
                </c:pt>
                <c:pt idx="2963">
                  <c:v>67.290360000000007</c:v>
                </c:pt>
                <c:pt idx="2964">
                  <c:v>67.270899999999997</c:v>
                </c:pt>
                <c:pt idx="2965">
                  <c:v>67.252070000000003</c:v>
                </c:pt>
                <c:pt idx="2966">
                  <c:v>67.232860000000002</c:v>
                </c:pt>
                <c:pt idx="2967">
                  <c:v>67.214359999999999</c:v>
                </c:pt>
                <c:pt idx="2968">
                  <c:v>67.195440000000005</c:v>
                </c:pt>
                <c:pt idx="2969">
                  <c:v>67.177000000000007</c:v>
                </c:pt>
                <c:pt idx="2970">
                  <c:v>67.158500000000004</c:v>
                </c:pt>
                <c:pt idx="2971">
                  <c:v>67.139560000000003</c:v>
                </c:pt>
                <c:pt idx="2972">
                  <c:v>67.121309999999994</c:v>
                </c:pt>
                <c:pt idx="2973">
                  <c:v>67.102320000000006</c:v>
                </c:pt>
                <c:pt idx="2974">
                  <c:v>67.083550000000002</c:v>
                </c:pt>
                <c:pt idx="2975">
                  <c:v>67.065119999999993</c:v>
                </c:pt>
                <c:pt idx="2976">
                  <c:v>67.046239999999997</c:v>
                </c:pt>
                <c:pt idx="2977">
                  <c:v>67.027410000000003</c:v>
                </c:pt>
                <c:pt idx="2978">
                  <c:v>67.00806</c:v>
                </c:pt>
                <c:pt idx="2979">
                  <c:v>66.989199999999997</c:v>
                </c:pt>
                <c:pt idx="2980">
                  <c:v>66.969620000000006</c:v>
                </c:pt>
                <c:pt idx="2981">
                  <c:v>66.950550000000007</c:v>
                </c:pt>
                <c:pt idx="2982">
                  <c:v>66.931749999999994</c:v>
                </c:pt>
                <c:pt idx="2983">
                  <c:v>66.911940000000001</c:v>
                </c:pt>
                <c:pt idx="2984">
                  <c:v>66.892510000000001</c:v>
                </c:pt>
                <c:pt idx="2985">
                  <c:v>66.872799999999998</c:v>
                </c:pt>
                <c:pt idx="2986">
                  <c:v>66.853369999999998</c:v>
                </c:pt>
                <c:pt idx="2987">
                  <c:v>66.833939999999998</c:v>
                </c:pt>
                <c:pt idx="2988">
                  <c:v>66.814430000000002</c:v>
                </c:pt>
                <c:pt idx="2989">
                  <c:v>66.794610000000006</c:v>
                </c:pt>
                <c:pt idx="2990">
                  <c:v>66.775180000000006</c:v>
                </c:pt>
                <c:pt idx="2991">
                  <c:v>66.755759999999995</c:v>
                </c:pt>
                <c:pt idx="2992">
                  <c:v>66.736320000000006</c:v>
                </c:pt>
                <c:pt idx="2993">
                  <c:v>66.71705</c:v>
                </c:pt>
                <c:pt idx="2994">
                  <c:v>66.697180000000003</c:v>
                </c:pt>
                <c:pt idx="2995">
                  <c:v>66.677700000000002</c:v>
                </c:pt>
                <c:pt idx="2996">
                  <c:v>66.658879999999996</c:v>
                </c:pt>
                <c:pt idx="2997">
                  <c:v>66.63946</c:v>
                </c:pt>
                <c:pt idx="2998">
                  <c:v>66.620490000000004</c:v>
                </c:pt>
                <c:pt idx="2999">
                  <c:v>66.601780000000005</c:v>
                </c:pt>
                <c:pt idx="3000">
                  <c:v>66.582999999999998</c:v>
                </c:pt>
                <c:pt idx="3001">
                  <c:v>66.56335</c:v>
                </c:pt>
                <c:pt idx="3002">
                  <c:v>66.544499999999999</c:v>
                </c:pt>
                <c:pt idx="3003">
                  <c:v>66.525120000000001</c:v>
                </c:pt>
                <c:pt idx="3004">
                  <c:v>66.506100000000004</c:v>
                </c:pt>
                <c:pt idx="3005">
                  <c:v>66.486739999999998</c:v>
                </c:pt>
                <c:pt idx="3006">
                  <c:v>66.466579999999993</c:v>
                </c:pt>
                <c:pt idx="3007">
                  <c:v>66.447800000000001</c:v>
                </c:pt>
                <c:pt idx="3008">
                  <c:v>66.428219999999996</c:v>
                </c:pt>
                <c:pt idx="3009">
                  <c:v>66.408450000000002</c:v>
                </c:pt>
                <c:pt idx="3010">
                  <c:v>66.388760000000005</c:v>
                </c:pt>
                <c:pt idx="3011">
                  <c:v>66.368780000000001</c:v>
                </c:pt>
                <c:pt idx="3012">
                  <c:v>66.349260000000001</c:v>
                </c:pt>
                <c:pt idx="3013">
                  <c:v>66.33005</c:v>
                </c:pt>
                <c:pt idx="3014">
                  <c:v>66.31044</c:v>
                </c:pt>
                <c:pt idx="3015">
                  <c:v>66.290840000000003</c:v>
                </c:pt>
                <c:pt idx="3016">
                  <c:v>66.271439999999998</c:v>
                </c:pt>
                <c:pt idx="3017">
                  <c:v>66.251000000000005</c:v>
                </c:pt>
                <c:pt idx="3018">
                  <c:v>66.231539999999995</c:v>
                </c:pt>
                <c:pt idx="3019">
                  <c:v>66.211550000000003</c:v>
                </c:pt>
                <c:pt idx="3020">
                  <c:v>66.191680000000005</c:v>
                </c:pt>
                <c:pt idx="3021">
                  <c:v>66.171319999999994</c:v>
                </c:pt>
                <c:pt idx="3022">
                  <c:v>66.151660000000007</c:v>
                </c:pt>
                <c:pt idx="3023">
                  <c:v>66.13194</c:v>
                </c:pt>
                <c:pt idx="3024">
                  <c:v>66.111959999999996</c:v>
                </c:pt>
                <c:pt idx="3025">
                  <c:v>66.091660000000005</c:v>
                </c:pt>
                <c:pt idx="3026">
                  <c:v>66.071839999999995</c:v>
                </c:pt>
                <c:pt idx="3027">
                  <c:v>66.0518</c:v>
                </c:pt>
                <c:pt idx="3028">
                  <c:v>66.031760000000006</c:v>
                </c:pt>
                <c:pt idx="3029">
                  <c:v>66.011369999999999</c:v>
                </c:pt>
                <c:pt idx="3030">
                  <c:v>65.991259999999997</c:v>
                </c:pt>
                <c:pt idx="3031">
                  <c:v>65.971500000000006</c:v>
                </c:pt>
                <c:pt idx="3032">
                  <c:v>65.951840000000004</c:v>
                </c:pt>
                <c:pt idx="3033">
                  <c:v>65.93168</c:v>
                </c:pt>
                <c:pt idx="3034">
                  <c:v>65.911860000000004</c:v>
                </c:pt>
                <c:pt idx="3035">
                  <c:v>65.891480000000001</c:v>
                </c:pt>
                <c:pt idx="3036">
                  <c:v>65.872500000000002</c:v>
                </c:pt>
                <c:pt idx="3037">
                  <c:v>65.852180000000004</c:v>
                </c:pt>
                <c:pt idx="3038">
                  <c:v>65.832549999999998</c:v>
                </c:pt>
                <c:pt idx="3039">
                  <c:v>65.8125</c:v>
                </c:pt>
                <c:pt idx="3040">
                  <c:v>65.792569999999998</c:v>
                </c:pt>
                <c:pt idx="3041">
                  <c:v>65.773390000000006</c:v>
                </c:pt>
                <c:pt idx="3042">
                  <c:v>65.754000000000005</c:v>
                </c:pt>
                <c:pt idx="3043">
                  <c:v>65.734489999999994</c:v>
                </c:pt>
                <c:pt idx="3044">
                  <c:v>65.715450000000004</c:v>
                </c:pt>
                <c:pt idx="3045">
                  <c:v>65.696110000000004</c:v>
                </c:pt>
                <c:pt idx="3046">
                  <c:v>65.676500000000004</c:v>
                </c:pt>
                <c:pt idx="3047">
                  <c:v>65.657300000000006</c:v>
                </c:pt>
                <c:pt idx="3048">
                  <c:v>65.638120000000001</c:v>
                </c:pt>
                <c:pt idx="3049">
                  <c:v>65.618700000000004</c:v>
                </c:pt>
                <c:pt idx="3050">
                  <c:v>65.600350000000006</c:v>
                </c:pt>
                <c:pt idx="3051">
                  <c:v>65.58005</c:v>
                </c:pt>
                <c:pt idx="3052">
                  <c:v>65.561580000000006</c:v>
                </c:pt>
                <c:pt idx="3053">
                  <c:v>65.542280000000005</c:v>
                </c:pt>
                <c:pt idx="3054">
                  <c:v>65.522599999999997</c:v>
                </c:pt>
                <c:pt idx="3055">
                  <c:v>65.50206</c:v>
                </c:pt>
                <c:pt idx="3056">
                  <c:v>65.4833</c:v>
                </c:pt>
                <c:pt idx="3057">
                  <c:v>65.463920000000002</c:v>
                </c:pt>
                <c:pt idx="3058">
                  <c:v>65.444479999999999</c:v>
                </c:pt>
                <c:pt idx="3059">
                  <c:v>65.424160000000001</c:v>
                </c:pt>
                <c:pt idx="3060">
                  <c:v>65.404499999999999</c:v>
                </c:pt>
                <c:pt idx="3061">
                  <c:v>65.384370000000004</c:v>
                </c:pt>
                <c:pt idx="3062">
                  <c:v>65.364400000000003</c:v>
                </c:pt>
                <c:pt idx="3063">
                  <c:v>65.344679999999997</c:v>
                </c:pt>
                <c:pt idx="3064">
                  <c:v>65.325320000000005</c:v>
                </c:pt>
                <c:pt idx="3065">
                  <c:v>65.305040000000005</c:v>
                </c:pt>
                <c:pt idx="3066">
                  <c:v>65.284819999999996</c:v>
                </c:pt>
                <c:pt idx="3067">
                  <c:v>65.264380000000003</c:v>
                </c:pt>
                <c:pt idx="3068">
                  <c:v>65.244969999999995</c:v>
                </c:pt>
                <c:pt idx="3069">
                  <c:v>65.224720000000005</c:v>
                </c:pt>
                <c:pt idx="3070">
                  <c:v>65.204989999999995</c:v>
                </c:pt>
                <c:pt idx="3071">
                  <c:v>65.185000000000002</c:v>
                </c:pt>
                <c:pt idx="3072">
                  <c:v>65.16404</c:v>
                </c:pt>
                <c:pt idx="3073">
                  <c:v>65.144069999999999</c:v>
                </c:pt>
                <c:pt idx="3074">
                  <c:v>65.123549999999994</c:v>
                </c:pt>
                <c:pt idx="3075">
                  <c:v>65.103120000000004</c:v>
                </c:pt>
                <c:pt idx="3076">
                  <c:v>65.082970000000003</c:v>
                </c:pt>
                <c:pt idx="3077">
                  <c:v>65.062780000000004</c:v>
                </c:pt>
                <c:pt idx="3078">
                  <c:v>65.042140000000003</c:v>
                </c:pt>
                <c:pt idx="3079">
                  <c:v>65.021720000000002</c:v>
                </c:pt>
                <c:pt idx="3080">
                  <c:v>65.001570000000001</c:v>
                </c:pt>
                <c:pt idx="3081">
                  <c:v>64.980760000000004</c:v>
                </c:pt>
                <c:pt idx="3082">
                  <c:v>64.960560000000001</c:v>
                </c:pt>
                <c:pt idx="3083">
                  <c:v>64.939760000000007</c:v>
                </c:pt>
                <c:pt idx="3084">
                  <c:v>64.919309999999996</c:v>
                </c:pt>
                <c:pt idx="3085">
                  <c:v>64.898780000000002</c:v>
                </c:pt>
                <c:pt idx="3086">
                  <c:v>64.877989999999997</c:v>
                </c:pt>
                <c:pt idx="3087">
                  <c:v>64.857839999999996</c:v>
                </c:pt>
                <c:pt idx="3088">
                  <c:v>64.837299999999999</c:v>
                </c:pt>
                <c:pt idx="3089">
                  <c:v>64.816079999999999</c:v>
                </c:pt>
                <c:pt idx="3090">
                  <c:v>64.795580000000001</c:v>
                </c:pt>
                <c:pt idx="3091">
                  <c:v>64.774799999999999</c:v>
                </c:pt>
                <c:pt idx="3092">
                  <c:v>64.753609999999995</c:v>
                </c:pt>
                <c:pt idx="3093">
                  <c:v>64.73272</c:v>
                </c:pt>
                <c:pt idx="3094">
                  <c:v>64.711780000000005</c:v>
                </c:pt>
                <c:pt idx="3095">
                  <c:v>64.690489999999997</c:v>
                </c:pt>
                <c:pt idx="3096">
                  <c:v>64.668779999999998</c:v>
                </c:pt>
                <c:pt idx="3097">
                  <c:v>64.64761</c:v>
                </c:pt>
                <c:pt idx="3098">
                  <c:v>64.626499999999993</c:v>
                </c:pt>
                <c:pt idx="3099">
                  <c:v>64.60472</c:v>
                </c:pt>
                <c:pt idx="3100">
                  <c:v>64.582999999999998</c:v>
                </c:pt>
                <c:pt idx="3101">
                  <c:v>64.561109999999999</c:v>
                </c:pt>
                <c:pt idx="3102">
                  <c:v>64.539299999999997</c:v>
                </c:pt>
                <c:pt idx="3103">
                  <c:v>64.517089999999996</c:v>
                </c:pt>
                <c:pt idx="3104">
                  <c:v>64.495019999999997</c:v>
                </c:pt>
                <c:pt idx="3105">
                  <c:v>64.473410000000001</c:v>
                </c:pt>
                <c:pt idx="3106">
                  <c:v>64.451599999999999</c:v>
                </c:pt>
                <c:pt idx="3107">
                  <c:v>64.42998</c:v>
                </c:pt>
                <c:pt idx="3108">
                  <c:v>64.408389999999997</c:v>
                </c:pt>
                <c:pt idx="3109">
                  <c:v>64.386939999999996</c:v>
                </c:pt>
                <c:pt idx="3110">
                  <c:v>64.365039999999993</c:v>
                </c:pt>
                <c:pt idx="3111">
                  <c:v>64.343649999999997</c:v>
                </c:pt>
                <c:pt idx="3112">
                  <c:v>64.322100000000006</c:v>
                </c:pt>
                <c:pt idx="3113">
                  <c:v>64.301119999999997</c:v>
                </c:pt>
                <c:pt idx="3114">
                  <c:v>64.279589999999999</c:v>
                </c:pt>
                <c:pt idx="3115">
                  <c:v>64.257760000000005</c:v>
                </c:pt>
                <c:pt idx="3116">
                  <c:v>64.236750000000001</c:v>
                </c:pt>
                <c:pt idx="3117">
                  <c:v>64.215620000000001</c:v>
                </c:pt>
                <c:pt idx="3118">
                  <c:v>64.194730000000007</c:v>
                </c:pt>
                <c:pt idx="3119">
                  <c:v>64.173280000000005</c:v>
                </c:pt>
                <c:pt idx="3120">
                  <c:v>64.152010000000004</c:v>
                </c:pt>
                <c:pt idx="3121">
                  <c:v>64.130279999999999</c:v>
                </c:pt>
                <c:pt idx="3122">
                  <c:v>64.109059999999999</c:v>
                </c:pt>
                <c:pt idx="3123">
                  <c:v>64.087069999999997</c:v>
                </c:pt>
                <c:pt idx="3124">
                  <c:v>64.065430000000006</c:v>
                </c:pt>
                <c:pt idx="3125">
                  <c:v>64.043509999999998</c:v>
                </c:pt>
                <c:pt idx="3126">
                  <c:v>64.021699999999996</c:v>
                </c:pt>
                <c:pt idx="3127">
                  <c:v>63.999400000000001</c:v>
                </c:pt>
                <c:pt idx="3128">
                  <c:v>63.978079999999999</c:v>
                </c:pt>
                <c:pt idx="3129">
                  <c:v>63.95581</c:v>
                </c:pt>
                <c:pt idx="3130">
                  <c:v>63.933149999999998</c:v>
                </c:pt>
                <c:pt idx="3131">
                  <c:v>63.910620000000002</c:v>
                </c:pt>
                <c:pt idx="3132">
                  <c:v>63.887979999999999</c:v>
                </c:pt>
                <c:pt idx="3133">
                  <c:v>63.866439999999997</c:v>
                </c:pt>
                <c:pt idx="3134">
                  <c:v>63.843649999999997</c:v>
                </c:pt>
                <c:pt idx="3135">
                  <c:v>63.82152</c:v>
                </c:pt>
                <c:pt idx="3136">
                  <c:v>63.799219999999998</c:v>
                </c:pt>
                <c:pt idx="3137">
                  <c:v>63.777119999999996</c:v>
                </c:pt>
                <c:pt idx="3138">
                  <c:v>63.75506</c:v>
                </c:pt>
                <c:pt idx="3139">
                  <c:v>63.733139999999999</c:v>
                </c:pt>
                <c:pt idx="3140">
                  <c:v>63.711039999999997</c:v>
                </c:pt>
                <c:pt idx="3141">
                  <c:v>63.689140000000002</c:v>
                </c:pt>
                <c:pt idx="3142">
                  <c:v>63.667189999999998</c:v>
                </c:pt>
                <c:pt idx="3143">
                  <c:v>63.645429999999998</c:v>
                </c:pt>
                <c:pt idx="3144">
                  <c:v>63.622920000000001</c:v>
                </c:pt>
                <c:pt idx="3145">
                  <c:v>63.601280000000003</c:v>
                </c:pt>
                <c:pt idx="3146">
                  <c:v>63.57976</c:v>
                </c:pt>
                <c:pt idx="3147">
                  <c:v>63.55791</c:v>
                </c:pt>
                <c:pt idx="3148">
                  <c:v>63.53613</c:v>
                </c:pt>
                <c:pt idx="3149">
                  <c:v>63.513680000000001</c:v>
                </c:pt>
                <c:pt idx="3150">
                  <c:v>63.491599999999998</c:v>
                </c:pt>
                <c:pt idx="3151">
                  <c:v>63.469610000000003</c:v>
                </c:pt>
                <c:pt idx="3152">
                  <c:v>63.447839999999999</c:v>
                </c:pt>
                <c:pt idx="3153">
                  <c:v>63.42586</c:v>
                </c:pt>
                <c:pt idx="3154">
                  <c:v>63.403219999999997</c:v>
                </c:pt>
                <c:pt idx="3155">
                  <c:v>63.381959999999999</c:v>
                </c:pt>
                <c:pt idx="3156">
                  <c:v>63.36</c:v>
                </c:pt>
                <c:pt idx="3157">
                  <c:v>63.338079999999998</c:v>
                </c:pt>
                <c:pt idx="3158">
                  <c:v>63.31644</c:v>
                </c:pt>
                <c:pt idx="3159">
                  <c:v>63.294060000000002</c:v>
                </c:pt>
                <c:pt idx="3160">
                  <c:v>63.271799999999999</c:v>
                </c:pt>
                <c:pt idx="3161">
                  <c:v>63.250019999999999</c:v>
                </c:pt>
                <c:pt idx="3162">
                  <c:v>63.228200000000001</c:v>
                </c:pt>
                <c:pt idx="3163">
                  <c:v>63.206240000000001</c:v>
                </c:pt>
                <c:pt idx="3164">
                  <c:v>63.184609999999999</c:v>
                </c:pt>
                <c:pt idx="3165">
                  <c:v>63.16236</c:v>
                </c:pt>
                <c:pt idx="3166">
                  <c:v>63.140720000000002</c:v>
                </c:pt>
                <c:pt idx="3167">
                  <c:v>63.118160000000003</c:v>
                </c:pt>
                <c:pt idx="3168">
                  <c:v>63.096170000000001</c:v>
                </c:pt>
                <c:pt idx="3169">
                  <c:v>63.073700000000002</c:v>
                </c:pt>
                <c:pt idx="3170">
                  <c:v>63.051870000000001</c:v>
                </c:pt>
                <c:pt idx="3171">
                  <c:v>63.029730000000001</c:v>
                </c:pt>
                <c:pt idx="3172">
                  <c:v>63.006880000000002</c:v>
                </c:pt>
                <c:pt idx="3173">
                  <c:v>62.985219999999998</c:v>
                </c:pt>
                <c:pt idx="3174">
                  <c:v>62.962620000000001</c:v>
                </c:pt>
                <c:pt idx="3175">
                  <c:v>62.940469999999998</c:v>
                </c:pt>
                <c:pt idx="3176">
                  <c:v>62.917589999999997</c:v>
                </c:pt>
                <c:pt idx="3177">
                  <c:v>62.894390000000001</c:v>
                </c:pt>
                <c:pt idx="3178">
                  <c:v>62.871580000000002</c:v>
                </c:pt>
                <c:pt idx="3179">
                  <c:v>62.848320000000001</c:v>
                </c:pt>
                <c:pt idx="3180">
                  <c:v>62.82593</c:v>
                </c:pt>
                <c:pt idx="3181">
                  <c:v>62.802599999999998</c:v>
                </c:pt>
                <c:pt idx="3182">
                  <c:v>62.779879999999999</c:v>
                </c:pt>
                <c:pt idx="3183">
                  <c:v>62.757109999999997</c:v>
                </c:pt>
                <c:pt idx="3184">
                  <c:v>62.735100000000003</c:v>
                </c:pt>
                <c:pt idx="3185">
                  <c:v>62.711840000000002</c:v>
                </c:pt>
                <c:pt idx="3186">
                  <c:v>62.688580000000002</c:v>
                </c:pt>
                <c:pt idx="3187">
                  <c:v>62.666409999999999</c:v>
                </c:pt>
                <c:pt idx="3188">
                  <c:v>62.643590000000003</c:v>
                </c:pt>
                <c:pt idx="3189">
                  <c:v>62.62097</c:v>
                </c:pt>
                <c:pt idx="3190">
                  <c:v>62.598379999999999</c:v>
                </c:pt>
                <c:pt idx="3191">
                  <c:v>62.576180000000001</c:v>
                </c:pt>
                <c:pt idx="3192">
                  <c:v>62.553159999999998</c:v>
                </c:pt>
                <c:pt idx="3193">
                  <c:v>62.531370000000003</c:v>
                </c:pt>
                <c:pt idx="3194">
                  <c:v>62.508139999999997</c:v>
                </c:pt>
                <c:pt idx="3195">
                  <c:v>62.485259999999997</c:v>
                </c:pt>
                <c:pt idx="3196">
                  <c:v>62.462209999999999</c:v>
                </c:pt>
                <c:pt idx="3197">
                  <c:v>62.44014</c:v>
                </c:pt>
                <c:pt idx="3198">
                  <c:v>62.416789999999999</c:v>
                </c:pt>
                <c:pt idx="3199">
                  <c:v>62.394849999999998</c:v>
                </c:pt>
                <c:pt idx="3200">
                  <c:v>62.372010000000003</c:v>
                </c:pt>
                <c:pt idx="3201">
                  <c:v>62.349499999999999</c:v>
                </c:pt>
                <c:pt idx="3202">
                  <c:v>62.326979999999999</c:v>
                </c:pt>
                <c:pt idx="3203">
                  <c:v>62.30415</c:v>
                </c:pt>
                <c:pt idx="3204">
                  <c:v>62.281030000000001</c:v>
                </c:pt>
                <c:pt idx="3205">
                  <c:v>62.258339999999997</c:v>
                </c:pt>
                <c:pt idx="3206">
                  <c:v>62.235550000000003</c:v>
                </c:pt>
                <c:pt idx="3207">
                  <c:v>62.213290000000001</c:v>
                </c:pt>
                <c:pt idx="3208">
                  <c:v>62.189979999999998</c:v>
                </c:pt>
                <c:pt idx="3209">
                  <c:v>62.166890000000002</c:v>
                </c:pt>
                <c:pt idx="3210">
                  <c:v>62.143380000000001</c:v>
                </c:pt>
                <c:pt idx="3211">
                  <c:v>62.119489999999999</c:v>
                </c:pt>
                <c:pt idx="3212">
                  <c:v>62.096879999999999</c:v>
                </c:pt>
                <c:pt idx="3213">
                  <c:v>62.074019999999997</c:v>
                </c:pt>
                <c:pt idx="3214">
                  <c:v>62.05059</c:v>
                </c:pt>
                <c:pt idx="3215">
                  <c:v>62.027250000000002</c:v>
                </c:pt>
                <c:pt idx="3216">
                  <c:v>62.004449999999999</c:v>
                </c:pt>
                <c:pt idx="3217">
                  <c:v>61.981000000000002</c:v>
                </c:pt>
                <c:pt idx="3218">
                  <c:v>61.958060000000003</c:v>
                </c:pt>
                <c:pt idx="3219">
                  <c:v>61.934399999999997</c:v>
                </c:pt>
                <c:pt idx="3220">
                  <c:v>61.911490000000001</c:v>
                </c:pt>
                <c:pt idx="3221">
                  <c:v>61.8887</c:v>
                </c:pt>
                <c:pt idx="3222">
                  <c:v>61.865290000000002</c:v>
                </c:pt>
                <c:pt idx="3223">
                  <c:v>61.842359999999999</c:v>
                </c:pt>
                <c:pt idx="3224">
                  <c:v>61.819719999999997</c:v>
                </c:pt>
                <c:pt idx="3225">
                  <c:v>61.796750000000003</c:v>
                </c:pt>
                <c:pt idx="3226">
                  <c:v>61.774099999999997</c:v>
                </c:pt>
                <c:pt idx="3227">
                  <c:v>61.752119999999998</c:v>
                </c:pt>
                <c:pt idx="3228">
                  <c:v>61.729860000000002</c:v>
                </c:pt>
                <c:pt idx="3229">
                  <c:v>61.707389999999997</c:v>
                </c:pt>
                <c:pt idx="3230">
                  <c:v>61.68526</c:v>
                </c:pt>
                <c:pt idx="3231">
                  <c:v>61.663139999999999</c:v>
                </c:pt>
                <c:pt idx="3232">
                  <c:v>61.641100000000002</c:v>
                </c:pt>
                <c:pt idx="3233">
                  <c:v>61.6188</c:v>
                </c:pt>
                <c:pt idx="3234">
                  <c:v>61.595779999999998</c:v>
                </c:pt>
                <c:pt idx="3235">
                  <c:v>61.573790000000002</c:v>
                </c:pt>
                <c:pt idx="3236">
                  <c:v>61.550899999999999</c:v>
                </c:pt>
                <c:pt idx="3237">
                  <c:v>61.527000000000001</c:v>
                </c:pt>
                <c:pt idx="3238">
                  <c:v>61.504199999999997</c:v>
                </c:pt>
                <c:pt idx="3239">
                  <c:v>61.480310000000003</c:v>
                </c:pt>
                <c:pt idx="3240">
                  <c:v>61.457270000000001</c:v>
                </c:pt>
                <c:pt idx="3241">
                  <c:v>61.433439999999997</c:v>
                </c:pt>
                <c:pt idx="3242">
                  <c:v>61.409880000000001</c:v>
                </c:pt>
                <c:pt idx="3243">
                  <c:v>61.387169999999998</c:v>
                </c:pt>
                <c:pt idx="3244">
                  <c:v>61.364460000000001</c:v>
                </c:pt>
                <c:pt idx="3245">
                  <c:v>61.3414</c:v>
                </c:pt>
                <c:pt idx="3246">
                  <c:v>61.317459999999997</c:v>
                </c:pt>
                <c:pt idx="3247">
                  <c:v>61.294499999999999</c:v>
                </c:pt>
                <c:pt idx="3248">
                  <c:v>61.270989999999998</c:v>
                </c:pt>
                <c:pt idx="3249">
                  <c:v>61.248040000000003</c:v>
                </c:pt>
                <c:pt idx="3250">
                  <c:v>61.224649999999997</c:v>
                </c:pt>
                <c:pt idx="3251">
                  <c:v>61.201509999999999</c:v>
                </c:pt>
                <c:pt idx="3252">
                  <c:v>61.178849999999997</c:v>
                </c:pt>
                <c:pt idx="3253">
                  <c:v>61.154910000000001</c:v>
                </c:pt>
                <c:pt idx="3254">
                  <c:v>61.131830000000001</c:v>
                </c:pt>
                <c:pt idx="3255">
                  <c:v>61.108460000000001</c:v>
                </c:pt>
                <c:pt idx="3256">
                  <c:v>61.084679999999999</c:v>
                </c:pt>
                <c:pt idx="3257">
                  <c:v>61.061259999999997</c:v>
                </c:pt>
                <c:pt idx="3258">
                  <c:v>61.037619999999997</c:v>
                </c:pt>
                <c:pt idx="3259">
                  <c:v>61.014380000000003</c:v>
                </c:pt>
                <c:pt idx="3260">
                  <c:v>60.991039999999998</c:v>
                </c:pt>
                <c:pt idx="3261">
                  <c:v>60.967219999999998</c:v>
                </c:pt>
                <c:pt idx="3262">
                  <c:v>60.944600000000001</c:v>
                </c:pt>
                <c:pt idx="3263">
                  <c:v>60.920050000000003</c:v>
                </c:pt>
                <c:pt idx="3264">
                  <c:v>60.896169999999998</c:v>
                </c:pt>
                <c:pt idx="3265">
                  <c:v>60.871679999999998</c:v>
                </c:pt>
                <c:pt idx="3266">
                  <c:v>60.848039999999997</c:v>
                </c:pt>
                <c:pt idx="3267">
                  <c:v>60.823790000000002</c:v>
                </c:pt>
                <c:pt idx="3268">
                  <c:v>60.800780000000003</c:v>
                </c:pt>
                <c:pt idx="3269">
                  <c:v>60.776600000000002</c:v>
                </c:pt>
                <c:pt idx="3270">
                  <c:v>60.752310000000001</c:v>
                </c:pt>
                <c:pt idx="3271">
                  <c:v>60.728340000000003</c:v>
                </c:pt>
                <c:pt idx="3272">
                  <c:v>60.704059999999998</c:v>
                </c:pt>
                <c:pt idx="3273">
                  <c:v>60.679540000000003</c:v>
                </c:pt>
                <c:pt idx="3274">
                  <c:v>60.655929999999998</c:v>
                </c:pt>
                <c:pt idx="3275">
                  <c:v>60.632800000000003</c:v>
                </c:pt>
                <c:pt idx="3276">
                  <c:v>60.608379999999997</c:v>
                </c:pt>
                <c:pt idx="3277">
                  <c:v>60.583979999999997</c:v>
                </c:pt>
                <c:pt idx="3278">
                  <c:v>60.560090000000002</c:v>
                </c:pt>
                <c:pt idx="3279">
                  <c:v>60.536239999999999</c:v>
                </c:pt>
                <c:pt idx="3280">
                  <c:v>60.512079999999997</c:v>
                </c:pt>
                <c:pt idx="3281">
                  <c:v>60.487819999999999</c:v>
                </c:pt>
                <c:pt idx="3282">
                  <c:v>60.463900000000002</c:v>
                </c:pt>
                <c:pt idx="3283">
                  <c:v>60.440489999999997</c:v>
                </c:pt>
                <c:pt idx="3284">
                  <c:v>60.415999999999997</c:v>
                </c:pt>
                <c:pt idx="3285">
                  <c:v>60.391060000000003</c:v>
                </c:pt>
                <c:pt idx="3286">
                  <c:v>60.367400000000004</c:v>
                </c:pt>
                <c:pt idx="3287">
                  <c:v>60.343609999999998</c:v>
                </c:pt>
                <c:pt idx="3288">
                  <c:v>60.319740000000003</c:v>
                </c:pt>
                <c:pt idx="3289">
                  <c:v>60.295459999999999</c:v>
                </c:pt>
                <c:pt idx="3290">
                  <c:v>60.27178</c:v>
                </c:pt>
                <c:pt idx="3291">
                  <c:v>60.247950000000003</c:v>
                </c:pt>
                <c:pt idx="3292">
                  <c:v>60.22392</c:v>
                </c:pt>
                <c:pt idx="3293">
                  <c:v>60.20093</c:v>
                </c:pt>
                <c:pt idx="3294">
                  <c:v>60.176679999999998</c:v>
                </c:pt>
                <c:pt idx="3295">
                  <c:v>60.152799999999999</c:v>
                </c:pt>
                <c:pt idx="3296">
                  <c:v>60.128900000000002</c:v>
                </c:pt>
                <c:pt idx="3297">
                  <c:v>60.104669999999999</c:v>
                </c:pt>
                <c:pt idx="3298">
                  <c:v>60.081440000000001</c:v>
                </c:pt>
                <c:pt idx="3299">
                  <c:v>60.057250000000003</c:v>
                </c:pt>
                <c:pt idx="3300">
                  <c:v>60.033389999999997</c:v>
                </c:pt>
                <c:pt idx="3301">
                  <c:v>60.009659999999997</c:v>
                </c:pt>
                <c:pt idx="3302">
                  <c:v>59.985590000000002</c:v>
                </c:pt>
                <c:pt idx="3303">
                  <c:v>59.961320000000001</c:v>
                </c:pt>
                <c:pt idx="3304">
                  <c:v>59.93694</c:v>
                </c:pt>
                <c:pt idx="3305">
                  <c:v>59.913240000000002</c:v>
                </c:pt>
                <c:pt idx="3306">
                  <c:v>59.88832</c:v>
                </c:pt>
                <c:pt idx="3307">
                  <c:v>59.864739999999998</c:v>
                </c:pt>
                <c:pt idx="3308">
                  <c:v>59.840049999999998</c:v>
                </c:pt>
                <c:pt idx="3309">
                  <c:v>59.81597</c:v>
                </c:pt>
                <c:pt idx="3310">
                  <c:v>59.791739999999997</c:v>
                </c:pt>
                <c:pt idx="3311">
                  <c:v>59.76735</c:v>
                </c:pt>
                <c:pt idx="3312">
                  <c:v>59.743110000000001</c:v>
                </c:pt>
                <c:pt idx="3313">
                  <c:v>59.719149999999999</c:v>
                </c:pt>
                <c:pt idx="3314">
                  <c:v>59.695</c:v>
                </c:pt>
                <c:pt idx="3315">
                  <c:v>59.670340000000003</c:v>
                </c:pt>
                <c:pt idx="3316">
                  <c:v>59.645809999999997</c:v>
                </c:pt>
                <c:pt idx="3317">
                  <c:v>59.621780000000001</c:v>
                </c:pt>
                <c:pt idx="3318">
                  <c:v>59.597659999999998</c:v>
                </c:pt>
                <c:pt idx="3319">
                  <c:v>59.573480000000004</c:v>
                </c:pt>
                <c:pt idx="3320">
                  <c:v>59.549729999999997</c:v>
                </c:pt>
                <c:pt idx="3321">
                  <c:v>59.525039999999997</c:v>
                </c:pt>
                <c:pt idx="3322">
                  <c:v>59.501150000000003</c:v>
                </c:pt>
                <c:pt idx="3323">
                  <c:v>59.477440000000001</c:v>
                </c:pt>
                <c:pt idx="3324">
                  <c:v>59.453020000000002</c:v>
                </c:pt>
                <c:pt idx="3325">
                  <c:v>59.429020000000001</c:v>
                </c:pt>
                <c:pt idx="3326">
                  <c:v>59.404649999999997</c:v>
                </c:pt>
                <c:pt idx="3327">
                  <c:v>59.380789999999998</c:v>
                </c:pt>
                <c:pt idx="3328">
                  <c:v>59.356270000000002</c:v>
                </c:pt>
                <c:pt idx="3329">
                  <c:v>59.332790000000003</c:v>
                </c:pt>
                <c:pt idx="3330">
                  <c:v>59.308770000000003</c:v>
                </c:pt>
                <c:pt idx="3331">
                  <c:v>59.284790000000001</c:v>
                </c:pt>
                <c:pt idx="3332">
                  <c:v>59.260739999999998</c:v>
                </c:pt>
                <c:pt idx="3333">
                  <c:v>59.236620000000002</c:v>
                </c:pt>
                <c:pt idx="3334">
                  <c:v>59.21293</c:v>
                </c:pt>
                <c:pt idx="3335">
                  <c:v>59.18918</c:v>
                </c:pt>
                <c:pt idx="3336">
                  <c:v>59.164850000000001</c:v>
                </c:pt>
                <c:pt idx="3337">
                  <c:v>59.141100000000002</c:v>
                </c:pt>
                <c:pt idx="3338">
                  <c:v>59.118180000000002</c:v>
                </c:pt>
                <c:pt idx="3339">
                  <c:v>59.093739999999997</c:v>
                </c:pt>
                <c:pt idx="3340">
                  <c:v>59.070430000000002</c:v>
                </c:pt>
                <c:pt idx="3341">
                  <c:v>59.045969999999997</c:v>
                </c:pt>
                <c:pt idx="3342">
                  <c:v>59.022950000000002</c:v>
                </c:pt>
                <c:pt idx="3343">
                  <c:v>58.999160000000003</c:v>
                </c:pt>
                <c:pt idx="3344">
                  <c:v>58.975320000000004</c:v>
                </c:pt>
                <c:pt idx="3345">
                  <c:v>58.951779999999999</c:v>
                </c:pt>
                <c:pt idx="3346">
                  <c:v>58.927549999999997</c:v>
                </c:pt>
                <c:pt idx="3347">
                  <c:v>58.904299999999999</c:v>
                </c:pt>
                <c:pt idx="3348">
                  <c:v>58.879950000000001</c:v>
                </c:pt>
                <c:pt idx="3349">
                  <c:v>58.856499999999997</c:v>
                </c:pt>
                <c:pt idx="3350">
                  <c:v>58.832720000000002</c:v>
                </c:pt>
                <c:pt idx="3351">
                  <c:v>58.808759999999999</c:v>
                </c:pt>
                <c:pt idx="3352">
                  <c:v>58.784599999999998</c:v>
                </c:pt>
                <c:pt idx="3353">
                  <c:v>58.760980000000004</c:v>
                </c:pt>
                <c:pt idx="3354">
                  <c:v>58.736660000000001</c:v>
                </c:pt>
                <c:pt idx="3355">
                  <c:v>58.711759999999998</c:v>
                </c:pt>
                <c:pt idx="3356">
                  <c:v>58.687660000000001</c:v>
                </c:pt>
                <c:pt idx="3357">
                  <c:v>58.663719999999998</c:v>
                </c:pt>
                <c:pt idx="3358">
                  <c:v>58.639659999999999</c:v>
                </c:pt>
                <c:pt idx="3359">
                  <c:v>58.615119999999997</c:v>
                </c:pt>
                <c:pt idx="3360">
                  <c:v>58.590899999999998</c:v>
                </c:pt>
                <c:pt idx="3361">
                  <c:v>58.567210000000003</c:v>
                </c:pt>
                <c:pt idx="3362">
                  <c:v>58.543390000000002</c:v>
                </c:pt>
                <c:pt idx="3363">
                  <c:v>58.519379999999998</c:v>
                </c:pt>
                <c:pt idx="3364">
                  <c:v>58.49512</c:v>
                </c:pt>
                <c:pt idx="3365">
                  <c:v>58.471539999999997</c:v>
                </c:pt>
                <c:pt idx="3366">
                  <c:v>58.447620000000001</c:v>
                </c:pt>
                <c:pt idx="3367">
                  <c:v>58.423589999999997</c:v>
                </c:pt>
                <c:pt idx="3368">
                  <c:v>58.398949999999999</c:v>
                </c:pt>
                <c:pt idx="3369">
                  <c:v>58.375259999999997</c:v>
                </c:pt>
                <c:pt idx="3370">
                  <c:v>58.350990000000003</c:v>
                </c:pt>
                <c:pt idx="3371">
                  <c:v>58.327179999999998</c:v>
                </c:pt>
                <c:pt idx="3372">
                  <c:v>58.302340000000001</c:v>
                </c:pt>
                <c:pt idx="3373">
                  <c:v>58.279000000000003</c:v>
                </c:pt>
                <c:pt idx="3374">
                  <c:v>58.254860000000001</c:v>
                </c:pt>
                <c:pt idx="3375">
                  <c:v>58.231000000000002</c:v>
                </c:pt>
                <c:pt idx="3376">
                  <c:v>58.206800000000001</c:v>
                </c:pt>
                <c:pt idx="3377">
                  <c:v>58.183120000000002</c:v>
                </c:pt>
                <c:pt idx="3378">
                  <c:v>58.159199999999998</c:v>
                </c:pt>
                <c:pt idx="3379">
                  <c:v>58.135109999999997</c:v>
                </c:pt>
                <c:pt idx="3380">
                  <c:v>58.110880000000002</c:v>
                </c:pt>
                <c:pt idx="3381">
                  <c:v>58.08699</c:v>
                </c:pt>
                <c:pt idx="3382">
                  <c:v>58.063180000000003</c:v>
                </c:pt>
                <c:pt idx="3383">
                  <c:v>58.03848</c:v>
                </c:pt>
                <c:pt idx="3384">
                  <c:v>58.014780000000002</c:v>
                </c:pt>
                <c:pt idx="3385">
                  <c:v>57.990679999999998</c:v>
                </c:pt>
                <c:pt idx="3386">
                  <c:v>57.966700000000003</c:v>
                </c:pt>
                <c:pt idx="3387">
                  <c:v>57.942259999999997</c:v>
                </c:pt>
                <c:pt idx="3388">
                  <c:v>57.918120000000002</c:v>
                </c:pt>
                <c:pt idx="3389">
                  <c:v>57.893999999999998</c:v>
                </c:pt>
                <c:pt idx="3390">
                  <c:v>57.870199999999997</c:v>
                </c:pt>
                <c:pt idx="3391">
                  <c:v>57.846170000000001</c:v>
                </c:pt>
                <c:pt idx="3392">
                  <c:v>57.822400000000002</c:v>
                </c:pt>
                <c:pt idx="3393">
                  <c:v>57.798340000000003</c:v>
                </c:pt>
                <c:pt idx="3394">
                  <c:v>57.77505</c:v>
                </c:pt>
                <c:pt idx="3395">
                  <c:v>57.750900000000001</c:v>
                </c:pt>
                <c:pt idx="3396">
                  <c:v>57.727420000000002</c:v>
                </c:pt>
                <c:pt idx="3397">
                  <c:v>57.704050000000002</c:v>
                </c:pt>
                <c:pt idx="3398">
                  <c:v>57.680680000000002</c:v>
                </c:pt>
                <c:pt idx="3399">
                  <c:v>57.65719</c:v>
                </c:pt>
                <c:pt idx="3400">
                  <c:v>57.633830000000003</c:v>
                </c:pt>
                <c:pt idx="3401">
                  <c:v>57.61054</c:v>
                </c:pt>
                <c:pt idx="3402">
                  <c:v>57.586480000000002</c:v>
                </c:pt>
                <c:pt idx="3403">
                  <c:v>57.563679999999998</c:v>
                </c:pt>
                <c:pt idx="3404">
                  <c:v>57.540619999999997</c:v>
                </c:pt>
                <c:pt idx="3405">
                  <c:v>57.517679999999999</c:v>
                </c:pt>
                <c:pt idx="3406">
                  <c:v>57.495179999999998</c:v>
                </c:pt>
                <c:pt idx="3407">
                  <c:v>57.472029999999997</c:v>
                </c:pt>
                <c:pt idx="3408">
                  <c:v>57.448639999999997</c:v>
                </c:pt>
                <c:pt idx="3409">
                  <c:v>57.425660000000001</c:v>
                </c:pt>
                <c:pt idx="3410">
                  <c:v>57.402050000000003</c:v>
                </c:pt>
                <c:pt idx="3411">
                  <c:v>57.379179999999998</c:v>
                </c:pt>
                <c:pt idx="3412">
                  <c:v>57.356490000000001</c:v>
                </c:pt>
                <c:pt idx="3413">
                  <c:v>57.333880000000001</c:v>
                </c:pt>
                <c:pt idx="3414">
                  <c:v>57.310650000000003</c:v>
                </c:pt>
                <c:pt idx="3415">
                  <c:v>57.287610000000001</c:v>
                </c:pt>
                <c:pt idx="3416">
                  <c:v>57.264800000000001</c:v>
                </c:pt>
                <c:pt idx="3417">
                  <c:v>57.241219999999998</c:v>
                </c:pt>
                <c:pt idx="3418">
                  <c:v>57.218800000000002</c:v>
                </c:pt>
                <c:pt idx="3419">
                  <c:v>57.196779999999997</c:v>
                </c:pt>
                <c:pt idx="3420">
                  <c:v>57.174149999999997</c:v>
                </c:pt>
                <c:pt idx="3421">
                  <c:v>57.151519999999998</c:v>
                </c:pt>
                <c:pt idx="3422">
                  <c:v>57.129240000000003</c:v>
                </c:pt>
                <c:pt idx="3423">
                  <c:v>57.106439999999999</c:v>
                </c:pt>
                <c:pt idx="3424">
                  <c:v>57.084519999999998</c:v>
                </c:pt>
                <c:pt idx="3425">
                  <c:v>57.06194</c:v>
                </c:pt>
                <c:pt idx="3426">
                  <c:v>57.040039999999998</c:v>
                </c:pt>
                <c:pt idx="3427">
                  <c:v>57.017919999999997</c:v>
                </c:pt>
                <c:pt idx="3428">
                  <c:v>56.995780000000003</c:v>
                </c:pt>
                <c:pt idx="3429">
                  <c:v>56.97343</c:v>
                </c:pt>
                <c:pt idx="3430">
                  <c:v>56.950299999999999</c:v>
                </c:pt>
                <c:pt idx="3431">
                  <c:v>56.928199999999997</c:v>
                </c:pt>
                <c:pt idx="3432">
                  <c:v>56.905999999999999</c:v>
                </c:pt>
                <c:pt idx="3433">
                  <c:v>56.884099999999997</c:v>
                </c:pt>
                <c:pt idx="3434">
                  <c:v>56.861420000000003</c:v>
                </c:pt>
                <c:pt idx="3435">
                  <c:v>56.839460000000003</c:v>
                </c:pt>
                <c:pt idx="3436">
                  <c:v>56.816870000000002</c:v>
                </c:pt>
                <c:pt idx="3437">
                  <c:v>56.794800000000002</c:v>
                </c:pt>
                <c:pt idx="3438">
                  <c:v>56.773260000000001</c:v>
                </c:pt>
                <c:pt idx="3439">
                  <c:v>56.751869999999997</c:v>
                </c:pt>
                <c:pt idx="3440">
                  <c:v>56.729849999999999</c:v>
                </c:pt>
                <c:pt idx="3441">
                  <c:v>56.708159999999999</c:v>
                </c:pt>
                <c:pt idx="3442">
                  <c:v>56.68638</c:v>
                </c:pt>
                <c:pt idx="3443">
                  <c:v>56.664900000000003</c:v>
                </c:pt>
                <c:pt idx="3444">
                  <c:v>56.643410000000003</c:v>
                </c:pt>
                <c:pt idx="3445">
                  <c:v>56.621499999999997</c:v>
                </c:pt>
                <c:pt idx="3446">
                  <c:v>56.599589999999999</c:v>
                </c:pt>
                <c:pt idx="3447">
                  <c:v>56.577539999999999</c:v>
                </c:pt>
                <c:pt idx="3448">
                  <c:v>56.556260000000002</c:v>
                </c:pt>
                <c:pt idx="3449">
                  <c:v>56.534300000000002</c:v>
                </c:pt>
                <c:pt idx="3450">
                  <c:v>56.512419999999999</c:v>
                </c:pt>
                <c:pt idx="3451">
                  <c:v>56.490670000000001</c:v>
                </c:pt>
                <c:pt idx="3452">
                  <c:v>56.469099999999997</c:v>
                </c:pt>
                <c:pt idx="3453">
                  <c:v>56.447339999999997</c:v>
                </c:pt>
                <c:pt idx="3454">
                  <c:v>56.425629999999998</c:v>
                </c:pt>
                <c:pt idx="3455">
                  <c:v>56.403959999999998</c:v>
                </c:pt>
                <c:pt idx="3456">
                  <c:v>56.382950000000001</c:v>
                </c:pt>
                <c:pt idx="3457">
                  <c:v>56.361609999999999</c:v>
                </c:pt>
                <c:pt idx="3458">
                  <c:v>56.339770000000001</c:v>
                </c:pt>
                <c:pt idx="3459">
                  <c:v>56.318350000000002</c:v>
                </c:pt>
                <c:pt idx="3460">
                  <c:v>56.296050000000001</c:v>
                </c:pt>
                <c:pt idx="3461">
                  <c:v>56.275680000000001</c:v>
                </c:pt>
                <c:pt idx="3462">
                  <c:v>56.254820000000002</c:v>
                </c:pt>
                <c:pt idx="3463">
                  <c:v>56.233879999999999</c:v>
                </c:pt>
                <c:pt idx="3464">
                  <c:v>56.213279999999997</c:v>
                </c:pt>
                <c:pt idx="3465">
                  <c:v>56.191920000000003</c:v>
                </c:pt>
                <c:pt idx="3466">
                  <c:v>56.171149999999997</c:v>
                </c:pt>
                <c:pt idx="3467">
                  <c:v>56.149940000000001</c:v>
                </c:pt>
                <c:pt idx="3468">
                  <c:v>56.128740000000001</c:v>
                </c:pt>
                <c:pt idx="3469">
                  <c:v>56.107909999999997</c:v>
                </c:pt>
                <c:pt idx="3470">
                  <c:v>56.086680000000001</c:v>
                </c:pt>
                <c:pt idx="3471">
                  <c:v>56.064920000000001</c:v>
                </c:pt>
                <c:pt idx="3472">
                  <c:v>56.043849999999999</c:v>
                </c:pt>
                <c:pt idx="3473">
                  <c:v>56.022500000000001</c:v>
                </c:pt>
                <c:pt idx="3474">
                  <c:v>56.001100000000001</c:v>
                </c:pt>
                <c:pt idx="3475">
                  <c:v>55.980420000000002</c:v>
                </c:pt>
                <c:pt idx="3476">
                  <c:v>55.958590000000001</c:v>
                </c:pt>
                <c:pt idx="3477">
                  <c:v>55.936999999999998</c:v>
                </c:pt>
                <c:pt idx="3478">
                  <c:v>55.915500000000002</c:v>
                </c:pt>
                <c:pt idx="3479">
                  <c:v>55.894060000000003</c:v>
                </c:pt>
                <c:pt idx="3480">
                  <c:v>55.872979999999998</c:v>
                </c:pt>
                <c:pt idx="3481">
                  <c:v>55.851230000000001</c:v>
                </c:pt>
                <c:pt idx="3482">
                  <c:v>55.830599999999997</c:v>
                </c:pt>
                <c:pt idx="3483">
                  <c:v>55.809469999999997</c:v>
                </c:pt>
                <c:pt idx="3484">
                  <c:v>55.788429999999998</c:v>
                </c:pt>
                <c:pt idx="3485">
                  <c:v>55.76728</c:v>
                </c:pt>
                <c:pt idx="3486">
                  <c:v>55.745980000000003</c:v>
                </c:pt>
                <c:pt idx="3487">
                  <c:v>55.725149999999999</c:v>
                </c:pt>
                <c:pt idx="3488">
                  <c:v>55.703899999999997</c:v>
                </c:pt>
                <c:pt idx="3489">
                  <c:v>55.682499999999997</c:v>
                </c:pt>
                <c:pt idx="3490">
                  <c:v>55.661839999999998</c:v>
                </c:pt>
                <c:pt idx="3491">
                  <c:v>55.640160000000002</c:v>
                </c:pt>
                <c:pt idx="3492">
                  <c:v>55.619770000000003</c:v>
                </c:pt>
                <c:pt idx="3493">
                  <c:v>55.598739999999999</c:v>
                </c:pt>
                <c:pt idx="3494">
                  <c:v>55.577800000000003</c:v>
                </c:pt>
                <c:pt idx="3495">
                  <c:v>55.557519999999997</c:v>
                </c:pt>
                <c:pt idx="3496">
                  <c:v>55.536189999999998</c:v>
                </c:pt>
                <c:pt idx="3497">
                  <c:v>55.516649999999998</c:v>
                </c:pt>
                <c:pt idx="3498">
                  <c:v>55.496540000000003</c:v>
                </c:pt>
                <c:pt idx="3499">
                  <c:v>55.47578</c:v>
                </c:pt>
                <c:pt idx="3500">
                  <c:v>55.455719999999999</c:v>
                </c:pt>
                <c:pt idx="3501">
                  <c:v>55.435969999999998</c:v>
                </c:pt>
                <c:pt idx="3502">
                  <c:v>55.415379999999999</c:v>
                </c:pt>
                <c:pt idx="3503">
                  <c:v>55.395569999999999</c:v>
                </c:pt>
                <c:pt idx="3504">
                  <c:v>55.375489999999999</c:v>
                </c:pt>
                <c:pt idx="3505">
                  <c:v>55.355609999999999</c:v>
                </c:pt>
                <c:pt idx="3506">
                  <c:v>55.335700000000003</c:v>
                </c:pt>
                <c:pt idx="3507">
                  <c:v>55.315600000000003</c:v>
                </c:pt>
                <c:pt idx="3508">
                  <c:v>55.29524</c:v>
                </c:pt>
                <c:pt idx="3509">
                  <c:v>55.276179999999997</c:v>
                </c:pt>
                <c:pt idx="3510">
                  <c:v>55.256219999999999</c:v>
                </c:pt>
                <c:pt idx="3511">
                  <c:v>55.236350000000002</c:v>
                </c:pt>
                <c:pt idx="3512">
                  <c:v>55.216439999999999</c:v>
                </c:pt>
                <c:pt idx="3513">
                  <c:v>55.196840000000002</c:v>
                </c:pt>
                <c:pt idx="3514">
                  <c:v>55.176839999999999</c:v>
                </c:pt>
                <c:pt idx="3515">
                  <c:v>55.157400000000003</c:v>
                </c:pt>
                <c:pt idx="3516">
                  <c:v>55.13738</c:v>
                </c:pt>
                <c:pt idx="3517">
                  <c:v>55.117199999999997</c:v>
                </c:pt>
                <c:pt idx="3518">
                  <c:v>55.097529999999999</c:v>
                </c:pt>
                <c:pt idx="3519">
                  <c:v>55.078380000000003</c:v>
                </c:pt>
                <c:pt idx="3520">
                  <c:v>55.058889999999998</c:v>
                </c:pt>
                <c:pt idx="3521">
                  <c:v>55.039209999999997</c:v>
                </c:pt>
                <c:pt idx="3522">
                  <c:v>55.019739999999999</c:v>
                </c:pt>
                <c:pt idx="3523">
                  <c:v>55.000369999999997</c:v>
                </c:pt>
                <c:pt idx="3524">
                  <c:v>54.981059999999999</c:v>
                </c:pt>
                <c:pt idx="3525">
                  <c:v>54.961919999999999</c:v>
                </c:pt>
                <c:pt idx="3526">
                  <c:v>54.942680000000003</c:v>
                </c:pt>
                <c:pt idx="3527">
                  <c:v>54.923499999999997</c:v>
                </c:pt>
                <c:pt idx="3528">
                  <c:v>54.904820000000001</c:v>
                </c:pt>
                <c:pt idx="3529">
                  <c:v>54.886270000000003</c:v>
                </c:pt>
                <c:pt idx="3530">
                  <c:v>54.866950000000003</c:v>
                </c:pt>
                <c:pt idx="3531">
                  <c:v>54.848059999999997</c:v>
                </c:pt>
                <c:pt idx="3532">
                  <c:v>54.829439999999998</c:v>
                </c:pt>
                <c:pt idx="3533">
                  <c:v>54.810899999999997</c:v>
                </c:pt>
                <c:pt idx="3534">
                  <c:v>54.791640000000001</c:v>
                </c:pt>
                <c:pt idx="3535">
                  <c:v>54.773090000000003</c:v>
                </c:pt>
                <c:pt idx="3536">
                  <c:v>54.75385</c:v>
                </c:pt>
                <c:pt idx="3537">
                  <c:v>54.735300000000002</c:v>
                </c:pt>
                <c:pt idx="3538">
                  <c:v>54.716560000000001</c:v>
                </c:pt>
                <c:pt idx="3539">
                  <c:v>54.697200000000002</c:v>
                </c:pt>
                <c:pt idx="3540">
                  <c:v>54.678359999999998</c:v>
                </c:pt>
                <c:pt idx="3541">
                  <c:v>54.659759999999999</c:v>
                </c:pt>
                <c:pt idx="3542">
                  <c:v>54.641330000000004</c:v>
                </c:pt>
                <c:pt idx="3543">
                  <c:v>54.622070000000001</c:v>
                </c:pt>
                <c:pt idx="3544">
                  <c:v>54.604120000000002</c:v>
                </c:pt>
                <c:pt idx="3545">
                  <c:v>54.585160000000002</c:v>
                </c:pt>
                <c:pt idx="3546">
                  <c:v>54.566859999999998</c:v>
                </c:pt>
                <c:pt idx="3547">
                  <c:v>54.548470000000002</c:v>
                </c:pt>
                <c:pt idx="3548">
                  <c:v>54.529220000000002</c:v>
                </c:pt>
                <c:pt idx="3549">
                  <c:v>54.51126</c:v>
                </c:pt>
                <c:pt idx="3550">
                  <c:v>54.492289999999997</c:v>
                </c:pt>
                <c:pt idx="3551">
                  <c:v>54.473590000000002</c:v>
                </c:pt>
                <c:pt idx="3552">
                  <c:v>54.454920000000001</c:v>
                </c:pt>
                <c:pt idx="3553">
                  <c:v>54.43638</c:v>
                </c:pt>
                <c:pt idx="3554">
                  <c:v>54.417189999999998</c:v>
                </c:pt>
                <c:pt idx="3555">
                  <c:v>54.398609999999998</c:v>
                </c:pt>
                <c:pt idx="3556">
                  <c:v>54.380609999999997</c:v>
                </c:pt>
                <c:pt idx="3557">
                  <c:v>54.363120000000002</c:v>
                </c:pt>
                <c:pt idx="3558">
                  <c:v>54.346060000000001</c:v>
                </c:pt>
                <c:pt idx="3559">
                  <c:v>54.32949</c:v>
                </c:pt>
                <c:pt idx="3560">
                  <c:v>54.315199999999997</c:v>
                </c:pt>
                <c:pt idx="3561">
                  <c:v>54.29974</c:v>
                </c:pt>
                <c:pt idx="3562">
                  <c:v>54.285409999999999</c:v>
                </c:pt>
                <c:pt idx="3563">
                  <c:v>54.270899999999997</c:v>
                </c:pt>
                <c:pt idx="3564">
                  <c:v>54.257620000000003</c:v>
                </c:pt>
                <c:pt idx="3565">
                  <c:v>54.244320000000002</c:v>
                </c:pt>
                <c:pt idx="3566">
                  <c:v>54.230820000000001</c:v>
                </c:pt>
                <c:pt idx="3567">
                  <c:v>54.217820000000003</c:v>
                </c:pt>
                <c:pt idx="3568">
                  <c:v>54.204819999999998</c:v>
                </c:pt>
                <c:pt idx="3569">
                  <c:v>54.191450000000003</c:v>
                </c:pt>
                <c:pt idx="3570">
                  <c:v>54.178660000000001</c:v>
                </c:pt>
                <c:pt idx="3571">
                  <c:v>54.165419999999997</c:v>
                </c:pt>
                <c:pt idx="3572">
                  <c:v>54.152279999999998</c:v>
                </c:pt>
                <c:pt idx="3573">
                  <c:v>54.138800000000003</c:v>
                </c:pt>
                <c:pt idx="3574">
                  <c:v>54.125700000000002</c:v>
                </c:pt>
                <c:pt idx="3575">
                  <c:v>54.11242</c:v>
                </c:pt>
                <c:pt idx="3576">
                  <c:v>54.098700000000001</c:v>
                </c:pt>
                <c:pt idx="3577">
                  <c:v>54.085549999999998</c:v>
                </c:pt>
                <c:pt idx="3578">
                  <c:v>54.071930000000002</c:v>
                </c:pt>
                <c:pt idx="3579">
                  <c:v>54.058540000000001</c:v>
                </c:pt>
                <c:pt idx="3580">
                  <c:v>54.044690000000003</c:v>
                </c:pt>
                <c:pt idx="3581">
                  <c:v>54.031660000000002</c:v>
                </c:pt>
                <c:pt idx="3582">
                  <c:v>54.018599999999999</c:v>
                </c:pt>
                <c:pt idx="3583">
                  <c:v>54.005600000000001</c:v>
                </c:pt>
                <c:pt idx="3584">
                  <c:v>53.9925</c:v>
                </c:pt>
                <c:pt idx="3585">
                  <c:v>53.978990000000003</c:v>
                </c:pt>
                <c:pt idx="3586">
                  <c:v>53.96555</c:v>
                </c:pt>
                <c:pt idx="3587">
                  <c:v>53.952719999999999</c:v>
                </c:pt>
                <c:pt idx="3588">
                  <c:v>53.939749999999997</c:v>
                </c:pt>
                <c:pt idx="3589">
                  <c:v>53.927050000000001</c:v>
                </c:pt>
                <c:pt idx="3590">
                  <c:v>53.913800000000002</c:v>
                </c:pt>
                <c:pt idx="3591">
                  <c:v>53.900799999999997</c:v>
                </c:pt>
                <c:pt idx="3592">
                  <c:v>53.887619999999998</c:v>
                </c:pt>
                <c:pt idx="3593">
                  <c:v>53.874600000000001</c:v>
                </c:pt>
                <c:pt idx="3594">
                  <c:v>53.86139</c:v>
                </c:pt>
                <c:pt idx="3595">
                  <c:v>53.848730000000003</c:v>
                </c:pt>
                <c:pt idx="3596">
                  <c:v>53.835569999999997</c:v>
                </c:pt>
                <c:pt idx="3597">
                  <c:v>53.823009999999996</c:v>
                </c:pt>
                <c:pt idx="3598">
                  <c:v>53.810160000000003</c:v>
                </c:pt>
                <c:pt idx="3599">
                  <c:v>53.797580000000004</c:v>
                </c:pt>
                <c:pt idx="3600">
                  <c:v>53.785240000000002</c:v>
                </c:pt>
                <c:pt idx="3601">
                  <c:v>53.772539999999999</c:v>
                </c:pt>
                <c:pt idx="3602">
                  <c:v>53.760240000000003</c:v>
                </c:pt>
                <c:pt idx="3603">
                  <c:v>53.74794</c:v>
                </c:pt>
                <c:pt idx="3604">
                  <c:v>53.735700000000001</c:v>
                </c:pt>
                <c:pt idx="3605">
                  <c:v>53.723410000000001</c:v>
                </c:pt>
                <c:pt idx="3606">
                  <c:v>53.71161</c:v>
                </c:pt>
                <c:pt idx="3607">
                  <c:v>53.699150000000003</c:v>
                </c:pt>
                <c:pt idx="3608">
                  <c:v>53.68712</c:v>
                </c:pt>
                <c:pt idx="3609">
                  <c:v>53.674900000000001</c:v>
                </c:pt>
                <c:pt idx="3610">
                  <c:v>53.662939999999999</c:v>
                </c:pt>
                <c:pt idx="3611">
                  <c:v>53.650970000000001</c:v>
                </c:pt>
                <c:pt idx="3612">
                  <c:v>53.6387</c:v>
                </c:pt>
                <c:pt idx="3613">
                  <c:v>53.626620000000003</c:v>
                </c:pt>
                <c:pt idx="3614">
                  <c:v>53.614460000000001</c:v>
                </c:pt>
                <c:pt idx="3615">
                  <c:v>53.602760000000004</c:v>
                </c:pt>
                <c:pt idx="3616">
                  <c:v>53.590629999999997</c:v>
                </c:pt>
                <c:pt idx="3617">
                  <c:v>53.57882</c:v>
                </c:pt>
                <c:pt idx="3618">
                  <c:v>53.56711</c:v>
                </c:pt>
                <c:pt idx="3619">
                  <c:v>53.555390000000003</c:v>
                </c:pt>
                <c:pt idx="3620">
                  <c:v>53.543939999999999</c:v>
                </c:pt>
                <c:pt idx="3621">
                  <c:v>53.532820000000001</c:v>
                </c:pt>
                <c:pt idx="3622">
                  <c:v>53.521299999999997</c:v>
                </c:pt>
                <c:pt idx="3623">
                  <c:v>53.509659999999997</c:v>
                </c:pt>
                <c:pt idx="3624">
                  <c:v>53.498620000000003</c:v>
                </c:pt>
                <c:pt idx="3625">
                  <c:v>53.487349999999999</c:v>
                </c:pt>
                <c:pt idx="3626">
                  <c:v>53.47636</c:v>
                </c:pt>
                <c:pt idx="3627">
                  <c:v>53.464939999999999</c:v>
                </c:pt>
                <c:pt idx="3628">
                  <c:v>53.45373</c:v>
                </c:pt>
                <c:pt idx="3629">
                  <c:v>53.442799999999998</c:v>
                </c:pt>
                <c:pt idx="3630">
                  <c:v>53.431699999999999</c:v>
                </c:pt>
                <c:pt idx="3631">
                  <c:v>53.420940000000002</c:v>
                </c:pt>
                <c:pt idx="3632">
                  <c:v>53.410159999999998</c:v>
                </c:pt>
                <c:pt idx="3633">
                  <c:v>53.399299999999997</c:v>
                </c:pt>
                <c:pt idx="3634">
                  <c:v>53.388420000000004</c:v>
                </c:pt>
                <c:pt idx="3635">
                  <c:v>53.378210000000003</c:v>
                </c:pt>
                <c:pt idx="3636">
                  <c:v>53.36806</c:v>
                </c:pt>
                <c:pt idx="3637">
                  <c:v>53.357660000000003</c:v>
                </c:pt>
                <c:pt idx="3638">
                  <c:v>53.347700000000003</c:v>
                </c:pt>
                <c:pt idx="3639">
                  <c:v>53.337420000000002</c:v>
                </c:pt>
                <c:pt idx="3640">
                  <c:v>53.327019999999997</c:v>
                </c:pt>
                <c:pt idx="3641">
                  <c:v>53.317</c:v>
                </c:pt>
                <c:pt idx="3642">
                  <c:v>53.307119999999998</c:v>
                </c:pt>
                <c:pt idx="3643">
                  <c:v>53.297350000000002</c:v>
                </c:pt>
                <c:pt idx="3644">
                  <c:v>53.287480000000002</c:v>
                </c:pt>
                <c:pt idx="3645">
                  <c:v>53.277650000000001</c:v>
                </c:pt>
                <c:pt idx="3646">
                  <c:v>53.267850000000003</c:v>
                </c:pt>
                <c:pt idx="3647">
                  <c:v>53.258159999999997</c:v>
                </c:pt>
                <c:pt idx="3648">
                  <c:v>53.248719999999999</c:v>
                </c:pt>
                <c:pt idx="3649">
                  <c:v>53.238770000000002</c:v>
                </c:pt>
                <c:pt idx="3650">
                  <c:v>53.228810000000003</c:v>
                </c:pt>
                <c:pt idx="3651">
                  <c:v>53.218960000000003</c:v>
                </c:pt>
                <c:pt idx="3652">
                  <c:v>53.209040000000002</c:v>
                </c:pt>
                <c:pt idx="3653">
                  <c:v>53.199219999999997</c:v>
                </c:pt>
                <c:pt idx="3654">
                  <c:v>53.188969999999998</c:v>
                </c:pt>
                <c:pt idx="3655">
                  <c:v>53.179180000000002</c:v>
                </c:pt>
                <c:pt idx="3656">
                  <c:v>53.169020000000003</c:v>
                </c:pt>
                <c:pt idx="3657">
                  <c:v>53.158990000000003</c:v>
                </c:pt>
                <c:pt idx="3658">
                  <c:v>53.148949999999999</c:v>
                </c:pt>
                <c:pt idx="3659">
                  <c:v>53.139069999999997</c:v>
                </c:pt>
                <c:pt idx="3660">
                  <c:v>53.129109999999997</c:v>
                </c:pt>
                <c:pt idx="3661">
                  <c:v>53.119329999999998</c:v>
                </c:pt>
                <c:pt idx="3662">
                  <c:v>53.109139999999996</c:v>
                </c:pt>
                <c:pt idx="3663">
                  <c:v>53.0991</c:v>
                </c:pt>
                <c:pt idx="3664">
                  <c:v>53.08916</c:v>
                </c:pt>
                <c:pt idx="3665">
                  <c:v>53.079079999999998</c:v>
                </c:pt>
                <c:pt idx="3666">
                  <c:v>53.069380000000002</c:v>
                </c:pt>
                <c:pt idx="3667">
                  <c:v>53.059220000000003</c:v>
                </c:pt>
                <c:pt idx="3668">
                  <c:v>53.049259999999997</c:v>
                </c:pt>
                <c:pt idx="3669">
                  <c:v>53.039409999999997</c:v>
                </c:pt>
                <c:pt idx="3670">
                  <c:v>53.029800000000002</c:v>
                </c:pt>
                <c:pt idx="3671">
                  <c:v>53.020110000000003</c:v>
                </c:pt>
                <c:pt idx="3672">
                  <c:v>53.010620000000003</c:v>
                </c:pt>
                <c:pt idx="3673">
                  <c:v>53.001440000000002</c:v>
                </c:pt>
                <c:pt idx="3674">
                  <c:v>52.992100000000001</c:v>
                </c:pt>
                <c:pt idx="3675">
                  <c:v>52.982889999999998</c:v>
                </c:pt>
                <c:pt idx="3676">
                  <c:v>52.97363</c:v>
                </c:pt>
                <c:pt idx="3677">
                  <c:v>52.964550000000003</c:v>
                </c:pt>
                <c:pt idx="3678">
                  <c:v>52.955539999999999</c:v>
                </c:pt>
                <c:pt idx="3679">
                  <c:v>52.946399999999997</c:v>
                </c:pt>
                <c:pt idx="3680">
                  <c:v>52.937240000000003</c:v>
                </c:pt>
                <c:pt idx="3681">
                  <c:v>52.927990000000001</c:v>
                </c:pt>
                <c:pt idx="3682">
                  <c:v>52.919240000000002</c:v>
                </c:pt>
                <c:pt idx="3683">
                  <c:v>52.909889999999997</c:v>
                </c:pt>
                <c:pt idx="3684">
                  <c:v>52.900860000000002</c:v>
                </c:pt>
                <c:pt idx="3685">
                  <c:v>52.891910000000003</c:v>
                </c:pt>
                <c:pt idx="3686">
                  <c:v>52.883020000000002</c:v>
                </c:pt>
                <c:pt idx="3687">
                  <c:v>52.874139999999997</c:v>
                </c:pt>
                <c:pt idx="3688">
                  <c:v>52.865299999999998</c:v>
                </c:pt>
                <c:pt idx="3689">
                  <c:v>52.85671</c:v>
                </c:pt>
                <c:pt idx="3690">
                  <c:v>52.847819999999999</c:v>
                </c:pt>
                <c:pt idx="3691">
                  <c:v>52.839210000000001</c:v>
                </c:pt>
                <c:pt idx="3692">
                  <c:v>52.830469999999998</c:v>
                </c:pt>
                <c:pt idx="3693">
                  <c:v>52.821779999999997</c:v>
                </c:pt>
                <c:pt idx="3694">
                  <c:v>52.813180000000003</c:v>
                </c:pt>
                <c:pt idx="3695">
                  <c:v>52.804250000000003</c:v>
                </c:pt>
                <c:pt idx="3696">
                  <c:v>52.795740000000002</c:v>
                </c:pt>
                <c:pt idx="3697">
                  <c:v>52.786859999999997</c:v>
                </c:pt>
                <c:pt idx="3698">
                  <c:v>52.777880000000003</c:v>
                </c:pt>
                <c:pt idx="3699">
                  <c:v>52.768949999999997</c:v>
                </c:pt>
                <c:pt idx="3700">
                  <c:v>52.76005</c:v>
                </c:pt>
                <c:pt idx="3701">
                  <c:v>52.751130000000003</c:v>
                </c:pt>
                <c:pt idx="3702">
                  <c:v>52.742069999999998</c:v>
                </c:pt>
                <c:pt idx="3703">
                  <c:v>52.733249999999998</c:v>
                </c:pt>
                <c:pt idx="3704">
                  <c:v>52.722459999999998</c:v>
                </c:pt>
                <c:pt idx="3705">
                  <c:v>52.713679999999997</c:v>
                </c:pt>
                <c:pt idx="3706">
                  <c:v>52.705080000000002</c:v>
                </c:pt>
                <c:pt idx="3707">
                  <c:v>52.696300000000001</c:v>
                </c:pt>
                <c:pt idx="3708">
                  <c:v>52.687959999999997</c:v>
                </c:pt>
                <c:pt idx="3709">
                  <c:v>52.679319999999997</c:v>
                </c:pt>
                <c:pt idx="3710">
                  <c:v>52.671050000000001</c:v>
                </c:pt>
                <c:pt idx="3711">
                  <c:v>52.662500000000001</c:v>
                </c:pt>
                <c:pt idx="3712">
                  <c:v>52.6541</c:v>
                </c:pt>
                <c:pt idx="3713">
                  <c:v>52.64575</c:v>
                </c:pt>
                <c:pt idx="3714">
                  <c:v>52.63758</c:v>
                </c:pt>
                <c:pt idx="3715">
                  <c:v>52.629359999999998</c:v>
                </c:pt>
                <c:pt idx="3716">
                  <c:v>52.620919999999998</c:v>
                </c:pt>
                <c:pt idx="3717">
                  <c:v>52.613039999999998</c:v>
                </c:pt>
                <c:pt idx="3718">
                  <c:v>52.604939999999999</c:v>
                </c:pt>
                <c:pt idx="3719">
                  <c:v>52.59713</c:v>
                </c:pt>
                <c:pt idx="3720">
                  <c:v>52.589280000000002</c:v>
                </c:pt>
                <c:pt idx="3721">
                  <c:v>52.581560000000003</c:v>
                </c:pt>
                <c:pt idx="3722">
                  <c:v>52.57396</c:v>
                </c:pt>
                <c:pt idx="3723">
                  <c:v>52.566209999999998</c:v>
                </c:pt>
                <c:pt idx="3724">
                  <c:v>52.558700000000002</c:v>
                </c:pt>
                <c:pt idx="3725">
                  <c:v>52.551160000000003</c:v>
                </c:pt>
                <c:pt idx="3726">
                  <c:v>52.543590000000002</c:v>
                </c:pt>
                <c:pt idx="3727">
                  <c:v>52.536320000000003</c:v>
                </c:pt>
                <c:pt idx="3728">
                  <c:v>52.528700000000001</c:v>
                </c:pt>
                <c:pt idx="3729">
                  <c:v>52.521250000000002</c:v>
                </c:pt>
                <c:pt idx="3730">
                  <c:v>52.513860000000001</c:v>
                </c:pt>
                <c:pt idx="3731">
                  <c:v>52.506659999999997</c:v>
                </c:pt>
                <c:pt idx="3732">
                  <c:v>52.499339999999997</c:v>
                </c:pt>
                <c:pt idx="3733">
                  <c:v>52.492260000000002</c:v>
                </c:pt>
                <c:pt idx="3734">
                  <c:v>52.485120000000002</c:v>
                </c:pt>
                <c:pt idx="3735">
                  <c:v>52.478180000000002</c:v>
                </c:pt>
                <c:pt idx="3736">
                  <c:v>52.471170000000001</c:v>
                </c:pt>
                <c:pt idx="3737">
                  <c:v>52.464239999999997</c:v>
                </c:pt>
                <c:pt idx="3738">
                  <c:v>52.457380000000001</c:v>
                </c:pt>
                <c:pt idx="3739">
                  <c:v>52.45055</c:v>
                </c:pt>
                <c:pt idx="3740">
                  <c:v>52.443620000000003</c:v>
                </c:pt>
                <c:pt idx="3741">
                  <c:v>52.43694</c:v>
                </c:pt>
                <c:pt idx="3742">
                  <c:v>52.430239999999998</c:v>
                </c:pt>
                <c:pt idx="3743">
                  <c:v>52.423409999999997</c:v>
                </c:pt>
                <c:pt idx="3744">
                  <c:v>52.416629999999998</c:v>
                </c:pt>
                <c:pt idx="3745">
                  <c:v>52.409889999999997</c:v>
                </c:pt>
                <c:pt idx="3746">
                  <c:v>52.403419999999997</c:v>
                </c:pt>
                <c:pt idx="3747">
                  <c:v>52.397100000000002</c:v>
                </c:pt>
                <c:pt idx="3748">
                  <c:v>52.390830000000001</c:v>
                </c:pt>
                <c:pt idx="3749">
                  <c:v>52.384700000000002</c:v>
                </c:pt>
                <c:pt idx="3750">
                  <c:v>52.378520000000002</c:v>
                </c:pt>
                <c:pt idx="3751">
                  <c:v>52.372529999999998</c:v>
                </c:pt>
                <c:pt idx="3752">
                  <c:v>52.366500000000002</c:v>
                </c:pt>
                <c:pt idx="3753">
                  <c:v>52.360520000000001</c:v>
                </c:pt>
                <c:pt idx="3754">
                  <c:v>52.354619999999997</c:v>
                </c:pt>
                <c:pt idx="3755">
                  <c:v>52.348680000000002</c:v>
                </c:pt>
                <c:pt idx="3756">
                  <c:v>52.342759999999998</c:v>
                </c:pt>
                <c:pt idx="3757">
                  <c:v>52.336790000000001</c:v>
                </c:pt>
                <c:pt idx="3758">
                  <c:v>52.330599999999997</c:v>
                </c:pt>
                <c:pt idx="3759">
                  <c:v>52.324489999999997</c:v>
                </c:pt>
                <c:pt idx="3760">
                  <c:v>52.318399999999997</c:v>
                </c:pt>
                <c:pt idx="3761">
                  <c:v>52.312420000000003</c:v>
                </c:pt>
                <c:pt idx="3762">
                  <c:v>52.306420000000003</c:v>
                </c:pt>
                <c:pt idx="3763">
                  <c:v>52.300469999999997</c:v>
                </c:pt>
                <c:pt idx="3764">
                  <c:v>52.294600000000003</c:v>
                </c:pt>
                <c:pt idx="3765">
                  <c:v>52.288730000000001</c:v>
                </c:pt>
                <c:pt idx="3766">
                  <c:v>52.282870000000003</c:v>
                </c:pt>
                <c:pt idx="3767">
                  <c:v>52.277079999999998</c:v>
                </c:pt>
                <c:pt idx="3768">
                  <c:v>52.271160000000002</c:v>
                </c:pt>
                <c:pt idx="3769">
                  <c:v>52.265309999999999</c:v>
                </c:pt>
                <c:pt idx="3770">
                  <c:v>52.259439999999998</c:v>
                </c:pt>
                <c:pt idx="3771">
                  <c:v>52.253520000000002</c:v>
                </c:pt>
                <c:pt idx="3772">
                  <c:v>52.24747</c:v>
                </c:pt>
                <c:pt idx="3773">
                  <c:v>52.241399999999999</c:v>
                </c:pt>
                <c:pt idx="3774">
                  <c:v>52.235280000000003</c:v>
                </c:pt>
                <c:pt idx="3775">
                  <c:v>52.229080000000003</c:v>
                </c:pt>
                <c:pt idx="3776">
                  <c:v>52.222909999999999</c:v>
                </c:pt>
                <c:pt idx="3777">
                  <c:v>52.216749999999998</c:v>
                </c:pt>
                <c:pt idx="3778">
                  <c:v>52.210599999999999</c:v>
                </c:pt>
                <c:pt idx="3779">
                  <c:v>52.204599999999999</c:v>
                </c:pt>
                <c:pt idx="3780">
                  <c:v>52.198610000000002</c:v>
                </c:pt>
                <c:pt idx="3781">
                  <c:v>52.192680000000003</c:v>
                </c:pt>
                <c:pt idx="3782">
                  <c:v>52.186860000000003</c:v>
                </c:pt>
                <c:pt idx="3783">
                  <c:v>52.181080000000001</c:v>
                </c:pt>
                <c:pt idx="3784">
                  <c:v>52.175289999999997</c:v>
                </c:pt>
                <c:pt idx="3785">
                  <c:v>52.169550000000001</c:v>
                </c:pt>
                <c:pt idx="3786">
                  <c:v>52.16384</c:v>
                </c:pt>
                <c:pt idx="3787">
                  <c:v>52.158050000000003</c:v>
                </c:pt>
                <c:pt idx="3788">
                  <c:v>52.152239999999999</c:v>
                </c:pt>
                <c:pt idx="3789">
                  <c:v>52.1464</c:v>
                </c:pt>
                <c:pt idx="3790">
                  <c:v>52.140569999999997</c:v>
                </c:pt>
                <c:pt idx="3791">
                  <c:v>52.134639999999997</c:v>
                </c:pt>
                <c:pt idx="3792">
                  <c:v>52.128819999999997</c:v>
                </c:pt>
                <c:pt idx="3793">
                  <c:v>52.123060000000002</c:v>
                </c:pt>
                <c:pt idx="3794">
                  <c:v>52.117440000000002</c:v>
                </c:pt>
                <c:pt idx="3795">
                  <c:v>52.111910000000002</c:v>
                </c:pt>
                <c:pt idx="3796">
                  <c:v>52.106520000000003</c:v>
                </c:pt>
                <c:pt idx="3797">
                  <c:v>52.10116</c:v>
                </c:pt>
                <c:pt idx="3798">
                  <c:v>52.095930000000003</c:v>
                </c:pt>
                <c:pt idx="3799">
                  <c:v>52.090789999999998</c:v>
                </c:pt>
                <c:pt idx="3800">
                  <c:v>52.085760000000001</c:v>
                </c:pt>
                <c:pt idx="3801">
                  <c:v>52.080800000000004</c:v>
                </c:pt>
                <c:pt idx="3802">
                  <c:v>52.075960000000002</c:v>
                </c:pt>
                <c:pt idx="3803">
                  <c:v>52.071100000000001</c:v>
                </c:pt>
                <c:pt idx="3804">
                  <c:v>52.066299999999998</c:v>
                </c:pt>
                <c:pt idx="3805">
                  <c:v>52.061500000000002</c:v>
                </c:pt>
                <c:pt idx="3806">
                  <c:v>52.056840000000001</c:v>
                </c:pt>
                <c:pt idx="3807">
                  <c:v>52.052239999999998</c:v>
                </c:pt>
                <c:pt idx="3808">
                  <c:v>52.047759999999997</c:v>
                </c:pt>
                <c:pt idx="3809">
                  <c:v>52.043320000000001</c:v>
                </c:pt>
                <c:pt idx="3810">
                  <c:v>52.038829999999997</c:v>
                </c:pt>
                <c:pt idx="3811">
                  <c:v>52.034460000000003</c:v>
                </c:pt>
                <c:pt idx="3812">
                  <c:v>52.030160000000002</c:v>
                </c:pt>
                <c:pt idx="3813">
                  <c:v>52.025959999999998</c:v>
                </c:pt>
                <c:pt idx="3814">
                  <c:v>52.02176</c:v>
                </c:pt>
                <c:pt idx="3815">
                  <c:v>52.017609999999998</c:v>
                </c:pt>
                <c:pt idx="3816">
                  <c:v>52.01343</c:v>
                </c:pt>
                <c:pt idx="3817">
                  <c:v>52.009239999999998</c:v>
                </c:pt>
                <c:pt idx="3818">
                  <c:v>52.00506</c:v>
                </c:pt>
                <c:pt idx="3819">
                  <c:v>52.000920000000001</c:v>
                </c:pt>
                <c:pt idx="3820">
                  <c:v>51.996870000000001</c:v>
                </c:pt>
                <c:pt idx="3821">
                  <c:v>51.992800000000003</c:v>
                </c:pt>
                <c:pt idx="3822">
                  <c:v>51.988709999999998</c:v>
                </c:pt>
                <c:pt idx="3823">
                  <c:v>51.98462</c:v>
                </c:pt>
                <c:pt idx="3824">
                  <c:v>51.980609999999999</c:v>
                </c:pt>
                <c:pt idx="3825">
                  <c:v>51.976590000000002</c:v>
                </c:pt>
                <c:pt idx="3826">
                  <c:v>51.972499999999997</c:v>
                </c:pt>
                <c:pt idx="3827">
                  <c:v>51.968510000000002</c:v>
                </c:pt>
                <c:pt idx="3828">
                  <c:v>51.964530000000003</c:v>
                </c:pt>
                <c:pt idx="3829">
                  <c:v>51.96058</c:v>
                </c:pt>
                <c:pt idx="3830">
                  <c:v>51.956609999999998</c:v>
                </c:pt>
                <c:pt idx="3831">
                  <c:v>51.952629999999999</c:v>
                </c:pt>
                <c:pt idx="3832">
                  <c:v>51.948639999999997</c:v>
                </c:pt>
                <c:pt idx="3833">
                  <c:v>51.944690000000001</c:v>
                </c:pt>
                <c:pt idx="3834">
                  <c:v>51.940719999999999</c:v>
                </c:pt>
                <c:pt idx="3835">
                  <c:v>51.936799999999998</c:v>
                </c:pt>
                <c:pt idx="3836">
                  <c:v>51.932969999999997</c:v>
                </c:pt>
                <c:pt idx="3837">
                  <c:v>51.929220000000001</c:v>
                </c:pt>
                <c:pt idx="3838">
                  <c:v>51.925490000000003</c:v>
                </c:pt>
                <c:pt idx="3839">
                  <c:v>51.92183</c:v>
                </c:pt>
                <c:pt idx="3840">
                  <c:v>51.918170000000003</c:v>
                </c:pt>
                <c:pt idx="3841">
                  <c:v>51.914520000000003</c:v>
                </c:pt>
                <c:pt idx="3842">
                  <c:v>51.910899999999998</c:v>
                </c:pt>
                <c:pt idx="3843">
                  <c:v>51.907319999999999</c:v>
                </c:pt>
                <c:pt idx="3844">
                  <c:v>51.903829999999999</c:v>
                </c:pt>
                <c:pt idx="3845">
                  <c:v>51.90034</c:v>
                </c:pt>
                <c:pt idx="3846">
                  <c:v>51.896880000000003</c:v>
                </c:pt>
                <c:pt idx="3847">
                  <c:v>51.893360000000001</c:v>
                </c:pt>
                <c:pt idx="3848">
                  <c:v>51.88982</c:v>
                </c:pt>
                <c:pt idx="3849">
                  <c:v>51.886299999999999</c:v>
                </c:pt>
                <c:pt idx="3850">
                  <c:v>51.882840000000002</c:v>
                </c:pt>
                <c:pt idx="3851">
                  <c:v>51.879469999999998</c:v>
                </c:pt>
                <c:pt idx="3852">
                  <c:v>51.876179999999998</c:v>
                </c:pt>
                <c:pt idx="3853">
                  <c:v>51.872929999999997</c:v>
                </c:pt>
                <c:pt idx="3854">
                  <c:v>51.869759999999999</c:v>
                </c:pt>
                <c:pt idx="3855">
                  <c:v>51.866630000000001</c:v>
                </c:pt>
                <c:pt idx="3856">
                  <c:v>51.863549999999996</c:v>
                </c:pt>
                <c:pt idx="3857">
                  <c:v>51.860529999999997</c:v>
                </c:pt>
                <c:pt idx="3858">
                  <c:v>51.857590000000002</c:v>
                </c:pt>
                <c:pt idx="3859">
                  <c:v>51.854689999999998</c:v>
                </c:pt>
                <c:pt idx="3860">
                  <c:v>51.851819999999996</c:v>
                </c:pt>
                <c:pt idx="3861">
                  <c:v>51.848959999999998</c:v>
                </c:pt>
                <c:pt idx="3862">
                  <c:v>51.8461</c:v>
                </c:pt>
                <c:pt idx="3863">
                  <c:v>51.843249999999998</c:v>
                </c:pt>
                <c:pt idx="3864">
                  <c:v>51.840350000000001</c:v>
                </c:pt>
                <c:pt idx="3865">
                  <c:v>51.837440000000001</c:v>
                </c:pt>
                <c:pt idx="3866">
                  <c:v>51.834539999999997</c:v>
                </c:pt>
                <c:pt idx="3867">
                  <c:v>51.831670000000003</c:v>
                </c:pt>
                <c:pt idx="3868">
                  <c:v>51.828789999999998</c:v>
                </c:pt>
                <c:pt idx="3869">
                  <c:v>51.825879999999998</c:v>
                </c:pt>
                <c:pt idx="3870">
                  <c:v>51.822920000000003</c:v>
                </c:pt>
                <c:pt idx="3871">
                  <c:v>51.819960000000002</c:v>
                </c:pt>
                <c:pt idx="3872">
                  <c:v>51.816989999999997</c:v>
                </c:pt>
                <c:pt idx="3873">
                  <c:v>51.814019999999999</c:v>
                </c:pt>
                <c:pt idx="3874">
                  <c:v>51.811059999999998</c:v>
                </c:pt>
                <c:pt idx="3875">
                  <c:v>51.808100000000003</c:v>
                </c:pt>
                <c:pt idx="3876">
                  <c:v>51.80509</c:v>
                </c:pt>
                <c:pt idx="3877">
                  <c:v>51.802030000000002</c:v>
                </c:pt>
                <c:pt idx="3878">
                  <c:v>51.79898</c:v>
                </c:pt>
                <c:pt idx="3879">
                  <c:v>51.795920000000002</c:v>
                </c:pt>
                <c:pt idx="3880">
                  <c:v>51.792819999999999</c:v>
                </c:pt>
                <c:pt idx="3881">
                  <c:v>51.78969</c:v>
                </c:pt>
                <c:pt idx="3882">
                  <c:v>51.786560000000001</c:v>
                </c:pt>
                <c:pt idx="3883">
                  <c:v>51.783430000000003</c:v>
                </c:pt>
                <c:pt idx="3884">
                  <c:v>51.780279999999998</c:v>
                </c:pt>
                <c:pt idx="3885">
                  <c:v>51.777119999999996</c:v>
                </c:pt>
                <c:pt idx="3886">
                  <c:v>51.773969999999998</c:v>
                </c:pt>
                <c:pt idx="3887">
                  <c:v>51.770800000000001</c:v>
                </c:pt>
                <c:pt idx="3888">
                  <c:v>51.76764</c:v>
                </c:pt>
                <c:pt idx="3889">
                  <c:v>51.764510000000001</c:v>
                </c:pt>
                <c:pt idx="3890">
                  <c:v>51.761479999999999</c:v>
                </c:pt>
                <c:pt idx="3891">
                  <c:v>51.758499999999998</c:v>
                </c:pt>
                <c:pt idx="3892">
                  <c:v>51.755510000000001</c:v>
                </c:pt>
                <c:pt idx="3893">
                  <c:v>51.752540000000003</c:v>
                </c:pt>
                <c:pt idx="3894">
                  <c:v>51.74962</c:v>
                </c:pt>
                <c:pt idx="3895">
                  <c:v>51.746780000000001</c:v>
                </c:pt>
                <c:pt idx="3896">
                  <c:v>51.744</c:v>
                </c:pt>
                <c:pt idx="3897">
                  <c:v>51.741309999999999</c:v>
                </c:pt>
                <c:pt idx="3898">
                  <c:v>51.73865</c:v>
                </c:pt>
                <c:pt idx="3899">
                  <c:v>51.735939999999999</c:v>
                </c:pt>
                <c:pt idx="3900">
                  <c:v>51.73312</c:v>
                </c:pt>
                <c:pt idx="3901">
                  <c:v>51.73028</c:v>
                </c:pt>
                <c:pt idx="3902">
                  <c:v>51.727499999999999</c:v>
                </c:pt>
                <c:pt idx="3903">
                  <c:v>51.724780000000003</c:v>
                </c:pt>
                <c:pt idx="3904">
                  <c:v>51.722020000000001</c:v>
                </c:pt>
                <c:pt idx="3905">
                  <c:v>51.719239999999999</c:v>
                </c:pt>
                <c:pt idx="3906">
                  <c:v>51.716419999999999</c:v>
                </c:pt>
                <c:pt idx="3907">
                  <c:v>51.713590000000003</c:v>
                </c:pt>
                <c:pt idx="3908">
                  <c:v>51.710740000000001</c:v>
                </c:pt>
                <c:pt idx="3909">
                  <c:v>51.707909999999998</c:v>
                </c:pt>
                <c:pt idx="3910">
                  <c:v>51.705249999999999</c:v>
                </c:pt>
                <c:pt idx="3911">
                  <c:v>51.702629999999999</c:v>
                </c:pt>
                <c:pt idx="3912">
                  <c:v>51.699910000000003</c:v>
                </c:pt>
                <c:pt idx="3913">
                  <c:v>51.697069999999997</c:v>
                </c:pt>
                <c:pt idx="3914">
                  <c:v>51.694200000000002</c:v>
                </c:pt>
                <c:pt idx="3915">
                  <c:v>51.691339999999997</c:v>
                </c:pt>
                <c:pt idx="3916">
                  <c:v>51.688519999999997</c:v>
                </c:pt>
                <c:pt idx="3917">
                  <c:v>51.685760000000002</c:v>
                </c:pt>
                <c:pt idx="3918">
                  <c:v>51.68309</c:v>
                </c:pt>
                <c:pt idx="3919">
                  <c:v>51.680439999999997</c:v>
                </c:pt>
                <c:pt idx="3920">
                  <c:v>51.67783</c:v>
                </c:pt>
                <c:pt idx="3921">
                  <c:v>51.675240000000002</c:v>
                </c:pt>
                <c:pt idx="3922">
                  <c:v>51.672739999999997</c:v>
                </c:pt>
                <c:pt idx="3923">
                  <c:v>51.670340000000003</c:v>
                </c:pt>
                <c:pt idx="3924">
                  <c:v>51.668059999999997</c:v>
                </c:pt>
                <c:pt idx="3925">
                  <c:v>51.665860000000002</c:v>
                </c:pt>
                <c:pt idx="3926">
                  <c:v>51.663760000000003</c:v>
                </c:pt>
                <c:pt idx="3927">
                  <c:v>51.66169</c:v>
                </c:pt>
                <c:pt idx="3928">
                  <c:v>51.659660000000002</c:v>
                </c:pt>
                <c:pt idx="3929">
                  <c:v>51.657620000000001</c:v>
                </c:pt>
                <c:pt idx="3930">
                  <c:v>51.655560000000001</c:v>
                </c:pt>
                <c:pt idx="3931">
                  <c:v>51.653559999999999</c:v>
                </c:pt>
                <c:pt idx="3932">
                  <c:v>51.651560000000003</c:v>
                </c:pt>
                <c:pt idx="3933">
                  <c:v>51.649569999999997</c:v>
                </c:pt>
                <c:pt idx="3934">
                  <c:v>51.647559999999999</c:v>
                </c:pt>
                <c:pt idx="3935">
                  <c:v>51.645479999999999</c:v>
                </c:pt>
                <c:pt idx="3936">
                  <c:v>51.643320000000003</c:v>
                </c:pt>
                <c:pt idx="3937">
                  <c:v>51.641100000000002</c:v>
                </c:pt>
                <c:pt idx="3938">
                  <c:v>51.638820000000003</c:v>
                </c:pt>
                <c:pt idx="3939">
                  <c:v>51.636569999999999</c:v>
                </c:pt>
                <c:pt idx="3940">
                  <c:v>51.634369999999997</c:v>
                </c:pt>
                <c:pt idx="3941">
                  <c:v>51.632179999999998</c:v>
                </c:pt>
                <c:pt idx="3942">
                  <c:v>51.63</c:v>
                </c:pt>
                <c:pt idx="3943">
                  <c:v>51.62782</c:v>
                </c:pt>
                <c:pt idx="3944">
                  <c:v>51.625680000000003</c:v>
                </c:pt>
                <c:pt idx="3945">
                  <c:v>51.623640000000002</c:v>
                </c:pt>
                <c:pt idx="3946">
                  <c:v>51.621659999999999</c:v>
                </c:pt>
                <c:pt idx="3947">
                  <c:v>51.619619999999998</c:v>
                </c:pt>
                <c:pt idx="3948">
                  <c:v>51.61748</c:v>
                </c:pt>
                <c:pt idx="3949">
                  <c:v>51.61524</c:v>
                </c:pt>
                <c:pt idx="3950">
                  <c:v>51.612909999999999</c:v>
                </c:pt>
                <c:pt idx="3951">
                  <c:v>51.61065</c:v>
                </c:pt>
                <c:pt idx="3952">
                  <c:v>51.608420000000002</c:v>
                </c:pt>
                <c:pt idx="3953">
                  <c:v>51.606229999999996</c:v>
                </c:pt>
                <c:pt idx="3954">
                  <c:v>51.604059999999997</c:v>
                </c:pt>
                <c:pt idx="3955">
                  <c:v>51.601939999999999</c:v>
                </c:pt>
                <c:pt idx="3956">
                  <c:v>51.599890000000002</c:v>
                </c:pt>
                <c:pt idx="3957">
                  <c:v>51.597940000000001</c:v>
                </c:pt>
                <c:pt idx="3958">
                  <c:v>51.59619</c:v>
                </c:pt>
                <c:pt idx="3959">
                  <c:v>51.594659999999998</c:v>
                </c:pt>
                <c:pt idx="3960">
                  <c:v>51.593200000000003</c:v>
                </c:pt>
                <c:pt idx="3961">
                  <c:v>51.591749999999998</c:v>
                </c:pt>
                <c:pt idx="3962">
                  <c:v>51.590260000000001</c:v>
                </c:pt>
                <c:pt idx="3963">
                  <c:v>51.588740000000001</c:v>
                </c:pt>
                <c:pt idx="3964">
                  <c:v>51.587200000000003</c:v>
                </c:pt>
                <c:pt idx="3965">
                  <c:v>51.585569999999997</c:v>
                </c:pt>
                <c:pt idx="3966">
                  <c:v>51.583910000000003</c:v>
                </c:pt>
                <c:pt idx="3967">
                  <c:v>51.582259999999998</c:v>
                </c:pt>
                <c:pt idx="3968">
                  <c:v>51.580539999999999</c:v>
                </c:pt>
                <c:pt idx="3969">
                  <c:v>51.578789999999998</c:v>
                </c:pt>
                <c:pt idx="3970">
                  <c:v>51.577039999999997</c:v>
                </c:pt>
                <c:pt idx="3971">
                  <c:v>51.575279999999999</c:v>
                </c:pt>
                <c:pt idx="3972">
                  <c:v>51.573659999999997</c:v>
                </c:pt>
                <c:pt idx="3973">
                  <c:v>51.572040000000001</c:v>
                </c:pt>
                <c:pt idx="3974">
                  <c:v>51.570390000000003</c:v>
                </c:pt>
                <c:pt idx="3975">
                  <c:v>51.569459999999999</c:v>
                </c:pt>
                <c:pt idx="3976">
                  <c:v>51.567799999999998</c:v>
                </c:pt>
                <c:pt idx="3977">
                  <c:v>51.566079999999999</c:v>
                </c:pt>
                <c:pt idx="3978">
                  <c:v>51.564360000000001</c:v>
                </c:pt>
                <c:pt idx="3979">
                  <c:v>51.562620000000003</c:v>
                </c:pt>
                <c:pt idx="3980">
                  <c:v>51.560890000000001</c:v>
                </c:pt>
                <c:pt idx="3981">
                  <c:v>51.559100000000001</c:v>
                </c:pt>
                <c:pt idx="3982">
                  <c:v>51.557220000000001</c:v>
                </c:pt>
                <c:pt idx="3983">
                  <c:v>51.55536</c:v>
                </c:pt>
                <c:pt idx="3984">
                  <c:v>51.553519999999999</c:v>
                </c:pt>
                <c:pt idx="3985">
                  <c:v>51.551670000000001</c:v>
                </c:pt>
                <c:pt idx="3986">
                  <c:v>51.549900000000001</c:v>
                </c:pt>
                <c:pt idx="3987">
                  <c:v>51.548220000000001</c:v>
                </c:pt>
                <c:pt idx="3988">
                  <c:v>51.54654</c:v>
                </c:pt>
                <c:pt idx="3989">
                  <c:v>51.544849999999997</c:v>
                </c:pt>
                <c:pt idx="3990">
                  <c:v>51.543170000000003</c:v>
                </c:pt>
                <c:pt idx="3991">
                  <c:v>51.541580000000003</c:v>
                </c:pt>
                <c:pt idx="3992">
                  <c:v>51.54</c:v>
                </c:pt>
                <c:pt idx="3993">
                  <c:v>51.538440000000001</c:v>
                </c:pt>
                <c:pt idx="3994">
                  <c:v>51.536940000000001</c:v>
                </c:pt>
                <c:pt idx="3995">
                  <c:v>51.535400000000003</c:v>
                </c:pt>
                <c:pt idx="3996">
                  <c:v>51.533909999999999</c:v>
                </c:pt>
                <c:pt idx="3997">
                  <c:v>51.532350000000001</c:v>
                </c:pt>
                <c:pt idx="3998">
                  <c:v>51.530880000000003</c:v>
                </c:pt>
                <c:pt idx="3999">
                  <c:v>51.529409999999999</c:v>
                </c:pt>
                <c:pt idx="4000">
                  <c:v>51.527970000000003</c:v>
                </c:pt>
                <c:pt idx="4001">
                  <c:v>51.526440000000001</c:v>
                </c:pt>
                <c:pt idx="4002">
                  <c:v>51.524819999999998</c:v>
                </c:pt>
                <c:pt idx="4003">
                  <c:v>51.523099999999999</c:v>
                </c:pt>
                <c:pt idx="4004">
                  <c:v>51.521329999999999</c:v>
                </c:pt>
                <c:pt idx="4005">
                  <c:v>51.519440000000003</c:v>
                </c:pt>
                <c:pt idx="4006">
                  <c:v>51.517400000000002</c:v>
                </c:pt>
                <c:pt idx="4007">
                  <c:v>51.515340000000002</c:v>
                </c:pt>
                <c:pt idx="4008">
                  <c:v>51.513089999999998</c:v>
                </c:pt>
                <c:pt idx="4009">
                  <c:v>51.510860000000001</c:v>
                </c:pt>
                <c:pt idx="4010">
                  <c:v>51.50855</c:v>
                </c:pt>
                <c:pt idx="4011">
                  <c:v>51.506180000000001</c:v>
                </c:pt>
                <c:pt idx="4012">
                  <c:v>51.503839999999997</c:v>
                </c:pt>
                <c:pt idx="4013">
                  <c:v>51.501460000000002</c:v>
                </c:pt>
                <c:pt idx="4014">
                  <c:v>51.499169999999999</c:v>
                </c:pt>
                <c:pt idx="4015">
                  <c:v>51.496940000000002</c:v>
                </c:pt>
                <c:pt idx="4016">
                  <c:v>51.494700000000002</c:v>
                </c:pt>
                <c:pt idx="4017">
                  <c:v>51.492600000000003</c:v>
                </c:pt>
                <c:pt idx="4018">
                  <c:v>51.490580000000001</c:v>
                </c:pt>
                <c:pt idx="4019">
                  <c:v>51.488660000000003</c:v>
                </c:pt>
                <c:pt idx="4020">
                  <c:v>51.486710000000002</c:v>
                </c:pt>
                <c:pt idx="4021">
                  <c:v>51.484760000000001</c:v>
                </c:pt>
                <c:pt idx="4022">
                  <c:v>51.482799999999997</c:v>
                </c:pt>
                <c:pt idx="4023">
                  <c:v>51.480969999999999</c:v>
                </c:pt>
                <c:pt idx="4024">
                  <c:v>51.479109999999999</c:v>
                </c:pt>
                <c:pt idx="4025">
                  <c:v>51.47728</c:v>
                </c:pt>
                <c:pt idx="4026">
                  <c:v>51.475439999999999</c:v>
                </c:pt>
                <c:pt idx="4027">
                  <c:v>51.473520000000001</c:v>
                </c:pt>
                <c:pt idx="4028">
                  <c:v>51.471629999999998</c:v>
                </c:pt>
                <c:pt idx="4029">
                  <c:v>51.469720000000002</c:v>
                </c:pt>
                <c:pt idx="4030">
                  <c:v>51.467840000000002</c:v>
                </c:pt>
                <c:pt idx="4031">
                  <c:v>51.466009999999997</c:v>
                </c:pt>
                <c:pt idx="4032">
                  <c:v>51.464060000000003</c:v>
                </c:pt>
                <c:pt idx="4033">
                  <c:v>51.462209999999999</c:v>
                </c:pt>
                <c:pt idx="4034">
                  <c:v>51.460239999999999</c:v>
                </c:pt>
                <c:pt idx="4035">
                  <c:v>51.458300000000001</c:v>
                </c:pt>
                <c:pt idx="4036">
                  <c:v>51.456119999999999</c:v>
                </c:pt>
                <c:pt idx="4037">
                  <c:v>51.453940000000003</c:v>
                </c:pt>
                <c:pt idx="4038">
                  <c:v>51.451709999999999</c:v>
                </c:pt>
                <c:pt idx="4039">
                  <c:v>51.449480000000001</c:v>
                </c:pt>
                <c:pt idx="4040">
                  <c:v>51.447159999999997</c:v>
                </c:pt>
                <c:pt idx="4041">
                  <c:v>51.444769999999998</c:v>
                </c:pt>
                <c:pt idx="4042">
                  <c:v>51.442419999999998</c:v>
                </c:pt>
                <c:pt idx="4043">
                  <c:v>51.44012</c:v>
                </c:pt>
                <c:pt idx="4044">
                  <c:v>51.437840000000001</c:v>
                </c:pt>
                <c:pt idx="4045">
                  <c:v>51.435540000000003</c:v>
                </c:pt>
                <c:pt idx="4046">
                  <c:v>51.433199999999999</c:v>
                </c:pt>
                <c:pt idx="4047">
                  <c:v>51.431010000000001</c:v>
                </c:pt>
                <c:pt idx="4048">
                  <c:v>51.428750000000001</c:v>
                </c:pt>
                <c:pt idx="4049">
                  <c:v>51.426580000000001</c:v>
                </c:pt>
                <c:pt idx="4050">
                  <c:v>51.424419999999998</c:v>
                </c:pt>
                <c:pt idx="4051">
                  <c:v>51.422220000000003</c:v>
                </c:pt>
                <c:pt idx="4052">
                  <c:v>51.420110000000001</c:v>
                </c:pt>
                <c:pt idx="4053">
                  <c:v>51.417859999999997</c:v>
                </c:pt>
                <c:pt idx="4054">
                  <c:v>51.41581</c:v>
                </c:pt>
                <c:pt idx="4055">
                  <c:v>51.41348</c:v>
                </c:pt>
                <c:pt idx="4056">
                  <c:v>51.411529999999999</c:v>
                </c:pt>
                <c:pt idx="4057">
                  <c:v>51.409500000000001</c:v>
                </c:pt>
                <c:pt idx="4058">
                  <c:v>51.40746</c:v>
                </c:pt>
                <c:pt idx="4059">
                  <c:v>51.405279999999998</c:v>
                </c:pt>
                <c:pt idx="4060">
                  <c:v>51.403179999999999</c:v>
                </c:pt>
                <c:pt idx="4061">
                  <c:v>51.401119999999999</c:v>
                </c:pt>
                <c:pt idx="4062">
                  <c:v>51.398879999999998</c:v>
                </c:pt>
                <c:pt idx="4063">
                  <c:v>51.39669</c:v>
                </c:pt>
                <c:pt idx="4064">
                  <c:v>51.394500000000001</c:v>
                </c:pt>
                <c:pt idx="4065">
                  <c:v>51.392200000000003</c:v>
                </c:pt>
                <c:pt idx="4066">
                  <c:v>51.39</c:v>
                </c:pt>
                <c:pt idx="4067">
                  <c:v>51.387569999999997</c:v>
                </c:pt>
                <c:pt idx="4068">
                  <c:v>51.385280000000002</c:v>
                </c:pt>
                <c:pt idx="4069">
                  <c:v>51.383029999999998</c:v>
                </c:pt>
                <c:pt idx="4070">
                  <c:v>51.380740000000003</c:v>
                </c:pt>
                <c:pt idx="4071">
                  <c:v>51.378540000000001</c:v>
                </c:pt>
                <c:pt idx="4072">
                  <c:v>51.376519999999999</c:v>
                </c:pt>
                <c:pt idx="4073">
                  <c:v>51.37426</c:v>
                </c:pt>
                <c:pt idx="4074">
                  <c:v>51.372149999999998</c:v>
                </c:pt>
                <c:pt idx="4075">
                  <c:v>51.37</c:v>
                </c:pt>
                <c:pt idx="4076">
                  <c:v>51.368119999999998</c:v>
                </c:pt>
                <c:pt idx="4077">
                  <c:v>51.366059999999997</c:v>
                </c:pt>
                <c:pt idx="4078">
                  <c:v>51.364019999999996</c:v>
                </c:pt>
                <c:pt idx="4079">
                  <c:v>51.361919999999998</c:v>
                </c:pt>
                <c:pt idx="4080">
                  <c:v>51.35989</c:v>
                </c:pt>
                <c:pt idx="4081">
                  <c:v>51.357579999999999</c:v>
                </c:pt>
                <c:pt idx="4082">
                  <c:v>51.355580000000003</c:v>
                </c:pt>
                <c:pt idx="4083">
                  <c:v>51.35331</c:v>
                </c:pt>
                <c:pt idx="4084">
                  <c:v>51.35107</c:v>
                </c:pt>
                <c:pt idx="4085">
                  <c:v>51.348799999999997</c:v>
                </c:pt>
                <c:pt idx="4086">
                  <c:v>51.346580000000003</c:v>
                </c:pt>
                <c:pt idx="4087">
                  <c:v>51.344180000000001</c:v>
                </c:pt>
                <c:pt idx="4088">
                  <c:v>51.34169</c:v>
                </c:pt>
                <c:pt idx="4089">
                  <c:v>51.339440000000003</c:v>
                </c:pt>
                <c:pt idx="4090">
                  <c:v>51.336869999999998</c:v>
                </c:pt>
                <c:pt idx="4091">
                  <c:v>51.334560000000003</c:v>
                </c:pt>
                <c:pt idx="4092">
                  <c:v>51.332340000000002</c:v>
                </c:pt>
                <c:pt idx="4093">
                  <c:v>51.329940000000001</c:v>
                </c:pt>
                <c:pt idx="4094">
                  <c:v>51.327959999999997</c:v>
                </c:pt>
                <c:pt idx="4095">
                  <c:v>51.325809999999997</c:v>
                </c:pt>
                <c:pt idx="4096">
                  <c:v>51.323979999999999</c:v>
                </c:pt>
                <c:pt idx="4097">
                  <c:v>51.322339999999997</c:v>
                </c:pt>
                <c:pt idx="4098">
                  <c:v>51.32058</c:v>
                </c:pt>
                <c:pt idx="4099">
                  <c:v>51.318860000000001</c:v>
                </c:pt>
                <c:pt idx="4100">
                  <c:v>51.316740000000003</c:v>
                </c:pt>
                <c:pt idx="4101">
                  <c:v>51.314019999999999</c:v>
                </c:pt>
                <c:pt idx="4102">
                  <c:v>51.310879999999997</c:v>
                </c:pt>
                <c:pt idx="4103">
                  <c:v>51.307479999999998</c:v>
                </c:pt>
                <c:pt idx="4104">
                  <c:v>51.303640000000001</c:v>
                </c:pt>
                <c:pt idx="4105">
                  <c:v>51.299199999999999</c:v>
                </c:pt>
                <c:pt idx="4106">
                  <c:v>51.294199999999996</c:v>
                </c:pt>
                <c:pt idx="4107">
                  <c:v>51.288809999999998</c:v>
                </c:pt>
                <c:pt idx="4108">
                  <c:v>51.282809999999998</c:v>
                </c:pt>
                <c:pt idx="4109">
                  <c:v>51.276600000000002</c:v>
                </c:pt>
                <c:pt idx="4110">
                  <c:v>51.270409999999998</c:v>
                </c:pt>
                <c:pt idx="4111">
                  <c:v>51.26397</c:v>
                </c:pt>
                <c:pt idx="4112">
                  <c:v>51.257649999999998</c:v>
                </c:pt>
                <c:pt idx="4113">
                  <c:v>51.251269999999998</c:v>
                </c:pt>
                <c:pt idx="4114">
                  <c:v>51.245019999999997</c:v>
                </c:pt>
                <c:pt idx="4115">
                  <c:v>51.238700000000001</c:v>
                </c:pt>
                <c:pt idx="4116">
                  <c:v>51.232640000000004</c:v>
                </c:pt>
                <c:pt idx="4117">
                  <c:v>51.226799999999997</c:v>
                </c:pt>
                <c:pt idx="4118">
                  <c:v>51.220829999999999</c:v>
                </c:pt>
                <c:pt idx="4119">
                  <c:v>51.214669999999998</c:v>
                </c:pt>
                <c:pt idx="4120">
                  <c:v>51.20881</c:v>
                </c:pt>
                <c:pt idx="4121">
                  <c:v>51.20288</c:v>
                </c:pt>
                <c:pt idx="4122">
                  <c:v>51.196800000000003</c:v>
                </c:pt>
                <c:pt idx="4123">
                  <c:v>51.190779999999997</c:v>
                </c:pt>
                <c:pt idx="4124">
                  <c:v>51.184809999999999</c:v>
                </c:pt>
                <c:pt idx="4125">
                  <c:v>51.178640000000001</c:v>
                </c:pt>
                <c:pt idx="4126">
                  <c:v>51.172469999999997</c:v>
                </c:pt>
                <c:pt idx="4127">
                  <c:v>51.16628</c:v>
                </c:pt>
                <c:pt idx="4128">
                  <c:v>51.160020000000003</c:v>
                </c:pt>
                <c:pt idx="4129">
                  <c:v>51.153730000000003</c:v>
                </c:pt>
                <c:pt idx="4130">
                  <c:v>51.147480000000002</c:v>
                </c:pt>
                <c:pt idx="4131">
                  <c:v>51.140940000000001</c:v>
                </c:pt>
                <c:pt idx="4132">
                  <c:v>51.134590000000003</c:v>
                </c:pt>
                <c:pt idx="4133">
                  <c:v>51.128160000000001</c:v>
                </c:pt>
                <c:pt idx="4134">
                  <c:v>51.1218</c:v>
                </c:pt>
                <c:pt idx="4135">
                  <c:v>51.115200000000002</c:v>
                </c:pt>
                <c:pt idx="4136">
                  <c:v>51.108739999999997</c:v>
                </c:pt>
                <c:pt idx="4137">
                  <c:v>51.102139999999999</c:v>
                </c:pt>
                <c:pt idx="4138">
                  <c:v>51.095399999999998</c:v>
                </c:pt>
                <c:pt idx="4139">
                  <c:v>51.088769999999997</c:v>
                </c:pt>
                <c:pt idx="4140">
                  <c:v>51.08202</c:v>
                </c:pt>
                <c:pt idx="4141">
                  <c:v>51.075279999999999</c:v>
                </c:pt>
                <c:pt idx="4142">
                  <c:v>51.068600000000004</c:v>
                </c:pt>
                <c:pt idx="4143">
                  <c:v>51.061959999999999</c:v>
                </c:pt>
                <c:pt idx="4144">
                  <c:v>51.054960000000001</c:v>
                </c:pt>
                <c:pt idx="4145">
                  <c:v>51.048169999999999</c:v>
                </c:pt>
                <c:pt idx="4146">
                  <c:v>51.04128</c:v>
                </c:pt>
                <c:pt idx="4147">
                  <c:v>51.034390000000002</c:v>
                </c:pt>
                <c:pt idx="4148">
                  <c:v>51.027500000000003</c:v>
                </c:pt>
                <c:pt idx="4149">
                  <c:v>51.020699999999998</c:v>
                </c:pt>
                <c:pt idx="4150">
                  <c:v>51.013809999999999</c:v>
                </c:pt>
                <c:pt idx="4151">
                  <c:v>51.007040000000003</c:v>
                </c:pt>
                <c:pt idx="4152">
                  <c:v>51.000160000000001</c:v>
                </c:pt>
                <c:pt idx="4153">
                  <c:v>50.993380000000002</c:v>
                </c:pt>
                <c:pt idx="4154">
                  <c:v>50.986719999999998</c:v>
                </c:pt>
                <c:pt idx="4155">
                  <c:v>50.979959999999998</c:v>
                </c:pt>
                <c:pt idx="4156">
                  <c:v>50.97334</c:v>
                </c:pt>
                <c:pt idx="4157">
                  <c:v>50.966760000000001</c:v>
                </c:pt>
                <c:pt idx="4158">
                  <c:v>50.960239999999999</c:v>
                </c:pt>
                <c:pt idx="4159">
                  <c:v>50.953749999999999</c:v>
                </c:pt>
                <c:pt idx="4160">
                  <c:v>50.947159999999997</c:v>
                </c:pt>
                <c:pt idx="4161">
                  <c:v>50.940629999999999</c:v>
                </c:pt>
                <c:pt idx="4162">
                  <c:v>50.934089999999998</c:v>
                </c:pt>
                <c:pt idx="4163">
                  <c:v>50.927419999999998</c:v>
                </c:pt>
                <c:pt idx="4164">
                  <c:v>50.9208</c:v>
                </c:pt>
                <c:pt idx="4165">
                  <c:v>50.914099999999998</c:v>
                </c:pt>
                <c:pt idx="4166">
                  <c:v>50.907170000000001</c:v>
                </c:pt>
                <c:pt idx="4167">
                  <c:v>50.900500000000001</c:v>
                </c:pt>
                <c:pt idx="4168">
                  <c:v>50.893700000000003</c:v>
                </c:pt>
                <c:pt idx="4169">
                  <c:v>50.886760000000002</c:v>
                </c:pt>
                <c:pt idx="4170">
                  <c:v>50.87968</c:v>
                </c:pt>
                <c:pt idx="4171">
                  <c:v>50.872480000000003</c:v>
                </c:pt>
                <c:pt idx="4172">
                  <c:v>50.865389999999998</c:v>
                </c:pt>
                <c:pt idx="4173">
                  <c:v>50.858170000000001</c:v>
                </c:pt>
                <c:pt idx="4174">
                  <c:v>50.850900000000003</c:v>
                </c:pt>
                <c:pt idx="4175">
                  <c:v>50.843319999999999</c:v>
                </c:pt>
                <c:pt idx="4176">
                  <c:v>50.835590000000003</c:v>
                </c:pt>
                <c:pt idx="4177">
                  <c:v>50.827530000000003</c:v>
                </c:pt>
                <c:pt idx="4178">
                  <c:v>50.819859999999998</c:v>
                </c:pt>
                <c:pt idx="4179">
                  <c:v>50.81203</c:v>
                </c:pt>
                <c:pt idx="4180">
                  <c:v>50.804040000000001</c:v>
                </c:pt>
                <c:pt idx="4181">
                  <c:v>50.796100000000003</c:v>
                </c:pt>
                <c:pt idx="4182">
                  <c:v>50.788200000000003</c:v>
                </c:pt>
                <c:pt idx="4183">
                  <c:v>50.780320000000003</c:v>
                </c:pt>
                <c:pt idx="4184">
                  <c:v>50.772620000000003</c:v>
                </c:pt>
                <c:pt idx="4185">
                  <c:v>50.765259999999998</c:v>
                </c:pt>
                <c:pt idx="4186">
                  <c:v>50.758339999999997</c:v>
                </c:pt>
                <c:pt idx="4187">
                  <c:v>50.751159999999999</c:v>
                </c:pt>
                <c:pt idx="4188">
                  <c:v>50.744140000000002</c:v>
                </c:pt>
                <c:pt idx="4189">
                  <c:v>50.737250000000003</c:v>
                </c:pt>
                <c:pt idx="4190">
                  <c:v>50.730400000000003</c:v>
                </c:pt>
                <c:pt idx="4191">
                  <c:v>50.723640000000003</c:v>
                </c:pt>
                <c:pt idx="4192">
                  <c:v>50.716679999999997</c:v>
                </c:pt>
                <c:pt idx="4193">
                  <c:v>50.709800000000001</c:v>
                </c:pt>
                <c:pt idx="4194">
                  <c:v>50.70308</c:v>
                </c:pt>
                <c:pt idx="4195">
                  <c:v>50.69614</c:v>
                </c:pt>
                <c:pt idx="4196">
                  <c:v>50.689279999999997</c:v>
                </c:pt>
                <c:pt idx="4197">
                  <c:v>50.68244</c:v>
                </c:pt>
                <c:pt idx="4198">
                  <c:v>50.675409999999999</c:v>
                </c:pt>
                <c:pt idx="4199">
                  <c:v>50.668680000000002</c:v>
                </c:pt>
                <c:pt idx="4200">
                  <c:v>50.661659999999998</c:v>
                </c:pt>
                <c:pt idx="4201">
                  <c:v>50.654820000000001</c:v>
                </c:pt>
                <c:pt idx="4202">
                  <c:v>50.647880000000001</c:v>
                </c:pt>
                <c:pt idx="4203">
                  <c:v>50.641010000000001</c:v>
                </c:pt>
                <c:pt idx="4204">
                  <c:v>50.634300000000003</c:v>
                </c:pt>
                <c:pt idx="4205">
                  <c:v>50.627470000000002</c:v>
                </c:pt>
                <c:pt idx="4206">
                  <c:v>50.620629999999998</c:v>
                </c:pt>
                <c:pt idx="4207">
                  <c:v>50.613970000000002</c:v>
                </c:pt>
                <c:pt idx="4208">
                  <c:v>50.607280000000003</c:v>
                </c:pt>
                <c:pt idx="4209">
                  <c:v>50.600540000000002</c:v>
                </c:pt>
                <c:pt idx="4210">
                  <c:v>50.594079999999998</c:v>
                </c:pt>
                <c:pt idx="4211">
                  <c:v>50.5871</c:v>
                </c:pt>
                <c:pt idx="4212">
                  <c:v>50.580329999999996</c:v>
                </c:pt>
                <c:pt idx="4213">
                  <c:v>50.573639999999997</c:v>
                </c:pt>
                <c:pt idx="4214">
                  <c:v>50.566830000000003</c:v>
                </c:pt>
                <c:pt idx="4215">
                  <c:v>50.560040000000001</c:v>
                </c:pt>
                <c:pt idx="4216">
                  <c:v>50.553170000000001</c:v>
                </c:pt>
                <c:pt idx="4217">
                  <c:v>50.546439999999997</c:v>
                </c:pt>
                <c:pt idx="4218">
                  <c:v>50.539639999999999</c:v>
                </c:pt>
                <c:pt idx="4219">
                  <c:v>50.532739999999997</c:v>
                </c:pt>
                <c:pt idx="4220">
                  <c:v>50.525799999999997</c:v>
                </c:pt>
                <c:pt idx="4221">
                  <c:v>50.519109999999998</c:v>
                </c:pt>
                <c:pt idx="4222">
                  <c:v>50.512390000000003</c:v>
                </c:pt>
                <c:pt idx="4223">
                  <c:v>50.505459999999999</c:v>
                </c:pt>
                <c:pt idx="4224">
                  <c:v>50.498559999999998</c:v>
                </c:pt>
                <c:pt idx="4225">
                  <c:v>50.491500000000002</c:v>
                </c:pt>
                <c:pt idx="4226">
                  <c:v>50.484439999999999</c:v>
                </c:pt>
                <c:pt idx="4227">
                  <c:v>50.477260000000001</c:v>
                </c:pt>
                <c:pt idx="4228">
                  <c:v>50.469929999999998</c:v>
                </c:pt>
                <c:pt idx="4229">
                  <c:v>50.462789999999998</c:v>
                </c:pt>
                <c:pt idx="4230">
                  <c:v>50.455500000000001</c:v>
                </c:pt>
                <c:pt idx="4231">
                  <c:v>50.448059999999998</c:v>
                </c:pt>
                <c:pt idx="4232">
                  <c:v>50.440669999999997</c:v>
                </c:pt>
                <c:pt idx="4233">
                  <c:v>50.433500000000002</c:v>
                </c:pt>
                <c:pt idx="4234">
                  <c:v>50.426020000000001</c:v>
                </c:pt>
                <c:pt idx="4235">
                  <c:v>50.41872</c:v>
                </c:pt>
                <c:pt idx="4236">
                  <c:v>50.411479999999997</c:v>
                </c:pt>
                <c:pt idx="4237">
                  <c:v>50.404240000000001</c:v>
                </c:pt>
                <c:pt idx="4238">
                  <c:v>50.397109999999998</c:v>
                </c:pt>
                <c:pt idx="4239">
                  <c:v>50.389960000000002</c:v>
                </c:pt>
                <c:pt idx="4240">
                  <c:v>50.382719999999999</c:v>
                </c:pt>
                <c:pt idx="4241">
                  <c:v>50.375500000000002</c:v>
                </c:pt>
                <c:pt idx="4242">
                  <c:v>50.368290000000002</c:v>
                </c:pt>
                <c:pt idx="4243">
                  <c:v>50.360959999999999</c:v>
                </c:pt>
                <c:pt idx="4244">
                  <c:v>50.353639999999999</c:v>
                </c:pt>
                <c:pt idx="4245">
                  <c:v>50.346380000000003</c:v>
                </c:pt>
                <c:pt idx="4246">
                  <c:v>50.339080000000003</c:v>
                </c:pt>
                <c:pt idx="4247">
                  <c:v>50.331710000000001</c:v>
                </c:pt>
                <c:pt idx="4248">
                  <c:v>50.324420000000003</c:v>
                </c:pt>
                <c:pt idx="4249">
                  <c:v>50.317059999999998</c:v>
                </c:pt>
                <c:pt idx="4250">
                  <c:v>50.309699999999999</c:v>
                </c:pt>
                <c:pt idx="4251">
                  <c:v>50.302239999999998</c:v>
                </c:pt>
                <c:pt idx="4252">
                  <c:v>50.295119999999997</c:v>
                </c:pt>
                <c:pt idx="4253">
                  <c:v>50.287739999999999</c:v>
                </c:pt>
                <c:pt idx="4254">
                  <c:v>50.280500000000004</c:v>
                </c:pt>
                <c:pt idx="4255">
                  <c:v>50.273299999999999</c:v>
                </c:pt>
                <c:pt idx="4256">
                  <c:v>50.266210000000001</c:v>
                </c:pt>
                <c:pt idx="4257">
                  <c:v>50.258980000000001</c:v>
                </c:pt>
                <c:pt idx="4258">
                  <c:v>50.251640000000002</c:v>
                </c:pt>
                <c:pt idx="4259">
                  <c:v>50.244599999999998</c:v>
                </c:pt>
                <c:pt idx="4260">
                  <c:v>50.237380000000002</c:v>
                </c:pt>
                <c:pt idx="4261">
                  <c:v>50.230330000000002</c:v>
                </c:pt>
                <c:pt idx="4262">
                  <c:v>50.223059999999997</c:v>
                </c:pt>
                <c:pt idx="4263">
                  <c:v>50.21593</c:v>
                </c:pt>
                <c:pt idx="4264">
                  <c:v>50.208840000000002</c:v>
                </c:pt>
                <c:pt idx="4265">
                  <c:v>50.201419999999999</c:v>
                </c:pt>
                <c:pt idx="4266">
                  <c:v>50.194180000000003</c:v>
                </c:pt>
                <c:pt idx="4267">
                  <c:v>50.18694</c:v>
                </c:pt>
                <c:pt idx="4268">
                  <c:v>50.179600000000001</c:v>
                </c:pt>
                <c:pt idx="4269">
                  <c:v>50.172089999999997</c:v>
                </c:pt>
                <c:pt idx="4270">
                  <c:v>50.1646</c:v>
                </c:pt>
                <c:pt idx="4271">
                  <c:v>50.156999999999996</c:v>
                </c:pt>
                <c:pt idx="4272">
                  <c:v>50.149340000000002</c:v>
                </c:pt>
                <c:pt idx="4273">
                  <c:v>50.141460000000002</c:v>
                </c:pt>
                <c:pt idx="4274">
                  <c:v>50.133420000000001</c:v>
                </c:pt>
                <c:pt idx="4275">
                  <c:v>50.125599999999999</c:v>
                </c:pt>
                <c:pt idx="4276">
                  <c:v>50.117840000000001</c:v>
                </c:pt>
                <c:pt idx="4277">
                  <c:v>50.109839999999998</c:v>
                </c:pt>
                <c:pt idx="4278">
                  <c:v>50.101880000000001</c:v>
                </c:pt>
                <c:pt idx="4279">
                  <c:v>50.094000000000001</c:v>
                </c:pt>
                <c:pt idx="4280">
                  <c:v>50.08596</c:v>
                </c:pt>
                <c:pt idx="4281">
                  <c:v>50.077939999999998</c:v>
                </c:pt>
                <c:pt idx="4282">
                  <c:v>50.0702</c:v>
                </c:pt>
                <c:pt idx="4283">
                  <c:v>50.062249999999999</c:v>
                </c:pt>
                <c:pt idx="4284">
                  <c:v>50.054459999999999</c:v>
                </c:pt>
                <c:pt idx="4285">
                  <c:v>50.046619999999997</c:v>
                </c:pt>
                <c:pt idx="4286">
                  <c:v>50.038760000000003</c:v>
                </c:pt>
                <c:pt idx="4287">
                  <c:v>50.031059999999997</c:v>
                </c:pt>
                <c:pt idx="4288">
                  <c:v>50.023299999999999</c:v>
                </c:pt>
                <c:pt idx="4289">
                  <c:v>50.015360000000001</c:v>
                </c:pt>
                <c:pt idx="4290">
                  <c:v>50.007420000000003</c:v>
                </c:pt>
                <c:pt idx="4291">
                  <c:v>49.999679999999998</c:v>
                </c:pt>
                <c:pt idx="4292">
                  <c:v>49.99183</c:v>
                </c:pt>
                <c:pt idx="4293">
                  <c:v>49.984029999999997</c:v>
                </c:pt>
                <c:pt idx="4294">
                  <c:v>49.97627</c:v>
                </c:pt>
                <c:pt idx="4295">
                  <c:v>49.968739999999997</c:v>
                </c:pt>
                <c:pt idx="4296">
                  <c:v>49.961239999999997</c:v>
                </c:pt>
                <c:pt idx="4297">
                  <c:v>49.953400000000002</c:v>
                </c:pt>
                <c:pt idx="4298">
                  <c:v>49.945500000000003</c:v>
                </c:pt>
                <c:pt idx="4299">
                  <c:v>49.937829999999998</c:v>
                </c:pt>
                <c:pt idx="4300">
                  <c:v>49.930199999999999</c:v>
                </c:pt>
                <c:pt idx="4301">
                  <c:v>49.922379999999997</c:v>
                </c:pt>
                <c:pt idx="4302">
                  <c:v>49.914670000000001</c:v>
                </c:pt>
                <c:pt idx="4303">
                  <c:v>49.907119999999999</c:v>
                </c:pt>
                <c:pt idx="4304">
                  <c:v>49.899389999999997</c:v>
                </c:pt>
                <c:pt idx="4305">
                  <c:v>49.891559999999998</c:v>
                </c:pt>
                <c:pt idx="4306">
                  <c:v>49.884070000000001</c:v>
                </c:pt>
                <c:pt idx="4307">
                  <c:v>49.876579999999997</c:v>
                </c:pt>
                <c:pt idx="4308">
                  <c:v>49.868989999999997</c:v>
                </c:pt>
                <c:pt idx="4309">
                  <c:v>49.861400000000003</c:v>
                </c:pt>
                <c:pt idx="4310">
                  <c:v>49.854100000000003</c:v>
                </c:pt>
                <c:pt idx="4311">
                  <c:v>49.846679999999999</c:v>
                </c:pt>
                <c:pt idx="4312">
                  <c:v>49.839100000000002</c:v>
                </c:pt>
                <c:pt idx="4313">
                  <c:v>49.83146</c:v>
                </c:pt>
                <c:pt idx="4314">
                  <c:v>49.823779999999999</c:v>
                </c:pt>
                <c:pt idx="4315">
                  <c:v>49.816119999999998</c:v>
                </c:pt>
                <c:pt idx="4316">
                  <c:v>49.808239999999998</c:v>
                </c:pt>
                <c:pt idx="4317">
                  <c:v>49.800539999999998</c:v>
                </c:pt>
                <c:pt idx="4318">
                  <c:v>49.792870000000001</c:v>
                </c:pt>
                <c:pt idx="4319">
                  <c:v>49.785139999999998</c:v>
                </c:pt>
                <c:pt idx="4320">
                  <c:v>49.777439999999999</c:v>
                </c:pt>
                <c:pt idx="4321">
                  <c:v>49.76981</c:v>
                </c:pt>
                <c:pt idx="4322">
                  <c:v>49.762129999999999</c:v>
                </c:pt>
                <c:pt idx="4323">
                  <c:v>49.75459</c:v>
                </c:pt>
                <c:pt idx="4324">
                  <c:v>49.747390000000003</c:v>
                </c:pt>
                <c:pt idx="4325">
                  <c:v>49.740169999999999</c:v>
                </c:pt>
                <c:pt idx="4326">
                  <c:v>49.732970000000002</c:v>
                </c:pt>
                <c:pt idx="4327">
                  <c:v>49.72598</c:v>
                </c:pt>
                <c:pt idx="4328">
                  <c:v>49.718809999999998</c:v>
                </c:pt>
                <c:pt idx="4329">
                  <c:v>49.712000000000003</c:v>
                </c:pt>
                <c:pt idx="4330">
                  <c:v>49.705100000000002</c:v>
                </c:pt>
                <c:pt idx="4331">
                  <c:v>49.698210000000003</c:v>
                </c:pt>
                <c:pt idx="4332">
                  <c:v>49.691200000000002</c:v>
                </c:pt>
                <c:pt idx="4333">
                  <c:v>49.684260000000002</c:v>
                </c:pt>
                <c:pt idx="4334">
                  <c:v>49.677419999999998</c:v>
                </c:pt>
                <c:pt idx="4335">
                  <c:v>49.670650000000002</c:v>
                </c:pt>
                <c:pt idx="4336">
                  <c:v>49.663679999999999</c:v>
                </c:pt>
                <c:pt idx="4337">
                  <c:v>49.656680000000001</c:v>
                </c:pt>
                <c:pt idx="4338">
                  <c:v>49.649590000000003</c:v>
                </c:pt>
                <c:pt idx="4339">
                  <c:v>49.642420000000001</c:v>
                </c:pt>
                <c:pt idx="4340">
                  <c:v>49.635120000000001</c:v>
                </c:pt>
                <c:pt idx="4341">
                  <c:v>49.627989999999997</c:v>
                </c:pt>
                <c:pt idx="4342">
                  <c:v>49.620620000000002</c:v>
                </c:pt>
                <c:pt idx="4343">
                  <c:v>49.613160000000001</c:v>
                </c:pt>
                <c:pt idx="4344">
                  <c:v>49.605589999999999</c:v>
                </c:pt>
                <c:pt idx="4345">
                  <c:v>49.597900000000003</c:v>
                </c:pt>
                <c:pt idx="4346">
                  <c:v>49.590299999999999</c:v>
                </c:pt>
                <c:pt idx="4347">
                  <c:v>49.58258</c:v>
                </c:pt>
                <c:pt idx="4348">
                  <c:v>49.574750000000002</c:v>
                </c:pt>
                <c:pt idx="4349">
                  <c:v>49.56711</c:v>
                </c:pt>
                <c:pt idx="4350">
                  <c:v>49.55939</c:v>
                </c:pt>
                <c:pt idx="4351">
                  <c:v>49.551519999999996</c:v>
                </c:pt>
                <c:pt idx="4352">
                  <c:v>49.543619999999997</c:v>
                </c:pt>
                <c:pt idx="4353">
                  <c:v>49.536110000000001</c:v>
                </c:pt>
                <c:pt idx="4354">
                  <c:v>49.528500000000001</c:v>
                </c:pt>
                <c:pt idx="4355">
                  <c:v>49.521140000000003</c:v>
                </c:pt>
                <c:pt idx="4356">
                  <c:v>49.513669999999998</c:v>
                </c:pt>
                <c:pt idx="4357">
                  <c:v>49.506059999999998</c:v>
                </c:pt>
                <c:pt idx="4358">
                  <c:v>49.498609999999999</c:v>
                </c:pt>
                <c:pt idx="4359">
                  <c:v>49.491160000000001</c:v>
                </c:pt>
                <c:pt idx="4360">
                  <c:v>49.483690000000003</c:v>
                </c:pt>
                <c:pt idx="4361">
                  <c:v>49.476260000000003</c:v>
                </c:pt>
                <c:pt idx="4362">
                  <c:v>49.468800000000002</c:v>
                </c:pt>
                <c:pt idx="4363">
                  <c:v>49.461199999999998</c:v>
                </c:pt>
                <c:pt idx="4364">
                  <c:v>49.45373</c:v>
                </c:pt>
                <c:pt idx="4365">
                  <c:v>49.446150000000003</c:v>
                </c:pt>
                <c:pt idx="4366">
                  <c:v>49.438859999999998</c:v>
                </c:pt>
                <c:pt idx="4367">
                  <c:v>49.431359999999998</c:v>
                </c:pt>
                <c:pt idx="4368">
                  <c:v>49.423929999999999</c:v>
                </c:pt>
                <c:pt idx="4369">
                  <c:v>49.416800000000002</c:v>
                </c:pt>
                <c:pt idx="4370">
                  <c:v>49.409329999999997</c:v>
                </c:pt>
                <c:pt idx="4371">
                  <c:v>49.401960000000003</c:v>
                </c:pt>
                <c:pt idx="4372">
                  <c:v>49.39472</c:v>
                </c:pt>
                <c:pt idx="4373">
                  <c:v>49.387459999999997</c:v>
                </c:pt>
                <c:pt idx="4374">
                  <c:v>49.379919999999998</c:v>
                </c:pt>
                <c:pt idx="4375">
                  <c:v>49.372700000000002</c:v>
                </c:pt>
                <c:pt idx="4376">
                  <c:v>49.365340000000003</c:v>
                </c:pt>
                <c:pt idx="4377">
                  <c:v>49.358139999999999</c:v>
                </c:pt>
                <c:pt idx="4378">
                  <c:v>49.35078</c:v>
                </c:pt>
                <c:pt idx="4379">
                  <c:v>49.343429999999998</c:v>
                </c:pt>
                <c:pt idx="4380">
                  <c:v>49.335979999999999</c:v>
                </c:pt>
                <c:pt idx="4381">
                  <c:v>49.328560000000003</c:v>
                </c:pt>
                <c:pt idx="4382">
                  <c:v>49.321159999999999</c:v>
                </c:pt>
                <c:pt idx="4383">
                  <c:v>49.313679999999998</c:v>
                </c:pt>
                <c:pt idx="4384">
                  <c:v>49.306159999999998</c:v>
                </c:pt>
                <c:pt idx="4385">
                  <c:v>49.298609999999996</c:v>
                </c:pt>
                <c:pt idx="4386">
                  <c:v>49.290959999999998</c:v>
                </c:pt>
                <c:pt idx="4387">
                  <c:v>49.283180000000002</c:v>
                </c:pt>
                <c:pt idx="4388">
                  <c:v>49.275219999999997</c:v>
                </c:pt>
                <c:pt idx="4389">
                  <c:v>49.26764</c:v>
                </c:pt>
                <c:pt idx="4390">
                  <c:v>49.259979999999999</c:v>
                </c:pt>
                <c:pt idx="4391">
                  <c:v>49.252299999999998</c:v>
                </c:pt>
                <c:pt idx="4392">
                  <c:v>49.244410000000002</c:v>
                </c:pt>
                <c:pt idx="4393">
                  <c:v>49.236519999999999</c:v>
                </c:pt>
                <c:pt idx="4394">
                  <c:v>49.228830000000002</c:v>
                </c:pt>
                <c:pt idx="4395">
                  <c:v>49.22128</c:v>
                </c:pt>
                <c:pt idx="4396">
                  <c:v>49.21322</c:v>
                </c:pt>
                <c:pt idx="4397">
                  <c:v>49.20543</c:v>
                </c:pt>
                <c:pt idx="4398">
                  <c:v>49.197690000000001</c:v>
                </c:pt>
                <c:pt idx="4399">
                  <c:v>49.189979999999998</c:v>
                </c:pt>
                <c:pt idx="4400">
                  <c:v>49.181939999999997</c:v>
                </c:pt>
                <c:pt idx="4401">
                  <c:v>49.173940000000002</c:v>
                </c:pt>
                <c:pt idx="4402">
                  <c:v>49.165819999999997</c:v>
                </c:pt>
                <c:pt idx="4403">
                  <c:v>49.157710000000002</c:v>
                </c:pt>
                <c:pt idx="4404">
                  <c:v>49.149799999999999</c:v>
                </c:pt>
                <c:pt idx="4405">
                  <c:v>49.141680000000001</c:v>
                </c:pt>
                <c:pt idx="4406">
                  <c:v>49.133809999999997</c:v>
                </c:pt>
                <c:pt idx="4407">
                  <c:v>49.12594</c:v>
                </c:pt>
                <c:pt idx="4408">
                  <c:v>49.118040000000001</c:v>
                </c:pt>
                <c:pt idx="4409">
                  <c:v>49.110080000000004</c:v>
                </c:pt>
                <c:pt idx="4410">
                  <c:v>49.102350000000001</c:v>
                </c:pt>
                <c:pt idx="4411">
                  <c:v>49.09431</c:v>
                </c:pt>
                <c:pt idx="4412">
                  <c:v>49.086979999999997</c:v>
                </c:pt>
                <c:pt idx="4413">
                  <c:v>49.07938</c:v>
                </c:pt>
                <c:pt idx="4414">
                  <c:v>49.071689999999997</c:v>
                </c:pt>
                <c:pt idx="4415">
                  <c:v>49.06438</c:v>
                </c:pt>
                <c:pt idx="4416">
                  <c:v>49.05668</c:v>
                </c:pt>
                <c:pt idx="4417">
                  <c:v>49.049399999999999</c:v>
                </c:pt>
                <c:pt idx="4418">
                  <c:v>49.041930000000001</c:v>
                </c:pt>
                <c:pt idx="4419">
                  <c:v>49.034439999999996</c:v>
                </c:pt>
                <c:pt idx="4420">
                  <c:v>49.027030000000003</c:v>
                </c:pt>
                <c:pt idx="4421">
                  <c:v>49.019669999999998</c:v>
                </c:pt>
                <c:pt idx="4422">
                  <c:v>49.012120000000003</c:v>
                </c:pt>
                <c:pt idx="4423">
                  <c:v>49.004510000000003</c:v>
                </c:pt>
                <c:pt idx="4424">
                  <c:v>48.996980000000001</c:v>
                </c:pt>
                <c:pt idx="4425">
                  <c:v>48.989310000000003</c:v>
                </c:pt>
                <c:pt idx="4426">
                  <c:v>48.981639999999999</c:v>
                </c:pt>
                <c:pt idx="4427">
                  <c:v>48.974200000000003</c:v>
                </c:pt>
                <c:pt idx="4428">
                  <c:v>48.966520000000003</c:v>
                </c:pt>
                <c:pt idx="4429">
                  <c:v>48.958919999999999</c:v>
                </c:pt>
                <c:pt idx="4430">
                  <c:v>48.951309999999999</c:v>
                </c:pt>
                <c:pt idx="4431">
                  <c:v>48.943750000000001</c:v>
                </c:pt>
                <c:pt idx="4432">
                  <c:v>48.935879999999997</c:v>
                </c:pt>
                <c:pt idx="4433">
                  <c:v>48.9283</c:v>
                </c:pt>
                <c:pt idx="4434">
                  <c:v>48.920780000000001</c:v>
                </c:pt>
                <c:pt idx="4435">
                  <c:v>48.913379999999997</c:v>
                </c:pt>
                <c:pt idx="4436">
                  <c:v>48.905700000000003</c:v>
                </c:pt>
                <c:pt idx="4437">
                  <c:v>48.898260000000001</c:v>
                </c:pt>
                <c:pt idx="4438">
                  <c:v>48.890740000000001</c:v>
                </c:pt>
                <c:pt idx="4439">
                  <c:v>48.883249999999997</c:v>
                </c:pt>
                <c:pt idx="4440">
                  <c:v>48.875680000000003</c:v>
                </c:pt>
                <c:pt idx="4441">
                  <c:v>48.868180000000002</c:v>
                </c:pt>
                <c:pt idx="4442">
                  <c:v>48.860689999999998</c:v>
                </c:pt>
                <c:pt idx="4443">
                  <c:v>48.853580000000001</c:v>
                </c:pt>
                <c:pt idx="4444">
                  <c:v>48.846179999999997</c:v>
                </c:pt>
                <c:pt idx="4445">
                  <c:v>48.838909999999998</c:v>
                </c:pt>
                <c:pt idx="4446">
                  <c:v>48.831530000000001</c:v>
                </c:pt>
                <c:pt idx="4447">
                  <c:v>48.824379999999998</c:v>
                </c:pt>
                <c:pt idx="4448">
                  <c:v>48.816899999999997</c:v>
                </c:pt>
                <c:pt idx="4449">
                  <c:v>48.809690000000003</c:v>
                </c:pt>
                <c:pt idx="4450">
                  <c:v>48.802349999999997</c:v>
                </c:pt>
                <c:pt idx="4451">
                  <c:v>48.795020000000001</c:v>
                </c:pt>
                <c:pt idx="4452">
                  <c:v>48.787520000000001</c:v>
                </c:pt>
                <c:pt idx="4453">
                  <c:v>48.779879999999999</c:v>
                </c:pt>
                <c:pt idx="4454">
                  <c:v>48.772500000000001</c:v>
                </c:pt>
                <c:pt idx="4455">
                  <c:v>48.764980000000001</c:v>
                </c:pt>
                <c:pt idx="4456">
                  <c:v>48.757480000000001</c:v>
                </c:pt>
                <c:pt idx="4457">
                  <c:v>48.749940000000002</c:v>
                </c:pt>
                <c:pt idx="4458">
                  <c:v>48.742400000000004</c:v>
                </c:pt>
                <c:pt idx="4459">
                  <c:v>48.735080000000004</c:v>
                </c:pt>
                <c:pt idx="4460">
                  <c:v>48.727400000000003</c:v>
                </c:pt>
                <c:pt idx="4461">
                  <c:v>48.71998</c:v>
                </c:pt>
                <c:pt idx="4462">
                  <c:v>48.712319999999998</c:v>
                </c:pt>
                <c:pt idx="4463">
                  <c:v>48.704720000000002</c:v>
                </c:pt>
                <c:pt idx="4464">
                  <c:v>48.697000000000003</c:v>
                </c:pt>
                <c:pt idx="4465">
                  <c:v>48.689279999999997</c:v>
                </c:pt>
                <c:pt idx="4466">
                  <c:v>48.681399999999996</c:v>
                </c:pt>
                <c:pt idx="4467">
                  <c:v>48.673639999999999</c:v>
                </c:pt>
                <c:pt idx="4468">
                  <c:v>48.66574</c:v>
                </c:pt>
                <c:pt idx="4469">
                  <c:v>48.658140000000003</c:v>
                </c:pt>
                <c:pt idx="4470">
                  <c:v>48.650190000000002</c:v>
                </c:pt>
                <c:pt idx="4471">
                  <c:v>48.642530000000001</c:v>
                </c:pt>
                <c:pt idx="4472">
                  <c:v>48.634999999999998</c:v>
                </c:pt>
                <c:pt idx="4473">
                  <c:v>48.627160000000003</c:v>
                </c:pt>
                <c:pt idx="4474">
                  <c:v>48.619599999999998</c:v>
                </c:pt>
                <c:pt idx="4475">
                  <c:v>48.612259999999999</c:v>
                </c:pt>
                <c:pt idx="4476">
                  <c:v>48.604880000000001</c:v>
                </c:pt>
                <c:pt idx="4477">
                  <c:v>48.597529999999999</c:v>
                </c:pt>
                <c:pt idx="4478">
                  <c:v>48.589919999999999</c:v>
                </c:pt>
                <c:pt idx="4479">
                  <c:v>48.582599999999999</c:v>
                </c:pt>
                <c:pt idx="4480">
                  <c:v>48.575479999999999</c:v>
                </c:pt>
                <c:pt idx="4481">
                  <c:v>48.567819999999998</c:v>
                </c:pt>
                <c:pt idx="4482">
                  <c:v>48.560409999999997</c:v>
                </c:pt>
                <c:pt idx="4483">
                  <c:v>48.55274</c:v>
                </c:pt>
                <c:pt idx="4484">
                  <c:v>48.544919999999998</c:v>
                </c:pt>
                <c:pt idx="4485">
                  <c:v>48.537140000000001</c:v>
                </c:pt>
                <c:pt idx="4486">
                  <c:v>48.529339999999998</c:v>
                </c:pt>
                <c:pt idx="4487">
                  <c:v>48.521299999999997</c:v>
                </c:pt>
                <c:pt idx="4488">
                  <c:v>48.513100000000001</c:v>
                </c:pt>
                <c:pt idx="4489">
                  <c:v>48.504570000000001</c:v>
                </c:pt>
                <c:pt idx="4490">
                  <c:v>48.496290000000002</c:v>
                </c:pt>
                <c:pt idx="4491">
                  <c:v>48.488129999999998</c:v>
                </c:pt>
                <c:pt idx="4492">
                  <c:v>48.47974</c:v>
                </c:pt>
                <c:pt idx="4493">
                  <c:v>48.471530000000001</c:v>
                </c:pt>
                <c:pt idx="4494">
                  <c:v>48.463079999999998</c:v>
                </c:pt>
                <c:pt idx="4495">
                  <c:v>48.45467</c:v>
                </c:pt>
                <c:pt idx="4496">
                  <c:v>48.446339999999999</c:v>
                </c:pt>
                <c:pt idx="4497">
                  <c:v>48.437980000000003</c:v>
                </c:pt>
                <c:pt idx="4498">
                  <c:v>48.429549999999999</c:v>
                </c:pt>
                <c:pt idx="4499">
                  <c:v>48.421059999999997</c:v>
                </c:pt>
                <c:pt idx="4500">
                  <c:v>48.412300000000002</c:v>
                </c:pt>
                <c:pt idx="4501">
                  <c:v>48.403480000000002</c:v>
                </c:pt>
                <c:pt idx="4502">
                  <c:v>48.39461</c:v>
                </c:pt>
                <c:pt idx="4503">
                  <c:v>48.3857</c:v>
                </c:pt>
                <c:pt idx="4504">
                  <c:v>48.376840000000001</c:v>
                </c:pt>
                <c:pt idx="4505">
                  <c:v>48.367840000000001</c:v>
                </c:pt>
                <c:pt idx="4506">
                  <c:v>48.35904</c:v>
                </c:pt>
                <c:pt idx="4507">
                  <c:v>48.35022</c:v>
                </c:pt>
                <c:pt idx="4508">
                  <c:v>48.34131</c:v>
                </c:pt>
                <c:pt idx="4509">
                  <c:v>48.332700000000003</c:v>
                </c:pt>
                <c:pt idx="4510">
                  <c:v>48.324100000000001</c:v>
                </c:pt>
                <c:pt idx="4511">
                  <c:v>48.315379999999998</c:v>
                </c:pt>
                <c:pt idx="4512">
                  <c:v>48.306809999999999</c:v>
                </c:pt>
                <c:pt idx="4513">
                  <c:v>48.29804</c:v>
                </c:pt>
                <c:pt idx="4514">
                  <c:v>48.289400000000001</c:v>
                </c:pt>
                <c:pt idx="4515">
                  <c:v>48.280679999999997</c:v>
                </c:pt>
                <c:pt idx="4516">
                  <c:v>48.272080000000003</c:v>
                </c:pt>
                <c:pt idx="4517">
                  <c:v>48.26332</c:v>
                </c:pt>
                <c:pt idx="4518">
                  <c:v>48.254510000000003</c:v>
                </c:pt>
                <c:pt idx="4519">
                  <c:v>48.245980000000003</c:v>
                </c:pt>
                <c:pt idx="4520">
                  <c:v>48.237400000000001</c:v>
                </c:pt>
                <c:pt idx="4521">
                  <c:v>48.22878</c:v>
                </c:pt>
                <c:pt idx="4522">
                  <c:v>48.220280000000002</c:v>
                </c:pt>
                <c:pt idx="4523">
                  <c:v>48.211840000000002</c:v>
                </c:pt>
                <c:pt idx="4524">
                  <c:v>48.203299999999999</c:v>
                </c:pt>
                <c:pt idx="4525">
                  <c:v>48.194890000000001</c:v>
                </c:pt>
                <c:pt idx="4526">
                  <c:v>48.186540000000001</c:v>
                </c:pt>
                <c:pt idx="4527">
                  <c:v>48.177849999999999</c:v>
                </c:pt>
                <c:pt idx="4528">
                  <c:v>48.16939</c:v>
                </c:pt>
                <c:pt idx="4529">
                  <c:v>48.160699999999999</c:v>
                </c:pt>
                <c:pt idx="4530">
                  <c:v>48.151800000000001</c:v>
                </c:pt>
                <c:pt idx="4531">
                  <c:v>48.143039999999999</c:v>
                </c:pt>
                <c:pt idx="4532">
                  <c:v>48.134279999999997</c:v>
                </c:pt>
                <c:pt idx="4533">
                  <c:v>48.125579999999999</c:v>
                </c:pt>
                <c:pt idx="4534">
                  <c:v>48.116869999999999</c:v>
                </c:pt>
                <c:pt idx="4535">
                  <c:v>48.108110000000003</c:v>
                </c:pt>
                <c:pt idx="4536">
                  <c:v>48.099080000000001</c:v>
                </c:pt>
                <c:pt idx="4537">
                  <c:v>48.090409999999999</c:v>
                </c:pt>
                <c:pt idx="4538">
                  <c:v>48.081699999999998</c:v>
                </c:pt>
                <c:pt idx="4539">
                  <c:v>48.073039999999999</c:v>
                </c:pt>
                <c:pt idx="4540">
                  <c:v>48.064259999999997</c:v>
                </c:pt>
                <c:pt idx="4541">
                  <c:v>48.055399999999999</c:v>
                </c:pt>
                <c:pt idx="4542">
                  <c:v>48.046520000000001</c:v>
                </c:pt>
                <c:pt idx="4543">
                  <c:v>48.037689999999998</c:v>
                </c:pt>
                <c:pt idx="4544">
                  <c:v>48.029000000000003</c:v>
                </c:pt>
                <c:pt idx="4545">
                  <c:v>48.020350000000001</c:v>
                </c:pt>
                <c:pt idx="4546">
                  <c:v>48.011789999999998</c:v>
                </c:pt>
                <c:pt idx="4547">
                  <c:v>48.003279999999997</c:v>
                </c:pt>
                <c:pt idx="4548">
                  <c:v>47.99474</c:v>
                </c:pt>
                <c:pt idx="4549">
                  <c:v>47.986130000000003</c:v>
                </c:pt>
                <c:pt idx="4550">
                  <c:v>47.977710000000002</c:v>
                </c:pt>
                <c:pt idx="4551">
                  <c:v>47.96942</c:v>
                </c:pt>
                <c:pt idx="4552">
                  <c:v>47.96116</c:v>
                </c:pt>
                <c:pt idx="4553">
                  <c:v>47.952950000000001</c:v>
                </c:pt>
                <c:pt idx="4554">
                  <c:v>47.944800000000001</c:v>
                </c:pt>
                <c:pt idx="4555">
                  <c:v>47.93676</c:v>
                </c:pt>
                <c:pt idx="4556">
                  <c:v>47.928609999999999</c:v>
                </c:pt>
                <c:pt idx="4557">
                  <c:v>47.920450000000002</c:v>
                </c:pt>
                <c:pt idx="4558">
                  <c:v>47.91234</c:v>
                </c:pt>
                <c:pt idx="4559">
                  <c:v>47.904539999999997</c:v>
                </c:pt>
                <c:pt idx="4560">
                  <c:v>47.896599999999999</c:v>
                </c:pt>
                <c:pt idx="4561">
                  <c:v>47.8887</c:v>
                </c:pt>
                <c:pt idx="4562">
                  <c:v>47.880659999999999</c:v>
                </c:pt>
                <c:pt idx="4563">
                  <c:v>47.87274</c:v>
                </c:pt>
                <c:pt idx="4564">
                  <c:v>47.864879999999999</c:v>
                </c:pt>
                <c:pt idx="4565">
                  <c:v>47.856909999999999</c:v>
                </c:pt>
                <c:pt idx="4566">
                  <c:v>47.848500000000001</c:v>
                </c:pt>
                <c:pt idx="4567">
                  <c:v>47.840440000000001</c:v>
                </c:pt>
                <c:pt idx="4568">
                  <c:v>47.832500000000003</c:v>
                </c:pt>
                <c:pt idx="4569">
                  <c:v>47.824330000000003</c:v>
                </c:pt>
                <c:pt idx="4570">
                  <c:v>47.816160000000004</c:v>
                </c:pt>
                <c:pt idx="4571">
                  <c:v>47.808</c:v>
                </c:pt>
                <c:pt idx="4572">
                  <c:v>47.799880000000002</c:v>
                </c:pt>
                <c:pt idx="4573">
                  <c:v>47.791559999999997</c:v>
                </c:pt>
                <c:pt idx="4574">
                  <c:v>47.783569999999997</c:v>
                </c:pt>
                <c:pt idx="4575">
                  <c:v>47.775359999999999</c:v>
                </c:pt>
                <c:pt idx="4576">
                  <c:v>47.767150000000001</c:v>
                </c:pt>
                <c:pt idx="4577">
                  <c:v>47.758940000000003</c:v>
                </c:pt>
                <c:pt idx="4578">
                  <c:v>47.750720000000001</c:v>
                </c:pt>
                <c:pt idx="4579">
                  <c:v>47.742519999999999</c:v>
                </c:pt>
                <c:pt idx="4580">
                  <c:v>47.734409999999997</c:v>
                </c:pt>
                <c:pt idx="4581">
                  <c:v>47.726199999999999</c:v>
                </c:pt>
                <c:pt idx="4582">
                  <c:v>47.718319999999999</c:v>
                </c:pt>
                <c:pt idx="4583">
                  <c:v>47.71</c:v>
                </c:pt>
                <c:pt idx="4584">
                  <c:v>47.702159999999999</c:v>
                </c:pt>
                <c:pt idx="4585">
                  <c:v>47.694159999999997</c:v>
                </c:pt>
                <c:pt idx="4586">
                  <c:v>47.686059999999998</c:v>
                </c:pt>
                <c:pt idx="4587">
                  <c:v>47.67794</c:v>
                </c:pt>
                <c:pt idx="4588">
                  <c:v>47.670079999999999</c:v>
                </c:pt>
                <c:pt idx="4589">
                  <c:v>47.661960000000001</c:v>
                </c:pt>
                <c:pt idx="4590">
                  <c:v>47.654110000000003</c:v>
                </c:pt>
                <c:pt idx="4591">
                  <c:v>47.645719999999997</c:v>
                </c:pt>
                <c:pt idx="4592">
                  <c:v>47.637309999999999</c:v>
                </c:pt>
                <c:pt idx="4593">
                  <c:v>47.628880000000002</c:v>
                </c:pt>
                <c:pt idx="4594">
                  <c:v>47.620660000000001</c:v>
                </c:pt>
                <c:pt idx="4595">
                  <c:v>47.612360000000002</c:v>
                </c:pt>
                <c:pt idx="4596">
                  <c:v>47.60371</c:v>
                </c:pt>
                <c:pt idx="4597">
                  <c:v>47.595390000000002</c:v>
                </c:pt>
                <c:pt idx="4598">
                  <c:v>47.58699</c:v>
                </c:pt>
                <c:pt idx="4599">
                  <c:v>47.578899999999997</c:v>
                </c:pt>
                <c:pt idx="4600">
                  <c:v>47.570799999999998</c:v>
                </c:pt>
                <c:pt idx="4601">
                  <c:v>47.562719999999999</c:v>
                </c:pt>
                <c:pt idx="4602">
                  <c:v>47.554450000000003</c:v>
                </c:pt>
                <c:pt idx="4603">
                  <c:v>47.546570000000003</c:v>
                </c:pt>
                <c:pt idx="4604">
                  <c:v>47.538600000000002</c:v>
                </c:pt>
                <c:pt idx="4605">
                  <c:v>47.530459999999998</c:v>
                </c:pt>
                <c:pt idx="4606">
                  <c:v>47.522419999999997</c:v>
                </c:pt>
                <c:pt idx="4607">
                  <c:v>47.514380000000003</c:v>
                </c:pt>
                <c:pt idx="4608">
                  <c:v>47.50656</c:v>
                </c:pt>
                <c:pt idx="4609">
                  <c:v>47.498260000000002</c:v>
                </c:pt>
                <c:pt idx="4610">
                  <c:v>47.49004</c:v>
                </c:pt>
                <c:pt idx="4611">
                  <c:v>47.4818</c:v>
                </c:pt>
                <c:pt idx="4612">
                  <c:v>47.473239999999997</c:v>
                </c:pt>
                <c:pt idx="4613">
                  <c:v>47.464779999999998</c:v>
                </c:pt>
                <c:pt idx="4614">
                  <c:v>47.455939999999998</c:v>
                </c:pt>
                <c:pt idx="4615">
                  <c:v>47.447279999999999</c:v>
                </c:pt>
                <c:pt idx="4616">
                  <c:v>47.438420000000001</c:v>
                </c:pt>
                <c:pt idx="4617">
                  <c:v>47.429589999999997</c:v>
                </c:pt>
                <c:pt idx="4618">
                  <c:v>47.420520000000003</c:v>
                </c:pt>
                <c:pt idx="4619">
                  <c:v>47.411700000000003</c:v>
                </c:pt>
                <c:pt idx="4620">
                  <c:v>47.402540000000002</c:v>
                </c:pt>
                <c:pt idx="4621">
                  <c:v>47.393720000000002</c:v>
                </c:pt>
                <c:pt idx="4622">
                  <c:v>47.384540000000001</c:v>
                </c:pt>
                <c:pt idx="4623">
                  <c:v>47.375709999999998</c:v>
                </c:pt>
                <c:pt idx="4624">
                  <c:v>47.366500000000002</c:v>
                </c:pt>
                <c:pt idx="4625">
                  <c:v>47.357419999999998</c:v>
                </c:pt>
                <c:pt idx="4626">
                  <c:v>47.348399999999998</c:v>
                </c:pt>
                <c:pt idx="4627">
                  <c:v>47.339480000000002</c:v>
                </c:pt>
                <c:pt idx="4628">
                  <c:v>47.330539999999999</c:v>
                </c:pt>
                <c:pt idx="4629">
                  <c:v>47.321669999999997</c:v>
                </c:pt>
                <c:pt idx="4630">
                  <c:v>47.312860000000001</c:v>
                </c:pt>
                <c:pt idx="4631">
                  <c:v>47.304139999999997</c:v>
                </c:pt>
                <c:pt idx="4632">
                  <c:v>47.295090000000002</c:v>
                </c:pt>
                <c:pt idx="4633">
                  <c:v>47.286209999999997</c:v>
                </c:pt>
                <c:pt idx="4634">
                  <c:v>47.277520000000003</c:v>
                </c:pt>
                <c:pt idx="4635">
                  <c:v>47.268720000000002</c:v>
                </c:pt>
                <c:pt idx="4636">
                  <c:v>47.259920000000001</c:v>
                </c:pt>
                <c:pt idx="4637">
                  <c:v>47.250979999999998</c:v>
                </c:pt>
                <c:pt idx="4638">
                  <c:v>47.241889999999998</c:v>
                </c:pt>
                <c:pt idx="4639">
                  <c:v>47.232799999999997</c:v>
                </c:pt>
                <c:pt idx="4640">
                  <c:v>47.223660000000002</c:v>
                </c:pt>
                <c:pt idx="4641">
                  <c:v>47.214660000000002</c:v>
                </c:pt>
                <c:pt idx="4642">
                  <c:v>47.205440000000003</c:v>
                </c:pt>
                <c:pt idx="4643">
                  <c:v>47.196330000000003</c:v>
                </c:pt>
                <c:pt idx="4644">
                  <c:v>47.18712</c:v>
                </c:pt>
                <c:pt idx="4645">
                  <c:v>47.177909999999997</c:v>
                </c:pt>
                <c:pt idx="4646">
                  <c:v>47.168599999999998</c:v>
                </c:pt>
                <c:pt idx="4647">
                  <c:v>47.159300000000002</c:v>
                </c:pt>
                <c:pt idx="4648">
                  <c:v>47.15</c:v>
                </c:pt>
                <c:pt idx="4649">
                  <c:v>47.140779999999999</c:v>
                </c:pt>
                <c:pt idx="4650">
                  <c:v>47.131540000000001</c:v>
                </c:pt>
                <c:pt idx="4651">
                  <c:v>47.122320000000002</c:v>
                </c:pt>
                <c:pt idx="4652">
                  <c:v>47.113169999999997</c:v>
                </c:pt>
                <c:pt idx="4653">
                  <c:v>47.103839999999998</c:v>
                </c:pt>
                <c:pt idx="4654">
                  <c:v>47.094540000000002</c:v>
                </c:pt>
                <c:pt idx="4655">
                  <c:v>47.085160000000002</c:v>
                </c:pt>
                <c:pt idx="4656">
                  <c:v>47.07593</c:v>
                </c:pt>
                <c:pt idx="4657">
                  <c:v>47.066839999999999</c:v>
                </c:pt>
                <c:pt idx="4658">
                  <c:v>47.057499999999997</c:v>
                </c:pt>
                <c:pt idx="4659">
                  <c:v>47.047829999999998</c:v>
                </c:pt>
                <c:pt idx="4660">
                  <c:v>47.038440000000001</c:v>
                </c:pt>
                <c:pt idx="4661">
                  <c:v>47.0291</c:v>
                </c:pt>
                <c:pt idx="4662">
                  <c:v>47.019919999999999</c:v>
                </c:pt>
                <c:pt idx="4663">
                  <c:v>47.010649999999998</c:v>
                </c:pt>
                <c:pt idx="4664">
                  <c:v>47.001530000000002</c:v>
                </c:pt>
                <c:pt idx="4665">
                  <c:v>46.992220000000003</c:v>
                </c:pt>
                <c:pt idx="4666">
                  <c:v>46.98301</c:v>
                </c:pt>
                <c:pt idx="4667">
                  <c:v>46.973880000000001</c:v>
                </c:pt>
                <c:pt idx="4668">
                  <c:v>46.964700000000001</c:v>
                </c:pt>
                <c:pt idx="4669">
                  <c:v>46.955579999999998</c:v>
                </c:pt>
                <c:pt idx="4670">
                  <c:v>46.946489999999997</c:v>
                </c:pt>
                <c:pt idx="4671">
                  <c:v>46.937460000000002</c:v>
                </c:pt>
                <c:pt idx="4672">
                  <c:v>46.928379999999997</c:v>
                </c:pt>
                <c:pt idx="4673">
                  <c:v>46.919119999999999</c:v>
                </c:pt>
                <c:pt idx="4674">
                  <c:v>46.909930000000003</c:v>
                </c:pt>
                <c:pt idx="4675">
                  <c:v>46.900799999999997</c:v>
                </c:pt>
                <c:pt idx="4676">
                  <c:v>46.891710000000003</c:v>
                </c:pt>
                <c:pt idx="4677">
                  <c:v>46.8825</c:v>
                </c:pt>
                <c:pt idx="4678">
                  <c:v>46.873350000000002</c:v>
                </c:pt>
                <c:pt idx="4679">
                  <c:v>46.864280000000001</c:v>
                </c:pt>
                <c:pt idx="4680">
                  <c:v>46.855150000000002</c:v>
                </c:pt>
                <c:pt idx="4681">
                  <c:v>46.845979999999997</c:v>
                </c:pt>
                <c:pt idx="4682">
                  <c:v>46.836970000000001</c:v>
                </c:pt>
                <c:pt idx="4683">
                  <c:v>46.827730000000003</c:v>
                </c:pt>
                <c:pt idx="4684">
                  <c:v>46.818629999999999</c:v>
                </c:pt>
                <c:pt idx="4685">
                  <c:v>46.809519999999999</c:v>
                </c:pt>
                <c:pt idx="4686">
                  <c:v>46.800400000000003</c:v>
                </c:pt>
                <c:pt idx="4687">
                  <c:v>46.7913</c:v>
                </c:pt>
                <c:pt idx="4688">
                  <c:v>46.782260000000001</c:v>
                </c:pt>
                <c:pt idx="4689">
                  <c:v>46.773040000000002</c:v>
                </c:pt>
                <c:pt idx="4690">
                  <c:v>46.763759999999998</c:v>
                </c:pt>
                <c:pt idx="4691">
                  <c:v>46.75461</c:v>
                </c:pt>
                <c:pt idx="4692">
                  <c:v>46.745660000000001</c:v>
                </c:pt>
                <c:pt idx="4693">
                  <c:v>46.736280000000001</c:v>
                </c:pt>
                <c:pt idx="4694">
                  <c:v>46.72748</c:v>
                </c:pt>
                <c:pt idx="4695">
                  <c:v>46.718170000000001</c:v>
                </c:pt>
                <c:pt idx="4696">
                  <c:v>46.709139999999998</c:v>
                </c:pt>
                <c:pt idx="4697">
                  <c:v>46.699979999999996</c:v>
                </c:pt>
                <c:pt idx="4698">
                  <c:v>46.690660000000001</c:v>
                </c:pt>
                <c:pt idx="4699">
                  <c:v>46.681699999999999</c:v>
                </c:pt>
                <c:pt idx="4700">
                  <c:v>46.672519999999999</c:v>
                </c:pt>
                <c:pt idx="4701">
                  <c:v>46.662999999999997</c:v>
                </c:pt>
                <c:pt idx="4702">
                  <c:v>46.653820000000003</c:v>
                </c:pt>
                <c:pt idx="4703">
                  <c:v>46.644599999999997</c:v>
                </c:pt>
                <c:pt idx="4704">
                  <c:v>46.635190000000001</c:v>
                </c:pt>
                <c:pt idx="4705">
                  <c:v>46.625529999999998</c:v>
                </c:pt>
                <c:pt idx="4706">
                  <c:v>46.616410000000002</c:v>
                </c:pt>
                <c:pt idx="4707">
                  <c:v>46.606870000000001</c:v>
                </c:pt>
                <c:pt idx="4708">
                  <c:v>46.597499999999997</c:v>
                </c:pt>
                <c:pt idx="4709">
                  <c:v>46.587899999999998</c:v>
                </c:pt>
                <c:pt idx="4710">
                  <c:v>46.578319999999998</c:v>
                </c:pt>
                <c:pt idx="4711">
                  <c:v>46.568719999999999</c:v>
                </c:pt>
                <c:pt idx="4712">
                  <c:v>46.559170000000002</c:v>
                </c:pt>
                <c:pt idx="4713">
                  <c:v>46.549790000000002</c:v>
                </c:pt>
                <c:pt idx="4714">
                  <c:v>46.540199999999999</c:v>
                </c:pt>
                <c:pt idx="4715">
                  <c:v>46.530799999999999</c:v>
                </c:pt>
                <c:pt idx="4716">
                  <c:v>46.521380000000001</c:v>
                </c:pt>
                <c:pt idx="4717">
                  <c:v>46.512259999999998</c:v>
                </c:pt>
                <c:pt idx="4718">
                  <c:v>46.503259999999997</c:v>
                </c:pt>
                <c:pt idx="4719">
                  <c:v>46.494169999999997</c:v>
                </c:pt>
                <c:pt idx="4720">
                  <c:v>46.48545</c:v>
                </c:pt>
                <c:pt idx="4721">
                  <c:v>46.476439999999997</c:v>
                </c:pt>
                <c:pt idx="4722">
                  <c:v>46.467129999999997</c:v>
                </c:pt>
                <c:pt idx="4723">
                  <c:v>46.458419999999997</c:v>
                </c:pt>
                <c:pt idx="4724">
                  <c:v>46.449820000000003</c:v>
                </c:pt>
                <c:pt idx="4725">
                  <c:v>46.441020000000002</c:v>
                </c:pt>
                <c:pt idx="4726">
                  <c:v>46.432130000000001</c:v>
                </c:pt>
                <c:pt idx="4727">
                  <c:v>46.422969999999999</c:v>
                </c:pt>
                <c:pt idx="4728">
                  <c:v>46.41386</c:v>
                </c:pt>
                <c:pt idx="4729">
                  <c:v>46.404600000000002</c:v>
                </c:pt>
                <c:pt idx="4730">
                  <c:v>46.395330000000001</c:v>
                </c:pt>
                <c:pt idx="4731">
                  <c:v>46.386099999999999</c:v>
                </c:pt>
                <c:pt idx="4732">
                  <c:v>46.376629999999999</c:v>
                </c:pt>
                <c:pt idx="4733">
                  <c:v>46.367379999999997</c:v>
                </c:pt>
                <c:pt idx="4734">
                  <c:v>46.357959999999999</c:v>
                </c:pt>
                <c:pt idx="4735">
                  <c:v>46.348439999999997</c:v>
                </c:pt>
                <c:pt idx="4736">
                  <c:v>46.338979999999999</c:v>
                </c:pt>
                <c:pt idx="4737">
                  <c:v>46.329529999999998</c:v>
                </c:pt>
                <c:pt idx="4738">
                  <c:v>46.320160000000001</c:v>
                </c:pt>
                <c:pt idx="4739">
                  <c:v>46.310780000000001</c:v>
                </c:pt>
                <c:pt idx="4740">
                  <c:v>46.301180000000002</c:v>
                </c:pt>
                <c:pt idx="4741">
                  <c:v>46.291600000000003</c:v>
                </c:pt>
                <c:pt idx="4742">
                  <c:v>46.282040000000002</c:v>
                </c:pt>
                <c:pt idx="4743">
                  <c:v>46.272419999999997</c:v>
                </c:pt>
                <c:pt idx="4744">
                  <c:v>46.262799999999999</c:v>
                </c:pt>
                <c:pt idx="4745">
                  <c:v>46.253079999999997</c:v>
                </c:pt>
                <c:pt idx="4746">
                  <c:v>46.24344</c:v>
                </c:pt>
                <c:pt idx="4747">
                  <c:v>46.233960000000003</c:v>
                </c:pt>
                <c:pt idx="4748">
                  <c:v>46.224249999999998</c:v>
                </c:pt>
                <c:pt idx="4749">
                  <c:v>46.214689999999997</c:v>
                </c:pt>
                <c:pt idx="4750">
                  <c:v>46.204259999999998</c:v>
                </c:pt>
                <c:pt idx="4751">
                  <c:v>46.194299999999998</c:v>
                </c:pt>
                <c:pt idx="4752">
                  <c:v>46.184440000000002</c:v>
                </c:pt>
                <c:pt idx="4753">
                  <c:v>46.174579999999999</c:v>
                </c:pt>
                <c:pt idx="4754">
                  <c:v>46.16451</c:v>
                </c:pt>
                <c:pt idx="4755">
                  <c:v>46.154440000000001</c:v>
                </c:pt>
                <c:pt idx="4756">
                  <c:v>46.144399999999997</c:v>
                </c:pt>
                <c:pt idx="4757">
                  <c:v>46.134160000000001</c:v>
                </c:pt>
                <c:pt idx="4758">
                  <c:v>46.12424</c:v>
                </c:pt>
                <c:pt idx="4759">
                  <c:v>46.114130000000003</c:v>
                </c:pt>
                <c:pt idx="4760">
                  <c:v>46.104019999999998</c:v>
                </c:pt>
                <c:pt idx="4761">
                  <c:v>46.09402</c:v>
                </c:pt>
                <c:pt idx="4762">
                  <c:v>46.083979999999997</c:v>
                </c:pt>
                <c:pt idx="4763">
                  <c:v>46.073720000000002</c:v>
                </c:pt>
                <c:pt idx="4764">
                  <c:v>46.063760000000002</c:v>
                </c:pt>
                <c:pt idx="4765">
                  <c:v>46.053600000000003</c:v>
                </c:pt>
                <c:pt idx="4766">
                  <c:v>46.043500000000002</c:v>
                </c:pt>
                <c:pt idx="4767">
                  <c:v>46.033430000000003</c:v>
                </c:pt>
                <c:pt idx="4768">
                  <c:v>46.023510000000002</c:v>
                </c:pt>
                <c:pt idx="4769">
                  <c:v>46.013280000000002</c:v>
                </c:pt>
                <c:pt idx="4770">
                  <c:v>46.003320000000002</c:v>
                </c:pt>
                <c:pt idx="4771">
                  <c:v>45.993180000000002</c:v>
                </c:pt>
                <c:pt idx="4772">
                  <c:v>45.983280000000001</c:v>
                </c:pt>
                <c:pt idx="4773">
                  <c:v>45.973320000000001</c:v>
                </c:pt>
                <c:pt idx="4774">
                  <c:v>45.963200000000001</c:v>
                </c:pt>
                <c:pt idx="4775">
                  <c:v>45.953470000000003</c:v>
                </c:pt>
                <c:pt idx="4776">
                  <c:v>45.943179999999998</c:v>
                </c:pt>
                <c:pt idx="4777">
                  <c:v>45.932830000000003</c:v>
                </c:pt>
                <c:pt idx="4778">
                  <c:v>45.922890000000002</c:v>
                </c:pt>
                <c:pt idx="4779">
                  <c:v>45.912689999999998</c:v>
                </c:pt>
                <c:pt idx="4780">
                  <c:v>45.902099999999997</c:v>
                </c:pt>
                <c:pt idx="4781">
                  <c:v>45.892139999999998</c:v>
                </c:pt>
                <c:pt idx="4782">
                  <c:v>45.881900000000002</c:v>
                </c:pt>
                <c:pt idx="4783">
                  <c:v>45.87182</c:v>
                </c:pt>
                <c:pt idx="4784">
                  <c:v>45.86168</c:v>
                </c:pt>
                <c:pt idx="4785">
                  <c:v>45.851649999999999</c:v>
                </c:pt>
                <c:pt idx="4786">
                  <c:v>45.841540000000002</c:v>
                </c:pt>
                <c:pt idx="4787">
                  <c:v>45.831679999999999</c:v>
                </c:pt>
                <c:pt idx="4788">
                  <c:v>45.821739999999998</c:v>
                </c:pt>
                <c:pt idx="4789">
                  <c:v>45.811790000000002</c:v>
                </c:pt>
                <c:pt idx="4790">
                  <c:v>45.801940000000002</c:v>
                </c:pt>
                <c:pt idx="4791">
                  <c:v>45.792090000000002</c:v>
                </c:pt>
                <c:pt idx="4792">
                  <c:v>45.782040000000002</c:v>
                </c:pt>
                <c:pt idx="4793">
                  <c:v>45.772210000000001</c:v>
                </c:pt>
                <c:pt idx="4794">
                  <c:v>45.762</c:v>
                </c:pt>
                <c:pt idx="4795">
                  <c:v>45.752429999999997</c:v>
                </c:pt>
                <c:pt idx="4796">
                  <c:v>45.7425</c:v>
                </c:pt>
                <c:pt idx="4797">
                  <c:v>45.732559999999999</c:v>
                </c:pt>
                <c:pt idx="4798">
                  <c:v>45.722859999999997</c:v>
                </c:pt>
                <c:pt idx="4799">
                  <c:v>45.712879999999998</c:v>
                </c:pt>
                <c:pt idx="4800">
                  <c:v>45.703029999999998</c:v>
                </c:pt>
                <c:pt idx="4801">
                  <c:v>45.693179999999998</c:v>
                </c:pt>
                <c:pt idx="4802">
                  <c:v>45.683259999999997</c:v>
                </c:pt>
                <c:pt idx="4803">
                  <c:v>45.673380000000002</c:v>
                </c:pt>
                <c:pt idx="4804">
                  <c:v>45.663359999999997</c:v>
                </c:pt>
                <c:pt idx="4805">
                  <c:v>45.653260000000003</c:v>
                </c:pt>
                <c:pt idx="4806">
                  <c:v>45.643030000000003</c:v>
                </c:pt>
                <c:pt idx="4807">
                  <c:v>45.63308</c:v>
                </c:pt>
                <c:pt idx="4808">
                  <c:v>45.623060000000002</c:v>
                </c:pt>
                <c:pt idx="4809">
                  <c:v>45.613190000000003</c:v>
                </c:pt>
                <c:pt idx="4810">
                  <c:v>45.602910000000001</c:v>
                </c:pt>
                <c:pt idx="4811">
                  <c:v>45.59272</c:v>
                </c:pt>
                <c:pt idx="4812">
                  <c:v>45.582929999999998</c:v>
                </c:pt>
                <c:pt idx="4813">
                  <c:v>45.572749999999999</c:v>
                </c:pt>
                <c:pt idx="4814">
                  <c:v>45.563000000000002</c:v>
                </c:pt>
                <c:pt idx="4815">
                  <c:v>45.553060000000002</c:v>
                </c:pt>
                <c:pt idx="4816">
                  <c:v>45.54316</c:v>
                </c:pt>
                <c:pt idx="4817">
                  <c:v>45.533079999999998</c:v>
                </c:pt>
                <c:pt idx="4818">
                  <c:v>45.523090000000003</c:v>
                </c:pt>
                <c:pt idx="4819">
                  <c:v>45.512920000000001</c:v>
                </c:pt>
                <c:pt idx="4820">
                  <c:v>45.502980000000001</c:v>
                </c:pt>
                <c:pt idx="4821">
                  <c:v>45.49286</c:v>
                </c:pt>
                <c:pt idx="4822">
                  <c:v>45.482700000000001</c:v>
                </c:pt>
                <c:pt idx="4823">
                  <c:v>45.47269</c:v>
                </c:pt>
                <c:pt idx="4824">
                  <c:v>45.462339999999998</c:v>
                </c:pt>
                <c:pt idx="4825">
                  <c:v>45.452350000000003</c:v>
                </c:pt>
                <c:pt idx="4826">
                  <c:v>45.441690000000001</c:v>
                </c:pt>
                <c:pt idx="4827">
                  <c:v>45.431040000000003</c:v>
                </c:pt>
                <c:pt idx="4828">
                  <c:v>45.420439999999999</c:v>
                </c:pt>
                <c:pt idx="4829">
                  <c:v>45.409959999999998</c:v>
                </c:pt>
                <c:pt idx="4830">
                  <c:v>45.39922</c:v>
                </c:pt>
                <c:pt idx="4831">
                  <c:v>45.387140000000002</c:v>
                </c:pt>
                <c:pt idx="4832">
                  <c:v>45.377319999999997</c:v>
                </c:pt>
                <c:pt idx="4833">
                  <c:v>45.366160000000001</c:v>
                </c:pt>
                <c:pt idx="4834">
                  <c:v>45.353839999999998</c:v>
                </c:pt>
                <c:pt idx="4835">
                  <c:v>45.344140000000003</c:v>
                </c:pt>
                <c:pt idx="4836">
                  <c:v>45.331740000000003</c:v>
                </c:pt>
                <c:pt idx="4837">
                  <c:v>45.32076</c:v>
                </c:pt>
                <c:pt idx="4838">
                  <c:v>45.309829999999998</c:v>
                </c:pt>
                <c:pt idx="4839">
                  <c:v>45.2988</c:v>
                </c:pt>
                <c:pt idx="4840">
                  <c:v>45.288029999999999</c:v>
                </c:pt>
                <c:pt idx="4841">
                  <c:v>45.277239999999999</c:v>
                </c:pt>
                <c:pt idx="4842">
                  <c:v>45.266480000000001</c:v>
                </c:pt>
                <c:pt idx="4843">
                  <c:v>45.255470000000003</c:v>
                </c:pt>
                <c:pt idx="4844">
                  <c:v>45.244759999999999</c:v>
                </c:pt>
                <c:pt idx="4845">
                  <c:v>45.23368</c:v>
                </c:pt>
                <c:pt idx="4846">
                  <c:v>45.222729999999999</c:v>
                </c:pt>
                <c:pt idx="4847">
                  <c:v>45.211660000000002</c:v>
                </c:pt>
                <c:pt idx="4848">
                  <c:v>45.200479999999999</c:v>
                </c:pt>
                <c:pt idx="4849">
                  <c:v>45.189410000000002</c:v>
                </c:pt>
                <c:pt idx="4850">
                  <c:v>45.178280000000001</c:v>
                </c:pt>
                <c:pt idx="4851">
                  <c:v>45.166870000000003</c:v>
                </c:pt>
                <c:pt idx="4852">
                  <c:v>45.156660000000002</c:v>
                </c:pt>
                <c:pt idx="4853">
                  <c:v>45.144460000000002</c:v>
                </c:pt>
                <c:pt idx="4854">
                  <c:v>45.133299999999998</c:v>
                </c:pt>
                <c:pt idx="4855">
                  <c:v>45.12209</c:v>
                </c:pt>
                <c:pt idx="4856">
                  <c:v>45.111040000000003</c:v>
                </c:pt>
                <c:pt idx="4857">
                  <c:v>45.10033</c:v>
                </c:pt>
                <c:pt idx="4858">
                  <c:v>45.089359999999999</c:v>
                </c:pt>
                <c:pt idx="4859">
                  <c:v>45.078339999999997</c:v>
                </c:pt>
                <c:pt idx="4860">
                  <c:v>45.068519999999999</c:v>
                </c:pt>
                <c:pt idx="4861">
                  <c:v>45.057070000000003</c:v>
                </c:pt>
                <c:pt idx="4862">
                  <c:v>45.04636</c:v>
                </c:pt>
                <c:pt idx="4863">
                  <c:v>45.035539999999997</c:v>
                </c:pt>
                <c:pt idx="4864">
                  <c:v>45.024940000000001</c:v>
                </c:pt>
                <c:pt idx="4865">
                  <c:v>45.014119999999998</c:v>
                </c:pt>
                <c:pt idx="4866">
                  <c:v>45.003399999999999</c:v>
                </c:pt>
                <c:pt idx="4867">
                  <c:v>44.992780000000003</c:v>
                </c:pt>
                <c:pt idx="4868">
                  <c:v>44.981760000000001</c:v>
                </c:pt>
                <c:pt idx="4869">
                  <c:v>44.970880000000001</c:v>
                </c:pt>
                <c:pt idx="4870">
                  <c:v>44.960160000000002</c:v>
                </c:pt>
                <c:pt idx="4871">
                  <c:v>44.949599999999997</c:v>
                </c:pt>
                <c:pt idx="4872">
                  <c:v>44.938420000000001</c:v>
                </c:pt>
                <c:pt idx="4873">
                  <c:v>44.927610000000001</c:v>
                </c:pt>
                <c:pt idx="4874">
                  <c:v>44.917110000000001</c:v>
                </c:pt>
                <c:pt idx="4875">
                  <c:v>44.905880000000003</c:v>
                </c:pt>
                <c:pt idx="4876">
                  <c:v>44.89481</c:v>
                </c:pt>
                <c:pt idx="4877">
                  <c:v>44.883800000000001</c:v>
                </c:pt>
                <c:pt idx="4878">
                  <c:v>44.872900000000001</c:v>
                </c:pt>
                <c:pt idx="4879">
                  <c:v>44.86215</c:v>
                </c:pt>
                <c:pt idx="4880">
                  <c:v>44.850859999999997</c:v>
                </c:pt>
                <c:pt idx="4881">
                  <c:v>44.84</c:v>
                </c:pt>
                <c:pt idx="4882">
                  <c:v>44.829120000000003</c:v>
                </c:pt>
                <c:pt idx="4883">
                  <c:v>44.81794</c:v>
                </c:pt>
                <c:pt idx="4884">
                  <c:v>44.807130000000001</c:v>
                </c:pt>
                <c:pt idx="4885">
                  <c:v>44.796199999999999</c:v>
                </c:pt>
                <c:pt idx="4886">
                  <c:v>44.785800000000002</c:v>
                </c:pt>
                <c:pt idx="4887">
                  <c:v>44.77487</c:v>
                </c:pt>
                <c:pt idx="4888">
                  <c:v>44.764220000000002</c:v>
                </c:pt>
                <c:pt idx="4889">
                  <c:v>44.753439999999998</c:v>
                </c:pt>
                <c:pt idx="4890">
                  <c:v>44.742519999999999</c:v>
                </c:pt>
                <c:pt idx="4891">
                  <c:v>44.731720000000003</c:v>
                </c:pt>
                <c:pt idx="4892">
                  <c:v>44.720660000000002</c:v>
                </c:pt>
                <c:pt idx="4893">
                  <c:v>44.709409999999998</c:v>
                </c:pt>
                <c:pt idx="4894">
                  <c:v>44.698680000000003</c:v>
                </c:pt>
                <c:pt idx="4895">
                  <c:v>44.687379999999997</c:v>
                </c:pt>
                <c:pt idx="4896">
                  <c:v>44.676099999999998</c:v>
                </c:pt>
                <c:pt idx="4897">
                  <c:v>44.664529999999999</c:v>
                </c:pt>
                <c:pt idx="4898">
                  <c:v>44.653129999999997</c:v>
                </c:pt>
                <c:pt idx="4899">
                  <c:v>44.64152</c:v>
                </c:pt>
                <c:pt idx="4900">
                  <c:v>44.630020000000002</c:v>
                </c:pt>
                <c:pt idx="4901">
                  <c:v>44.618220000000001</c:v>
                </c:pt>
                <c:pt idx="4902">
                  <c:v>44.606529999999999</c:v>
                </c:pt>
                <c:pt idx="4903">
                  <c:v>44.59478</c:v>
                </c:pt>
                <c:pt idx="4904">
                  <c:v>44.582990000000002</c:v>
                </c:pt>
                <c:pt idx="4905">
                  <c:v>44.571159999999999</c:v>
                </c:pt>
                <c:pt idx="4906">
                  <c:v>44.559809999999999</c:v>
                </c:pt>
                <c:pt idx="4907">
                  <c:v>44.548099999999998</c:v>
                </c:pt>
                <c:pt idx="4908">
                  <c:v>44.53642</c:v>
                </c:pt>
                <c:pt idx="4909">
                  <c:v>44.524859999999997</c:v>
                </c:pt>
                <c:pt idx="4910">
                  <c:v>44.513060000000003</c:v>
                </c:pt>
                <c:pt idx="4911">
                  <c:v>44.50168</c:v>
                </c:pt>
                <c:pt idx="4912">
                  <c:v>44.490090000000002</c:v>
                </c:pt>
                <c:pt idx="4913">
                  <c:v>44.478479999999998</c:v>
                </c:pt>
                <c:pt idx="4914">
                  <c:v>44.466709999999999</c:v>
                </c:pt>
                <c:pt idx="4915">
                  <c:v>44.454979999999999</c:v>
                </c:pt>
                <c:pt idx="4916">
                  <c:v>44.443460000000002</c:v>
                </c:pt>
                <c:pt idx="4917">
                  <c:v>44.431739999999998</c:v>
                </c:pt>
                <c:pt idx="4918">
                  <c:v>44.419840000000001</c:v>
                </c:pt>
                <c:pt idx="4919">
                  <c:v>44.408079999999998</c:v>
                </c:pt>
                <c:pt idx="4920">
                  <c:v>44.396410000000003</c:v>
                </c:pt>
                <c:pt idx="4921">
                  <c:v>44.385019999999997</c:v>
                </c:pt>
                <c:pt idx="4922">
                  <c:v>44.372459999999997</c:v>
                </c:pt>
                <c:pt idx="4923">
                  <c:v>44.361240000000002</c:v>
                </c:pt>
                <c:pt idx="4924">
                  <c:v>44.34937</c:v>
                </c:pt>
                <c:pt idx="4925">
                  <c:v>44.337380000000003</c:v>
                </c:pt>
                <c:pt idx="4926">
                  <c:v>44.325310000000002</c:v>
                </c:pt>
                <c:pt idx="4927">
                  <c:v>44.313429999999997</c:v>
                </c:pt>
                <c:pt idx="4928">
                  <c:v>44.301540000000003</c:v>
                </c:pt>
                <c:pt idx="4929">
                  <c:v>44.289499999999997</c:v>
                </c:pt>
                <c:pt idx="4930">
                  <c:v>44.277700000000003</c:v>
                </c:pt>
                <c:pt idx="4931">
                  <c:v>44.265700000000002</c:v>
                </c:pt>
                <c:pt idx="4932">
                  <c:v>44.254100000000001</c:v>
                </c:pt>
                <c:pt idx="4933">
                  <c:v>44.242190000000001</c:v>
                </c:pt>
                <c:pt idx="4934">
                  <c:v>44.230510000000002</c:v>
                </c:pt>
                <c:pt idx="4935">
                  <c:v>44.218609999999998</c:v>
                </c:pt>
                <c:pt idx="4936">
                  <c:v>44.207090000000001</c:v>
                </c:pt>
                <c:pt idx="4937">
                  <c:v>44.195189999999997</c:v>
                </c:pt>
                <c:pt idx="4938">
                  <c:v>44.183770000000003</c:v>
                </c:pt>
                <c:pt idx="4939">
                  <c:v>44.171860000000002</c:v>
                </c:pt>
                <c:pt idx="4940">
                  <c:v>44.159939999999999</c:v>
                </c:pt>
                <c:pt idx="4941">
                  <c:v>44.148150000000001</c:v>
                </c:pt>
                <c:pt idx="4942">
                  <c:v>44.136220000000002</c:v>
                </c:pt>
                <c:pt idx="4943">
                  <c:v>44.124659999999999</c:v>
                </c:pt>
                <c:pt idx="4944">
                  <c:v>44.112780000000001</c:v>
                </c:pt>
                <c:pt idx="4945">
                  <c:v>44.100999999999999</c:v>
                </c:pt>
                <c:pt idx="4946">
                  <c:v>44.08916</c:v>
                </c:pt>
                <c:pt idx="4947">
                  <c:v>44.077039999999997</c:v>
                </c:pt>
                <c:pt idx="4948">
                  <c:v>44.065399999999997</c:v>
                </c:pt>
                <c:pt idx="4949">
                  <c:v>44.053510000000003</c:v>
                </c:pt>
                <c:pt idx="4950">
                  <c:v>44.041580000000003</c:v>
                </c:pt>
                <c:pt idx="4951">
                  <c:v>44.029690000000002</c:v>
                </c:pt>
                <c:pt idx="4952">
                  <c:v>44.017940000000003</c:v>
                </c:pt>
                <c:pt idx="4953">
                  <c:v>44.005740000000003</c:v>
                </c:pt>
                <c:pt idx="4954">
                  <c:v>43.994</c:v>
                </c:pt>
                <c:pt idx="4955">
                  <c:v>43.981999999999999</c:v>
                </c:pt>
                <c:pt idx="4956">
                  <c:v>43.970019999999998</c:v>
                </c:pt>
                <c:pt idx="4957">
                  <c:v>43.958280000000002</c:v>
                </c:pt>
                <c:pt idx="4958">
                  <c:v>43.94603</c:v>
                </c:pt>
                <c:pt idx="4959">
                  <c:v>43.934060000000002</c:v>
                </c:pt>
                <c:pt idx="4960">
                  <c:v>43.921689999999998</c:v>
                </c:pt>
                <c:pt idx="4961">
                  <c:v>43.909500000000001</c:v>
                </c:pt>
                <c:pt idx="4962">
                  <c:v>43.897350000000003</c:v>
                </c:pt>
                <c:pt idx="4963">
                  <c:v>43.885060000000003</c:v>
                </c:pt>
                <c:pt idx="4964">
                  <c:v>43.872720000000001</c:v>
                </c:pt>
                <c:pt idx="4965">
                  <c:v>43.860599999999998</c:v>
                </c:pt>
                <c:pt idx="4966">
                  <c:v>43.848439999999997</c:v>
                </c:pt>
                <c:pt idx="4967">
                  <c:v>43.836179999999999</c:v>
                </c:pt>
                <c:pt idx="4968">
                  <c:v>43.824120000000001</c:v>
                </c:pt>
                <c:pt idx="4969">
                  <c:v>43.81174</c:v>
                </c:pt>
                <c:pt idx="4970">
                  <c:v>43.799379999999999</c:v>
                </c:pt>
                <c:pt idx="4971">
                  <c:v>43.787179999999999</c:v>
                </c:pt>
                <c:pt idx="4972">
                  <c:v>43.77469</c:v>
                </c:pt>
                <c:pt idx="4973">
                  <c:v>43.762279999999997</c:v>
                </c:pt>
                <c:pt idx="4974">
                  <c:v>43.749720000000003</c:v>
                </c:pt>
                <c:pt idx="4975">
                  <c:v>43.73742</c:v>
                </c:pt>
                <c:pt idx="4976">
                  <c:v>43.724879999999999</c:v>
                </c:pt>
                <c:pt idx="4977">
                  <c:v>43.712679999999999</c:v>
                </c:pt>
                <c:pt idx="4978">
                  <c:v>43.700200000000002</c:v>
                </c:pt>
                <c:pt idx="4979">
                  <c:v>43.688009999999998</c:v>
                </c:pt>
                <c:pt idx="4980">
                  <c:v>43.675699999999999</c:v>
                </c:pt>
                <c:pt idx="4981">
                  <c:v>43.663159999999998</c:v>
                </c:pt>
                <c:pt idx="4982">
                  <c:v>43.65117</c:v>
                </c:pt>
                <c:pt idx="4983">
                  <c:v>43.638599999999997</c:v>
                </c:pt>
                <c:pt idx="4984">
                  <c:v>43.62632</c:v>
                </c:pt>
                <c:pt idx="4985">
                  <c:v>43.614179999999998</c:v>
                </c:pt>
                <c:pt idx="4986">
                  <c:v>43.601700000000001</c:v>
                </c:pt>
                <c:pt idx="4987">
                  <c:v>43.58934</c:v>
                </c:pt>
                <c:pt idx="4988">
                  <c:v>43.577159999999999</c:v>
                </c:pt>
                <c:pt idx="4989">
                  <c:v>43.56476</c:v>
                </c:pt>
                <c:pt idx="4990">
                  <c:v>43.552149999999997</c:v>
                </c:pt>
                <c:pt idx="4991">
                  <c:v>43.539580000000001</c:v>
                </c:pt>
                <c:pt idx="4992">
                  <c:v>43.52713</c:v>
                </c:pt>
                <c:pt idx="4993">
                  <c:v>43.515000000000001</c:v>
                </c:pt>
                <c:pt idx="4994">
                  <c:v>43.502499999999998</c:v>
                </c:pt>
                <c:pt idx="4995">
                  <c:v>43.48986</c:v>
                </c:pt>
                <c:pt idx="4996">
                  <c:v>43.477879999999999</c:v>
                </c:pt>
                <c:pt idx="4997">
                  <c:v>43.465490000000003</c:v>
                </c:pt>
                <c:pt idx="4998">
                  <c:v>43.453069999999997</c:v>
                </c:pt>
                <c:pt idx="4999">
                  <c:v>43.440939999999998</c:v>
                </c:pt>
                <c:pt idx="5000">
                  <c:v>43.428699999999999</c:v>
                </c:pt>
                <c:pt idx="5001">
                  <c:v>43.416919999999998</c:v>
                </c:pt>
                <c:pt idx="5002">
                  <c:v>43.404719999999998</c:v>
                </c:pt>
                <c:pt idx="5003">
                  <c:v>43.392539999999997</c:v>
                </c:pt>
                <c:pt idx="5004">
                  <c:v>43.380589999999998</c:v>
                </c:pt>
                <c:pt idx="5005">
                  <c:v>43.3688</c:v>
                </c:pt>
                <c:pt idx="5006">
                  <c:v>43.356839999999998</c:v>
                </c:pt>
                <c:pt idx="5007">
                  <c:v>43.344700000000003</c:v>
                </c:pt>
                <c:pt idx="5008">
                  <c:v>43.332979999999999</c:v>
                </c:pt>
                <c:pt idx="5009">
                  <c:v>43.321150000000003</c:v>
                </c:pt>
                <c:pt idx="5010">
                  <c:v>43.30912</c:v>
                </c:pt>
                <c:pt idx="5011">
                  <c:v>43.297499999999999</c:v>
                </c:pt>
                <c:pt idx="5012">
                  <c:v>43.285400000000003</c:v>
                </c:pt>
                <c:pt idx="5013">
                  <c:v>43.273200000000003</c:v>
                </c:pt>
                <c:pt idx="5014">
                  <c:v>43.261049999999997</c:v>
                </c:pt>
                <c:pt idx="5015">
                  <c:v>43.249000000000002</c:v>
                </c:pt>
                <c:pt idx="5016">
                  <c:v>43.236759999999997</c:v>
                </c:pt>
                <c:pt idx="5017">
                  <c:v>43.224260000000001</c:v>
                </c:pt>
                <c:pt idx="5018">
                  <c:v>43.211759999999998</c:v>
                </c:pt>
                <c:pt idx="5019">
                  <c:v>43.199249999999999</c:v>
                </c:pt>
                <c:pt idx="5020">
                  <c:v>43.187069999999999</c:v>
                </c:pt>
                <c:pt idx="5021">
                  <c:v>43.174410000000002</c:v>
                </c:pt>
                <c:pt idx="5022">
                  <c:v>43.161720000000003</c:v>
                </c:pt>
                <c:pt idx="5023">
                  <c:v>43.148800000000001</c:v>
                </c:pt>
                <c:pt idx="5024">
                  <c:v>43.136299999999999</c:v>
                </c:pt>
                <c:pt idx="5025">
                  <c:v>43.123579999999997</c:v>
                </c:pt>
                <c:pt idx="5026">
                  <c:v>43.110779999999998</c:v>
                </c:pt>
                <c:pt idx="5027">
                  <c:v>43.098059999999997</c:v>
                </c:pt>
                <c:pt idx="5028">
                  <c:v>43.08567</c:v>
                </c:pt>
                <c:pt idx="5029">
                  <c:v>43.073259999999998</c:v>
                </c:pt>
                <c:pt idx="5030">
                  <c:v>43.060499999999998</c:v>
                </c:pt>
                <c:pt idx="5031">
                  <c:v>43.048180000000002</c:v>
                </c:pt>
                <c:pt idx="5032">
                  <c:v>43.035620000000002</c:v>
                </c:pt>
                <c:pt idx="5033">
                  <c:v>43.023339999999997</c:v>
                </c:pt>
                <c:pt idx="5034">
                  <c:v>43.010599999999997</c:v>
                </c:pt>
                <c:pt idx="5035">
                  <c:v>42.998840000000001</c:v>
                </c:pt>
                <c:pt idx="5036">
                  <c:v>42.986400000000003</c:v>
                </c:pt>
                <c:pt idx="5037">
                  <c:v>42.973999999999997</c:v>
                </c:pt>
                <c:pt idx="5038">
                  <c:v>42.962090000000003</c:v>
                </c:pt>
                <c:pt idx="5039">
                  <c:v>42.95008</c:v>
                </c:pt>
                <c:pt idx="5040">
                  <c:v>42.938049999999997</c:v>
                </c:pt>
                <c:pt idx="5041">
                  <c:v>42.925600000000003</c:v>
                </c:pt>
                <c:pt idx="5042">
                  <c:v>42.913469999999997</c:v>
                </c:pt>
                <c:pt idx="5043">
                  <c:v>42.900979999999997</c:v>
                </c:pt>
                <c:pt idx="5044">
                  <c:v>42.888460000000002</c:v>
                </c:pt>
                <c:pt idx="5045">
                  <c:v>42.876280000000001</c:v>
                </c:pt>
                <c:pt idx="5046">
                  <c:v>42.863680000000002</c:v>
                </c:pt>
                <c:pt idx="5047">
                  <c:v>42.851059999999997</c:v>
                </c:pt>
                <c:pt idx="5048">
                  <c:v>42.838439999999999</c:v>
                </c:pt>
                <c:pt idx="5049">
                  <c:v>42.825890000000001</c:v>
                </c:pt>
                <c:pt idx="5050">
                  <c:v>42.81326</c:v>
                </c:pt>
                <c:pt idx="5051">
                  <c:v>42.800660000000001</c:v>
                </c:pt>
                <c:pt idx="5052">
                  <c:v>42.788110000000003</c:v>
                </c:pt>
                <c:pt idx="5053">
                  <c:v>42.77552</c:v>
                </c:pt>
                <c:pt idx="5054">
                  <c:v>42.763060000000003</c:v>
                </c:pt>
                <c:pt idx="5055">
                  <c:v>42.750540000000001</c:v>
                </c:pt>
                <c:pt idx="5056">
                  <c:v>42.7378</c:v>
                </c:pt>
                <c:pt idx="5057">
                  <c:v>42.72504</c:v>
                </c:pt>
                <c:pt idx="5058">
                  <c:v>42.711939999999998</c:v>
                </c:pt>
                <c:pt idx="5059">
                  <c:v>42.6995</c:v>
                </c:pt>
                <c:pt idx="5060">
                  <c:v>42.686459999999997</c:v>
                </c:pt>
                <c:pt idx="5061">
                  <c:v>42.673740000000002</c:v>
                </c:pt>
                <c:pt idx="5062">
                  <c:v>42.660359999999997</c:v>
                </c:pt>
                <c:pt idx="5063">
                  <c:v>42.647379999999998</c:v>
                </c:pt>
                <c:pt idx="5064">
                  <c:v>42.634610000000002</c:v>
                </c:pt>
                <c:pt idx="5065">
                  <c:v>42.621499999999997</c:v>
                </c:pt>
                <c:pt idx="5066">
                  <c:v>42.608249999999998</c:v>
                </c:pt>
                <c:pt idx="5067">
                  <c:v>42.595379999999999</c:v>
                </c:pt>
                <c:pt idx="5068">
                  <c:v>42.5824</c:v>
                </c:pt>
                <c:pt idx="5069">
                  <c:v>42.569189999999999</c:v>
                </c:pt>
                <c:pt idx="5070">
                  <c:v>42.556179999999998</c:v>
                </c:pt>
                <c:pt idx="5071">
                  <c:v>42.542839999999998</c:v>
                </c:pt>
                <c:pt idx="5072">
                  <c:v>42.529800000000002</c:v>
                </c:pt>
                <c:pt idx="5073">
                  <c:v>42.516579999999998</c:v>
                </c:pt>
                <c:pt idx="5074">
                  <c:v>42.503259999999997</c:v>
                </c:pt>
                <c:pt idx="5075">
                  <c:v>42.490540000000003</c:v>
                </c:pt>
                <c:pt idx="5076">
                  <c:v>42.477139999999999</c:v>
                </c:pt>
                <c:pt idx="5077">
                  <c:v>42.46396</c:v>
                </c:pt>
                <c:pt idx="5078">
                  <c:v>42.450560000000003</c:v>
                </c:pt>
                <c:pt idx="5079">
                  <c:v>42.437199999999997</c:v>
                </c:pt>
                <c:pt idx="5080">
                  <c:v>42.424160000000001</c:v>
                </c:pt>
                <c:pt idx="5081">
                  <c:v>42.41066</c:v>
                </c:pt>
                <c:pt idx="5082">
                  <c:v>42.397559999999999</c:v>
                </c:pt>
                <c:pt idx="5083">
                  <c:v>42.384259999999998</c:v>
                </c:pt>
                <c:pt idx="5084">
                  <c:v>42.371020000000001</c:v>
                </c:pt>
                <c:pt idx="5085">
                  <c:v>42.357669999999999</c:v>
                </c:pt>
                <c:pt idx="5086">
                  <c:v>42.34422</c:v>
                </c:pt>
                <c:pt idx="5087">
                  <c:v>42.331180000000003</c:v>
                </c:pt>
                <c:pt idx="5088">
                  <c:v>42.31767</c:v>
                </c:pt>
                <c:pt idx="5089">
                  <c:v>42.304499999999997</c:v>
                </c:pt>
                <c:pt idx="5090">
                  <c:v>42.291060000000002</c:v>
                </c:pt>
                <c:pt idx="5091">
                  <c:v>42.277619999999999</c:v>
                </c:pt>
                <c:pt idx="5092">
                  <c:v>42.26426</c:v>
                </c:pt>
                <c:pt idx="5093">
                  <c:v>42.25094</c:v>
                </c:pt>
                <c:pt idx="5094">
                  <c:v>42.237389999999998</c:v>
                </c:pt>
                <c:pt idx="5095">
                  <c:v>42.223999999999997</c:v>
                </c:pt>
                <c:pt idx="5096">
                  <c:v>42.210940000000001</c:v>
                </c:pt>
                <c:pt idx="5097">
                  <c:v>42.197400000000002</c:v>
                </c:pt>
                <c:pt idx="5098">
                  <c:v>42.183900000000001</c:v>
                </c:pt>
                <c:pt idx="5099">
                  <c:v>42.170380000000002</c:v>
                </c:pt>
                <c:pt idx="5100">
                  <c:v>42.157110000000003</c:v>
                </c:pt>
                <c:pt idx="5101">
                  <c:v>42.143949999999997</c:v>
                </c:pt>
                <c:pt idx="5102">
                  <c:v>42.130699999999997</c:v>
                </c:pt>
                <c:pt idx="5103">
                  <c:v>42.117780000000003</c:v>
                </c:pt>
                <c:pt idx="5104">
                  <c:v>42.10425</c:v>
                </c:pt>
                <c:pt idx="5105">
                  <c:v>42.09102</c:v>
                </c:pt>
                <c:pt idx="5106">
                  <c:v>42.077970000000001</c:v>
                </c:pt>
                <c:pt idx="5107">
                  <c:v>42.064480000000003</c:v>
                </c:pt>
                <c:pt idx="5108">
                  <c:v>42.051589999999997</c:v>
                </c:pt>
                <c:pt idx="5109">
                  <c:v>42.038350000000001</c:v>
                </c:pt>
                <c:pt idx="5110">
                  <c:v>42.025280000000002</c:v>
                </c:pt>
                <c:pt idx="5111">
                  <c:v>42.012099999999997</c:v>
                </c:pt>
                <c:pt idx="5112">
                  <c:v>41.998699999999999</c:v>
                </c:pt>
                <c:pt idx="5113">
                  <c:v>41.985439999999997</c:v>
                </c:pt>
                <c:pt idx="5114">
                  <c:v>41.971980000000002</c:v>
                </c:pt>
                <c:pt idx="5115">
                  <c:v>41.958460000000002</c:v>
                </c:pt>
                <c:pt idx="5116">
                  <c:v>41.945079999999997</c:v>
                </c:pt>
                <c:pt idx="5117">
                  <c:v>41.931229999999999</c:v>
                </c:pt>
                <c:pt idx="5118">
                  <c:v>41.917499999999997</c:v>
                </c:pt>
                <c:pt idx="5119">
                  <c:v>41.903799999999997</c:v>
                </c:pt>
                <c:pt idx="5120">
                  <c:v>41.889569999999999</c:v>
                </c:pt>
                <c:pt idx="5121">
                  <c:v>41.875979999999998</c:v>
                </c:pt>
                <c:pt idx="5122">
                  <c:v>41.861649999999997</c:v>
                </c:pt>
                <c:pt idx="5123">
                  <c:v>41.847839999999998</c:v>
                </c:pt>
                <c:pt idx="5124">
                  <c:v>41.834060000000001</c:v>
                </c:pt>
                <c:pt idx="5125">
                  <c:v>41.82</c:v>
                </c:pt>
                <c:pt idx="5126">
                  <c:v>41.805979999999998</c:v>
                </c:pt>
                <c:pt idx="5127">
                  <c:v>41.791719999999998</c:v>
                </c:pt>
                <c:pt idx="5128">
                  <c:v>41.777340000000002</c:v>
                </c:pt>
                <c:pt idx="5129">
                  <c:v>41.763500000000001</c:v>
                </c:pt>
                <c:pt idx="5130">
                  <c:v>41.749119999999998</c:v>
                </c:pt>
                <c:pt idx="5131">
                  <c:v>41.734650000000002</c:v>
                </c:pt>
                <c:pt idx="5132">
                  <c:v>41.720559999999999</c:v>
                </c:pt>
                <c:pt idx="5133">
                  <c:v>41.706249999999997</c:v>
                </c:pt>
                <c:pt idx="5134">
                  <c:v>41.69218</c:v>
                </c:pt>
                <c:pt idx="5135">
                  <c:v>41.678130000000003</c:v>
                </c:pt>
                <c:pt idx="5136">
                  <c:v>41.664160000000003</c:v>
                </c:pt>
                <c:pt idx="5137">
                  <c:v>41.650269999999999</c:v>
                </c:pt>
                <c:pt idx="5138">
                  <c:v>41.636519999999997</c:v>
                </c:pt>
                <c:pt idx="5139">
                  <c:v>41.622680000000003</c:v>
                </c:pt>
                <c:pt idx="5140">
                  <c:v>41.60913</c:v>
                </c:pt>
                <c:pt idx="5141">
                  <c:v>41.595390000000002</c:v>
                </c:pt>
                <c:pt idx="5142">
                  <c:v>41.581699999999998</c:v>
                </c:pt>
                <c:pt idx="5143">
                  <c:v>41.568069999999999</c:v>
                </c:pt>
                <c:pt idx="5144">
                  <c:v>41.55433</c:v>
                </c:pt>
                <c:pt idx="5145">
                  <c:v>41.540399999999998</c:v>
                </c:pt>
                <c:pt idx="5146">
                  <c:v>41.526389999999999</c:v>
                </c:pt>
                <c:pt idx="5147">
                  <c:v>41.512210000000003</c:v>
                </c:pt>
                <c:pt idx="5148">
                  <c:v>41.498339999999999</c:v>
                </c:pt>
                <c:pt idx="5149">
                  <c:v>41.484220000000001</c:v>
                </c:pt>
                <c:pt idx="5150">
                  <c:v>41.470239999999997</c:v>
                </c:pt>
                <c:pt idx="5151">
                  <c:v>41.455930000000002</c:v>
                </c:pt>
                <c:pt idx="5152">
                  <c:v>41.441650000000003</c:v>
                </c:pt>
                <c:pt idx="5153">
                  <c:v>41.427250000000001</c:v>
                </c:pt>
                <c:pt idx="5154">
                  <c:v>41.412959999999998</c:v>
                </c:pt>
                <c:pt idx="5155">
                  <c:v>41.398499999999999</c:v>
                </c:pt>
                <c:pt idx="5156">
                  <c:v>41.384520000000002</c:v>
                </c:pt>
                <c:pt idx="5157">
                  <c:v>41.369860000000003</c:v>
                </c:pt>
                <c:pt idx="5158">
                  <c:v>41.355629999999998</c:v>
                </c:pt>
                <c:pt idx="5159">
                  <c:v>41.341749999999998</c:v>
                </c:pt>
                <c:pt idx="5160">
                  <c:v>41.327849999999998</c:v>
                </c:pt>
                <c:pt idx="5161">
                  <c:v>41.313659999999999</c:v>
                </c:pt>
                <c:pt idx="5162">
                  <c:v>41.299689999999998</c:v>
                </c:pt>
                <c:pt idx="5163">
                  <c:v>41.285780000000003</c:v>
                </c:pt>
                <c:pt idx="5164">
                  <c:v>41.272060000000003</c:v>
                </c:pt>
                <c:pt idx="5165">
                  <c:v>41.258240000000001</c:v>
                </c:pt>
                <c:pt idx="5166">
                  <c:v>41.244500000000002</c:v>
                </c:pt>
                <c:pt idx="5167">
                  <c:v>41.23068</c:v>
                </c:pt>
                <c:pt idx="5168">
                  <c:v>41.217199999999998</c:v>
                </c:pt>
                <c:pt idx="5169">
                  <c:v>41.20364</c:v>
                </c:pt>
                <c:pt idx="5170">
                  <c:v>41.190080000000002</c:v>
                </c:pt>
                <c:pt idx="5171">
                  <c:v>41.176789999999997</c:v>
                </c:pt>
                <c:pt idx="5172">
                  <c:v>41.162849999999999</c:v>
                </c:pt>
                <c:pt idx="5173">
                  <c:v>41.149160000000002</c:v>
                </c:pt>
                <c:pt idx="5174">
                  <c:v>41.135300000000001</c:v>
                </c:pt>
                <c:pt idx="5175">
                  <c:v>41.121699999999997</c:v>
                </c:pt>
                <c:pt idx="5176">
                  <c:v>41.107750000000003</c:v>
                </c:pt>
                <c:pt idx="5177">
                  <c:v>41.094119999999997</c:v>
                </c:pt>
                <c:pt idx="5178">
                  <c:v>41.080440000000003</c:v>
                </c:pt>
                <c:pt idx="5179">
                  <c:v>41.066560000000003</c:v>
                </c:pt>
                <c:pt idx="5180">
                  <c:v>41.052849999999999</c:v>
                </c:pt>
                <c:pt idx="5181">
                  <c:v>41.039090000000002</c:v>
                </c:pt>
                <c:pt idx="5182">
                  <c:v>41.025449999999999</c:v>
                </c:pt>
                <c:pt idx="5183">
                  <c:v>41.012059999999998</c:v>
                </c:pt>
                <c:pt idx="5184">
                  <c:v>40.9985</c:v>
                </c:pt>
                <c:pt idx="5185">
                  <c:v>40.98536</c:v>
                </c:pt>
                <c:pt idx="5186">
                  <c:v>40.97193</c:v>
                </c:pt>
                <c:pt idx="5187">
                  <c:v>40.95852</c:v>
                </c:pt>
                <c:pt idx="5188">
                  <c:v>40.944760000000002</c:v>
                </c:pt>
                <c:pt idx="5189">
                  <c:v>40.931620000000002</c:v>
                </c:pt>
                <c:pt idx="5190">
                  <c:v>40.918129999999998</c:v>
                </c:pt>
                <c:pt idx="5191">
                  <c:v>40.904559999999996</c:v>
                </c:pt>
                <c:pt idx="5192">
                  <c:v>40.890659999999997</c:v>
                </c:pt>
                <c:pt idx="5193">
                  <c:v>40.877099999999999</c:v>
                </c:pt>
                <c:pt idx="5194">
                  <c:v>40.862990000000003</c:v>
                </c:pt>
                <c:pt idx="5195">
                  <c:v>40.849139999999998</c:v>
                </c:pt>
                <c:pt idx="5196">
                  <c:v>40.835320000000003</c:v>
                </c:pt>
                <c:pt idx="5197">
                  <c:v>40.821080000000002</c:v>
                </c:pt>
                <c:pt idx="5198">
                  <c:v>40.807090000000002</c:v>
                </c:pt>
                <c:pt idx="5199">
                  <c:v>40.792879999999997</c:v>
                </c:pt>
                <c:pt idx="5200">
                  <c:v>40.7789</c:v>
                </c:pt>
                <c:pt idx="5201">
                  <c:v>40.764670000000002</c:v>
                </c:pt>
                <c:pt idx="5202">
                  <c:v>40.750520000000002</c:v>
                </c:pt>
                <c:pt idx="5203">
                  <c:v>40.736240000000002</c:v>
                </c:pt>
                <c:pt idx="5204">
                  <c:v>40.722250000000003</c:v>
                </c:pt>
                <c:pt idx="5205">
                  <c:v>40.708120000000001</c:v>
                </c:pt>
                <c:pt idx="5206">
                  <c:v>40.694020000000002</c:v>
                </c:pt>
                <c:pt idx="5207">
                  <c:v>40.679940000000002</c:v>
                </c:pt>
                <c:pt idx="5208">
                  <c:v>40.665999999999997</c:v>
                </c:pt>
                <c:pt idx="5209">
                  <c:v>40.65202</c:v>
                </c:pt>
                <c:pt idx="5210">
                  <c:v>40.638159999999999</c:v>
                </c:pt>
                <c:pt idx="5211">
                  <c:v>40.624119999999998</c:v>
                </c:pt>
                <c:pt idx="5212">
                  <c:v>40.610120000000002</c:v>
                </c:pt>
                <c:pt idx="5213">
                  <c:v>40.595939999999999</c:v>
                </c:pt>
                <c:pt idx="5214">
                  <c:v>40.581859999999999</c:v>
                </c:pt>
                <c:pt idx="5215">
                  <c:v>40.56776</c:v>
                </c:pt>
                <c:pt idx="5216">
                  <c:v>40.553780000000003</c:v>
                </c:pt>
                <c:pt idx="5217">
                  <c:v>40.539479999999998</c:v>
                </c:pt>
                <c:pt idx="5218">
                  <c:v>40.525120000000001</c:v>
                </c:pt>
                <c:pt idx="5219">
                  <c:v>40.511049999999997</c:v>
                </c:pt>
                <c:pt idx="5220">
                  <c:v>40.496949999999998</c:v>
                </c:pt>
                <c:pt idx="5221">
                  <c:v>40.482570000000003</c:v>
                </c:pt>
                <c:pt idx="5222">
                  <c:v>40.468359999999997</c:v>
                </c:pt>
                <c:pt idx="5223">
                  <c:v>40.454650000000001</c:v>
                </c:pt>
                <c:pt idx="5224">
                  <c:v>40.44014</c:v>
                </c:pt>
                <c:pt idx="5225">
                  <c:v>40.426130000000001</c:v>
                </c:pt>
                <c:pt idx="5226">
                  <c:v>40.411999999999999</c:v>
                </c:pt>
                <c:pt idx="5227">
                  <c:v>40.397979999999997</c:v>
                </c:pt>
                <c:pt idx="5228">
                  <c:v>40.384169999999997</c:v>
                </c:pt>
                <c:pt idx="5229">
                  <c:v>40.370060000000002</c:v>
                </c:pt>
                <c:pt idx="5230">
                  <c:v>40.356079999999999</c:v>
                </c:pt>
                <c:pt idx="5231">
                  <c:v>40.342059999999996</c:v>
                </c:pt>
                <c:pt idx="5232">
                  <c:v>40.327800000000003</c:v>
                </c:pt>
                <c:pt idx="5233">
                  <c:v>40.313760000000002</c:v>
                </c:pt>
                <c:pt idx="5234">
                  <c:v>40.299390000000002</c:v>
                </c:pt>
                <c:pt idx="5235">
                  <c:v>40.28519</c:v>
                </c:pt>
                <c:pt idx="5236">
                  <c:v>40.271279999999997</c:v>
                </c:pt>
                <c:pt idx="5237">
                  <c:v>40.256619999999998</c:v>
                </c:pt>
                <c:pt idx="5238">
                  <c:v>40.24239</c:v>
                </c:pt>
                <c:pt idx="5239">
                  <c:v>40.227330000000002</c:v>
                </c:pt>
                <c:pt idx="5240">
                  <c:v>40.213180000000001</c:v>
                </c:pt>
                <c:pt idx="5241">
                  <c:v>40.198450000000001</c:v>
                </c:pt>
                <c:pt idx="5242">
                  <c:v>40.183990000000001</c:v>
                </c:pt>
                <c:pt idx="5243">
                  <c:v>40.16892</c:v>
                </c:pt>
                <c:pt idx="5244">
                  <c:v>40.154530000000001</c:v>
                </c:pt>
                <c:pt idx="5245">
                  <c:v>40.139809999999997</c:v>
                </c:pt>
                <c:pt idx="5246">
                  <c:v>40.125169999999997</c:v>
                </c:pt>
                <c:pt idx="5247">
                  <c:v>40.110280000000003</c:v>
                </c:pt>
                <c:pt idx="5248">
                  <c:v>40.095999999999997</c:v>
                </c:pt>
                <c:pt idx="5249">
                  <c:v>40.080979999999997</c:v>
                </c:pt>
                <c:pt idx="5250">
                  <c:v>40.066220000000001</c:v>
                </c:pt>
                <c:pt idx="5251">
                  <c:v>40.051760000000002</c:v>
                </c:pt>
                <c:pt idx="5252">
                  <c:v>40.036619999999999</c:v>
                </c:pt>
                <c:pt idx="5253">
                  <c:v>40.021999999999998</c:v>
                </c:pt>
                <c:pt idx="5254">
                  <c:v>40.00732</c:v>
                </c:pt>
                <c:pt idx="5255">
                  <c:v>39.992620000000002</c:v>
                </c:pt>
                <c:pt idx="5256">
                  <c:v>39.977919999999997</c:v>
                </c:pt>
                <c:pt idx="5257">
                  <c:v>39.963279999999997</c:v>
                </c:pt>
                <c:pt idx="5258">
                  <c:v>39.948950000000004</c:v>
                </c:pt>
                <c:pt idx="5259">
                  <c:v>39.934280000000001</c:v>
                </c:pt>
                <c:pt idx="5260">
                  <c:v>39.920110000000001</c:v>
                </c:pt>
                <c:pt idx="5261">
                  <c:v>39.905410000000003</c:v>
                </c:pt>
                <c:pt idx="5262">
                  <c:v>39.89132</c:v>
                </c:pt>
                <c:pt idx="5263">
                  <c:v>39.876600000000003</c:v>
                </c:pt>
                <c:pt idx="5264">
                  <c:v>39.861890000000002</c:v>
                </c:pt>
                <c:pt idx="5265">
                  <c:v>39.847360000000002</c:v>
                </c:pt>
                <c:pt idx="5266">
                  <c:v>39.833089999999999</c:v>
                </c:pt>
                <c:pt idx="5267">
                  <c:v>39.818179999999998</c:v>
                </c:pt>
                <c:pt idx="5268">
                  <c:v>39.803699999999999</c:v>
                </c:pt>
                <c:pt idx="5269">
                  <c:v>39.788939999999997</c:v>
                </c:pt>
                <c:pt idx="5270">
                  <c:v>39.774590000000003</c:v>
                </c:pt>
                <c:pt idx="5271">
                  <c:v>39.759709999999998</c:v>
                </c:pt>
                <c:pt idx="5272">
                  <c:v>39.744869999999999</c:v>
                </c:pt>
                <c:pt idx="5273">
                  <c:v>39.730110000000003</c:v>
                </c:pt>
                <c:pt idx="5274">
                  <c:v>39.715499999999999</c:v>
                </c:pt>
                <c:pt idx="5275">
                  <c:v>39.700830000000003</c:v>
                </c:pt>
                <c:pt idx="5276">
                  <c:v>39.685740000000003</c:v>
                </c:pt>
                <c:pt idx="5277">
                  <c:v>39.67127</c:v>
                </c:pt>
                <c:pt idx="5278">
                  <c:v>39.656379999999999</c:v>
                </c:pt>
                <c:pt idx="5279">
                  <c:v>39.64132</c:v>
                </c:pt>
                <c:pt idx="5280">
                  <c:v>39.626480000000001</c:v>
                </c:pt>
                <c:pt idx="5281">
                  <c:v>39.61168</c:v>
                </c:pt>
                <c:pt idx="5282">
                  <c:v>39.596620000000001</c:v>
                </c:pt>
                <c:pt idx="5283">
                  <c:v>39.581760000000003</c:v>
                </c:pt>
                <c:pt idx="5284">
                  <c:v>39.566679999999998</c:v>
                </c:pt>
                <c:pt idx="5285">
                  <c:v>39.551720000000003</c:v>
                </c:pt>
                <c:pt idx="5286">
                  <c:v>39.536639999999998</c:v>
                </c:pt>
                <c:pt idx="5287">
                  <c:v>39.521360000000001</c:v>
                </c:pt>
                <c:pt idx="5288">
                  <c:v>39.50638</c:v>
                </c:pt>
                <c:pt idx="5289">
                  <c:v>39.49136</c:v>
                </c:pt>
                <c:pt idx="5290">
                  <c:v>39.476480000000002</c:v>
                </c:pt>
                <c:pt idx="5291">
                  <c:v>39.460999999999999</c:v>
                </c:pt>
                <c:pt idx="5292">
                  <c:v>39.446289999999998</c:v>
                </c:pt>
                <c:pt idx="5293">
                  <c:v>39.430999999999997</c:v>
                </c:pt>
                <c:pt idx="5294">
                  <c:v>39.4161</c:v>
                </c:pt>
                <c:pt idx="5295">
                  <c:v>39.401000000000003</c:v>
                </c:pt>
                <c:pt idx="5296">
                  <c:v>39.385759999999998</c:v>
                </c:pt>
                <c:pt idx="5297">
                  <c:v>39.370820000000002</c:v>
                </c:pt>
                <c:pt idx="5298">
                  <c:v>39.355980000000002</c:v>
                </c:pt>
                <c:pt idx="5299">
                  <c:v>39.341560000000001</c:v>
                </c:pt>
                <c:pt idx="5300">
                  <c:v>39.326680000000003</c:v>
                </c:pt>
                <c:pt idx="5301">
                  <c:v>39.312130000000003</c:v>
                </c:pt>
                <c:pt idx="5302">
                  <c:v>39.297199999999997</c:v>
                </c:pt>
                <c:pt idx="5303">
                  <c:v>39.282519999999998</c:v>
                </c:pt>
                <c:pt idx="5304">
                  <c:v>39.26755</c:v>
                </c:pt>
                <c:pt idx="5305">
                  <c:v>39.252859999999998</c:v>
                </c:pt>
                <c:pt idx="5306">
                  <c:v>39.238219999999998</c:v>
                </c:pt>
                <c:pt idx="5307">
                  <c:v>39.223120000000002</c:v>
                </c:pt>
                <c:pt idx="5308">
                  <c:v>39.208399999999997</c:v>
                </c:pt>
                <c:pt idx="5309">
                  <c:v>39.193260000000002</c:v>
                </c:pt>
                <c:pt idx="5310">
                  <c:v>39.178579999999997</c:v>
                </c:pt>
                <c:pt idx="5311">
                  <c:v>39.163649999999997</c:v>
                </c:pt>
                <c:pt idx="5312">
                  <c:v>39.148510000000002</c:v>
                </c:pt>
                <c:pt idx="5313">
                  <c:v>39.133719999999997</c:v>
                </c:pt>
                <c:pt idx="5314">
                  <c:v>39.118400000000001</c:v>
                </c:pt>
                <c:pt idx="5315">
                  <c:v>39.103360000000002</c:v>
                </c:pt>
                <c:pt idx="5316">
                  <c:v>39.088349999999998</c:v>
                </c:pt>
                <c:pt idx="5317">
                  <c:v>39.07347</c:v>
                </c:pt>
                <c:pt idx="5318">
                  <c:v>39.058750000000003</c:v>
                </c:pt>
                <c:pt idx="5319">
                  <c:v>39.043849999999999</c:v>
                </c:pt>
                <c:pt idx="5320">
                  <c:v>39.0289</c:v>
                </c:pt>
                <c:pt idx="5321">
                  <c:v>39.014319999999998</c:v>
                </c:pt>
                <c:pt idx="5322">
                  <c:v>38.999699999999997</c:v>
                </c:pt>
                <c:pt idx="5323">
                  <c:v>38.984909999999999</c:v>
                </c:pt>
                <c:pt idx="5324">
                  <c:v>38.970170000000003</c:v>
                </c:pt>
                <c:pt idx="5325">
                  <c:v>38.955599999999997</c:v>
                </c:pt>
                <c:pt idx="5326">
                  <c:v>38.940840000000001</c:v>
                </c:pt>
                <c:pt idx="5327">
                  <c:v>38.926099999999998</c:v>
                </c:pt>
                <c:pt idx="5328">
                  <c:v>38.911450000000002</c:v>
                </c:pt>
                <c:pt idx="5329">
                  <c:v>38.8962</c:v>
                </c:pt>
                <c:pt idx="5330">
                  <c:v>38.88111</c:v>
                </c:pt>
                <c:pt idx="5331">
                  <c:v>38.866300000000003</c:v>
                </c:pt>
                <c:pt idx="5332">
                  <c:v>38.851410000000001</c:v>
                </c:pt>
                <c:pt idx="5333">
                  <c:v>38.83623</c:v>
                </c:pt>
                <c:pt idx="5334">
                  <c:v>38.821559999999998</c:v>
                </c:pt>
                <c:pt idx="5335">
                  <c:v>38.806330000000003</c:v>
                </c:pt>
                <c:pt idx="5336">
                  <c:v>38.791499999999999</c:v>
                </c:pt>
                <c:pt idx="5337">
                  <c:v>38.776380000000003</c:v>
                </c:pt>
                <c:pt idx="5338">
                  <c:v>38.761279999999999</c:v>
                </c:pt>
                <c:pt idx="5339">
                  <c:v>38.746139999999997</c:v>
                </c:pt>
                <c:pt idx="5340">
                  <c:v>38.731200000000001</c:v>
                </c:pt>
                <c:pt idx="5341">
                  <c:v>38.715820000000001</c:v>
                </c:pt>
                <c:pt idx="5342">
                  <c:v>38.700690000000002</c:v>
                </c:pt>
                <c:pt idx="5343">
                  <c:v>38.685099999999998</c:v>
                </c:pt>
                <c:pt idx="5344">
                  <c:v>38.669449999999998</c:v>
                </c:pt>
                <c:pt idx="5345">
                  <c:v>38.654240000000001</c:v>
                </c:pt>
                <c:pt idx="5346">
                  <c:v>38.638500000000001</c:v>
                </c:pt>
                <c:pt idx="5347">
                  <c:v>38.623139999999999</c:v>
                </c:pt>
                <c:pt idx="5348">
                  <c:v>38.607669999999999</c:v>
                </c:pt>
                <c:pt idx="5349">
                  <c:v>38.592100000000002</c:v>
                </c:pt>
                <c:pt idx="5350">
                  <c:v>38.576149999999998</c:v>
                </c:pt>
                <c:pt idx="5351">
                  <c:v>38.5608</c:v>
                </c:pt>
                <c:pt idx="5352">
                  <c:v>38.54524</c:v>
                </c:pt>
                <c:pt idx="5353">
                  <c:v>38.529559999999996</c:v>
                </c:pt>
                <c:pt idx="5354">
                  <c:v>38.513550000000002</c:v>
                </c:pt>
                <c:pt idx="5355">
                  <c:v>38.497770000000003</c:v>
                </c:pt>
                <c:pt idx="5356">
                  <c:v>38.481999999999999</c:v>
                </c:pt>
                <c:pt idx="5357">
                  <c:v>38.466410000000003</c:v>
                </c:pt>
                <c:pt idx="5358">
                  <c:v>38.450679999999998</c:v>
                </c:pt>
                <c:pt idx="5359">
                  <c:v>38.43477</c:v>
                </c:pt>
                <c:pt idx="5360">
                  <c:v>38.419499999999999</c:v>
                </c:pt>
                <c:pt idx="5361">
                  <c:v>38.403700000000001</c:v>
                </c:pt>
                <c:pt idx="5362">
                  <c:v>38.388399999999997</c:v>
                </c:pt>
                <c:pt idx="5363">
                  <c:v>38.372540000000001</c:v>
                </c:pt>
                <c:pt idx="5364">
                  <c:v>38.356760000000001</c:v>
                </c:pt>
                <c:pt idx="5365">
                  <c:v>38.341589999999997</c:v>
                </c:pt>
                <c:pt idx="5366">
                  <c:v>38.326000000000001</c:v>
                </c:pt>
                <c:pt idx="5367">
                  <c:v>38.310369999999999</c:v>
                </c:pt>
                <c:pt idx="5368">
                  <c:v>38.294539999999998</c:v>
                </c:pt>
                <c:pt idx="5369">
                  <c:v>38.278739999999999</c:v>
                </c:pt>
                <c:pt idx="5370">
                  <c:v>38.263060000000003</c:v>
                </c:pt>
                <c:pt idx="5371">
                  <c:v>38.247419999999998</c:v>
                </c:pt>
                <c:pt idx="5372">
                  <c:v>38.231870000000001</c:v>
                </c:pt>
                <c:pt idx="5373">
                  <c:v>38.216740000000001</c:v>
                </c:pt>
                <c:pt idx="5374">
                  <c:v>38.20138</c:v>
                </c:pt>
                <c:pt idx="5375">
                  <c:v>38.186450000000001</c:v>
                </c:pt>
                <c:pt idx="5376">
                  <c:v>38.172029999999999</c:v>
                </c:pt>
                <c:pt idx="5377">
                  <c:v>38.158000000000001</c:v>
                </c:pt>
                <c:pt idx="5378">
                  <c:v>38.143920000000001</c:v>
                </c:pt>
                <c:pt idx="5379">
                  <c:v>38.130229999999997</c:v>
                </c:pt>
                <c:pt idx="5380">
                  <c:v>38.116799999999998</c:v>
                </c:pt>
                <c:pt idx="5381">
                  <c:v>38.103720000000003</c:v>
                </c:pt>
                <c:pt idx="5382">
                  <c:v>38.090220000000002</c:v>
                </c:pt>
                <c:pt idx="5383">
                  <c:v>38.07714</c:v>
                </c:pt>
                <c:pt idx="5384">
                  <c:v>38.064</c:v>
                </c:pt>
                <c:pt idx="5385">
                  <c:v>38.050710000000002</c:v>
                </c:pt>
                <c:pt idx="5386">
                  <c:v>38.037460000000003</c:v>
                </c:pt>
                <c:pt idx="5387">
                  <c:v>38.023899999999998</c:v>
                </c:pt>
                <c:pt idx="5388">
                  <c:v>38.010840000000002</c:v>
                </c:pt>
                <c:pt idx="5389">
                  <c:v>37.997300000000003</c:v>
                </c:pt>
                <c:pt idx="5390">
                  <c:v>37.983910000000002</c:v>
                </c:pt>
                <c:pt idx="5391">
                  <c:v>37.970860000000002</c:v>
                </c:pt>
                <c:pt idx="5392">
                  <c:v>37.957479999999997</c:v>
                </c:pt>
                <c:pt idx="5393">
                  <c:v>37.944090000000003</c:v>
                </c:pt>
                <c:pt idx="5394">
                  <c:v>37.93112</c:v>
                </c:pt>
                <c:pt idx="5395">
                  <c:v>37.917819999999999</c:v>
                </c:pt>
                <c:pt idx="5396">
                  <c:v>37.904299999999999</c:v>
                </c:pt>
                <c:pt idx="5397">
                  <c:v>37.891309999999997</c:v>
                </c:pt>
                <c:pt idx="5398">
                  <c:v>37.877699999999997</c:v>
                </c:pt>
                <c:pt idx="5399">
                  <c:v>37.864420000000003</c:v>
                </c:pt>
                <c:pt idx="5400">
                  <c:v>37.850149999999999</c:v>
                </c:pt>
                <c:pt idx="5401">
                  <c:v>37.836379999999998</c:v>
                </c:pt>
                <c:pt idx="5402">
                  <c:v>37.822920000000003</c:v>
                </c:pt>
                <c:pt idx="5403">
                  <c:v>37.809199999999997</c:v>
                </c:pt>
                <c:pt idx="5404">
                  <c:v>37.795520000000003</c:v>
                </c:pt>
                <c:pt idx="5405">
                  <c:v>37.781599999999997</c:v>
                </c:pt>
                <c:pt idx="5406">
                  <c:v>37.768070000000002</c:v>
                </c:pt>
                <c:pt idx="5407">
                  <c:v>37.754179999999998</c:v>
                </c:pt>
                <c:pt idx="5408">
                  <c:v>37.74062</c:v>
                </c:pt>
                <c:pt idx="5409">
                  <c:v>37.727080000000001</c:v>
                </c:pt>
                <c:pt idx="5410">
                  <c:v>37.713410000000003</c:v>
                </c:pt>
                <c:pt idx="5411">
                  <c:v>37.700009999999999</c:v>
                </c:pt>
                <c:pt idx="5412">
                  <c:v>37.686279999999996</c:v>
                </c:pt>
                <c:pt idx="5413">
                  <c:v>37.672580000000004</c:v>
                </c:pt>
                <c:pt idx="5414">
                  <c:v>37.65889</c:v>
                </c:pt>
                <c:pt idx="5415">
                  <c:v>37.64537</c:v>
                </c:pt>
                <c:pt idx="5416">
                  <c:v>37.631480000000003</c:v>
                </c:pt>
                <c:pt idx="5417">
                  <c:v>37.617660000000001</c:v>
                </c:pt>
                <c:pt idx="5418">
                  <c:v>37.603909999999999</c:v>
                </c:pt>
                <c:pt idx="5419">
                  <c:v>37.590000000000003</c:v>
                </c:pt>
                <c:pt idx="5420">
                  <c:v>37.576050000000002</c:v>
                </c:pt>
                <c:pt idx="5421">
                  <c:v>37.562269999999998</c:v>
                </c:pt>
                <c:pt idx="5422">
                  <c:v>37.548560000000002</c:v>
                </c:pt>
                <c:pt idx="5423">
                  <c:v>37.534669999999998</c:v>
                </c:pt>
                <c:pt idx="5424">
                  <c:v>37.520820000000001</c:v>
                </c:pt>
                <c:pt idx="5425">
                  <c:v>37.507129999999997</c:v>
                </c:pt>
                <c:pt idx="5426">
                  <c:v>37.493380000000002</c:v>
                </c:pt>
                <c:pt idx="5427">
                  <c:v>37.479329999999997</c:v>
                </c:pt>
                <c:pt idx="5428">
                  <c:v>37.465240000000001</c:v>
                </c:pt>
                <c:pt idx="5429">
                  <c:v>37.451390000000004</c:v>
                </c:pt>
                <c:pt idx="5430">
                  <c:v>37.437559999999998</c:v>
                </c:pt>
                <c:pt idx="5431">
                  <c:v>37.423639999999999</c:v>
                </c:pt>
                <c:pt idx="5432">
                  <c:v>37.40936</c:v>
                </c:pt>
                <c:pt idx="5433">
                  <c:v>37.395519999999998</c:v>
                </c:pt>
                <c:pt idx="5434">
                  <c:v>37.381619999999998</c:v>
                </c:pt>
                <c:pt idx="5435">
                  <c:v>37.367469999999997</c:v>
                </c:pt>
                <c:pt idx="5436">
                  <c:v>37.353430000000003</c:v>
                </c:pt>
                <c:pt idx="5437">
                  <c:v>37.339680000000001</c:v>
                </c:pt>
                <c:pt idx="5438">
                  <c:v>37.325809999999997</c:v>
                </c:pt>
                <c:pt idx="5439">
                  <c:v>37.311839999999997</c:v>
                </c:pt>
                <c:pt idx="5440">
                  <c:v>37.297969999999999</c:v>
                </c:pt>
                <c:pt idx="5441">
                  <c:v>37.283999999999999</c:v>
                </c:pt>
                <c:pt idx="5442">
                  <c:v>37.270139999999998</c:v>
                </c:pt>
                <c:pt idx="5443">
                  <c:v>37.256149999999998</c:v>
                </c:pt>
                <c:pt idx="5444">
                  <c:v>37.242449999999998</c:v>
                </c:pt>
                <c:pt idx="5445">
                  <c:v>37.228839999999998</c:v>
                </c:pt>
                <c:pt idx="5446">
                  <c:v>37.21452</c:v>
                </c:pt>
                <c:pt idx="5447">
                  <c:v>37.20093</c:v>
                </c:pt>
                <c:pt idx="5448">
                  <c:v>37.186950000000003</c:v>
                </c:pt>
                <c:pt idx="5449">
                  <c:v>37.172690000000003</c:v>
                </c:pt>
                <c:pt idx="5450">
                  <c:v>37.158859999999997</c:v>
                </c:pt>
                <c:pt idx="5451">
                  <c:v>37.144359999999999</c:v>
                </c:pt>
                <c:pt idx="5452">
                  <c:v>37.130279999999999</c:v>
                </c:pt>
                <c:pt idx="5453">
                  <c:v>37.11591</c:v>
                </c:pt>
                <c:pt idx="5454">
                  <c:v>37.101260000000003</c:v>
                </c:pt>
                <c:pt idx="5455">
                  <c:v>37.08672</c:v>
                </c:pt>
                <c:pt idx="5456">
                  <c:v>37.072139999999997</c:v>
                </c:pt>
                <c:pt idx="5457">
                  <c:v>37.057389999999998</c:v>
                </c:pt>
                <c:pt idx="5458">
                  <c:v>37.042850000000001</c:v>
                </c:pt>
                <c:pt idx="5459">
                  <c:v>37.028379999999999</c:v>
                </c:pt>
                <c:pt idx="5460">
                  <c:v>37.013559999999998</c:v>
                </c:pt>
                <c:pt idx="5461">
                  <c:v>36.998840000000001</c:v>
                </c:pt>
                <c:pt idx="5462">
                  <c:v>36.984520000000003</c:v>
                </c:pt>
                <c:pt idx="5463">
                  <c:v>36.969709999999999</c:v>
                </c:pt>
                <c:pt idx="5464">
                  <c:v>36.955280000000002</c:v>
                </c:pt>
                <c:pt idx="5465">
                  <c:v>36.940530000000003</c:v>
                </c:pt>
                <c:pt idx="5466">
                  <c:v>36.926160000000003</c:v>
                </c:pt>
                <c:pt idx="5467">
                  <c:v>36.912019999999998</c:v>
                </c:pt>
                <c:pt idx="5468">
                  <c:v>36.897570000000002</c:v>
                </c:pt>
                <c:pt idx="5469">
                  <c:v>36.883180000000003</c:v>
                </c:pt>
                <c:pt idx="5470">
                  <c:v>36.86891</c:v>
                </c:pt>
                <c:pt idx="5471">
                  <c:v>36.85454</c:v>
                </c:pt>
                <c:pt idx="5472">
                  <c:v>36.840029999999999</c:v>
                </c:pt>
                <c:pt idx="5473">
                  <c:v>36.825699999999998</c:v>
                </c:pt>
                <c:pt idx="5474">
                  <c:v>36.810980000000001</c:v>
                </c:pt>
                <c:pt idx="5475">
                  <c:v>36.796970000000002</c:v>
                </c:pt>
                <c:pt idx="5476">
                  <c:v>36.782499999999999</c:v>
                </c:pt>
                <c:pt idx="5477">
                  <c:v>36.767650000000003</c:v>
                </c:pt>
                <c:pt idx="5478">
                  <c:v>36.753100000000003</c:v>
                </c:pt>
                <c:pt idx="5479">
                  <c:v>36.738280000000003</c:v>
                </c:pt>
                <c:pt idx="5480">
                  <c:v>36.723590000000002</c:v>
                </c:pt>
                <c:pt idx="5481">
                  <c:v>36.708739999999999</c:v>
                </c:pt>
                <c:pt idx="5482">
                  <c:v>36.694159999999997</c:v>
                </c:pt>
                <c:pt idx="5483">
                  <c:v>36.679560000000002</c:v>
                </c:pt>
                <c:pt idx="5484">
                  <c:v>36.664850000000001</c:v>
                </c:pt>
                <c:pt idx="5485">
                  <c:v>36.65016</c:v>
                </c:pt>
                <c:pt idx="5486">
                  <c:v>36.635629999999999</c:v>
                </c:pt>
                <c:pt idx="5487">
                  <c:v>36.620780000000003</c:v>
                </c:pt>
                <c:pt idx="5488">
                  <c:v>36.606079999999999</c:v>
                </c:pt>
                <c:pt idx="5489">
                  <c:v>36.59178</c:v>
                </c:pt>
                <c:pt idx="5490">
                  <c:v>36.576740000000001</c:v>
                </c:pt>
                <c:pt idx="5491">
                  <c:v>36.562220000000003</c:v>
                </c:pt>
                <c:pt idx="5492">
                  <c:v>36.547240000000002</c:v>
                </c:pt>
                <c:pt idx="5493">
                  <c:v>36.532679999999999</c:v>
                </c:pt>
                <c:pt idx="5494">
                  <c:v>36.51773</c:v>
                </c:pt>
                <c:pt idx="5495">
                  <c:v>36.50311</c:v>
                </c:pt>
                <c:pt idx="5496">
                  <c:v>36.488520000000001</c:v>
                </c:pt>
                <c:pt idx="5497">
                  <c:v>36.474040000000002</c:v>
                </c:pt>
                <c:pt idx="5498">
                  <c:v>36.459119999999999</c:v>
                </c:pt>
                <c:pt idx="5499">
                  <c:v>36.44473</c:v>
                </c:pt>
                <c:pt idx="5500">
                  <c:v>36.430329999999998</c:v>
                </c:pt>
                <c:pt idx="5501">
                  <c:v>36.415599999999998</c:v>
                </c:pt>
                <c:pt idx="5502">
                  <c:v>36.400820000000003</c:v>
                </c:pt>
                <c:pt idx="5503">
                  <c:v>36.386360000000003</c:v>
                </c:pt>
                <c:pt idx="5504">
                  <c:v>36.372129999999999</c:v>
                </c:pt>
                <c:pt idx="5505">
                  <c:v>36.357660000000003</c:v>
                </c:pt>
                <c:pt idx="5506">
                  <c:v>36.343310000000002</c:v>
                </c:pt>
                <c:pt idx="5507">
                  <c:v>36.328949999999999</c:v>
                </c:pt>
                <c:pt idx="5508">
                  <c:v>36.314570000000003</c:v>
                </c:pt>
                <c:pt idx="5509">
                  <c:v>36.300289999999997</c:v>
                </c:pt>
                <c:pt idx="5510">
                  <c:v>36.286099999999998</c:v>
                </c:pt>
                <c:pt idx="5511">
                  <c:v>36.272039999999997</c:v>
                </c:pt>
                <c:pt idx="5512">
                  <c:v>36.257959999999997</c:v>
                </c:pt>
                <c:pt idx="5513">
                  <c:v>36.243560000000002</c:v>
                </c:pt>
                <c:pt idx="5514">
                  <c:v>36.229190000000003</c:v>
                </c:pt>
                <c:pt idx="5515">
                  <c:v>36.214750000000002</c:v>
                </c:pt>
                <c:pt idx="5516">
                  <c:v>36.200879999999998</c:v>
                </c:pt>
                <c:pt idx="5517">
                  <c:v>36.186399999999999</c:v>
                </c:pt>
                <c:pt idx="5518">
                  <c:v>36.172460000000001</c:v>
                </c:pt>
                <c:pt idx="5519">
                  <c:v>36.15804</c:v>
                </c:pt>
                <c:pt idx="5520">
                  <c:v>36.143689999999999</c:v>
                </c:pt>
                <c:pt idx="5521">
                  <c:v>36.129260000000002</c:v>
                </c:pt>
                <c:pt idx="5522">
                  <c:v>36.115119999999997</c:v>
                </c:pt>
                <c:pt idx="5523">
                  <c:v>36.101019999999998</c:v>
                </c:pt>
                <c:pt idx="5524">
                  <c:v>36.0867</c:v>
                </c:pt>
                <c:pt idx="5525">
                  <c:v>36.072130000000001</c:v>
                </c:pt>
                <c:pt idx="5526">
                  <c:v>36.057810000000003</c:v>
                </c:pt>
                <c:pt idx="5527">
                  <c:v>36.042810000000003</c:v>
                </c:pt>
                <c:pt idx="5528">
                  <c:v>36.028799999999997</c:v>
                </c:pt>
                <c:pt idx="5529">
                  <c:v>36.013860000000001</c:v>
                </c:pt>
                <c:pt idx="5530">
                  <c:v>35.999279999999999</c:v>
                </c:pt>
                <c:pt idx="5531">
                  <c:v>35.984540000000003</c:v>
                </c:pt>
                <c:pt idx="5532">
                  <c:v>35.970120000000001</c:v>
                </c:pt>
                <c:pt idx="5533">
                  <c:v>35.95552</c:v>
                </c:pt>
                <c:pt idx="5534">
                  <c:v>35.9407</c:v>
                </c:pt>
                <c:pt idx="5535">
                  <c:v>35.92615</c:v>
                </c:pt>
                <c:pt idx="5536">
                  <c:v>35.911700000000003</c:v>
                </c:pt>
                <c:pt idx="5537">
                  <c:v>35.89714</c:v>
                </c:pt>
                <c:pt idx="5538">
                  <c:v>35.8825</c:v>
                </c:pt>
                <c:pt idx="5539">
                  <c:v>35.868000000000002</c:v>
                </c:pt>
                <c:pt idx="5540">
                  <c:v>35.853650000000002</c:v>
                </c:pt>
                <c:pt idx="5541">
                  <c:v>35.83896</c:v>
                </c:pt>
                <c:pt idx="5542">
                  <c:v>35.824590000000001</c:v>
                </c:pt>
                <c:pt idx="5543">
                  <c:v>35.809690000000003</c:v>
                </c:pt>
                <c:pt idx="5544">
                  <c:v>35.795349999999999</c:v>
                </c:pt>
                <c:pt idx="5545">
                  <c:v>35.780520000000003</c:v>
                </c:pt>
                <c:pt idx="5546">
                  <c:v>35.765279999999997</c:v>
                </c:pt>
                <c:pt idx="5547">
                  <c:v>35.750320000000002</c:v>
                </c:pt>
                <c:pt idx="5548">
                  <c:v>35.735129999999998</c:v>
                </c:pt>
                <c:pt idx="5549">
                  <c:v>35.719720000000002</c:v>
                </c:pt>
                <c:pt idx="5550">
                  <c:v>35.704479999999997</c:v>
                </c:pt>
                <c:pt idx="5551">
                  <c:v>35.68927</c:v>
                </c:pt>
                <c:pt idx="5552">
                  <c:v>35.673679999999997</c:v>
                </c:pt>
                <c:pt idx="5553">
                  <c:v>35.65784</c:v>
                </c:pt>
                <c:pt idx="5554">
                  <c:v>35.642440000000001</c:v>
                </c:pt>
                <c:pt idx="5555">
                  <c:v>35.626980000000003</c:v>
                </c:pt>
                <c:pt idx="5556">
                  <c:v>35.611400000000003</c:v>
                </c:pt>
                <c:pt idx="5557">
                  <c:v>35.595750000000002</c:v>
                </c:pt>
                <c:pt idx="5558">
                  <c:v>35.579920000000001</c:v>
                </c:pt>
                <c:pt idx="5559">
                  <c:v>35.564520000000002</c:v>
                </c:pt>
                <c:pt idx="5560">
                  <c:v>35.548949999999998</c:v>
                </c:pt>
                <c:pt idx="5561">
                  <c:v>35.533299999999997</c:v>
                </c:pt>
                <c:pt idx="5562">
                  <c:v>35.517699999999998</c:v>
                </c:pt>
                <c:pt idx="5563">
                  <c:v>35.502380000000002</c:v>
                </c:pt>
                <c:pt idx="5564">
                  <c:v>35.486899999999999</c:v>
                </c:pt>
                <c:pt idx="5565">
                  <c:v>35.47128</c:v>
                </c:pt>
                <c:pt idx="5566">
                  <c:v>35.455800000000004</c:v>
                </c:pt>
                <c:pt idx="5567">
                  <c:v>35.440240000000003</c:v>
                </c:pt>
                <c:pt idx="5568">
                  <c:v>35.424500000000002</c:v>
                </c:pt>
                <c:pt idx="5569">
                  <c:v>35.408900000000003</c:v>
                </c:pt>
                <c:pt idx="5570">
                  <c:v>35.39331</c:v>
                </c:pt>
                <c:pt idx="5571">
                  <c:v>35.377600000000001</c:v>
                </c:pt>
                <c:pt idx="5572">
                  <c:v>35.361800000000002</c:v>
                </c:pt>
                <c:pt idx="5573">
                  <c:v>35.346139999999998</c:v>
                </c:pt>
                <c:pt idx="5574">
                  <c:v>35.330390000000001</c:v>
                </c:pt>
                <c:pt idx="5575">
                  <c:v>35.314579999999999</c:v>
                </c:pt>
                <c:pt idx="5576">
                  <c:v>35.298949999999998</c:v>
                </c:pt>
                <c:pt idx="5577">
                  <c:v>35.283320000000003</c:v>
                </c:pt>
                <c:pt idx="5578">
                  <c:v>35.267409999999998</c:v>
                </c:pt>
                <c:pt idx="5579">
                  <c:v>35.251399999999997</c:v>
                </c:pt>
                <c:pt idx="5580">
                  <c:v>35.235259999999997</c:v>
                </c:pt>
                <c:pt idx="5581">
                  <c:v>35.219299999999997</c:v>
                </c:pt>
                <c:pt idx="5582">
                  <c:v>35.203189999999999</c:v>
                </c:pt>
                <c:pt idx="5583">
                  <c:v>35.187179999999998</c:v>
                </c:pt>
                <c:pt idx="5584">
                  <c:v>35.171129999999998</c:v>
                </c:pt>
                <c:pt idx="5585">
                  <c:v>35.155589999999997</c:v>
                </c:pt>
                <c:pt idx="5586">
                  <c:v>35.139670000000002</c:v>
                </c:pt>
                <c:pt idx="5587">
                  <c:v>35.124000000000002</c:v>
                </c:pt>
                <c:pt idx="5588">
                  <c:v>35.108310000000003</c:v>
                </c:pt>
                <c:pt idx="5589">
                  <c:v>35.092080000000003</c:v>
                </c:pt>
                <c:pt idx="5590">
                  <c:v>35.076900000000002</c:v>
                </c:pt>
                <c:pt idx="5591">
                  <c:v>35.060940000000002</c:v>
                </c:pt>
                <c:pt idx="5592">
                  <c:v>35.045380000000002</c:v>
                </c:pt>
                <c:pt idx="5593">
                  <c:v>35.029649999999997</c:v>
                </c:pt>
                <c:pt idx="5594">
                  <c:v>35.013660000000002</c:v>
                </c:pt>
                <c:pt idx="5595">
                  <c:v>34.99776</c:v>
                </c:pt>
                <c:pt idx="5596">
                  <c:v>34.981900000000003</c:v>
                </c:pt>
                <c:pt idx="5597">
                  <c:v>34.965820000000001</c:v>
                </c:pt>
                <c:pt idx="5598">
                  <c:v>34.949829999999999</c:v>
                </c:pt>
                <c:pt idx="5599">
                  <c:v>34.934220000000003</c:v>
                </c:pt>
                <c:pt idx="5600">
                  <c:v>34.917900000000003</c:v>
                </c:pt>
                <c:pt idx="5601">
                  <c:v>34.902079999999998</c:v>
                </c:pt>
                <c:pt idx="5602">
                  <c:v>34.8857</c:v>
                </c:pt>
                <c:pt idx="5603">
                  <c:v>34.869889999999998</c:v>
                </c:pt>
                <c:pt idx="5604">
                  <c:v>34.854329999999997</c:v>
                </c:pt>
                <c:pt idx="5605">
                  <c:v>34.83813</c:v>
                </c:pt>
                <c:pt idx="5606">
                  <c:v>34.82244</c:v>
                </c:pt>
                <c:pt idx="5607">
                  <c:v>34.806559999999998</c:v>
                </c:pt>
                <c:pt idx="5608">
                  <c:v>34.79045</c:v>
                </c:pt>
                <c:pt idx="5609">
                  <c:v>34.774880000000003</c:v>
                </c:pt>
                <c:pt idx="5610">
                  <c:v>34.75844</c:v>
                </c:pt>
                <c:pt idx="5611">
                  <c:v>34.742519999999999</c:v>
                </c:pt>
                <c:pt idx="5612">
                  <c:v>34.726379999999999</c:v>
                </c:pt>
                <c:pt idx="5613">
                  <c:v>34.710299999999997</c:v>
                </c:pt>
                <c:pt idx="5614">
                  <c:v>34.694000000000003</c:v>
                </c:pt>
                <c:pt idx="5615">
                  <c:v>34.677399999999999</c:v>
                </c:pt>
                <c:pt idx="5616">
                  <c:v>34.661059999999999</c:v>
                </c:pt>
                <c:pt idx="5617">
                  <c:v>34.644579999999998</c:v>
                </c:pt>
                <c:pt idx="5618">
                  <c:v>34.62762</c:v>
                </c:pt>
                <c:pt idx="5619">
                  <c:v>34.610520000000001</c:v>
                </c:pt>
                <c:pt idx="5620">
                  <c:v>34.59375</c:v>
                </c:pt>
                <c:pt idx="5621">
                  <c:v>34.576439999999998</c:v>
                </c:pt>
                <c:pt idx="5622">
                  <c:v>34.559249999999999</c:v>
                </c:pt>
                <c:pt idx="5623">
                  <c:v>34.541600000000003</c:v>
                </c:pt>
                <c:pt idx="5624">
                  <c:v>34.524340000000002</c:v>
                </c:pt>
                <c:pt idx="5625">
                  <c:v>34.50667</c:v>
                </c:pt>
                <c:pt idx="5626">
                  <c:v>34.488840000000003</c:v>
                </c:pt>
                <c:pt idx="5627">
                  <c:v>34.471519999999998</c:v>
                </c:pt>
                <c:pt idx="5628">
                  <c:v>34.454210000000003</c:v>
                </c:pt>
                <c:pt idx="5629">
                  <c:v>34.439160000000001</c:v>
                </c:pt>
                <c:pt idx="5630">
                  <c:v>34.423830000000002</c:v>
                </c:pt>
                <c:pt idx="5631">
                  <c:v>34.408200000000001</c:v>
                </c:pt>
                <c:pt idx="5632">
                  <c:v>34.392969999999998</c:v>
                </c:pt>
                <c:pt idx="5633">
                  <c:v>34.377499999999998</c:v>
                </c:pt>
                <c:pt idx="5634">
                  <c:v>34.361879999999999</c:v>
                </c:pt>
                <c:pt idx="5635">
                  <c:v>34.346580000000003</c:v>
                </c:pt>
                <c:pt idx="5636">
                  <c:v>34.330979999999997</c:v>
                </c:pt>
                <c:pt idx="5637">
                  <c:v>34.315620000000003</c:v>
                </c:pt>
                <c:pt idx="5638">
                  <c:v>34.300629999999998</c:v>
                </c:pt>
                <c:pt idx="5639">
                  <c:v>34.284999999999997</c:v>
                </c:pt>
                <c:pt idx="5640">
                  <c:v>34.2697</c:v>
                </c:pt>
                <c:pt idx="5641">
                  <c:v>34.254399999999997</c:v>
                </c:pt>
                <c:pt idx="5642">
                  <c:v>34.238889999999998</c:v>
                </c:pt>
                <c:pt idx="5643">
                  <c:v>34.223460000000003</c:v>
                </c:pt>
                <c:pt idx="5644">
                  <c:v>34.20778</c:v>
                </c:pt>
                <c:pt idx="5645">
                  <c:v>34.192500000000003</c:v>
                </c:pt>
                <c:pt idx="5646">
                  <c:v>34.176870000000001</c:v>
                </c:pt>
                <c:pt idx="5647">
                  <c:v>34.161009999999997</c:v>
                </c:pt>
                <c:pt idx="5648">
                  <c:v>34.145629999999997</c:v>
                </c:pt>
                <c:pt idx="5649">
                  <c:v>34.129759999999997</c:v>
                </c:pt>
                <c:pt idx="5650">
                  <c:v>34.113959999999999</c:v>
                </c:pt>
                <c:pt idx="5651">
                  <c:v>34.098390000000002</c:v>
                </c:pt>
                <c:pt idx="5652">
                  <c:v>34.082799999999999</c:v>
                </c:pt>
                <c:pt idx="5653">
                  <c:v>34.067</c:v>
                </c:pt>
                <c:pt idx="5654">
                  <c:v>34.051389999999998</c:v>
                </c:pt>
                <c:pt idx="5655">
                  <c:v>34.035550000000001</c:v>
                </c:pt>
                <c:pt idx="5656">
                  <c:v>34.02008</c:v>
                </c:pt>
                <c:pt idx="5657">
                  <c:v>34.004460000000002</c:v>
                </c:pt>
                <c:pt idx="5658">
                  <c:v>33.98892</c:v>
                </c:pt>
                <c:pt idx="5659">
                  <c:v>33.973570000000002</c:v>
                </c:pt>
                <c:pt idx="5660">
                  <c:v>33.958309999999997</c:v>
                </c:pt>
                <c:pt idx="5661">
                  <c:v>33.94303</c:v>
                </c:pt>
                <c:pt idx="5662">
                  <c:v>33.927660000000003</c:v>
                </c:pt>
                <c:pt idx="5663">
                  <c:v>33.912610000000001</c:v>
                </c:pt>
                <c:pt idx="5664">
                  <c:v>33.89734</c:v>
                </c:pt>
                <c:pt idx="5665">
                  <c:v>33.88223</c:v>
                </c:pt>
                <c:pt idx="5666">
                  <c:v>33.866889999999998</c:v>
                </c:pt>
                <c:pt idx="5667">
                  <c:v>33.851759999999999</c:v>
                </c:pt>
                <c:pt idx="5668">
                  <c:v>33.836579999999998</c:v>
                </c:pt>
                <c:pt idx="5669">
                  <c:v>33.821440000000003</c:v>
                </c:pt>
                <c:pt idx="5670">
                  <c:v>33.806480000000001</c:v>
                </c:pt>
                <c:pt idx="5671">
                  <c:v>33.791359999999997</c:v>
                </c:pt>
                <c:pt idx="5672">
                  <c:v>33.776040000000002</c:v>
                </c:pt>
                <c:pt idx="5673">
                  <c:v>33.761099999999999</c:v>
                </c:pt>
                <c:pt idx="5674">
                  <c:v>33.74597</c:v>
                </c:pt>
                <c:pt idx="5675">
                  <c:v>33.731009999999998</c:v>
                </c:pt>
                <c:pt idx="5676">
                  <c:v>33.715719999999997</c:v>
                </c:pt>
                <c:pt idx="5677">
                  <c:v>33.700560000000003</c:v>
                </c:pt>
                <c:pt idx="5678">
                  <c:v>33.685200000000002</c:v>
                </c:pt>
                <c:pt idx="5679">
                  <c:v>33.669879999999999</c:v>
                </c:pt>
                <c:pt idx="5680">
                  <c:v>33.654600000000002</c:v>
                </c:pt>
                <c:pt idx="5681">
                  <c:v>33.639060000000001</c:v>
                </c:pt>
                <c:pt idx="5682">
                  <c:v>33.623869999999997</c:v>
                </c:pt>
                <c:pt idx="5683">
                  <c:v>33.608469999999997</c:v>
                </c:pt>
                <c:pt idx="5684">
                  <c:v>33.593089999999997</c:v>
                </c:pt>
                <c:pt idx="5685">
                  <c:v>33.577500000000001</c:v>
                </c:pt>
                <c:pt idx="5686">
                  <c:v>33.562330000000003</c:v>
                </c:pt>
                <c:pt idx="5687">
                  <c:v>33.546669999999999</c:v>
                </c:pt>
                <c:pt idx="5688">
                  <c:v>33.531100000000002</c:v>
                </c:pt>
                <c:pt idx="5689">
                  <c:v>33.515860000000004</c:v>
                </c:pt>
                <c:pt idx="5690">
                  <c:v>33.500239999999998</c:v>
                </c:pt>
                <c:pt idx="5691">
                  <c:v>33.48489</c:v>
                </c:pt>
                <c:pt idx="5692">
                  <c:v>33.469299999999997</c:v>
                </c:pt>
                <c:pt idx="5693">
                  <c:v>33.453780000000002</c:v>
                </c:pt>
                <c:pt idx="5694">
                  <c:v>33.438459999999999</c:v>
                </c:pt>
                <c:pt idx="5695">
                  <c:v>33.423220000000001</c:v>
                </c:pt>
                <c:pt idx="5696">
                  <c:v>33.407980000000002</c:v>
                </c:pt>
                <c:pt idx="5697">
                  <c:v>33.392800000000001</c:v>
                </c:pt>
                <c:pt idx="5698">
                  <c:v>33.37717</c:v>
                </c:pt>
                <c:pt idx="5699">
                  <c:v>33.361879999999999</c:v>
                </c:pt>
                <c:pt idx="5700">
                  <c:v>33.34695</c:v>
                </c:pt>
                <c:pt idx="5701">
                  <c:v>33.331440000000001</c:v>
                </c:pt>
                <c:pt idx="5702">
                  <c:v>33.316369999999999</c:v>
                </c:pt>
                <c:pt idx="5703">
                  <c:v>33.301009999999998</c:v>
                </c:pt>
                <c:pt idx="5704">
                  <c:v>33.28557</c:v>
                </c:pt>
                <c:pt idx="5705">
                  <c:v>33.270220000000002</c:v>
                </c:pt>
                <c:pt idx="5706">
                  <c:v>33.254739999999998</c:v>
                </c:pt>
                <c:pt idx="5707">
                  <c:v>33.239139999999999</c:v>
                </c:pt>
                <c:pt idx="5708">
                  <c:v>33.22354</c:v>
                </c:pt>
                <c:pt idx="5709">
                  <c:v>33.208159999999999</c:v>
                </c:pt>
                <c:pt idx="5710">
                  <c:v>33.192459999999997</c:v>
                </c:pt>
                <c:pt idx="5711">
                  <c:v>33.176819999999999</c:v>
                </c:pt>
                <c:pt idx="5712">
                  <c:v>33.161430000000003</c:v>
                </c:pt>
                <c:pt idx="5713">
                  <c:v>33.145809999999997</c:v>
                </c:pt>
                <c:pt idx="5714">
                  <c:v>33.130339999999997</c:v>
                </c:pt>
                <c:pt idx="5715">
                  <c:v>33.114759999999997</c:v>
                </c:pt>
                <c:pt idx="5716">
                  <c:v>33.099119999999999</c:v>
                </c:pt>
                <c:pt idx="5717">
                  <c:v>33.083849999999998</c:v>
                </c:pt>
                <c:pt idx="5718">
                  <c:v>33.067970000000003</c:v>
                </c:pt>
                <c:pt idx="5719">
                  <c:v>33.052599999999998</c:v>
                </c:pt>
                <c:pt idx="5720">
                  <c:v>33.036900000000003</c:v>
                </c:pt>
                <c:pt idx="5721">
                  <c:v>33.021419999999999</c:v>
                </c:pt>
                <c:pt idx="5722">
                  <c:v>33.005879999999998</c:v>
                </c:pt>
                <c:pt idx="5723">
                  <c:v>32.990400000000001</c:v>
                </c:pt>
                <c:pt idx="5724">
                  <c:v>32.97466</c:v>
                </c:pt>
                <c:pt idx="5725">
                  <c:v>32.95917</c:v>
                </c:pt>
                <c:pt idx="5726">
                  <c:v>32.943019999999997</c:v>
                </c:pt>
                <c:pt idx="5727">
                  <c:v>32.927390000000003</c:v>
                </c:pt>
                <c:pt idx="5728">
                  <c:v>32.911619999999999</c:v>
                </c:pt>
                <c:pt idx="5729">
                  <c:v>32.896120000000003</c:v>
                </c:pt>
                <c:pt idx="5730">
                  <c:v>32.880189999999999</c:v>
                </c:pt>
                <c:pt idx="5731">
                  <c:v>32.864690000000003</c:v>
                </c:pt>
                <c:pt idx="5732">
                  <c:v>32.848640000000003</c:v>
                </c:pt>
                <c:pt idx="5733">
                  <c:v>32.833129999999997</c:v>
                </c:pt>
                <c:pt idx="5734">
                  <c:v>32.81747</c:v>
                </c:pt>
                <c:pt idx="5735">
                  <c:v>32.802</c:v>
                </c:pt>
                <c:pt idx="5736">
                  <c:v>32.786090000000002</c:v>
                </c:pt>
                <c:pt idx="5737">
                  <c:v>32.770859999999999</c:v>
                </c:pt>
                <c:pt idx="5738">
                  <c:v>32.75508</c:v>
                </c:pt>
                <c:pt idx="5739">
                  <c:v>32.739449999999998</c:v>
                </c:pt>
                <c:pt idx="5740">
                  <c:v>32.724080000000001</c:v>
                </c:pt>
                <c:pt idx="5741">
                  <c:v>32.708150000000003</c:v>
                </c:pt>
                <c:pt idx="5742">
                  <c:v>32.69258</c:v>
                </c:pt>
                <c:pt idx="5743">
                  <c:v>32.677120000000002</c:v>
                </c:pt>
                <c:pt idx="5744">
                  <c:v>32.661200000000001</c:v>
                </c:pt>
                <c:pt idx="5745">
                  <c:v>32.645530000000001</c:v>
                </c:pt>
                <c:pt idx="5746">
                  <c:v>32.630040000000001</c:v>
                </c:pt>
                <c:pt idx="5747">
                  <c:v>32.614130000000003</c:v>
                </c:pt>
                <c:pt idx="5748">
                  <c:v>32.598739999999999</c:v>
                </c:pt>
                <c:pt idx="5749">
                  <c:v>32.582920000000001</c:v>
                </c:pt>
                <c:pt idx="5750">
                  <c:v>32.567540000000001</c:v>
                </c:pt>
                <c:pt idx="5751">
                  <c:v>32.552079999999997</c:v>
                </c:pt>
                <c:pt idx="5752">
                  <c:v>32.536299999999997</c:v>
                </c:pt>
                <c:pt idx="5753">
                  <c:v>32.520319999999998</c:v>
                </c:pt>
                <c:pt idx="5754">
                  <c:v>32.504600000000003</c:v>
                </c:pt>
                <c:pt idx="5755">
                  <c:v>32.489040000000003</c:v>
                </c:pt>
                <c:pt idx="5756">
                  <c:v>32.473390000000002</c:v>
                </c:pt>
                <c:pt idx="5757">
                  <c:v>32.457749999999997</c:v>
                </c:pt>
                <c:pt idx="5758">
                  <c:v>32.442079999999997</c:v>
                </c:pt>
                <c:pt idx="5759">
                  <c:v>32.426299999999998</c:v>
                </c:pt>
                <c:pt idx="5760">
                  <c:v>32.410730000000001</c:v>
                </c:pt>
                <c:pt idx="5761">
                  <c:v>32.394970000000001</c:v>
                </c:pt>
                <c:pt idx="5762">
                  <c:v>32.3795</c:v>
                </c:pt>
                <c:pt idx="5763">
                  <c:v>32.363999999999997</c:v>
                </c:pt>
                <c:pt idx="5764">
                  <c:v>32.348550000000003</c:v>
                </c:pt>
                <c:pt idx="5765">
                  <c:v>32.332369999999997</c:v>
                </c:pt>
                <c:pt idx="5766">
                  <c:v>32.316969999999998</c:v>
                </c:pt>
                <c:pt idx="5767">
                  <c:v>32.301360000000003</c:v>
                </c:pt>
                <c:pt idx="5768">
                  <c:v>32.285519999999998</c:v>
                </c:pt>
                <c:pt idx="5769">
                  <c:v>32.269370000000002</c:v>
                </c:pt>
                <c:pt idx="5770">
                  <c:v>32.253889999999998</c:v>
                </c:pt>
                <c:pt idx="5771">
                  <c:v>32.238100000000003</c:v>
                </c:pt>
                <c:pt idx="5772">
                  <c:v>32.222450000000002</c:v>
                </c:pt>
                <c:pt idx="5773">
                  <c:v>32.206980000000001</c:v>
                </c:pt>
                <c:pt idx="5774">
                  <c:v>32.191319999999997</c:v>
                </c:pt>
                <c:pt idx="5775">
                  <c:v>32.175539999999998</c:v>
                </c:pt>
                <c:pt idx="5776">
                  <c:v>32.159860000000002</c:v>
                </c:pt>
                <c:pt idx="5777">
                  <c:v>32.144260000000003</c:v>
                </c:pt>
                <c:pt idx="5778">
                  <c:v>32.128439999999998</c:v>
                </c:pt>
                <c:pt idx="5779">
                  <c:v>32.112850000000002</c:v>
                </c:pt>
                <c:pt idx="5780">
                  <c:v>32.096969999999999</c:v>
                </c:pt>
                <c:pt idx="5781">
                  <c:v>32.081499999999998</c:v>
                </c:pt>
                <c:pt idx="5782">
                  <c:v>32.06588</c:v>
                </c:pt>
                <c:pt idx="5783">
                  <c:v>32.050020000000004</c:v>
                </c:pt>
                <c:pt idx="5784">
                  <c:v>32.034170000000003</c:v>
                </c:pt>
                <c:pt idx="5785">
                  <c:v>32.018140000000002</c:v>
                </c:pt>
                <c:pt idx="5786">
                  <c:v>32.00271</c:v>
                </c:pt>
                <c:pt idx="5787">
                  <c:v>31.98659</c:v>
                </c:pt>
                <c:pt idx="5788">
                  <c:v>31.970680000000002</c:v>
                </c:pt>
                <c:pt idx="5789">
                  <c:v>31.954940000000001</c:v>
                </c:pt>
                <c:pt idx="5790">
                  <c:v>31.938800000000001</c:v>
                </c:pt>
                <c:pt idx="5791">
                  <c:v>31.923439999999999</c:v>
                </c:pt>
                <c:pt idx="5792">
                  <c:v>31.90728</c:v>
                </c:pt>
                <c:pt idx="5793">
                  <c:v>31.89142</c:v>
                </c:pt>
                <c:pt idx="5794">
                  <c:v>31.87566</c:v>
                </c:pt>
                <c:pt idx="5795">
                  <c:v>31.859500000000001</c:v>
                </c:pt>
                <c:pt idx="5796">
                  <c:v>31.84365</c:v>
                </c:pt>
                <c:pt idx="5797">
                  <c:v>31.82779</c:v>
                </c:pt>
                <c:pt idx="5798">
                  <c:v>31.811800000000002</c:v>
                </c:pt>
                <c:pt idx="5799">
                  <c:v>31.795850000000002</c:v>
                </c:pt>
                <c:pt idx="5800">
                  <c:v>31.78</c:v>
                </c:pt>
                <c:pt idx="5801">
                  <c:v>31.763729999999999</c:v>
                </c:pt>
                <c:pt idx="5802">
                  <c:v>31.747949999999999</c:v>
                </c:pt>
                <c:pt idx="5803">
                  <c:v>31.731829999999999</c:v>
                </c:pt>
                <c:pt idx="5804">
                  <c:v>31.715879999999999</c:v>
                </c:pt>
                <c:pt idx="5805">
                  <c:v>31.699919999999999</c:v>
                </c:pt>
                <c:pt idx="5806">
                  <c:v>31.683669999999999</c:v>
                </c:pt>
                <c:pt idx="5807">
                  <c:v>31.667870000000001</c:v>
                </c:pt>
                <c:pt idx="5808">
                  <c:v>31.651720000000001</c:v>
                </c:pt>
                <c:pt idx="5809">
                  <c:v>31.635649999999998</c:v>
                </c:pt>
                <c:pt idx="5810">
                  <c:v>31.619409999999998</c:v>
                </c:pt>
                <c:pt idx="5811">
                  <c:v>31.60352</c:v>
                </c:pt>
                <c:pt idx="5812">
                  <c:v>31.587240000000001</c:v>
                </c:pt>
                <c:pt idx="5813">
                  <c:v>31.57084</c:v>
                </c:pt>
                <c:pt idx="5814">
                  <c:v>31.554320000000001</c:v>
                </c:pt>
                <c:pt idx="5815">
                  <c:v>31.538319999999999</c:v>
                </c:pt>
                <c:pt idx="5816">
                  <c:v>31.522130000000001</c:v>
                </c:pt>
                <c:pt idx="5817">
                  <c:v>31.505610000000001</c:v>
                </c:pt>
                <c:pt idx="5818">
                  <c:v>31.488990000000001</c:v>
                </c:pt>
                <c:pt idx="5819">
                  <c:v>31.472950000000001</c:v>
                </c:pt>
                <c:pt idx="5820">
                  <c:v>31.45646</c:v>
                </c:pt>
                <c:pt idx="5821">
                  <c:v>31.439869999999999</c:v>
                </c:pt>
                <c:pt idx="5822">
                  <c:v>31.423200000000001</c:v>
                </c:pt>
                <c:pt idx="5823">
                  <c:v>31.406590000000001</c:v>
                </c:pt>
                <c:pt idx="5824">
                  <c:v>31.38983</c:v>
                </c:pt>
                <c:pt idx="5825">
                  <c:v>31.373080000000002</c:v>
                </c:pt>
                <c:pt idx="5826">
                  <c:v>31.356539999999999</c:v>
                </c:pt>
                <c:pt idx="5827">
                  <c:v>31.339639999999999</c:v>
                </c:pt>
                <c:pt idx="5828">
                  <c:v>31.322579999999999</c:v>
                </c:pt>
                <c:pt idx="5829">
                  <c:v>31.305759999999999</c:v>
                </c:pt>
                <c:pt idx="5830">
                  <c:v>31.288820000000001</c:v>
                </c:pt>
                <c:pt idx="5831">
                  <c:v>31.27176</c:v>
                </c:pt>
                <c:pt idx="5832">
                  <c:v>31.254909999999999</c:v>
                </c:pt>
                <c:pt idx="5833">
                  <c:v>31.238099999999999</c:v>
                </c:pt>
                <c:pt idx="5834">
                  <c:v>31.221160000000001</c:v>
                </c:pt>
                <c:pt idx="5835">
                  <c:v>31.203939999999999</c:v>
                </c:pt>
                <c:pt idx="5836">
                  <c:v>31.186900000000001</c:v>
                </c:pt>
                <c:pt idx="5837">
                  <c:v>31.169460000000001</c:v>
                </c:pt>
                <c:pt idx="5838">
                  <c:v>31.152349999999998</c:v>
                </c:pt>
                <c:pt idx="5839">
                  <c:v>31.134899999999998</c:v>
                </c:pt>
                <c:pt idx="5840">
                  <c:v>31.117640000000002</c:v>
                </c:pt>
                <c:pt idx="5841">
                  <c:v>31.10032</c:v>
                </c:pt>
                <c:pt idx="5842">
                  <c:v>31.082470000000001</c:v>
                </c:pt>
                <c:pt idx="5843">
                  <c:v>31.064900000000002</c:v>
                </c:pt>
                <c:pt idx="5844">
                  <c:v>31.047280000000001</c:v>
                </c:pt>
                <c:pt idx="5845">
                  <c:v>31.029420000000002</c:v>
                </c:pt>
                <c:pt idx="5846">
                  <c:v>31.011769999999999</c:v>
                </c:pt>
                <c:pt idx="5847">
                  <c:v>30.993849999999998</c:v>
                </c:pt>
                <c:pt idx="5848">
                  <c:v>30.97588</c:v>
                </c:pt>
                <c:pt idx="5849">
                  <c:v>30.958320000000001</c:v>
                </c:pt>
                <c:pt idx="5850">
                  <c:v>30.940550000000002</c:v>
                </c:pt>
                <c:pt idx="5851">
                  <c:v>30.922419999999999</c:v>
                </c:pt>
                <c:pt idx="5852">
                  <c:v>30.90408</c:v>
                </c:pt>
                <c:pt idx="5853">
                  <c:v>30.886099999999999</c:v>
                </c:pt>
                <c:pt idx="5854">
                  <c:v>30.867660000000001</c:v>
                </c:pt>
                <c:pt idx="5855">
                  <c:v>30.849329999999998</c:v>
                </c:pt>
                <c:pt idx="5856">
                  <c:v>30.830549999999999</c:v>
                </c:pt>
                <c:pt idx="5857">
                  <c:v>30.812059999999999</c:v>
                </c:pt>
                <c:pt idx="5858">
                  <c:v>30.793559999999999</c:v>
                </c:pt>
                <c:pt idx="5859">
                  <c:v>30.775020000000001</c:v>
                </c:pt>
                <c:pt idx="5860">
                  <c:v>30.75619</c:v>
                </c:pt>
                <c:pt idx="5861">
                  <c:v>30.737570000000002</c:v>
                </c:pt>
                <c:pt idx="5862">
                  <c:v>30.718579999999999</c:v>
                </c:pt>
                <c:pt idx="5863">
                  <c:v>30.699539999999999</c:v>
                </c:pt>
                <c:pt idx="5864">
                  <c:v>30.680399999999999</c:v>
                </c:pt>
                <c:pt idx="5865">
                  <c:v>30.661300000000001</c:v>
                </c:pt>
                <c:pt idx="5866">
                  <c:v>30.641670000000001</c:v>
                </c:pt>
                <c:pt idx="5867">
                  <c:v>30.623059999999999</c:v>
                </c:pt>
                <c:pt idx="5868">
                  <c:v>30.60352</c:v>
                </c:pt>
                <c:pt idx="5869">
                  <c:v>30.584</c:v>
                </c:pt>
                <c:pt idx="5870">
                  <c:v>30.564</c:v>
                </c:pt>
                <c:pt idx="5871">
                  <c:v>30.5443</c:v>
                </c:pt>
                <c:pt idx="5872">
                  <c:v>30.524439999999998</c:v>
                </c:pt>
                <c:pt idx="5873">
                  <c:v>30.504239999999999</c:v>
                </c:pt>
                <c:pt idx="5874">
                  <c:v>30.483899999999998</c:v>
                </c:pt>
                <c:pt idx="5875">
                  <c:v>30.463850000000001</c:v>
                </c:pt>
                <c:pt idx="5876">
                  <c:v>30.443259999999999</c:v>
                </c:pt>
                <c:pt idx="5877">
                  <c:v>30.42285</c:v>
                </c:pt>
                <c:pt idx="5878">
                  <c:v>30.401910000000001</c:v>
                </c:pt>
                <c:pt idx="5879">
                  <c:v>30.38081</c:v>
                </c:pt>
                <c:pt idx="5880">
                  <c:v>30.359500000000001</c:v>
                </c:pt>
                <c:pt idx="5881">
                  <c:v>30.337759999999999</c:v>
                </c:pt>
                <c:pt idx="5882">
                  <c:v>30.316199999999998</c:v>
                </c:pt>
                <c:pt idx="5883">
                  <c:v>30.29374</c:v>
                </c:pt>
                <c:pt idx="5884">
                  <c:v>30.271519999999999</c:v>
                </c:pt>
                <c:pt idx="5885">
                  <c:v>30.24915</c:v>
                </c:pt>
                <c:pt idx="5886">
                  <c:v>30.226289999999999</c:v>
                </c:pt>
                <c:pt idx="5887">
                  <c:v>30.203679999999999</c:v>
                </c:pt>
                <c:pt idx="5888">
                  <c:v>30.18018</c:v>
                </c:pt>
                <c:pt idx="5889">
                  <c:v>30.156829999999999</c:v>
                </c:pt>
                <c:pt idx="5890">
                  <c:v>30.13306</c:v>
                </c:pt>
                <c:pt idx="5891">
                  <c:v>30.109369999999998</c:v>
                </c:pt>
                <c:pt idx="5892">
                  <c:v>30.085329999999999</c:v>
                </c:pt>
                <c:pt idx="5893">
                  <c:v>30.060980000000001</c:v>
                </c:pt>
                <c:pt idx="5894">
                  <c:v>30.03565</c:v>
                </c:pt>
                <c:pt idx="5895">
                  <c:v>30.010719999999999</c:v>
                </c:pt>
                <c:pt idx="5896">
                  <c:v>29.984739999999999</c:v>
                </c:pt>
                <c:pt idx="5897">
                  <c:v>29.959299999999999</c:v>
                </c:pt>
                <c:pt idx="5898">
                  <c:v>29.933350000000001</c:v>
                </c:pt>
              </c:numCache>
            </c:numRef>
          </c:yVal>
          <c:smooth val="1"/>
          <c:extLst xmlns:c16r2="http://schemas.microsoft.com/office/drawing/2015/06/chart">
            <c:ext xmlns:c16="http://schemas.microsoft.com/office/drawing/2014/chart" uri="{C3380CC4-5D6E-409C-BE32-E72D297353CC}">
              <c16:uniqueId val="{00000000-D540-FF4A-B2BA-D24217458B51}"/>
            </c:ext>
          </c:extLst>
        </c:ser>
        <c:dLbls>
          <c:showLegendKey val="0"/>
          <c:showVal val="0"/>
          <c:showCatName val="0"/>
          <c:showSerName val="0"/>
          <c:showPercent val="0"/>
          <c:showBubbleSize val="0"/>
        </c:dLbls>
        <c:axId val="286153424"/>
        <c:axId val="359871600"/>
      </c:scatterChart>
      <c:valAx>
        <c:axId val="286153424"/>
        <c:scaling>
          <c:orientation val="minMax"/>
        </c:scaling>
        <c:delete val="0"/>
        <c:axPos val="b"/>
        <c:title>
          <c:tx>
            <c:rich>
              <a:bodyPr/>
              <a:lstStyle/>
              <a:p>
                <a:pPr>
                  <a:defRPr/>
                </a:pPr>
                <a:r>
                  <a:rPr lang="en-US"/>
                  <a:t>Temperature</a:t>
                </a:r>
                <a:r>
                  <a:rPr lang="en-US" baseline="0"/>
                  <a:t> </a:t>
                </a:r>
                <a:endParaRPr lang="ar-IQ"/>
              </a:p>
            </c:rich>
          </c:tx>
          <c:layout>
            <c:manualLayout>
              <c:xMode val="edge"/>
              <c:yMode val="edge"/>
              <c:x val="0.38441051527701253"/>
              <c:y val="0.89294099483239331"/>
            </c:manualLayout>
          </c:layout>
          <c:overlay val="0"/>
        </c:title>
        <c:numFmt formatCode="General" sourceLinked="1"/>
        <c:majorTickMark val="out"/>
        <c:minorTickMark val="none"/>
        <c:tickLblPos val="nextTo"/>
        <c:txPr>
          <a:bodyPr/>
          <a:lstStyle/>
          <a:p>
            <a:pPr>
              <a:defRPr sz="700"/>
            </a:pPr>
            <a:endParaRPr lang="en-US"/>
          </a:p>
        </c:txPr>
        <c:crossAx val="359871600"/>
        <c:crosses val="autoZero"/>
        <c:crossBetween val="midCat"/>
        <c:majorUnit val="100"/>
      </c:valAx>
      <c:valAx>
        <c:axId val="359871600"/>
        <c:scaling>
          <c:orientation val="minMax"/>
        </c:scaling>
        <c:delete val="0"/>
        <c:axPos val="l"/>
        <c:title>
          <c:tx>
            <c:rich>
              <a:bodyPr rot="-5400000" vert="horz"/>
              <a:lstStyle/>
              <a:p>
                <a:pPr>
                  <a:defRPr/>
                </a:pPr>
                <a:r>
                  <a:rPr lang="en-US"/>
                  <a:t>weight</a:t>
                </a:r>
                <a:endParaRPr lang="ar-IQ"/>
              </a:p>
            </c:rich>
          </c:tx>
          <c:overlay val="0"/>
        </c:title>
        <c:numFmt formatCode="General" sourceLinked="1"/>
        <c:majorTickMark val="out"/>
        <c:minorTickMark val="none"/>
        <c:tickLblPos val="nextTo"/>
        <c:txPr>
          <a:bodyPr/>
          <a:lstStyle/>
          <a:p>
            <a:pPr>
              <a:defRPr sz="800"/>
            </a:pPr>
            <a:endParaRPr lang="en-US"/>
          </a:p>
        </c:txPr>
        <c:crossAx val="286153424"/>
        <c:crosses val="autoZero"/>
        <c:crossBetween val="midCat"/>
        <c:majorUnit val="10"/>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B11AC-C8EF-4C34-8ABD-7860C332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Elsevier</Template>
  <TotalTime>14</TotalTime>
  <Pages>1</Pages>
  <Words>3787</Words>
  <Characters>21591</Characters>
  <Application>Microsoft Office Word</Application>
  <DocSecurity>0</DocSecurity>
  <Lines>179</Lines>
  <Paragraphs>50</Paragraphs>
  <ScaleCrop>false</ScaleCrop>
  <HeadingPairs>
    <vt:vector size="6" baseType="variant">
      <vt:variant>
        <vt:lpstr>العنوان</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Elsevier Science</Company>
  <LinksUpToDate>false</LinksUpToDate>
  <CharactersWithSpaces>25328</CharactersWithSpaces>
  <SharedDoc>false</SharedDoc>
  <HLinks>
    <vt:vector size="6" baseType="variant">
      <vt:variant>
        <vt:i4>4194304</vt:i4>
      </vt:variant>
      <vt:variant>
        <vt:i4>10</vt:i4>
      </vt:variant>
      <vt:variant>
        <vt:i4>0</vt:i4>
      </vt:variant>
      <vt:variant>
        <vt:i4>5</vt:i4>
      </vt:variant>
      <vt:variant>
        <vt:lpwstr>http://www.elsevier.com/locate/authorartwork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user</dc:creator>
  <cp:keywords/>
  <cp:lastModifiedBy>Ewies</cp:lastModifiedBy>
  <cp:revision>6</cp:revision>
  <cp:lastPrinted>2020-10-05T08:29:00Z</cp:lastPrinted>
  <dcterms:created xsi:type="dcterms:W3CDTF">2022-01-14T15:38:00Z</dcterms:created>
  <dcterms:modified xsi:type="dcterms:W3CDTF">2022-04-17T07:58:00Z</dcterms:modified>
</cp:coreProperties>
</file>